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286B91" w14:textId="77777777" w:rsidR="00361A19" w:rsidRPr="00361A19" w:rsidRDefault="00C82FD3" w:rsidP="00361A19">
      <w:pPr>
        <w:pStyle w:val="Rubrik1"/>
      </w:pPr>
      <w:r>
        <w:t>Skatteverkets föreskrifter</w:t>
      </w:r>
      <w:r w:rsidR="0055127D">
        <w:t xml:space="preserve"> </w:t>
      </w:r>
      <w:r w:rsidR="00BC0A41">
        <w:br/>
        <w:t>om</w:t>
      </w:r>
      <w:r w:rsidR="00D57BD6">
        <w:t xml:space="preserve"> </w:t>
      </w:r>
      <w:bookmarkStart w:id="0" w:name="Start"/>
      <w:bookmarkEnd w:id="0"/>
      <w:r w:rsidR="00483ECE">
        <w:t>kontrollsystem till kassaregister</w:t>
      </w:r>
    </w:p>
    <w:p w14:paraId="09B37265" w14:textId="77777777" w:rsidR="00C107BA" w:rsidRDefault="009D4F42" w:rsidP="00C107BA">
      <w:pPr>
        <w:pStyle w:val="Beslutadeden"/>
      </w:pPr>
      <w:r w:rsidRPr="00597CF1">
        <w:t>b</w:t>
      </w:r>
      <w:r w:rsidR="00FC3D6A" w:rsidRPr="00597CF1">
        <w:t xml:space="preserve">eslutade </w:t>
      </w:r>
      <w:r w:rsidR="0059405D" w:rsidRPr="00597CF1">
        <w:t>den</w:t>
      </w:r>
      <w:r w:rsidR="00D57BD6" w:rsidRPr="00597CF1">
        <w:t xml:space="preserve"> </w:t>
      </w:r>
      <w:r w:rsidR="00483ECE" w:rsidRPr="00597CF1">
        <w:t xml:space="preserve">xx månad 2020. </w:t>
      </w:r>
    </w:p>
    <w:p w14:paraId="44384291" w14:textId="77777777" w:rsidR="00354E8F" w:rsidRDefault="00354E8F" w:rsidP="00354E8F">
      <w:r w:rsidRPr="00747F91">
        <w:t>Skatteverket föreskriver</w:t>
      </w:r>
      <w:r w:rsidRPr="00747F91">
        <w:rPr>
          <w:rStyle w:val="Fotnotsreferens"/>
        </w:rPr>
        <w:footnoteReference w:id="1"/>
      </w:r>
      <w:r w:rsidRPr="00747F91">
        <w:t xml:space="preserve"> med stöd av 9 kap. 3 § skatteförfarande</w:t>
      </w:r>
      <w:r w:rsidRPr="00747F91">
        <w:softHyphen/>
        <w:t xml:space="preserve">förordningen (2011:1261) följande.   </w:t>
      </w:r>
    </w:p>
    <w:p w14:paraId="3D5E7F28" w14:textId="77777777" w:rsidR="00354E8F" w:rsidRPr="00747F91" w:rsidRDefault="00354E8F" w:rsidP="00354E8F">
      <w:pPr>
        <w:ind w:firstLine="284"/>
      </w:pPr>
    </w:p>
    <w:p w14:paraId="6D40EA22" w14:textId="77777777" w:rsidR="00354E8F" w:rsidRPr="00747F91" w:rsidRDefault="00354E8F" w:rsidP="00354E8F">
      <w:pPr>
        <w:pStyle w:val="Rubrik2"/>
      </w:pPr>
      <w:r w:rsidRPr="00747F91">
        <w:t xml:space="preserve">1 kap. </w:t>
      </w:r>
      <w:r w:rsidRPr="00747F91">
        <w:tab/>
        <w:t>Föreskrifternas tillämpningsområde</w:t>
      </w:r>
      <w:bookmarkStart w:id="1" w:name="BM3460"/>
      <w:bookmarkEnd w:id="1"/>
    </w:p>
    <w:p w14:paraId="6E631AED" w14:textId="77777777" w:rsidR="00354E8F" w:rsidRDefault="00354E8F" w:rsidP="00354E8F">
      <w:pPr>
        <w:pStyle w:val="Paragraf"/>
      </w:pPr>
      <w:r w:rsidRPr="00747F91">
        <w:t>Av 39 kap. 2 § skatteförfarandelagen (2011:1244) framgår att med kassa</w:t>
      </w:r>
      <w:r w:rsidRPr="00747F91">
        <w:softHyphen/>
        <w:t xml:space="preserve">register avses kassaapparat, kassaterminal, kassasystem och liknande apparatur för registrering av försäljning av varor eller tjänster mot kontant betalning eller mot betalning med kontokort.   </w:t>
      </w:r>
    </w:p>
    <w:p w14:paraId="6B0CEA9C" w14:textId="63E6A053" w:rsidR="00354E8F" w:rsidRDefault="00354E8F" w:rsidP="00354E8F">
      <w:r w:rsidRPr="00747F91">
        <w:t>Som en del i ett kassaregistersystem ska alltid ingå en kontroll</w:t>
      </w:r>
      <w:r w:rsidRPr="00747F91">
        <w:softHyphen/>
        <w:t>enhet eller ett kontrollsystem. Särskilda bestämmelser om krav på kassa</w:t>
      </w:r>
      <w:r w:rsidRPr="00747F91">
        <w:softHyphen/>
        <w:t>register finns i Skatteverkets föreskrifter (</w:t>
      </w:r>
      <w:r>
        <w:t>SKVFS 2014:9</w:t>
      </w:r>
      <w:r w:rsidRPr="00747F91">
        <w:t>) om krav på kassaregister. Särskilda bestämmelser om kontrollenheten finns i Skatteverkets föreskrifter (SKVFS 2009:2) om kontrollenhet till kassa</w:t>
      </w:r>
      <w:r>
        <w:softHyphen/>
      </w:r>
      <w:r w:rsidRPr="00747F91">
        <w:t>register. Särskilda bestämmelser om användning av kassaregister finns i Skatteverkets föreskrifter (</w:t>
      </w:r>
      <w:r>
        <w:t>SKVFS 2014:10</w:t>
      </w:r>
      <w:r w:rsidRPr="00747F91">
        <w:t>) om användning av kassa</w:t>
      </w:r>
      <w:r>
        <w:softHyphen/>
      </w:r>
      <w:r>
        <w:softHyphen/>
      </w:r>
      <w:r w:rsidRPr="00747F91">
        <w:t>register. I dessa föreskrifter finns bestämmel</w:t>
      </w:r>
      <w:r w:rsidRPr="00747F91">
        <w:softHyphen/>
        <w:t>ser om kontroll</w:t>
      </w:r>
      <w:r w:rsidRPr="00747F91">
        <w:softHyphen/>
        <w:t>system till kassa</w:t>
      </w:r>
      <w:r w:rsidRPr="00747F91">
        <w:softHyphen/>
        <w:t>register.</w:t>
      </w:r>
    </w:p>
    <w:p w14:paraId="69914DE4" w14:textId="77777777" w:rsidR="00354E8F" w:rsidRDefault="00354E8F" w:rsidP="00354E8F"/>
    <w:p w14:paraId="06662156" w14:textId="77777777" w:rsidR="00354E8F" w:rsidRDefault="00354E8F" w:rsidP="00354E8F">
      <w:pPr>
        <w:pStyle w:val="Rubrik2"/>
      </w:pPr>
      <w:r>
        <w:t xml:space="preserve">2 </w:t>
      </w:r>
      <w:r w:rsidRPr="00AE7763">
        <w:t xml:space="preserve">kap. </w:t>
      </w:r>
      <w:r w:rsidRPr="00AE7763">
        <w:tab/>
        <w:t xml:space="preserve">Övergripande systembeskrivning </w:t>
      </w:r>
    </w:p>
    <w:p w14:paraId="17199D3D" w14:textId="6BE4C337" w:rsidR="00535238" w:rsidRPr="0012628E" w:rsidRDefault="00354E8F" w:rsidP="00ED06AE">
      <w:pPr>
        <w:pStyle w:val="Paragraf1"/>
      </w:pPr>
      <w:r w:rsidRPr="0012628E">
        <w:t xml:space="preserve">Ett kontrollsystem till kassaregister ska bestå av ett </w:t>
      </w:r>
      <w:r w:rsidR="00FC5D97" w:rsidRPr="0012628E">
        <w:t>kontroll</w:t>
      </w:r>
      <w:r w:rsidR="00241A48" w:rsidRPr="0012628E">
        <w:softHyphen/>
      </w:r>
      <w:r w:rsidR="00FC5D97" w:rsidRPr="0012628E">
        <w:t>program</w:t>
      </w:r>
      <w:r w:rsidRPr="0012628E">
        <w:t>, en signerings</w:t>
      </w:r>
      <w:r w:rsidRPr="0012628E">
        <w:softHyphen/>
        <w:t>modul och en kontrollserver. Särskilda bestäm</w:t>
      </w:r>
      <w:r w:rsidRPr="0012628E">
        <w:softHyphen/>
        <w:t>mel</w:t>
      </w:r>
      <w:r w:rsidRPr="0012628E">
        <w:softHyphen/>
        <w:t>ser om dess</w:t>
      </w:r>
      <w:r w:rsidR="00FC5D97" w:rsidRPr="0012628E">
        <w:t>a delar finns i 5 kap. Kontrollprogram</w:t>
      </w:r>
      <w:r w:rsidRPr="0012628E">
        <w:t>, 6 kap. Signe</w:t>
      </w:r>
      <w:r w:rsidRPr="0012628E">
        <w:softHyphen/>
        <w:t>ringsmodul, 7 kap. Signeringsmodul utan räknare och 8 kap. Kon</w:t>
      </w:r>
      <w:r w:rsidRPr="0012628E">
        <w:softHyphen/>
        <w:t>troll</w:t>
      </w:r>
      <w:r w:rsidRPr="0012628E">
        <w:softHyphen/>
      </w:r>
      <w:r w:rsidRPr="0012628E">
        <w:softHyphen/>
        <w:t>server. I 9 kap. finns bestämmelser om hur ett kontroll</w:t>
      </w:r>
      <w:r w:rsidRPr="0012628E">
        <w:softHyphen/>
        <w:t>system ska sam</w:t>
      </w:r>
      <w:r w:rsidR="00A672A5" w:rsidRPr="0012628E">
        <w:softHyphen/>
      </w:r>
      <w:r w:rsidRPr="0012628E">
        <w:t>man</w:t>
      </w:r>
      <w:r w:rsidRPr="0012628E">
        <w:softHyphen/>
        <w:t>kopplas med de kassaregister som ska anslutas till kon</w:t>
      </w:r>
      <w:r w:rsidR="00E16488" w:rsidRPr="0012628E">
        <w:softHyphen/>
      </w:r>
      <w:r w:rsidRPr="0012628E">
        <w:t>troll</w:t>
      </w:r>
      <w:r w:rsidR="00E16488" w:rsidRPr="0012628E">
        <w:softHyphen/>
      </w:r>
      <w:r w:rsidRPr="0012628E">
        <w:t>systemet.</w:t>
      </w:r>
    </w:p>
    <w:p w14:paraId="4CB1DB17" w14:textId="2B26A09C" w:rsidR="00A672A5" w:rsidRDefault="00535238" w:rsidP="00535238">
      <w:r w:rsidRPr="0012628E">
        <w:t>Ett kontrollsystem ska vara certifie</w:t>
      </w:r>
      <w:r w:rsidRPr="0012628E">
        <w:softHyphen/>
        <w:t xml:space="preserve">rat och bestämmelser om detta finns i </w:t>
      </w:r>
      <w:r w:rsidR="00241A48" w:rsidRPr="0012628E">
        <w:t>14</w:t>
      </w:r>
      <w:r w:rsidRPr="0012628E">
        <w:t xml:space="preserve"> kap. En kontrollserver ska finnas i en miljö som uppfyller kraven i 11 kap. Kontrollserverns miljö ska vara certifierad och bestäm</w:t>
      </w:r>
      <w:r w:rsidRPr="0012628E">
        <w:softHyphen/>
        <w:t>melser om detta finns i 15 kap.</w:t>
      </w:r>
      <w:r>
        <w:t xml:space="preserve">  </w:t>
      </w:r>
    </w:p>
    <w:p w14:paraId="5E2EE875" w14:textId="77777777" w:rsidR="00A672A5" w:rsidRDefault="00A672A5" w:rsidP="00A672A5">
      <w:r>
        <w:t xml:space="preserve">Innehållet i föreskrifterna är uppdelat enligt följande. </w:t>
      </w:r>
    </w:p>
    <w:p w14:paraId="4898A7F2" w14:textId="77777777" w:rsidR="00A672A5" w:rsidRDefault="00A672A5" w:rsidP="00A672A5">
      <w:r>
        <w:t xml:space="preserve">1 kap. </w:t>
      </w:r>
      <w:r>
        <w:tab/>
        <w:t>Föreskrifternas tillämpningsområde</w:t>
      </w:r>
    </w:p>
    <w:p w14:paraId="236FC7C8" w14:textId="77777777" w:rsidR="00A672A5" w:rsidRDefault="00A672A5" w:rsidP="00A672A5">
      <w:r>
        <w:t xml:space="preserve">2 kap. </w:t>
      </w:r>
      <w:r>
        <w:tab/>
        <w:t xml:space="preserve">Övergripande systembeskrivning </w:t>
      </w:r>
    </w:p>
    <w:p w14:paraId="12500778" w14:textId="77777777" w:rsidR="00A672A5" w:rsidRPr="002A2792" w:rsidRDefault="00A672A5" w:rsidP="00A672A5">
      <w:pPr>
        <w:rPr>
          <w:sz w:val="18"/>
        </w:rPr>
      </w:pPr>
      <w:r>
        <w:t xml:space="preserve">3 kap. </w:t>
      </w:r>
      <w:r>
        <w:tab/>
        <w:t>Definitioner</w:t>
      </w:r>
    </w:p>
    <w:p w14:paraId="233B48D5" w14:textId="77777777" w:rsidR="00A672A5" w:rsidRPr="0012628E" w:rsidRDefault="00A672A5" w:rsidP="00A672A5">
      <w:pPr>
        <w:ind w:left="1304" w:hanging="1077"/>
      </w:pPr>
      <w:r w:rsidRPr="0012628E">
        <w:lastRenderedPageBreak/>
        <w:t xml:space="preserve">4 kap. </w:t>
      </w:r>
      <w:r w:rsidRPr="0012628E">
        <w:tab/>
        <w:t>Hårdva</w:t>
      </w:r>
      <w:r w:rsidR="00FC5D97" w:rsidRPr="0012628E">
        <w:t>ra och programvara för kontroll</w:t>
      </w:r>
      <w:r w:rsidRPr="0012628E">
        <w:t>program och signe</w:t>
      </w:r>
      <w:r w:rsidR="00FC5D97" w:rsidRPr="0012628E">
        <w:softHyphen/>
      </w:r>
      <w:r w:rsidRPr="0012628E">
        <w:t>rings</w:t>
      </w:r>
      <w:r w:rsidR="00FC5D97" w:rsidRPr="0012628E">
        <w:softHyphen/>
      </w:r>
      <w:r w:rsidRPr="0012628E">
        <w:t xml:space="preserve">modul </w:t>
      </w:r>
    </w:p>
    <w:p w14:paraId="3465DCBC" w14:textId="77777777" w:rsidR="00A672A5" w:rsidRPr="0012628E" w:rsidRDefault="0026193D" w:rsidP="00A672A5">
      <w:r w:rsidRPr="0012628E">
        <w:t xml:space="preserve">5 kap. </w:t>
      </w:r>
      <w:r w:rsidRPr="0012628E">
        <w:tab/>
        <w:t>Kontroll</w:t>
      </w:r>
      <w:r w:rsidR="00A672A5" w:rsidRPr="0012628E">
        <w:t xml:space="preserve">program </w:t>
      </w:r>
    </w:p>
    <w:p w14:paraId="42D1EB78" w14:textId="77777777" w:rsidR="00A672A5" w:rsidRPr="0012628E" w:rsidRDefault="00A672A5" w:rsidP="00A672A5">
      <w:r w:rsidRPr="0012628E">
        <w:t xml:space="preserve">6 kap. </w:t>
      </w:r>
      <w:r w:rsidRPr="0012628E">
        <w:tab/>
        <w:t xml:space="preserve">Signeringsmodul </w:t>
      </w:r>
    </w:p>
    <w:p w14:paraId="0A4325E6" w14:textId="3722C03F" w:rsidR="00A672A5" w:rsidRPr="0012628E" w:rsidRDefault="00A672A5" w:rsidP="00A672A5">
      <w:r w:rsidRPr="0012628E">
        <w:t xml:space="preserve">7 kap. </w:t>
      </w:r>
      <w:r w:rsidRPr="0012628E">
        <w:tab/>
      </w:r>
      <w:r w:rsidR="00690761" w:rsidRPr="0012628E">
        <w:t>Signeringsmodul utan stöd för buffring</w:t>
      </w:r>
    </w:p>
    <w:p w14:paraId="4D11B116" w14:textId="77777777" w:rsidR="00A672A5" w:rsidRPr="0012628E" w:rsidRDefault="00A672A5" w:rsidP="00A672A5">
      <w:r w:rsidRPr="0012628E">
        <w:t xml:space="preserve">8 kap. </w:t>
      </w:r>
      <w:r w:rsidRPr="0012628E">
        <w:tab/>
        <w:t xml:space="preserve">Kontrollserver  </w:t>
      </w:r>
    </w:p>
    <w:p w14:paraId="3AC36C3D" w14:textId="77777777" w:rsidR="00A672A5" w:rsidRPr="0012628E" w:rsidRDefault="00A672A5" w:rsidP="00A672A5">
      <w:r w:rsidRPr="0012628E">
        <w:t xml:space="preserve">9 kap. </w:t>
      </w:r>
      <w:r w:rsidRPr="0012628E">
        <w:tab/>
        <w:t xml:space="preserve">Sammankoppling </w:t>
      </w:r>
    </w:p>
    <w:p w14:paraId="761C326E" w14:textId="77777777" w:rsidR="00A672A5" w:rsidRPr="0012628E" w:rsidRDefault="00A672A5" w:rsidP="00A672A5">
      <w:r w:rsidRPr="0012628E">
        <w:t>10 kap.</w:t>
      </w:r>
      <w:r w:rsidRPr="0012628E">
        <w:tab/>
        <w:t>Kommunikation inom kontrollsystemet</w:t>
      </w:r>
    </w:p>
    <w:p w14:paraId="32C790BC" w14:textId="77777777" w:rsidR="00A672A5" w:rsidRPr="0012628E" w:rsidRDefault="00A672A5" w:rsidP="00A672A5">
      <w:r w:rsidRPr="0012628E">
        <w:t xml:space="preserve">11 kap. </w:t>
      </w:r>
      <w:r w:rsidRPr="0012628E">
        <w:tab/>
        <w:t>Kontrollserverns miljö</w:t>
      </w:r>
    </w:p>
    <w:p w14:paraId="2D084FFE" w14:textId="77777777" w:rsidR="00A672A5" w:rsidRPr="0012628E" w:rsidRDefault="00A672A5" w:rsidP="00A672A5">
      <w:r w:rsidRPr="0012628E">
        <w:t xml:space="preserve">12 kap. </w:t>
      </w:r>
      <w:r w:rsidRPr="0012628E">
        <w:tab/>
        <w:t>Kontrolldata till Skatteverket</w:t>
      </w:r>
    </w:p>
    <w:p w14:paraId="32F198FE" w14:textId="77777777" w:rsidR="00A672A5" w:rsidRPr="0012628E" w:rsidRDefault="00A672A5" w:rsidP="00A672A5">
      <w:r w:rsidRPr="0012628E">
        <w:t xml:space="preserve">13 kap. </w:t>
      </w:r>
      <w:r w:rsidRPr="0012628E">
        <w:tab/>
        <w:t xml:space="preserve">Tillverkning, test och dokumentation </w:t>
      </w:r>
    </w:p>
    <w:p w14:paraId="79871A51" w14:textId="77777777" w:rsidR="00A672A5" w:rsidRPr="0012628E" w:rsidRDefault="00A672A5" w:rsidP="00A672A5">
      <w:r w:rsidRPr="0012628E">
        <w:t xml:space="preserve">14 kap. </w:t>
      </w:r>
      <w:r w:rsidRPr="0012628E">
        <w:tab/>
        <w:t>Certifiering av kontrollsystem</w:t>
      </w:r>
    </w:p>
    <w:p w14:paraId="4F0991A8" w14:textId="77777777" w:rsidR="00A672A5" w:rsidRPr="00662461" w:rsidRDefault="00A672A5" w:rsidP="00A672A5">
      <w:r w:rsidRPr="0012628E">
        <w:t xml:space="preserve">15 kap. </w:t>
      </w:r>
      <w:r w:rsidRPr="0012628E">
        <w:tab/>
        <w:t>Certifiering av kontrollserverns miljö</w:t>
      </w:r>
      <w:r>
        <w:t xml:space="preserve"> </w:t>
      </w:r>
    </w:p>
    <w:p w14:paraId="3D25BA2A" w14:textId="77777777" w:rsidR="00A672A5" w:rsidRPr="00C52AB8" w:rsidRDefault="00A672A5" w:rsidP="00A672A5">
      <w:pPr>
        <w:pStyle w:val="Normalindrag"/>
        <w:ind w:firstLine="0"/>
      </w:pPr>
    </w:p>
    <w:p w14:paraId="6B63B8D1" w14:textId="77777777" w:rsidR="00A672A5" w:rsidRPr="002B5BAC" w:rsidRDefault="00A672A5" w:rsidP="00A672A5">
      <w:pPr>
        <w:pStyle w:val="Rubrik2"/>
      </w:pPr>
      <w:r>
        <w:t xml:space="preserve">3 kap. </w:t>
      </w:r>
      <w:r>
        <w:tab/>
      </w:r>
      <w:r w:rsidRPr="002B5BAC">
        <w:t>Definitioner</w:t>
      </w:r>
    </w:p>
    <w:p w14:paraId="6BB628C7" w14:textId="77777777" w:rsidR="00A672A5" w:rsidRPr="00747F91" w:rsidRDefault="00A672A5" w:rsidP="00015FF3">
      <w:pPr>
        <w:pStyle w:val="Paragraf1"/>
        <w:numPr>
          <w:ilvl w:val="0"/>
          <w:numId w:val="13"/>
        </w:numPr>
      </w:pPr>
      <w:r w:rsidRPr="00747F91">
        <w:t xml:space="preserve">Med </w:t>
      </w:r>
      <w:r w:rsidRPr="00ED06AE">
        <w:rPr>
          <w:i/>
        </w:rPr>
        <w:t>administrativ säkerhet</w:t>
      </w:r>
      <w:r w:rsidRPr="00747F91">
        <w:t xml:space="preserve"> avses i dessa föreskrifter de policyer, rutiner och organisatoriska strukturer som utgör del i en organisations arbete med informationssäkerhet. </w:t>
      </w:r>
    </w:p>
    <w:p w14:paraId="46474810" w14:textId="78045DCF" w:rsidR="00A672A5" w:rsidRPr="0012628E" w:rsidRDefault="00A672A5" w:rsidP="00ED06AE">
      <w:pPr>
        <w:pStyle w:val="Paragraf1"/>
      </w:pPr>
      <w:r w:rsidRPr="0012628E">
        <w:t xml:space="preserve">Med </w:t>
      </w:r>
      <w:r w:rsidRPr="0012628E">
        <w:rPr>
          <w:i/>
        </w:rPr>
        <w:t xml:space="preserve">anslutet kassaregister </w:t>
      </w:r>
      <w:r w:rsidRPr="0012628E">
        <w:t>avses i dessa föreskrifter ett kassa</w:t>
      </w:r>
      <w:r w:rsidRPr="0012628E">
        <w:softHyphen/>
        <w:t>register som kan kommunicera med ett kontrollsystem men inte är samman</w:t>
      </w:r>
      <w:r w:rsidRPr="0012628E">
        <w:softHyphen/>
        <w:t xml:space="preserve">kopplat med kontrollsystemet. </w:t>
      </w:r>
    </w:p>
    <w:p w14:paraId="5A8FCA6E" w14:textId="5E48C09E" w:rsidR="00B245C1" w:rsidRPr="0012628E" w:rsidRDefault="00B245C1" w:rsidP="00B245C1">
      <w:pPr>
        <w:pStyle w:val="Paragraf1"/>
      </w:pPr>
      <w:r w:rsidRPr="0012628E">
        <w:t xml:space="preserve">Med </w:t>
      </w:r>
      <w:r w:rsidRPr="0012628E">
        <w:rPr>
          <w:i/>
        </w:rPr>
        <w:t>buffring</w:t>
      </w:r>
      <w:r w:rsidR="009635D0" w:rsidRPr="0012628E">
        <w:t xml:space="preserve"> avses i dessa föreskrifter</w:t>
      </w:r>
      <w:r w:rsidRPr="0012628E">
        <w:t xml:space="preserve"> att ett sammankopplat kassaregister kan registrera en försäljning utan att kontrollprogrammet har kontakt med sin kontrollserver. </w:t>
      </w:r>
    </w:p>
    <w:p w14:paraId="37A46BB3" w14:textId="77777777" w:rsidR="00A672A5" w:rsidRPr="0012628E" w:rsidRDefault="00A672A5" w:rsidP="00ED06AE">
      <w:pPr>
        <w:pStyle w:val="Paragraf1"/>
      </w:pPr>
      <w:r w:rsidRPr="0012628E">
        <w:t xml:space="preserve">Med </w:t>
      </w:r>
      <w:r w:rsidRPr="0012628E">
        <w:rPr>
          <w:i/>
        </w:rPr>
        <w:t>dedikerad dator</w:t>
      </w:r>
      <w:r w:rsidRPr="0012628E">
        <w:t xml:space="preserve"> avses i dessa föreskrifter en fysisk dator som ingår i ett kontrollsystem och som har ett </w:t>
      </w:r>
      <w:r w:rsidR="00FC5D97" w:rsidRPr="0012628E">
        <w:t xml:space="preserve">kontrollprogram </w:t>
      </w:r>
      <w:r w:rsidRPr="0012628E">
        <w:t>och en signe</w:t>
      </w:r>
      <w:r w:rsidR="0026193D" w:rsidRPr="0012628E">
        <w:softHyphen/>
      </w:r>
      <w:r w:rsidRPr="0012628E">
        <w:t>rings</w:t>
      </w:r>
      <w:r w:rsidR="0026193D" w:rsidRPr="0012628E">
        <w:softHyphen/>
      </w:r>
      <w:r w:rsidRPr="0012628E">
        <w:t>modul och som inte innehåller något kassaregister</w:t>
      </w:r>
      <w:r w:rsidRPr="0012628E">
        <w:softHyphen/>
        <w:t>pro</w:t>
      </w:r>
      <w:r w:rsidRPr="0012628E">
        <w:softHyphen/>
        <w:t>gram.</w:t>
      </w:r>
    </w:p>
    <w:p w14:paraId="39C47C5B" w14:textId="57C3964C" w:rsidR="00A672A5" w:rsidRPr="0012628E" w:rsidRDefault="00A672A5" w:rsidP="00ED06AE">
      <w:pPr>
        <w:pStyle w:val="Paragraf1"/>
      </w:pPr>
      <w:r w:rsidRPr="0012628E">
        <w:t xml:space="preserve">Med </w:t>
      </w:r>
      <w:r w:rsidRPr="0012628E">
        <w:rPr>
          <w:i/>
        </w:rPr>
        <w:t>fysisk säkerhet</w:t>
      </w:r>
      <w:r w:rsidRPr="0012628E">
        <w:t xml:space="preserve"> avses i dessa föreskrifter skydd mot obehörig direkt eller indirekt tillgång till systemets resurser samt skydd mot störningar och skada i lokalen.</w:t>
      </w:r>
      <w:r w:rsidR="002478B0" w:rsidRPr="0012628E">
        <w:t xml:space="preserve"> </w:t>
      </w:r>
    </w:p>
    <w:p w14:paraId="41E39017" w14:textId="3B47EF51" w:rsidR="00A672A5" w:rsidRPr="0086268A" w:rsidRDefault="00A672A5" w:rsidP="00ED06AE">
      <w:pPr>
        <w:pStyle w:val="Paragraf1"/>
      </w:pPr>
      <w:r w:rsidRPr="0086268A">
        <w:t xml:space="preserve">Med </w:t>
      </w:r>
      <w:r w:rsidRPr="00A672A5">
        <w:rPr>
          <w:i/>
        </w:rPr>
        <w:t>HMAC version SHA–256</w:t>
      </w:r>
      <w:r w:rsidRPr="0086268A">
        <w:t xml:space="preserve"> avses i dessa föreskrifter en metod för att beräkna ett meddelandes autentiseringskod med autenti</w:t>
      </w:r>
      <w:r>
        <w:softHyphen/>
      </w:r>
      <w:r w:rsidRPr="0086268A">
        <w:t>se</w:t>
      </w:r>
      <w:r>
        <w:softHyphen/>
      </w:r>
      <w:r w:rsidRPr="0086268A">
        <w:t>rings</w:t>
      </w:r>
      <w:r w:rsidR="002478B0">
        <w:softHyphen/>
      </w:r>
      <w:r w:rsidRPr="0086268A">
        <w:t xml:space="preserve">metoden HMAC där den kryptografiska </w:t>
      </w:r>
      <w:proofErr w:type="spellStart"/>
      <w:r w:rsidRPr="0086268A">
        <w:t>hashfunktion</w:t>
      </w:r>
      <w:proofErr w:type="spellEnd"/>
      <w:r w:rsidRPr="0086268A">
        <w:t xml:space="preserve"> som används är SHA-256.  </w:t>
      </w:r>
    </w:p>
    <w:p w14:paraId="521BA4CF" w14:textId="77777777" w:rsidR="00A672A5" w:rsidRPr="0086268A" w:rsidRDefault="00A672A5" w:rsidP="00ED06AE">
      <w:pPr>
        <w:pStyle w:val="Paragraf1"/>
      </w:pPr>
      <w:r w:rsidRPr="0086268A">
        <w:t xml:space="preserve">Med </w:t>
      </w:r>
      <w:r w:rsidRPr="00A672A5">
        <w:rPr>
          <w:i/>
        </w:rPr>
        <w:t>informationssäkerhet</w:t>
      </w:r>
      <w:r w:rsidRPr="0086268A">
        <w:t xml:space="preserve"> avses i dessa föreskrifter förmågan att upprätthålla önskad </w:t>
      </w:r>
      <w:proofErr w:type="spellStart"/>
      <w:r w:rsidRPr="0086268A">
        <w:t>konfidentialitet</w:t>
      </w:r>
      <w:proofErr w:type="spellEnd"/>
      <w:r w:rsidRPr="0086268A">
        <w:t>, riktighet och tillgänglighet be</w:t>
      </w:r>
      <w:r>
        <w:softHyphen/>
      </w:r>
      <w:r w:rsidRPr="0086268A">
        <w:t>träf</w:t>
      </w:r>
      <w:r>
        <w:softHyphen/>
      </w:r>
      <w:r w:rsidRPr="0086268A">
        <w:t>fande informationstillgångar.</w:t>
      </w:r>
    </w:p>
    <w:p w14:paraId="098E8CF8" w14:textId="77777777" w:rsidR="00A672A5" w:rsidRPr="0086268A" w:rsidRDefault="00A672A5" w:rsidP="00ED06AE">
      <w:pPr>
        <w:pStyle w:val="Paragraf1"/>
      </w:pPr>
      <w:r w:rsidRPr="0086268A">
        <w:t>Med</w:t>
      </w:r>
      <w:r w:rsidRPr="00A672A5">
        <w:rPr>
          <w:i/>
        </w:rPr>
        <w:t xml:space="preserve"> IT-säkerhet</w:t>
      </w:r>
      <w:r w:rsidRPr="0086268A">
        <w:t xml:space="preserve"> avses i dessa föreskrifter </w:t>
      </w:r>
      <w:r w:rsidRPr="00A672A5">
        <w:t>säkerhet beträffande IT-system med förmåga att förhindra obehörig åtkomst och obehörig eller oavsiktlig förändring eller störning vid databehandling samt dator- och telekommunikation.</w:t>
      </w:r>
    </w:p>
    <w:p w14:paraId="3CC2AB8F" w14:textId="09A18938" w:rsidR="00A672A5" w:rsidRPr="0012628E" w:rsidRDefault="00A672A5" w:rsidP="00ED06AE">
      <w:pPr>
        <w:pStyle w:val="Paragraf1"/>
      </w:pPr>
      <w:r w:rsidRPr="004461AA">
        <w:lastRenderedPageBreak/>
        <w:t xml:space="preserve">Med </w:t>
      </w:r>
      <w:r w:rsidRPr="00A672A5">
        <w:rPr>
          <w:i/>
        </w:rPr>
        <w:t>kassaregister</w:t>
      </w:r>
      <w:r w:rsidRPr="00A25676">
        <w:t xml:space="preserve"> </w:t>
      </w:r>
      <w:r w:rsidRPr="0012628E">
        <w:t>avses i dessa föreskrifter kassaregister som upp</w:t>
      </w:r>
      <w:r w:rsidR="0012628E" w:rsidRPr="0012628E">
        <w:softHyphen/>
      </w:r>
      <w:r w:rsidRPr="0012628E">
        <w:softHyphen/>
      </w:r>
      <w:r w:rsidRPr="0012628E">
        <w:softHyphen/>
        <w:t>fyller kraven i Skatte</w:t>
      </w:r>
      <w:r w:rsidR="00BF48B6" w:rsidRPr="0012628E">
        <w:t>verkets föreskrifter (SKVFS 2014:</w:t>
      </w:r>
      <w:r w:rsidRPr="0012628E">
        <w:t>9) om krav på kassaregister.</w:t>
      </w:r>
    </w:p>
    <w:p w14:paraId="133C5FE6" w14:textId="0E7433B7" w:rsidR="00A672A5" w:rsidRPr="0012628E" w:rsidRDefault="00A672A5" w:rsidP="00ED06AE">
      <w:pPr>
        <w:pStyle w:val="Paragraf1"/>
      </w:pPr>
      <w:r w:rsidRPr="0012628E">
        <w:t xml:space="preserve">Med </w:t>
      </w:r>
      <w:r w:rsidRPr="0012628E">
        <w:rPr>
          <w:i/>
        </w:rPr>
        <w:t xml:space="preserve">kassaregisternummer </w:t>
      </w:r>
      <w:r w:rsidRPr="0012628E">
        <w:t>avses i dess</w:t>
      </w:r>
      <w:r w:rsidR="0026193D" w:rsidRPr="0012628E">
        <w:t>a föreskrifter detsamma som i 2 </w:t>
      </w:r>
      <w:r w:rsidRPr="0012628E">
        <w:t>kap. 10 § Skatteverkets föreskrifter (SKVFS 2014:9</w:t>
      </w:r>
      <w:r w:rsidR="001A2EE1" w:rsidRPr="0012628E">
        <w:t xml:space="preserve">) om </w:t>
      </w:r>
      <w:r w:rsidRPr="0012628E">
        <w:t>krav på kassa</w:t>
      </w:r>
      <w:r w:rsidR="0026193D" w:rsidRPr="0012628E">
        <w:softHyphen/>
      </w:r>
      <w:r w:rsidRPr="0012628E">
        <w:softHyphen/>
      </w:r>
      <w:r w:rsidRPr="0012628E">
        <w:softHyphen/>
      </w:r>
      <w:r w:rsidRPr="0012628E">
        <w:softHyphen/>
        <w:t xml:space="preserve">register. </w:t>
      </w:r>
    </w:p>
    <w:p w14:paraId="0E37B0F5" w14:textId="7C3A33D4" w:rsidR="00A672A5" w:rsidRPr="0012628E" w:rsidRDefault="00A672A5" w:rsidP="00ED06AE">
      <w:pPr>
        <w:pStyle w:val="Paragraf1"/>
      </w:pPr>
      <w:r w:rsidRPr="0012628E">
        <w:t xml:space="preserve">Med </w:t>
      </w:r>
      <w:r w:rsidRPr="0012628E">
        <w:rPr>
          <w:i/>
        </w:rPr>
        <w:t xml:space="preserve">kassaregisterprogram </w:t>
      </w:r>
      <w:r w:rsidRPr="0012628E">
        <w:t>avses i dessa föreskrifter en pro</w:t>
      </w:r>
      <w:r w:rsidRPr="0012628E">
        <w:softHyphen/>
        <w:t>gram</w:t>
      </w:r>
      <w:r w:rsidRPr="0012628E">
        <w:softHyphen/>
        <w:t xml:space="preserve">vara som uppfyller kraven i Skatteverkets </w:t>
      </w:r>
      <w:r w:rsidR="001A2EE1" w:rsidRPr="0012628E">
        <w:t xml:space="preserve">föreskrifter (SKVFS 2014:9) om </w:t>
      </w:r>
      <w:r w:rsidRPr="0012628E">
        <w:t>krav på kassa</w:t>
      </w:r>
      <w:r w:rsidRPr="0012628E">
        <w:softHyphen/>
      </w:r>
      <w:r w:rsidRPr="0012628E">
        <w:softHyphen/>
      </w:r>
      <w:r w:rsidRPr="0012628E">
        <w:softHyphen/>
        <w:t xml:space="preserve">register. </w:t>
      </w:r>
    </w:p>
    <w:p w14:paraId="098C558A" w14:textId="77777777" w:rsidR="00A672A5" w:rsidRPr="0012628E" w:rsidRDefault="00A672A5" w:rsidP="00ED06AE">
      <w:pPr>
        <w:pStyle w:val="Paragraf1"/>
      </w:pPr>
      <w:r w:rsidRPr="0012628E">
        <w:t xml:space="preserve">Med </w:t>
      </w:r>
      <w:r w:rsidRPr="0012628E">
        <w:rPr>
          <w:i/>
        </w:rPr>
        <w:t>kontrolldata</w:t>
      </w:r>
      <w:r w:rsidRPr="0012628E">
        <w:t xml:space="preserve"> avses i dessa föreskrifter poster med kvitto</w:t>
      </w:r>
      <w:r w:rsidRPr="0012628E">
        <w:softHyphen/>
        <w:t>kontroll</w:t>
      </w:r>
      <w:r w:rsidR="0026193D" w:rsidRPr="0012628E">
        <w:softHyphen/>
      </w:r>
      <w:r w:rsidRPr="0012628E">
        <w:t xml:space="preserve">data och andra data som lagras i ett kontrollsystem. </w:t>
      </w:r>
    </w:p>
    <w:p w14:paraId="161EC1BD" w14:textId="4436004E" w:rsidR="00972269" w:rsidRPr="0012628E" w:rsidRDefault="00972269" w:rsidP="00972269">
      <w:pPr>
        <w:pStyle w:val="Paragraf1"/>
      </w:pPr>
      <w:r w:rsidRPr="0012628E">
        <w:t xml:space="preserve">Med </w:t>
      </w:r>
      <w:r w:rsidRPr="0012628E">
        <w:rPr>
          <w:i/>
        </w:rPr>
        <w:t>kontrollpost</w:t>
      </w:r>
      <w:r w:rsidRPr="0012628E">
        <w:t xml:space="preserve"> avses i dessa föreskrifter en post med kvitto</w:t>
      </w:r>
      <w:r w:rsidRPr="0012628E">
        <w:softHyphen/>
        <w:t xml:space="preserve">kontrolldata och andra data som lagras i ett kontrollsystem. </w:t>
      </w:r>
    </w:p>
    <w:p w14:paraId="67BA3AE4" w14:textId="042E5272" w:rsidR="0026193D" w:rsidRPr="0012628E" w:rsidRDefault="0026193D" w:rsidP="00ED06AE">
      <w:pPr>
        <w:pStyle w:val="Paragraf1"/>
      </w:pPr>
      <w:r w:rsidRPr="0012628E">
        <w:t xml:space="preserve">Med </w:t>
      </w:r>
      <w:r w:rsidRPr="0012628E">
        <w:rPr>
          <w:i/>
        </w:rPr>
        <w:t>kontrollprogram</w:t>
      </w:r>
      <w:r w:rsidRPr="0012628E">
        <w:t xml:space="preserve"> avses i dessa föreskrifter en pro</w:t>
      </w:r>
      <w:r w:rsidRPr="0012628E">
        <w:softHyphen/>
        <w:t>gram</w:t>
      </w:r>
      <w:r w:rsidRPr="0012628E">
        <w:softHyphen/>
        <w:t>vara som behandlar kvittodata för sammankopplade kassa</w:t>
      </w:r>
      <w:r w:rsidRPr="0012628E">
        <w:softHyphen/>
        <w:t xml:space="preserve">register.  </w:t>
      </w:r>
    </w:p>
    <w:p w14:paraId="6E7219A9" w14:textId="77777777" w:rsidR="00A672A5" w:rsidRPr="0012628E" w:rsidRDefault="00A672A5" w:rsidP="00ED06AE">
      <w:pPr>
        <w:pStyle w:val="Paragraf1"/>
      </w:pPr>
      <w:r w:rsidRPr="0012628E">
        <w:t xml:space="preserve">Med </w:t>
      </w:r>
      <w:r w:rsidRPr="0012628E">
        <w:rPr>
          <w:i/>
        </w:rPr>
        <w:t>kontrollserver</w:t>
      </w:r>
      <w:r w:rsidRPr="0012628E">
        <w:t xml:space="preserve"> avses i dessa föreskrifter en dator som har pro</w:t>
      </w:r>
      <w:r w:rsidRPr="0012628E">
        <w:softHyphen/>
        <w:t>gram</w:t>
      </w:r>
      <w:r w:rsidR="0026193D" w:rsidRPr="0012628E">
        <w:softHyphen/>
      </w:r>
      <w:r w:rsidRPr="0012628E">
        <w:t xml:space="preserve">vara för att kommunicera med </w:t>
      </w:r>
      <w:r w:rsidR="00FC5D97" w:rsidRPr="0012628E">
        <w:t>kontrollprogram</w:t>
      </w:r>
      <w:r w:rsidRPr="0012628E">
        <w:t>.</w:t>
      </w:r>
    </w:p>
    <w:p w14:paraId="2A4F6A9F" w14:textId="1FE7C6B2" w:rsidR="00A672A5" w:rsidRPr="0012628E" w:rsidRDefault="00A672A5" w:rsidP="00ED06AE">
      <w:pPr>
        <w:pStyle w:val="Paragraf1"/>
      </w:pPr>
      <w:r w:rsidRPr="0012628E">
        <w:t xml:space="preserve">Med </w:t>
      </w:r>
      <w:r w:rsidRPr="0012628E">
        <w:rPr>
          <w:i/>
        </w:rPr>
        <w:t>kvitto av typ normal</w:t>
      </w:r>
      <w:r w:rsidRPr="0012628E">
        <w:t xml:space="preserve"> avses i dessa föreskrifter dels ett sådant kvitto (kassakvitto) som enligt 39 kap. 7 § skatteför</w:t>
      </w:r>
      <w:r w:rsidRPr="0012628E">
        <w:softHyphen/>
        <w:t>farande</w:t>
      </w:r>
      <w:r w:rsidRPr="0012628E">
        <w:softHyphen/>
        <w:t>lagen (2011:1244) ska tas fram och erbjudas kunden och dels ett retur</w:t>
      </w:r>
      <w:r w:rsidRPr="0012628E">
        <w:softHyphen/>
        <w:t xml:space="preserve">kvitto enligt 7 kap. 1 § </w:t>
      </w:r>
      <w:r w:rsidR="001A2EE1" w:rsidRPr="0012628E">
        <w:t>tredje stycket</w:t>
      </w:r>
      <w:r w:rsidRPr="0012628E">
        <w:t xml:space="preserve"> Skatteverkets föreskrifter (SKVFS 2014:9) om krav på kassa</w:t>
      </w:r>
      <w:r w:rsidRPr="0012628E">
        <w:softHyphen/>
        <w:t>register.</w:t>
      </w:r>
      <w:r w:rsidR="00DF6CBD" w:rsidRPr="0012628E">
        <w:t xml:space="preserve">  </w:t>
      </w:r>
    </w:p>
    <w:p w14:paraId="43BA23E9" w14:textId="583F8E2F" w:rsidR="00A672A5" w:rsidRPr="0012628E" w:rsidRDefault="00A672A5" w:rsidP="00ED06AE">
      <w:pPr>
        <w:pStyle w:val="Paragraf1"/>
      </w:pPr>
      <w:r w:rsidRPr="0012628E">
        <w:t xml:space="preserve">Med </w:t>
      </w:r>
      <w:r w:rsidRPr="0012628E">
        <w:rPr>
          <w:i/>
        </w:rPr>
        <w:t>kvittodata</w:t>
      </w:r>
      <w:r w:rsidRPr="0012628E">
        <w:t xml:space="preserve"> avses i dessa föreskrift</w:t>
      </w:r>
      <w:r w:rsidR="0026193D" w:rsidRPr="0012628E">
        <w:t>er sådana data som ett kontroll</w:t>
      </w:r>
      <w:r w:rsidRPr="0012628E">
        <w:t xml:space="preserve">program enligt </w:t>
      </w:r>
      <w:r w:rsidR="00B45A95" w:rsidRPr="0012628E">
        <w:t>5</w:t>
      </w:r>
      <w:r w:rsidR="00204E04" w:rsidRPr="0012628E">
        <w:t xml:space="preserve"> </w:t>
      </w:r>
      <w:r w:rsidR="000A7EB1" w:rsidRPr="0012628E">
        <w:t>kap. 31</w:t>
      </w:r>
      <w:r w:rsidRPr="0012628E">
        <w:t xml:space="preserve"> § tar emot från kassaregister för att kunna ta fram </w:t>
      </w:r>
      <w:r w:rsidRPr="0012628E">
        <w:rPr>
          <w:i/>
        </w:rPr>
        <w:t>kvittokontrolldata</w:t>
      </w:r>
      <w:r w:rsidRPr="0012628E">
        <w:t xml:space="preserve"> enligt vad som anges i </w:t>
      </w:r>
      <w:r w:rsidR="00B45A95" w:rsidRPr="0012628E">
        <w:t>5</w:t>
      </w:r>
      <w:r w:rsidR="000A7EB1" w:rsidRPr="0012628E">
        <w:t xml:space="preserve"> kap. 34</w:t>
      </w:r>
      <w:r w:rsidRPr="0012628E">
        <w:t xml:space="preserve"> §. </w:t>
      </w:r>
    </w:p>
    <w:p w14:paraId="00C157C0" w14:textId="68B8C8AE" w:rsidR="001A2EE1" w:rsidRPr="0012628E" w:rsidRDefault="00A672A5" w:rsidP="001A2EE1">
      <w:pPr>
        <w:pStyle w:val="Paragraf1"/>
      </w:pPr>
      <w:r w:rsidRPr="0012628E">
        <w:t xml:space="preserve">Med </w:t>
      </w:r>
      <w:r w:rsidRPr="0012628E">
        <w:rPr>
          <w:i/>
        </w:rPr>
        <w:t>kvittokontrollposter</w:t>
      </w:r>
      <w:r w:rsidRPr="0012628E">
        <w:t xml:space="preserve"> avses i dessa föreskrifter poster enligt </w:t>
      </w:r>
      <w:r w:rsidR="00B45A95" w:rsidRPr="0012628E">
        <w:t>5</w:t>
      </w:r>
      <w:r w:rsidR="00204E04" w:rsidRPr="0012628E">
        <w:t> </w:t>
      </w:r>
      <w:r w:rsidR="000A7EB1" w:rsidRPr="0012628E">
        <w:t>kap. 39</w:t>
      </w:r>
      <w:r w:rsidR="001107B6" w:rsidRPr="0012628E">
        <w:t>–</w:t>
      </w:r>
      <w:r w:rsidR="000A7EB1" w:rsidRPr="0012628E">
        <w:t>42</w:t>
      </w:r>
      <w:r w:rsidRPr="0012628E">
        <w:t xml:space="preserve"> §§. </w:t>
      </w:r>
      <w:r w:rsidR="001A2EE1" w:rsidRPr="0012628E">
        <w:softHyphen/>
      </w:r>
    </w:p>
    <w:p w14:paraId="4B2617D8" w14:textId="77777777" w:rsidR="00A672A5" w:rsidRPr="0012628E" w:rsidRDefault="00A672A5" w:rsidP="00ED06AE">
      <w:pPr>
        <w:pStyle w:val="Paragraf1"/>
      </w:pPr>
      <w:r w:rsidRPr="0012628E">
        <w:t xml:space="preserve">Med </w:t>
      </w:r>
      <w:r w:rsidRPr="0012628E">
        <w:rPr>
          <w:i/>
        </w:rPr>
        <w:t xml:space="preserve">processorns </w:t>
      </w:r>
      <w:proofErr w:type="spellStart"/>
      <w:r w:rsidRPr="0012628E">
        <w:rPr>
          <w:i/>
        </w:rPr>
        <w:t>time</w:t>
      </w:r>
      <w:proofErr w:type="spellEnd"/>
      <w:r w:rsidRPr="0012628E">
        <w:rPr>
          <w:i/>
        </w:rPr>
        <w:t xml:space="preserve"> stamp </w:t>
      </w:r>
      <w:proofErr w:type="spellStart"/>
      <w:r w:rsidRPr="0012628E">
        <w:rPr>
          <w:i/>
        </w:rPr>
        <w:t>counter</w:t>
      </w:r>
      <w:proofErr w:type="spellEnd"/>
      <w:r w:rsidRPr="0012628E">
        <w:rPr>
          <w:i/>
        </w:rPr>
        <w:t xml:space="preserve"> (TSC)</w:t>
      </w:r>
      <w:r w:rsidRPr="0012628E">
        <w:t xml:space="preserve"> avses i dessa före</w:t>
      </w:r>
      <w:r w:rsidRPr="0012628E">
        <w:softHyphen/>
        <w:t>skrifter en i processorn tillgänglig resurs som tillhandahåller klock</w:t>
      </w:r>
      <w:r w:rsidRPr="0012628E">
        <w:softHyphen/>
        <w:t>cykel</w:t>
      </w:r>
      <w:r w:rsidRPr="0012628E">
        <w:softHyphen/>
        <w:t xml:space="preserve">baserad tidsinformation. </w:t>
      </w:r>
    </w:p>
    <w:p w14:paraId="0F6D99FB" w14:textId="77777777" w:rsidR="00A672A5" w:rsidRPr="0086268A" w:rsidRDefault="00A672A5" w:rsidP="00ED06AE">
      <w:pPr>
        <w:pStyle w:val="Paragraf1"/>
      </w:pPr>
      <w:r w:rsidRPr="0012628E">
        <w:t xml:space="preserve">Med </w:t>
      </w:r>
      <w:r w:rsidRPr="0012628E">
        <w:rPr>
          <w:i/>
        </w:rPr>
        <w:t>produktionsmiljö</w:t>
      </w:r>
      <w:r w:rsidRPr="0086268A">
        <w:t xml:space="preserve"> avses i dessa föreskrifter hela processen från ut</w:t>
      </w:r>
      <w:r w:rsidR="0026193D">
        <w:softHyphen/>
      </w:r>
      <w:r w:rsidRPr="0086268A">
        <w:t>veck</w:t>
      </w:r>
      <w:r w:rsidR="0026193D">
        <w:softHyphen/>
      </w:r>
      <w:r w:rsidRPr="0086268A">
        <w:t xml:space="preserve">ling till tillverkning av kontrollsystem. </w:t>
      </w:r>
      <w:bookmarkStart w:id="2" w:name="BM44964"/>
      <w:bookmarkStart w:id="3" w:name="BM47625"/>
      <w:bookmarkEnd w:id="2"/>
      <w:bookmarkEnd w:id="3"/>
    </w:p>
    <w:p w14:paraId="7AB8E3DC" w14:textId="77777777" w:rsidR="00A672A5" w:rsidRPr="006A1D8B" w:rsidRDefault="00A672A5" w:rsidP="00ED06AE">
      <w:pPr>
        <w:pStyle w:val="Paragraf1"/>
      </w:pPr>
      <w:r w:rsidRPr="0086268A">
        <w:t xml:space="preserve">Med </w:t>
      </w:r>
      <w:r w:rsidRPr="00A672A5">
        <w:rPr>
          <w:i/>
        </w:rPr>
        <w:t xml:space="preserve">sammankopplat kassaregister </w:t>
      </w:r>
      <w:r w:rsidRPr="0086268A">
        <w:t>avses i dessa föreskrifter ett kassa</w:t>
      </w:r>
      <w:r w:rsidR="00A70677">
        <w:softHyphen/>
      </w:r>
      <w:r w:rsidRPr="0086268A">
        <w:t xml:space="preserve">register som </w:t>
      </w:r>
      <w:r w:rsidRPr="006A1D8B">
        <w:t xml:space="preserve">enligt </w:t>
      </w:r>
      <w:r w:rsidR="00204E04" w:rsidRPr="006A1D8B">
        <w:t>9</w:t>
      </w:r>
      <w:r w:rsidRPr="006A1D8B">
        <w:t xml:space="preserve"> kap. är sammankopplat med ett kontroll</w:t>
      </w:r>
      <w:r w:rsidRPr="006A1D8B">
        <w:softHyphen/>
        <w:t>system.</w:t>
      </w:r>
    </w:p>
    <w:p w14:paraId="220A592C" w14:textId="77777777" w:rsidR="00A672A5" w:rsidRPr="0012628E" w:rsidRDefault="00A672A5" w:rsidP="00ED06AE">
      <w:pPr>
        <w:pStyle w:val="Paragraf1"/>
      </w:pPr>
      <w:r w:rsidRPr="0012628E">
        <w:t xml:space="preserve">Med </w:t>
      </w:r>
      <w:r w:rsidRPr="0012628E">
        <w:rPr>
          <w:i/>
        </w:rPr>
        <w:t>SHA</w:t>
      </w:r>
      <w:r w:rsidRPr="0012628E">
        <w:rPr>
          <w:i/>
        </w:rPr>
        <w:noBreakHyphen/>
        <w:t>256</w:t>
      </w:r>
      <w:r w:rsidRPr="0012628E">
        <w:t xml:space="preserve"> avses i dessa föreskrifter den kryptografiska </w:t>
      </w:r>
      <w:proofErr w:type="spellStart"/>
      <w:r w:rsidRPr="0012628E">
        <w:t>hash</w:t>
      </w:r>
      <w:r w:rsidRPr="0012628E">
        <w:softHyphen/>
        <w:t>funktionen</w:t>
      </w:r>
      <w:proofErr w:type="spellEnd"/>
      <w:r w:rsidRPr="0012628E">
        <w:t xml:space="preserve"> SHA-2 med ett kryptografiskt kondensat på 256 bitar.</w:t>
      </w:r>
    </w:p>
    <w:p w14:paraId="020BB658" w14:textId="77777777" w:rsidR="00A672A5" w:rsidRDefault="00A672A5" w:rsidP="00ED06AE">
      <w:pPr>
        <w:pStyle w:val="Paragraf1"/>
      </w:pPr>
      <w:r w:rsidRPr="0012628E">
        <w:t xml:space="preserve">Med </w:t>
      </w:r>
      <w:r w:rsidRPr="0012628E">
        <w:rPr>
          <w:i/>
        </w:rPr>
        <w:t>signatur</w:t>
      </w:r>
      <w:r w:rsidRPr="0012628E">
        <w:t xml:space="preserve"> avses i dessa föreskrifter en äkthetskod skapat med metoden HMAC baserad på</w:t>
      </w:r>
      <w:r w:rsidRPr="0086268A">
        <w:t xml:space="preserve"> den kryptografiska </w:t>
      </w:r>
      <w:proofErr w:type="spellStart"/>
      <w:r w:rsidRPr="0086268A">
        <w:t>hashfunktionen</w:t>
      </w:r>
      <w:proofErr w:type="spellEnd"/>
      <w:r w:rsidRPr="0086268A">
        <w:t xml:space="preserve"> SHA-256. </w:t>
      </w:r>
    </w:p>
    <w:p w14:paraId="165EFAC7" w14:textId="77777777" w:rsidR="00A672A5" w:rsidRDefault="00A672A5" w:rsidP="00ED06AE">
      <w:pPr>
        <w:pStyle w:val="Paragraf1"/>
      </w:pPr>
      <w:r w:rsidRPr="0086268A">
        <w:lastRenderedPageBreak/>
        <w:t xml:space="preserve">Med </w:t>
      </w:r>
      <w:r w:rsidRPr="00A672A5">
        <w:rPr>
          <w:i/>
        </w:rPr>
        <w:t>signering</w:t>
      </w:r>
      <w:r w:rsidRPr="0086268A">
        <w:t xml:space="preserve"> avses i dessa föreskrifter framställande av en signatur inom kontrollsystemet med avsikt att verifiera kontrolldata.</w:t>
      </w:r>
    </w:p>
    <w:p w14:paraId="54C76F99" w14:textId="77777777" w:rsidR="00A672A5" w:rsidRPr="0012628E" w:rsidRDefault="00A672A5" w:rsidP="00ED06AE">
      <w:pPr>
        <w:pStyle w:val="Paragraf1"/>
      </w:pPr>
      <w:r w:rsidRPr="0086268A">
        <w:t>M</w:t>
      </w:r>
      <w:r w:rsidRPr="00CB6E2E">
        <w:t xml:space="preserve">ed </w:t>
      </w:r>
      <w:r w:rsidRPr="0012628E">
        <w:rPr>
          <w:i/>
        </w:rPr>
        <w:t>signeringsmodul</w:t>
      </w:r>
      <w:r w:rsidRPr="0012628E">
        <w:t xml:space="preserve"> avses i dessa föreskrifter en programvara som utför signering åt ett </w:t>
      </w:r>
      <w:r w:rsidR="002201F3" w:rsidRPr="0012628E">
        <w:t>kontrollprogram</w:t>
      </w:r>
      <w:r w:rsidRPr="0012628E">
        <w:t xml:space="preserve">. </w:t>
      </w:r>
    </w:p>
    <w:p w14:paraId="0211201F" w14:textId="77777777" w:rsidR="00A672A5" w:rsidRDefault="00A672A5" w:rsidP="00ED06AE">
      <w:pPr>
        <w:pStyle w:val="Paragraf1"/>
      </w:pPr>
      <w:r w:rsidRPr="0012628E">
        <w:t xml:space="preserve">Med </w:t>
      </w:r>
      <w:r w:rsidRPr="0012628E">
        <w:rPr>
          <w:i/>
        </w:rPr>
        <w:t>tillverkare</w:t>
      </w:r>
      <w:r w:rsidRPr="00A672A5">
        <w:rPr>
          <w:i/>
        </w:rPr>
        <w:t xml:space="preserve"> </w:t>
      </w:r>
      <w:r w:rsidRPr="0086268A">
        <w:t>avses i dessa föreskrifter den som producerar kontrolls</w:t>
      </w:r>
      <w:r w:rsidR="00FC5D97">
        <w:softHyphen/>
      </w:r>
      <w:r w:rsidRPr="0086268A">
        <w:t>ystemet även om delar av detta tillverkas av någon annan.</w:t>
      </w:r>
    </w:p>
    <w:p w14:paraId="6609E913" w14:textId="77777777" w:rsidR="00A672A5" w:rsidRDefault="00A672A5" w:rsidP="00ED06AE">
      <w:pPr>
        <w:pStyle w:val="Paragraf1"/>
      </w:pPr>
      <w:r w:rsidRPr="0086268A">
        <w:t xml:space="preserve">Med </w:t>
      </w:r>
      <w:r w:rsidRPr="00A672A5">
        <w:rPr>
          <w:i/>
        </w:rPr>
        <w:t>TLS</w:t>
      </w:r>
      <w:r w:rsidRPr="0086268A">
        <w:t xml:space="preserve"> avses i dessa föreskrifter ett kryptografiskt protokoll med öppen standard för säkert utbyte av krypterad information mellan en klient och en server.  </w:t>
      </w:r>
    </w:p>
    <w:p w14:paraId="253F775E" w14:textId="77777777" w:rsidR="00A672A5" w:rsidRPr="00564E55" w:rsidRDefault="00A672A5" w:rsidP="00ED06AE">
      <w:pPr>
        <w:pStyle w:val="Paragraf1"/>
      </w:pPr>
      <w:r w:rsidRPr="0086268A">
        <w:t xml:space="preserve">Med </w:t>
      </w:r>
      <w:r w:rsidRPr="00A672A5">
        <w:rPr>
          <w:i/>
        </w:rPr>
        <w:t>TPM-chip</w:t>
      </w:r>
      <w:r w:rsidRPr="00564E55">
        <w:t xml:space="preserve"> avses i dessa föreskrifter en hårdvarufunktion enligt standarden </w:t>
      </w:r>
      <w:proofErr w:type="spellStart"/>
      <w:r w:rsidRPr="00564E55">
        <w:t>Trusted</w:t>
      </w:r>
      <w:proofErr w:type="spellEnd"/>
      <w:r w:rsidRPr="00564E55">
        <w:t xml:space="preserve"> </w:t>
      </w:r>
      <w:proofErr w:type="spellStart"/>
      <w:r w:rsidRPr="00564E55">
        <w:t>Platform</w:t>
      </w:r>
      <w:proofErr w:type="spellEnd"/>
      <w:r w:rsidRPr="00564E55">
        <w:t xml:space="preserve"> </w:t>
      </w:r>
      <w:proofErr w:type="spellStart"/>
      <w:r w:rsidRPr="00564E55">
        <w:t>Module</w:t>
      </w:r>
      <w:proofErr w:type="spellEnd"/>
      <w:r w:rsidRPr="00564E55">
        <w:t xml:space="preserve">. </w:t>
      </w:r>
    </w:p>
    <w:p w14:paraId="0ED30620" w14:textId="77777777" w:rsidR="00A672A5" w:rsidRPr="00564E55" w:rsidRDefault="00A672A5" w:rsidP="00ED06AE">
      <w:pPr>
        <w:pStyle w:val="Paragraf1"/>
      </w:pPr>
      <w:r w:rsidRPr="00564E55">
        <w:t xml:space="preserve">Med </w:t>
      </w:r>
      <w:r w:rsidRPr="00A672A5">
        <w:rPr>
          <w:i/>
        </w:rPr>
        <w:t>tunn klient</w:t>
      </w:r>
      <w:r w:rsidRPr="00564E55">
        <w:t xml:space="preserve"> avses i de</w:t>
      </w:r>
      <w:r>
        <w:t>ssa föreskrifter detsamma som i 2 </w:t>
      </w:r>
      <w:r w:rsidRPr="00564E55">
        <w:t>kap. 22 § Skatteverkets föreskrifter (</w:t>
      </w:r>
      <w:r>
        <w:t>SKVFS 2014:9</w:t>
      </w:r>
      <w:r w:rsidRPr="00564E55">
        <w:t>) om  krav på kassa</w:t>
      </w:r>
      <w:r>
        <w:softHyphen/>
      </w:r>
      <w:r w:rsidRPr="00564E55">
        <w:t xml:space="preserve">register. </w:t>
      </w:r>
    </w:p>
    <w:p w14:paraId="509EBD36" w14:textId="77777777" w:rsidR="00A672A5" w:rsidRPr="0012628E" w:rsidRDefault="00A672A5" w:rsidP="00ED06AE">
      <w:pPr>
        <w:pStyle w:val="Paragraf1"/>
      </w:pPr>
      <w:r w:rsidRPr="0086268A">
        <w:t xml:space="preserve">Med </w:t>
      </w:r>
      <w:r w:rsidRPr="00A672A5">
        <w:rPr>
          <w:i/>
        </w:rPr>
        <w:t>virtuell dator</w:t>
      </w:r>
      <w:r w:rsidRPr="0086268A">
        <w:t xml:space="preserve"> avses i dessa föreskrifter en programvara som innehåller en särskild </w:t>
      </w:r>
      <w:r w:rsidRPr="0012628E">
        <w:t>avgränsad virtuell datormiljö för antingen ett kassa</w:t>
      </w:r>
      <w:r w:rsidRPr="0012628E">
        <w:softHyphen/>
      </w:r>
      <w:r w:rsidR="0026193D" w:rsidRPr="0012628E">
        <w:softHyphen/>
      </w:r>
      <w:r w:rsidRPr="0012628E">
        <w:t>register</w:t>
      </w:r>
      <w:r w:rsidRPr="0012628E">
        <w:softHyphen/>
      </w:r>
      <w:r w:rsidRPr="0012628E">
        <w:softHyphen/>
        <w:t xml:space="preserve">program eller för ett </w:t>
      </w:r>
      <w:r w:rsidR="002201F3" w:rsidRPr="0012628E">
        <w:t xml:space="preserve">kontrollprogram </w:t>
      </w:r>
      <w:r w:rsidRPr="0012628E">
        <w:t>och en signe</w:t>
      </w:r>
      <w:r w:rsidRPr="0012628E">
        <w:softHyphen/>
        <w:t>rings</w:t>
      </w:r>
      <w:r w:rsidRPr="0012628E">
        <w:softHyphen/>
        <w:t xml:space="preserve">modul.  </w:t>
      </w:r>
    </w:p>
    <w:p w14:paraId="74CD944F" w14:textId="77777777" w:rsidR="00A672A5" w:rsidRPr="00044181" w:rsidRDefault="00A672A5" w:rsidP="00ED06AE">
      <w:pPr>
        <w:pStyle w:val="Paragraf1"/>
      </w:pPr>
      <w:r w:rsidRPr="0086268A">
        <w:t xml:space="preserve">Med </w:t>
      </w:r>
      <w:r w:rsidRPr="00A672A5">
        <w:rPr>
          <w:i/>
        </w:rPr>
        <w:t>virtuell miljö</w:t>
      </w:r>
      <w:r w:rsidRPr="0086268A">
        <w:t xml:space="preserve"> avses</w:t>
      </w:r>
      <w:r w:rsidRPr="00044181">
        <w:t xml:space="preserve"> i dessa föreskrifter en fysisk dator som ingår i ett kontrollsystem och som innehåller virtuella datorer. </w:t>
      </w:r>
    </w:p>
    <w:p w14:paraId="0DBF96C9" w14:textId="77777777" w:rsidR="00A672A5" w:rsidRDefault="00A672A5" w:rsidP="00ED06AE">
      <w:pPr>
        <w:pStyle w:val="Paragraf1"/>
      </w:pPr>
      <w:r w:rsidRPr="002B5BAC">
        <w:t xml:space="preserve">Med </w:t>
      </w:r>
      <w:r w:rsidRPr="00A672A5">
        <w:rPr>
          <w:i/>
        </w:rPr>
        <w:t>virtualiserings</w:t>
      </w:r>
      <w:r w:rsidRPr="00A672A5">
        <w:rPr>
          <w:i/>
        </w:rPr>
        <w:softHyphen/>
        <w:t>program</w:t>
      </w:r>
      <w:r w:rsidRPr="002B5BAC">
        <w:t xml:space="preserve"> </w:t>
      </w:r>
      <w:r>
        <w:t xml:space="preserve">avses </w:t>
      </w:r>
      <w:r w:rsidRPr="002B5BAC">
        <w:t>i dessa föreskrifter</w:t>
      </w:r>
      <w:r>
        <w:t xml:space="preserve"> en pro</w:t>
      </w:r>
      <w:r>
        <w:softHyphen/>
        <w:t>gram</w:t>
      </w:r>
      <w:r>
        <w:softHyphen/>
      </w:r>
      <w:r>
        <w:softHyphen/>
        <w:t xml:space="preserve">vara i en virtuell miljö och som hanterar två virtuella datorer. </w:t>
      </w:r>
    </w:p>
    <w:p w14:paraId="0A0848B5" w14:textId="77777777" w:rsidR="00A672A5" w:rsidRDefault="00A672A5" w:rsidP="00A672A5">
      <w:pPr>
        <w:pStyle w:val="Rubrik2"/>
      </w:pPr>
    </w:p>
    <w:p w14:paraId="7AD9F741" w14:textId="77777777" w:rsidR="00A672A5" w:rsidRPr="0012628E" w:rsidRDefault="00A672A5" w:rsidP="00A672A5">
      <w:pPr>
        <w:pStyle w:val="Rubrik2"/>
        <w:ind w:left="1304" w:hanging="1304"/>
      </w:pPr>
      <w:r w:rsidRPr="00CB55F0">
        <w:t xml:space="preserve">4 kap. </w:t>
      </w:r>
      <w:r w:rsidRPr="00CB55F0">
        <w:tab/>
      </w:r>
      <w:r w:rsidRPr="00802E43">
        <w:t xml:space="preserve">Hårdvara och </w:t>
      </w:r>
      <w:r w:rsidRPr="0012628E">
        <w:t xml:space="preserve">programvara för </w:t>
      </w:r>
      <w:r w:rsidR="002201F3" w:rsidRPr="0012628E">
        <w:t>kontroll</w:t>
      </w:r>
      <w:r w:rsidR="002201F3" w:rsidRPr="0012628E">
        <w:softHyphen/>
        <w:t>p</w:t>
      </w:r>
      <w:r w:rsidRPr="0012628E">
        <w:t xml:space="preserve">rogram och signeringsmodul </w:t>
      </w:r>
    </w:p>
    <w:p w14:paraId="16EF7EF6" w14:textId="77777777" w:rsidR="00494391" w:rsidRPr="0012628E" w:rsidRDefault="00494391" w:rsidP="00015FF3">
      <w:pPr>
        <w:pStyle w:val="Paragraf1"/>
        <w:numPr>
          <w:ilvl w:val="0"/>
          <w:numId w:val="14"/>
        </w:numPr>
      </w:pPr>
      <w:r w:rsidRPr="0012628E">
        <w:t>I detta kapitel finns bestämmelser om hårdvara och pro</w:t>
      </w:r>
      <w:r w:rsidRPr="0012628E">
        <w:softHyphen/>
        <w:t>gram</w:t>
      </w:r>
      <w:r w:rsidRPr="0012628E">
        <w:softHyphen/>
        <w:t xml:space="preserve">vara för </w:t>
      </w:r>
      <w:r w:rsidR="002201F3" w:rsidRPr="0012628E">
        <w:t xml:space="preserve">kontrollprogram </w:t>
      </w:r>
      <w:r w:rsidRPr="0012628E">
        <w:t>och signeringsmoduler som ingår i ett kon</w:t>
      </w:r>
      <w:r w:rsidRPr="0012628E">
        <w:softHyphen/>
        <w:t>troll</w:t>
      </w:r>
      <w:r w:rsidRPr="0012628E">
        <w:softHyphen/>
        <w:t xml:space="preserve">system. </w:t>
      </w:r>
    </w:p>
    <w:p w14:paraId="7CE67110" w14:textId="77777777" w:rsidR="00494391" w:rsidRPr="0012628E" w:rsidRDefault="00494391" w:rsidP="00494391">
      <w:r w:rsidRPr="0012628E">
        <w:t>Innehållet i kapitlet är uppdelat enligt följande.</w:t>
      </w:r>
    </w:p>
    <w:p w14:paraId="2F8C80E1" w14:textId="77777777" w:rsidR="00494391" w:rsidRPr="0012628E" w:rsidRDefault="00494391" w:rsidP="00015FF3">
      <w:pPr>
        <w:pStyle w:val="Alfanumerisklista"/>
        <w:numPr>
          <w:ilvl w:val="0"/>
          <w:numId w:val="10"/>
        </w:numPr>
      </w:pPr>
      <w:r w:rsidRPr="0012628E">
        <w:t>Signeringsmodul på separat hård</w:t>
      </w:r>
      <w:r w:rsidRPr="0012628E">
        <w:softHyphen/>
        <w:t xml:space="preserve">vara </w:t>
      </w:r>
    </w:p>
    <w:p w14:paraId="3C38FA33" w14:textId="77777777" w:rsidR="00494391" w:rsidRPr="0012628E" w:rsidRDefault="00494391" w:rsidP="00015FF3">
      <w:pPr>
        <w:pStyle w:val="Alfanumerisklista"/>
        <w:numPr>
          <w:ilvl w:val="0"/>
          <w:numId w:val="10"/>
        </w:numPr>
      </w:pPr>
      <w:r w:rsidRPr="0012628E">
        <w:t xml:space="preserve">Virtuell miljö </w:t>
      </w:r>
    </w:p>
    <w:p w14:paraId="70E354C9" w14:textId="77777777" w:rsidR="00494391" w:rsidRPr="0012628E" w:rsidRDefault="00494391" w:rsidP="00015FF3">
      <w:pPr>
        <w:pStyle w:val="Alfanumerisklista"/>
        <w:numPr>
          <w:ilvl w:val="0"/>
          <w:numId w:val="10"/>
        </w:numPr>
      </w:pPr>
      <w:r w:rsidRPr="0012628E">
        <w:t xml:space="preserve">Dedikerad dator </w:t>
      </w:r>
    </w:p>
    <w:p w14:paraId="5C389030" w14:textId="77777777" w:rsidR="00494391" w:rsidRPr="0012628E" w:rsidRDefault="00494391" w:rsidP="00494391">
      <w:pPr>
        <w:pStyle w:val="Rubrik3"/>
        <w:tabs>
          <w:tab w:val="left" w:pos="567"/>
        </w:tabs>
      </w:pPr>
    </w:p>
    <w:p w14:paraId="0100744F" w14:textId="77777777" w:rsidR="00494391" w:rsidRPr="0012628E" w:rsidRDefault="00494391" w:rsidP="00494391">
      <w:pPr>
        <w:pStyle w:val="Rubrik3"/>
      </w:pPr>
      <w:r w:rsidRPr="0012628E">
        <w:t>A</w:t>
      </w:r>
      <w:r w:rsidRPr="0012628E">
        <w:tab/>
        <w:t>Signeringsmodul på separat hård</w:t>
      </w:r>
      <w:r w:rsidRPr="0012628E">
        <w:softHyphen/>
        <w:t xml:space="preserve">vara </w:t>
      </w:r>
    </w:p>
    <w:p w14:paraId="097A9946" w14:textId="2E444C1D" w:rsidR="00494391" w:rsidRPr="0012628E" w:rsidRDefault="00494391" w:rsidP="00494391">
      <w:pPr>
        <w:pStyle w:val="Paragraf1"/>
      </w:pPr>
      <w:r w:rsidRPr="0012628E">
        <w:t>En signeringsmodul på separat hård</w:t>
      </w:r>
      <w:r w:rsidRPr="0012628E">
        <w:softHyphen/>
        <w:t xml:space="preserve">vara ska vara ansluten till en fysisk port eller direkt på datorns moderkort. </w:t>
      </w:r>
      <w:r w:rsidR="001107B6" w:rsidRPr="0012628E">
        <w:t>I 6–</w:t>
      </w:r>
      <w:r w:rsidRPr="0012628E">
        <w:t xml:space="preserve">7 kap. finns särskilda bestämmelser om signeringsmodulen. </w:t>
      </w:r>
    </w:p>
    <w:p w14:paraId="706697B6" w14:textId="77777777" w:rsidR="003D36D3" w:rsidRDefault="003D36D3">
      <w:pPr>
        <w:spacing w:after="200" w:line="276" w:lineRule="auto"/>
        <w:ind w:firstLine="0"/>
        <w:jc w:val="left"/>
        <w:rPr>
          <w:rFonts w:asciiTheme="majorHAnsi" w:eastAsiaTheme="majorEastAsia" w:hAnsiTheme="majorHAnsi" w:cstheme="majorBidi"/>
          <w:b/>
          <w:bCs/>
          <w:sz w:val="22"/>
        </w:rPr>
      </w:pPr>
      <w:r>
        <w:br w:type="page"/>
      </w:r>
    </w:p>
    <w:p w14:paraId="7F942B35" w14:textId="5E04921F" w:rsidR="00494391" w:rsidRPr="00747F91" w:rsidRDefault="00494391" w:rsidP="00494391">
      <w:pPr>
        <w:pStyle w:val="Rubrik3"/>
      </w:pPr>
      <w:r w:rsidRPr="00747F91">
        <w:lastRenderedPageBreak/>
        <w:t>B</w:t>
      </w:r>
      <w:r w:rsidRPr="00747F91">
        <w:tab/>
        <w:t xml:space="preserve">Virtuell miljö </w:t>
      </w:r>
    </w:p>
    <w:p w14:paraId="724A9E04" w14:textId="77777777" w:rsidR="0026193D" w:rsidRDefault="00494391" w:rsidP="00C452D8">
      <w:pPr>
        <w:pStyle w:val="Paragraf1"/>
      </w:pPr>
      <w:r w:rsidRPr="00747F91">
        <w:t>En virtuell miljö ska ha ett virtualiseringsprogram som utgör dess enda operativsystem. Bestämmelser om virtuali</w:t>
      </w:r>
      <w:r w:rsidRPr="00747F91">
        <w:softHyphen/>
        <w:t>se</w:t>
      </w:r>
      <w:r w:rsidRPr="00747F91">
        <w:softHyphen/>
        <w:t>rings</w:t>
      </w:r>
      <w:r w:rsidRPr="00747F91">
        <w:softHyphen/>
      </w:r>
      <w:r w:rsidRPr="00747F91">
        <w:softHyphen/>
      </w:r>
      <w:r w:rsidRPr="00747F91">
        <w:softHyphen/>
        <w:t>pro</w:t>
      </w:r>
      <w:r w:rsidRPr="00747F91">
        <w:softHyphen/>
        <w:t>gram</w:t>
      </w:r>
      <w:r w:rsidRPr="00747F91">
        <w:softHyphen/>
        <w:t xml:space="preserve">met finns i 8 §. </w:t>
      </w:r>
    </w:p>
    <w:p w14:paraId="339CF2C5" w14:textId="77777777" w:rsidR="0026193D" w:rsidRPr="0012628E" w:rsidRDefault="00494391" w:rsidP="0026193D">
      <w:r w:rsidRPr="00747F91">
        <w:t xml:space="preserve">En virtuell miljö ska </w:t>
      </w:r>
      <w:r w:rsidRPr="0012628E">
        <w:t>innehålla en virtuell dator för kassaregister</w:t>
      </w:r>
      <w:r w:rsidRPr="0012628E">
        <w:softHyphen/>
        <w:t>pro</w:t>
      </w:r>
      <w:r w:rsidRPr="0012628E">
        <w:softHyphen/>
        <w:t xml:space="preserve">gram enligt 9 § och en virtuell dator för </w:t>
      </w:r>
      <w:r w:rsidR="002201F3" w:rsidRPr="0012628E">
        <w:t xml:space="preserve">kontrollprogram </w:t>
      </w:r>
      <w:r w:rsidRPr="0012628E">
        <w:t>och sig</w:t>
      </w:r>
      <w:r w:rsidRPr="0012628E">
        <w:softHyphen/>
        <w:t>nerings</w:t>
      </w:r>
      <w:r w:rsidRPr="0012628E">
        <w:softHyphen/>
      </w:r>
      <w:r w:rsidRPr="0012628E">
        <w:softHyphen/>
        <w:t>modul enligt 10 §. Av 8 § framgår att virtualiserings</w:t>
      </w:r>
      <w:r w:rsidRPr="0012628E">
        <w:softHyphen/>
        <w:t>pro</w:t>
      </w:r>
      <w:r w:rsidRPr="0012628E">
        <w:softHyphen/>
        <w:t>gram</w:t>
      </w:r>
      <w:r w:rsidRPr="0012628E">
        <w:softHyphen/>
        <w:t>met ska kontrollera de virtuella datorerna.</w:t>
      </w:r>
    </w:p>
    <w:p w14:paraId="271A3806" w14:textId="241877CC" w:rsidR="00494391" w:rsidRPr="0012628E" w:rsidRDefault="00494391" w:rsidP="0026193D">
      <w:r w:rsidRPr="0012628E">
        <w:t>En virtuell miljö får utöver</w:t>
      </w:r>
      <w:r w:rsidR="001107B6" w:rsidRPr="0012628E">
        <w:t xml:space="preserve"> vad som anges i 3–</w:t>
      </w:r>
      <w:r w:rsidR="00690761" w:rsidRPr="0012628E">
        <w:t xml:space="preserve">10 §§ endast ha de funktioner som ska </w:t>
      </w:r>
      <w:r w:rsidRPr="0012628E">
        <w:t xml:space="preserve">finnas enligt </w:t>
      </w:r>
      <w:r w:rsidR="00204E04" w:rsidRPr="0012628E">
        <w:t>12</w:t>
      </w:r>
      <w:r w:rsidRPr="0012628E">
        <w:t xml:space="preserve"> kap. </w:t>
      </w:r>
    </w:p>
    <w:p w14:paraId="33E40A75" w14:textId="622E80CB" w:rsidR="00494391" w:rsidRPr="0012628E" w:rsidRDefault="00494391" w:rsidP="00494391">
      <w:pPr>
        <w:pStyle w:val="Paragraf1"/>
      </w:pPr>
      <w:r w:rsidRPr="0012628E">
        <w:t>En virtuell miljö ska ha ett TPM-chip</w:t>
      </w:r>
      <w:r w:rsidR="00D01805" w:rsidRPr="0012628E">
        <w:t xml:space="preserve"> eller annan</w:t>
      </w:r>
      <w:r w:rsidR="00322557" w:rsidRPr="0012628E">
        <w:t>,</w:t>
      </w:r>
      <w:r w:rsidR="00D01805" w:rsidRPr="0012628E">
        <w:t xml:space="preserve"> </w:t>
      </w:r>
      <w:r w:rsidR="00322557" w:rsidRPr="0012628E">
        <w:t>av certi</w:t>
      </w:r>
      <w:r w:rsidR="00322557" w:rsidRPr="0012628E">
        <w:softHyphen/>
        <w:t>fi</w:t>
      </w:r>
      <w:r w:rsidR="00322557" w:rsidRPr="0012628E">
        <w:softHyphen/>
        <w:t>e</w:t>
      </w:r>
      <w:r w:rsidR="00322557" w:rsidRPr="0012628E">
        <w:softHyphen/>
        <w:t>rings</w:t>
      </w:r>
      <w:r w:rsidR="00322557" w:rsidRPr="0012628E">
        <w:softHyphen/>
        <w:t xml:space="preserve">organet godkänd kryptohårdvara, </w:t>
      </w:r>
      <w:r w:rsidRPr="0012628E">
        <w:t>som ska säker</w:t>
      </w:r>
      <w:r w:rsidRPr="0012628E">
        <w:softHyphen/>
        <w:t>ställa att den fysiska datorn enbart kan startas och köras med av till</w:t>
      </w:r>
      <w:r w:rsidRPr="0012628E">
        <w:softHyphen/>
        <w:t>verk</w:t>
      </w:r>
      <w:r w:rsidRPr="0012628E">
        <w:softHyphen/>
        <w:t>aren in</w:t>
      </w:r>
      <w:r w:rsidRPr="0012628E">
        <w:softHyphen/>
        <w:t>stal</w:t>
      </w:r>
      <w:r w:rsidRPr="0012628E">
        <w:softHyphen/>
        <w:t>le</w:t>
      </w:r>
      <w:r w:rsidRPr="0012628E">
        <w:softHyphen/>
        <w:t>rat virtualiserings</w:t>
      </w:r>
      <w:r w:rsidRPr="0012628E">
        <w:softHyphen/>
        <w:t>pro</w:t>
      </w:r>
      <w:r w:rsidRPr="0012628E">
        <w:softHyphen/>
        <w:t>gram enligt 8 § och in</w:t>
      </w:r>
      <w:r w:rsidRPr="0012628E">
        <w:softHyphen/>
        <w:t>stall</w:t>
      </w:r>
      <w:r w:rsidRPr="0012628E">
        <w:softHyphen/>
        <w:t>era</w:t>
      </w:r>
      <w:r w:rsidR="001107B6" w:rsidRPr="0012628E">
        <w:t>de virtuella da</w:t>
      </w:r>
      <w:r w:rsidR="001107B6" w:rsidRPr="0012628E">
        <w:softHyphen/>
        <w:t>tor</w:t>
      </w:r>
      <w:r w:rsidR="001107B6" w:rsidRPr="0012628E">
        <w:softHyphen/>
        <w:t>er enligt 9–</w:t>
      </w:r>
      <w:r w:rsidRPr="0012628E">
        <w:t>10 §§.</w:t>
      </w:r>
    </w:p>
    <w:p w14:paraId="4E7200E5" w14:textId="77777777" w:rsidR="00494391" w:rsidRPr="00747F91" w:rsidRDefault="00494391" w:rsidP="00494391">
      <w:pPr>
        <w:pStyle w:val="Paragraf1"/>
      </w:pPr>
      <w:r w:rsidRPr="00747F91">
        <w:t>En virtuell miljö ska ha ett ytterhölje som är plom</w:t>
      </w:r>
      <w:r w:rsidRPr="00747F91">
        <w:softHyphen/>
        <w:t>berat. Plom</w:t>
      </w:r>
      <w:r w:rsidRPr="00747F91">
        <w:softHyphen/>
      </w:r>
      <w:r w:rsidRPr="00747F91">
        <w:softHyphen/>
        <w:t>be</w:t>
      </w:r>
      <w:r w:rsidRPr="00747F91">
        <w:softHyphen/>
        <w:t>ringen ska ske med plomberingstape eller med annan plombering som ska klara det temperaturområde som den virtuella miljön är avsedd att användas i. Plomberingen ska minst klara temperatur</w:t>
      </w:r>
      <w:r w:rsidRPr="00747F91">
        <w:softHyphen/>
        <w:t>om</w:t>
      </w:r>
      <w:r w:rsidRPr="00747F91">
        <w:softHyphen/>
        <w:t>rådet -30 C till +110 C. Plomberingen ska vara ut</w:t>
      </w:r>
      <w:r w:rsidRPr="00747F91">
        <w:softHyphen/>
        <w:t>formad på ett sådant sätt att det går att identifiera vem som utfört plom</w:t>
      </w:r>
      <w:r w:rsidRPr="00747F91">
        <w:softHyphen/>
        <w:t>be</w:t>
      </w:r>
      <w:r w:rsidRPr="00747F91">
        <w:softHyphen/>
        <w:t>ringen. Om plom</w:t>
      </w:r>
      <w:r w:rsidRPr="00747F91">
        <w:softHyphen/>
        <w:t>be</w:t>
      </w:r>
      <w:r w:rsidRPr="00747F91">
        <w:softHyphen/>
        <w:t xml:space="preserve">ringen bryts ska det ge synliga spår. </w:t>
      </w:r>
    </w:p>
    <w:p w14:paraId="06993B98" w14:textId="77777777" w:rsidR="00494391" w:rsidRPr="00747F91" w:rsidRDefault="00494391" w:rsidP="00494391">
      <w:pPr>
        <w:pStyle w:val="Paragraf1"/>
      </w:pPr>
      <w:r w:rsidRPr="00747F91">
        <w:t xml:space="preserve">Alla portar samt alla in- och </w:t>
      </w:r>
      <w:proofErr w:type="spellStart"/>
      <w:r w:rsidRPr="00747F91">
        <w:t>utenheter</w:t>
      </w:r>
      <w:proofErr w:type="spellEnd"/>
      <w:r w:rsidRPr="00747F91">
        <w:t xml:space="preserve"> som en virtuell miljö har ska vara plomberade. Plom</w:t>
      </w:r>
      <w:r w:rsidRPr="00747F91">
        <w:softHyphen/>
        <w:t>be</w:t>
      </w:r>
      <w:r w:rsidRPr="00747F91">
        <w:softHyphen/>
        <w:t xml:space="preserve">ringen ska minst uppfylla de krav som anges i 5 §. </w:t>
      </w:r>
    </w:p>
    <w:p w14:paraId="3F8FE6FF" w14:textId="77777777" w:rsidR="00494391" w:rsidRPr="0012628E" w:rsidRDefault="00494391" w:rsidP="0026193D">
      <w:r w:rsidRPr="00747F91">
        <w:t>Plombering av</w:t>
      </w:r>
      <w:r w:rsidRPr="00802E43">
        <w:t xml:space="preserve"> portar gäller inte för portar som är nöd</w:t>
      </w:r>
      <w:r w:rsidRPr="00802E43">
        <w:softHyphen/>
        <w:t xml:space="preserve">vändiga för </w:t>
      </w:r>
      <w:r w:rsidRPr="0012628E">
        <w:t>kassa</w:t>
      </w:r>
      <w:r w:rsidR="0026193D" w:rsidRPr="0012628E">
        <w:softHyphen/>
      </w:r>
      <w:r w:rsidRPr="0012628E">
        <w:t xml:space="preserve">registerprogrammets funktioner eller för kommunikation mellan kontrollserver och </w:t>
      </w:r>
      <w:r w:rsidR="002201F3" w:rsidRPr="0012628E">
        <w:t>kontrollprogram</w:t>
      </w:r>
      <w:r w:rsidRPr="0012628E">
        <w:t xml:space="preserve">. </w:t>
      </w:r>
    </w:p>
    <w:p w14:paraId="0E9DA7FF" w14:textId="0EFEF759" w:rsidR="00494391" w:rsidRPr="00547AEE" w:rsidRDefault="00494391" w:rsidP="00494391">
      <w:pPr>
        <w:pStyle w:val="Paragraf1"/>
      </w:pPr>
      <w:r w:rsidRPr="0012628E">
        <w:t>Om en virtuell</w:t>
      </w:r>
      <w:r w:rsidRPr="00747F91">
        <w:t xml:space="preserve"> miljö behöver repareras får detta endast ut</w:t>
      </w:r>
      <w:r w:rsidRPr="00747F91">
        <w:softHyphen/>
        <w:t>föras av till</w:t>
      </w:r>
      <w:r w:rsidRPr="00747F91">
        <w:softHyphen/>
      </w:r>
      <w:r w:rsidRPr="00747F91">
        <w:softHyphen/>
        <w:t xml:space="preserve">verkaren av </w:t>
      </w:r>
      <w:r w:rsidRPr="00547AEE">
        <w:t>kontrollsystemet eller av denne utsedd behörig reparatör som då får br</w:t>
      </w:r>
      <w:r w:rsidR="001107B6" w:rsidRPr="00547AEE">
        <w:t>yta plom</w:t>
      </w:r>
      <w:r w:rsidR="001107B6" w:rsidRPr="00547AEE">
        <w:softHyphen/>
        <w:t>beringar som avses i 5–</w:t>
      </w:r>
      <w:r w:rsidRPr="00547AEE">
        <w:t>6 §§. Efter reparation ska datorn omedelbart plom</w:t>
      </w:r>
      <w:r w:rsidRPr="00547AEE">
        <w:softHyphen/>
      </w:r>
      <w:r w:rsidRPr="00547AEE">
        <w:softHyphen/>
        <w:t>be</w:t>
      </w:r>
      <w:r w:rsidRPr="00547AEE">
        <w:softHyphen/>
      </w:r>
      <w:r w:rsidR="001107B6" w:rsidRPr="00547AEE">
        <w:t>ras av tillverk</w:t>
      </w:r>
      <w:r w:rsidR="001107B6" w:rsidRPr="00547AEE">
        <w:softHyphen/>
        <w:t>aren enligt 5–</w:t>
      </w:r>
      <w:r w:rsidRPr="00547AEE">
        <w:t>6 §§. Tillverkaren eller en av denne utsedd representant ska föra ett register över de repara</w:t>
      </w:r>
      <w:r w:rsidRPr="00547AEE">
        <w:softHyphen/>
        <w:t xml:space="preserve">tioner som gjorts av virtuella miljöer. </w:t>
      </w:r>
    </w:p>
    <w:p w14:paraId="51428F91" w14:textId="77777777" w:rsidR="00494391" w:rsidRPr="00547AEE" w:rsidRDefault="00494391" w:rsidP="00015FF3">
      <w:pPr>
        <w:pStyle w:val="Paragraf"/>
        <w:numPr>
          <w:ilvl w:val="0"/>
          <w:numId w:val="11"/>
        </w:numPr>
      </w:pPr>
      <w:r w:rsidRPr="00547AEE">
        <w:t>För virtua</w:t>
      </w:r>
      <w:r w:rsidRPr="00547AEE">
        <w:softHyphen/>
        <w:t>lise</w:t>
      </w:r>
      <w:r w:rsidRPr="00547AEE">
        <w:softHyphen/>
        <w:t>rings</w:t>
      </w:r>
      <w:r w:rsidRPr="00547AEE">
        <w:softHyphen/>
        <w:t xml:space="preserve">programmet gäller följande. </w:t>
      </w:r>
    </w:p>
    <w:p w14:paraId="018A94C8" w14:textId="77777777" w:rsidR="00494391" w:rsidRPr="00547AEE" w:rsidRDefault="00494391" w:rsidP="00547AEE">
      <w:pPr>
        <w:pStyle w:val="Numlista1"/>
      </w:pPr>
      <w:r w:rsidRPr="00547AEE">
        <w:t>Virtualiseringsprogrammet ska kontrollera de virtuella dato</w:t>
      </w:r>
      <w:r w:rsidRPr="00547AEE">
        <w:softHyphen/>
        <w:t>rer</w:t>
      </w:r>
      <w:r w:rsidRPr="00547AEE">
        <w:softHyphen/>
        <w:t xml:space="preserve">nas tillgång till den gemensamma fysiska datorns resurser. </w:t>
      </w:r>
    </w:p>
    <w:p w14:paraId="3C7A6DBC" w14:textId="77777777" w:rsidR="00494391" w:rsidRPr="00802E43" w:rsidRDefault="00494391" w:rsidP="00547AEE">
      <w:pPr>
        <w:pStyle w:val="Numlista1"/>
        <w:tabs>
          <w:tab w:val="clear" w:pos="454"/>
          <w:tab w:val="num" w:pos="426"/>
        </w:tabs>
      </w:pPr>
      <w:r w:rsidRPr="00547AEE">
        <w:t>Virtualiseringsprogrammet</w:t>
      </w:r>
      <w:r w:rsidRPr="00802E43">
        <w:t xml:space="preserve"> får inte blockera eller förvanska iden</w:t>
      </w:r>
      <w:r w:rsidRPr="00802E43">
        <w:softHyphen/>
        <w:t>ti</w:t>
      </w:r>
      <w:r w:rsidRPr="00802E43">
        <w:softHyphen/>
        <w:t>tetsinformation som avser den fysiska datorn som de virtuella dator</w:t>
      </w:r>
      <w:r w:rsidRPr="00802E43">
        <w:softHyphen/>
        <w:t xml:space="preserve">erna begär. </w:t>
      </w:r>
    </w:p>
    <w:p w14:paraId="3FD09E2A" w14:textId="77777777" w:rsidR="00494391" w:rsidRPr="00802E43" w:rsidRDefault="00494391" w:rsidP="00547AEE">
      <w:pPr>
        <w:pStyle w:val="Numlista1"/>
      </w:pPr>
      <w:r w:rsidRPr="00802E43">
        <w:t>Virtualiseringsprogrammet ska tillhandahålla en lokal säker nät</w:t>
      </w:r>
      <w:r w:rsidRPr="00802E43">
        <w:softHyphen/>
        <w:t>verks</w:t>
      </w:r>
      <w:r w:rsidRPr="00802E43">
        <w:softHyphen/>
        <w:t xml:space="preserve">anslutning mellan de virtuella datorerna. </w:t>
      </w:r>
    </w:p>
    <w:p w14:paraId="41508088" w14:textId="77777777" w:rsidR="00494391" w:rsidRPr="00802E43" w:rsidRDefault="00494391" w:rsidP="00547AEE">
      <w:pPr>
        <w:pStyle w:val="Numlista1"/>
        <w:tabs>
          <w:tab w:val="clear" w:pos="454"/>
          <w:tab w:val="num" w:pos="426"/>
        </w:tabs>
      </w:pPr>
      <w:r w:rsidRPr="00802E43">
        <w:t>Virtualiseringsprogrammet ska tilldela de virtuella datorerna sepa</w:t>
      </w:r>
      <w:r w:rsidRPr="00802E43">
        <w:softHyphen/>
      </w:r>
      <w:r w:rsidRPr="00802E43">
        <w:softHyphen/>
      </w:r>
      <w:r w:rsidRPr="00802E43">
        <w:softHyphen/>
      </w:r>
      <w:r w:rsidRPr="00802E43">
        <w:softHyphen/>
        <w:t>rata delar av den fysiska datorns arbetsminne. De separata delarna av arbetsminnet i den fysiska datorn ska vara exklusiva för de vir</w:t>
      </w:r>
      <w:r w:rsidRPr="00802E43">
        <w:softHyphen/>
        <w:t xml:space="preserve">tuella </w:t>
      </w:r>
      <w:r w:rsidRPr="00802E43">
        <w:lastRenderedPageBreak/>
        <w:t>datorerna. Virtualiseringsprogrammet ska för</w:t>
      </w:r>
      <w:r>
        <w:softHyphen/>
      </w:r>
      <w:r w:rsidRPr="00802E43">
        <w:t>hindra att ett pro</w:t>
      </w:r>
      <w:r w:rsidRPr="00802E43">
        <w:softHyphen/>
        <w:t>gram i en vir</w:t>
      </w:r>
      <w:r w:rsidRPr="00802E43">
        <w:softHyphen/>
        <w:t xml:space="preserve">tuell dator kan läsa eller påverka processorns interna temporära arbetsminne </w:t>
      </w:r>
      <w:r>
        <w:t xml:space="preserve">(cacheminne) </w:t>
      </w:r>
      <w:r w:rsidRPr="00802E43">
        <w:t>som finns i den fysiska datorn och som den andra virtuella datorn använder.</w:t>
      </w:r>
    </w:p>
    <w:p w14:paraId="485FC1FD" w14:textId="77777777" w:rsidR="00494391" w:rsidRPr="00802E43" w:rsidRDefault="00494391" w:rsidP="00547AEE">
      <w:pPr>
        <w:pStyle w:val="Numlista1"/>
      </w:pPr>
      <w:r w:rsidRPr="00802E43">
        <w:t>Virtualiseringsprogrammet ska säkerställa att en virtuell dator inte kan läsa eller ändra lagrad information som den andra virtuella datorn ansvarar för.</w:t>
      </w:r>
    </w:p>
    <w:p w14:paraId="1CA1E5EC" w14:textId="77777777" w:rsidR="00494391" w:rsidRPr="00802E43" w:rsidRDefault="00494391" w:rsidP="00547AEE">
      <w:pPr>
        <w:pStyle w:val="Numlista1"/>
      </w:pPr>
      <w:r w:rsidRPr="00802E43">
        <w:t>Virtualiseringsprogrammet ska vid uppstart starta de virtuella dator</w:t>
      </w:r>
      <w:r w:rsidRPr="00802E43">
        <w:softHyphen/>
      </w:r>
      <w:r w:rsidRPr="00802E43">
        <w:softHyphen/>
        <w:t>erna.</w:t>
      </w:r>
    </w:p>
    <w:p w14:paraId="09FE4E81" w14:textId="77777777" w:rsidR="00494391" w:rsidRPr="00747F91" w:rsidRDefault="00494391" w:rsidP="00547AEE">
      <w:pPr>
        <w:pStyle w:val="Numlista1"/>
        <w:tabs>
          <w:tab w:val="clear" w:pos="454"/>
          <w:tab w:val="left" w:pos="426"/>
        </w:tabs>
      </w:pPr>
      <w:r w:rsidRPr="00802E43">
        <w:t xml:space="preserve">Virtualiseringsprogrammet ska vara låst för </w:t>
      </w:r>
      <w:r w:rsidRPr="00747F91">
        <w:t>användaren.</w:t>
      </w:r>
    </w:p>
    <w:p w14:paraId="7C164E14" w14:textId="77777777" w:rsidR="00494391" w:rsidRPr="00747F91" w:rsidRDefault="00494391" w:rsidP="00547AEE">
      <w:pPr>
        <w:pStyle w:val="Numlista1"/>
      </w:pPr>
      <w:r w:rsidRPr="00747F91">
        <w:t>Virtualiseringsprogrammet ska förhindra att de virtuella dato</w:t>
      </w:r>
      <w:r w:rsidRPr="00747F91">
        <w:softHyphen/>
        <w:t xml:space="preserve">rerna kan läsa ut värden från den fysiska processorns </w:t>
      </w:r>
      <w:proofErr w:type="spellStart"/>
      <w:r w:rsidRPr="00747F91">
        <w:t>time</w:t>
      </w:r>
      <w:proofErr w:type="spellEnd"/>
      <w:r w:rsidRPr="00747F91">
        <w:t xml:space="preserve"> stamp </w:t>
      </w:r>
      <w:proofErr w:type="spellStart"/>
      <w:r w:rsidRPr="00747F91">
        <w:t>counter</w:t>
      </w:r>
      <w:proofErr w:type="spellEnd"/>
      <w:r w:rsidRPr="00747F91">
        <w:t xml:space="preserve"> (TSC) eller mot</w:t>
      </w:r>
      <w:r w:rsidRPr="00747F91">
        <w:softHyphen/>
        <w:t xml:space="preserve">svarande räknare. </w:t>
      </w:r>
    </w:p>
    <w:p w14:paraId="7EBE3D56" w14:textId="77777777" w:rsidR="00204E04" w:rsidRDefault="00494391" w:rsidP="00204E04">
      <w:pPr>
        <w:pStyle w:val="Paragraf"/>
      </w:pPr>
      <w:r w:rsidRPr="00747F91">
        <w:t>En virtuell dator för kassaregisterprogram får utöver ett opera</w:t>
      </w:r>
      <w:r w:rsidRPr="00747F91">
        <w:softHyphen/>
        <w:t>tivsystem endast inne</w:t>
      </w:r>
      <w:r w:rsidRPr="00747F91">
        <w:softHyphen/>
        <w:t>hålla de funktioner som ska finnas för ett kassa</w:t>
      </w:r>
      <w:r w:rsidRPr="00747F91">
        <w:softHyphen/>
        <w:t>register</w:t>
      </w:r>
      <w:r w:rsidRPr="00747F91">
        <w:softHyphen/>
        <w:t>program. Den virtuella miljöns TPM-chip ska genom en lagrad signatur verifiera den virtuella datorn samt de program som körs i den virtuella datorn för kassaregisterprogrammet. Signaturen ska infogas av tillverkaren. Om äktheten inte kan verifieras ska</w:t>
      </w:r>
      <w:r w:rsidRPr="00802E43">
        <w:t xml:space="preserve"> </w:t>
      </w:r>
      <w:r w:rsidRPr="0022625E">
        <w:t>TPM-chipet</w:t>
      </w:r>
      <w:r>
        <w:t xml:space="preserve"> </w:t>
      </w:r>
      <w:r w:rsidRPr="00802E43">
        <w:t>för</w:t>
      </w:r>
      <w:r w:rsidRPr="00802E43">
        <w:softHyphen/>
        <w:t>hindra att kassaregister</w:t>
      </w:r>
      <w:r w:rsidRPr="00802E43">
        <w:softHyphen/>
        <w:t>pro</w:t>
      </w:r>
      <w:r w:rsidRPr="00802E43">
        <w:softHyphen/>
        <w:t>gram</w:t>
      </w:r>
      <w:r w:rsidRPr="00802E43">
        <w:softHyphen/>
        <w:t xml:space="preserve">met startas. </w:t>
      </w:r>
    </w:p>
    <w:p w14:paraId="634417FB" w14:textId="77777777" w:rsidR="00494391" w:rsidRPr="00802E43" w:rsidRDefault="00494391" w:rsidP="00204E04">
      <w:r w:rsidRPr="00802E43">
        <w:t xml:space="preserve">Den virtuella datorns operativsystem ska vara låst för användaren. </w:t>
      </w:r>
    </w:p>
    <w:p w14:paraId="4658EF3F" w14:textId="77777777" w:rsidR="00494391" w:rsidRPr="0012628E" w:rsidRDefault="00494391" w:rsidP="00494391">
      <w:pPr>
        <w:pStyle w:val="Paragraf"/>
      </w:pPr>
      <w:r w:rsidRPr="00802E43">
        <w:t xml:space="preserve">En virtuell </w:t>
      </w:r>
      <w:r w:rsidRPr="0012628E">
        <w:t xml:space="preserve">dator för </w:t>
      </w:r>
      <w:r w:rsidR="002201F3" w:rsidRPr="0012628E">
        <w:t xml:space="preserve">kontrollprogram </w:t>
      </w:r>
      <w:r w:rsidRPr="0012628E">
        <w:t>och signeringsmodul får utöver ett opera</w:t>
      </w:r>
      <w:r w:rsidRPr="0012628E">
        <w:softHyphen/>
        <w:t>tivsystem endast inne</w:t>
      </w:r>
      <w:r w:rsidRPr="0012628E">
        <w:softHyphen/>
        <w:t xml:space="preserve">hålla de funktioner som ska finnas för </w:t>
      </w:r>
      <w:r w:rsidR="002201F3" w:rsidRPr="0012628E">
        <w:t xml:space="preserve">kontrollprogrammet </w:t>
      </w:r>
      <w:r w:rsidRPr="0012628E">
        <w:t xml:space="preserve">och signeringsmodulen. Den virtuella miljöns TPM-chip ska genom en lagrad signatur validera den virtuella datorn samt de program som körs i den virtuella datorn för </w:t>
      </w:r>
      <w:r w:rsidR="002201F3" w:rsidRPr="0012628E">
        <w:t xml:space="preserve">kontrollprogrammet </w:t>
      </w:r>
      <w:r w:rsidRPr="0012628E">
        <w:t>och signeringsmodulen. Signaturen ska in</w:t>
      </w:r>
      <w:r w:rsidRPr="0012628E">
        <w:softHyphen/>
        <w:t>fogas av till</w:t>
      </w:r>
      <w:r w:rsidRPr="0012628E">
        <w:softHyphen/>
        <w:t>verkaren. Om signaturen inte kan veri</w:t>
      </w:r>
      <w:r w:rsidRPr="0012628E">
        <w:softHyphen/>
      </w:r>
      <w:r w:rsidRPr="0012628E">
        <w:softHyphen/>
        <w:t>fieras ska TPM-chipet för</w:t>
      </w:r>
      <w:r w:rsidRPr="0012628E">
        <w:softHyphen/>
        <w:t xml:space="preserve">hindra att </w:t>
      </w:r>
      <w:r w:rsidR="002201F3" w:rsidRPr="0012628E">
        <w:t>kontroll</w:t>
      </w:r>
      <w:r w:rsidR="00E70045" w:rsidRPr="0012628E">
        <w:softHyphen/>
      </w:r>
      <w:r w:rsidR="002201F3" w:rsidRPr="0012628E">
        <w:t xml:space="preserve">programmet </w:t>
      </w:r>
      <w:r w:rsidRPr="0012628E">
        <w:t xml:space="preserve">startas. </w:t>
      </w:r>
    </w:p>
    <w:p w14:paraId="5CDF0F6A" w14:textId="77777777" w:rsidR="00494391" w:rsidRPr="00802E43" w:rsidRDefault="00494391" w:rsidP="00E70045">
      <w:r w:rsidRPr="0012628E">
        <w:t>Den virtuella datorns operativsystem</w:t>
      </w:r>
      <w:r w:rsidRPr="00802E43">
        <w:t xml:space="preserve"> ska vara låst för användaren. </w:t>
      </w:r>
    </w:p>
    <w:p w14:paraId="745F32F1" w14:textId="77777777" w:rsidR="00494391" w:rsidRDefault="00494391" w:rsidP="00494391">
      <w:pPr>
        <w:pStyle w:val="Rubrik3"/>
        <w:tabs>
          <w:tab w:val="left" w:pos="567"/>
        </w:tabs>
      </w:pPr>
    </w:p>
    <w:p w14:paraId="033234CD" w14:textId="77777777" w:rsidR="00494391" w:rsidRPr="00802E43" w:rsidRDefault="00494391" w:rsidP="00494391">
      <w:pPr>
        <w:pStyle w:val="Rubrik3"/>
      </w:pPr>
      <w:r w:rsidRPr="00802E43">
        <w:t>C</w:t>
      </w:r>
      <w:r w:rsidRPr="00802E43">
        <w:tab/>
        <w:t xml:space="preserve">Dedikerad dator </w:t>
      </w:r>
    </w:p>
    <w:p w14:paraId="382049A8" w14:textId="51D44A0D" w:rsidR="00494391" w:rsidRPr="0012628E" w:rsidRDefault="00494391" w:rsidP="00494391">
      <w:pPr>
        <w:pStyle w:val="Paragraf"/>
      </w:pPr>
      <w:r w:rsidRPr="00802E43">
        <w:t xml:space="preserve">En dedikerad dator får </w:t>
      </w:r>
      <w:r w:rsidRPr="0012628E">
        <w:t>utöver ett operativsystem endast inne</w:t>
      </w:r>
      <w:r w:rsidRPr="0012628E">
        <w:softHyphen/>
        <w:t xml:space="preserve">hålla de funktioner som ska finnas för ett </w:t>
      </w:r>
      <w:r w:rsidR="002201F3" w:rsidRPr="0012628E">
        <w:t>kontrollprogram</w:t>
      </w:r>
      <w:r w:rsidRPr="0012628E">
        <w:t>, för en signerings</w:t>
      </w:r>
      <w:r w:rsidRPr="0012628E">
        <w:softHyphen/>
        <w:t>modul och de fun</w:t>
      </w:r>
      <w:r w:rsidR="0016798B" w:rsidRPr="0012628E">
        <w:t>ktioner som ska finnas enligt 12</w:t>
      </w:r>
      <w:r w:rsidRPr="0012628E">
        <w:t xml:space="preserve"> kap. </w:t>
      </w:r>
    </w:p>
    <w:p w14:paraId="49B679D1" w14:textId="72BAD6C2" w:rsidR="00494391" w:rsidRPr="0012628E" w:rsidRDefault="00494391" w:rsidP="00494391">
      <w:r w:rsidRPr="0012628E">
        <w:t>Operativsystemet ska vara låst för användaren. Signeringsmodulen får vara im</w:t>
      </w:r>
      <w:r w:rsidRPr="0012628E">
        <w:softHyphen/>
        <w:t>ple</w:t>
      </w:r>
      <w:r w:rsidRPr="0012628E">
        <w:softHyphen/>
      </w:r>
      <w:r w:rsidRPr="0012628E">
        <w:softHyphen/>
        <w:t>menterad som programvara.</w:t>
      </w:r>
      <w:r w:rsidR="00D01805" w:rsidRPr="0012628E">
        <w:t xml:space="preserve"> Signeringsnycklarna ska vara skyddade på ett säkert sätt mot utläsning.</w:t>
      </w:r>
    </w:p>
    <w:p w14:paraId="786C11DA" w14:textId="77777777" w:rsidR="00494391" w:rsidRPr="0012628E" w:rsidRDefault="00494391" w:rsidP="00494391">
      <w:r w:rsidRPr="0012628E">
        <w:t xml:space="preserve">Om ett </w:t>
      </w:r>
      <w:r w:rsidR="002201F3" w:rsidRPr="0012628E">
        <w:t xml:space="preserve">kontrollprogram </w:t>
      </w:r>
      <w:r w:rsidRPr="0012628E">
        <w:t xml:space="preserve">är installerat på en dedikerad dator får inte kassaregisterprogramvaran vara installerad på den dedikerade datorn.  </w:t>
      </w:r>
    </w:p>
    <w:p w14:paraId="64F5CA9C" w14:textId="77777777" w:rsidR="00494391" w:rsidRPr="00AC2B46" w:rsidRDefault="00494391" w:rsidP="00494391">
      <w:pPr>
        <w:pStyle w:val="Paragraf"/>
      </w:pPr>
      <w:r w:rsidRPr="0012628E">
        <w:t>En dedikerad dator ska ha</w:t>
      </w:r>
      <w:r w:rsidRPr="00AC2B46">
        <w:t xml:space="preserve"> ett ytterhölje som är plomberat. Plom</w:t>
      </w:r>
      <w:r w:rsidRPr="00AC2B46">
        <w:softHyphen/>
      </w:r>
      <w:r w:rsidRPr="00AC2B46">
        <w:softHyphen/>
        <w:t>be</w:t>
      </w:r>
      <w:r w:rsidRPr="00AC2B46">
        <w:softHyphen/>
        <w:t>ringen ska ske med plomberingstape eller med annan plombering som ska klara det temperaturområde som den dedikerade datorn är avsedd att användas i. Plomberingen ska minst klara temperaturområdet -30 C till +110 C. Plomberingen ska vara ut</w:t>
      </w:r>
      <w:r w:rsidRPr="00AC2B46">
        <w:softHyphen/>
        <w:t xml:space="preserve">formad på ett sådant sätt att det </w:t>
      </w:r>
      <w:r w:rsidRPr="00AC2B46">
        <w:lastRenderedPageBreak/>
        <w:t>går att identifiera vem som utfört plom</w:t>
      </w:r>
      <w:r w:rsidRPr="00AC2B46">
        <w:softHyphen/>
        <w:t>be</w:t>
      </w:r>
      <w:r w:rsidRPr="00AC2B46">
        <w:softHyphen/>
        <w:t>ringen. Om plomberingen bryts ska det ge synliga spår.</w:t>
      </w:r>
    </w:p>
    <w:p w14:paraId="446AAA99" w14:textId="77777777" w:rsidR="00494391" w:rsidRPr="00AC2B46" w:rsidRDefault="00494391" w:rsidP="00494391">
      <w:pPr>
        <w:pStyle w:val="Paragraf"/>
      </w:pPr>
      <w:r w:rsidRPr="00AC2B46">
        <w:t xml:space="preserve">Alla portar samt alla in- och </w:t>
      </w:r>
      <w:proofErr w:type="spellStart"/>
      <w:r w:rsidRPr="00AC2B46">
        <w:t>utenheter</w:t>
      </w:r>
      <w:proofErr w:type="spellEnd"/>
      <w:r w:rsidRPr="00AC2B46">
        <w:t xml:space="preserve"> som en dedikerad dator har ska vara plomberade. Plom</w:t>
      </w:r>
      <w:r w:rsidRPr="00AC2B46">
        <w:softHyphen/>
        <w:t>be</w:t>
      </w:r>
      <w:r w:rsidRPr="00AC2B46">
        <w:softHyphen/>
        <w:t xml:space="preserve">ringen ska minst uppfylla de krav som anges i 12 §. </w:t>
      </w:r>
    </w:p>
    <w:p w14:paraId="4B1F86F3" w14:textId="77777777" w:rsidR="00494391" w:rsidRPr="0012628E" w:rsidRDefault="00494391" w:rsidP="00E70045">
      <w:r w:rsidRPr="00CB6E2E">
        <w:t>Plombering av portar gäller inte för portar som är nöd</w:t>
      </w:r>
      <w:r w:rsidRPr="00CB6E2E">
        <w:softHyphen/>
        <w:t xml:space="preserve">vändiga för </w:t>
      </w:r>
      <w:r w:rsidRPr="0012628E">
        <w:t xml:space="preserve">kommunikation mellan </w:t>
      </w:r>
    </w:p>
    <w:p w14:paraId="1388EA2D" w14:textId="0B84A43B" w:rsidR="00494391" w:rsidRPr="0012628E" w:rsidRDefault="001107B6" w:rsidP="00494391">
      <w:pPr>
        <w:pStyle w:val="Tankstreckslista"/>
      </w:pPr>
      <w:r w:rsidRPr="0012628E">
        <w:t>k</w:t>
      </w:r>
      <w:r w:rsidR="00494391" w:rsidRPr="0012628E">
        <w:t xml:space="preserve">assaregisterprogram och </w:t>
      </w:r>
      <w:r w:rsidRPr="0012628E">
        <w:t xml:space="preserve">ett </w:t>
      </w:r>
      <w:r w:rsidR="002201F3" w:rsidRPr="0012628E">
        <w:t>kontrollprogram</w:t>
      </w:r>
      <w:r w:rsidRPr="0012628E">
        <w:t>, och</w:t>
      </w:r>
    </w:p>
    <w:p w14:paraId="068C8848" w14:textId="643AC22D" w:rsidR="00494391" w:rsidRPr="0012628E" w:rsidRDefault="00494391" w:rsidP="00494391">
      <w:pPr>
        <w:pStyle w:val="Tankstreckslista"/>
      </w:pPr>
      <w:r w:rsidRPr="0012628E">
        <w:t xml:space="preserve">kontrollserver och </w:t>
      </w:r>
      <w:r w:rsidR="001107B6" w:rsidRPr="0012628E">
        <w:t xml:space="preserve">ett </w:t>
      </w:r>
      <w:r w:rsidR="002201F3" w:rsidRPr="0012628E">
        <w:t>kontrollprogram</w:t>
      </w:r>
      <w:r w:rsidRPr="0012628E">
        <w:t>.</w:t>
      </w:r>
    </w:p>
    <w:p w14:paraId="5854F404" w14:textId="19215DDF" w:rsidR="00494391" w:rsidRPr="0012628E" w:rsidRDefault="00494391" w:rsidP="00494391">
      <w:pPr>
        <w:pStyle w:val="Paragraf"/>
      </w:pPr>
      <w:r w:rsidRPr="0012628E">
        <w:t>Om en dedikerad dator behöver repareras får detta endast ut</w:t>
      </w:r>
      <w:r w:rsidRPr="0012628E">
        <w:softHyphen/>
        <w:t>föras av till</w:t>
      </w:r>
      <w:r w:rsidRPr="0012628E">
        <w:softHyphen/>
      </w:r>
      <w:r w:rsidRPr="0012628E">
        <w:softHyphen/>
        <w:t>verkaren av kontrollsystemet eller av denna utsedd behörig reparatör som då får bryta plom</w:t>
      </w:r>
      <w:r w:rsidRPr="0012628E">
        <w:softHyphen/>
        <w:t>be</w:t>
      </w:r>
      <w:r w:rsidRPr="0012628E">
        <w:softHyphen/>
        <w:t>ringar som avses i 12-13 §§. Efter reparation ska datorn omedelbart plom</w:t>
      </w:r>
      <w:r w:rsidRPr="0012628E">
        <w:softHyphen/>
        <w:t>be</w:t>
      </w:r>
      <w:r w:rsidRPr="0012628E">
        <w:softHyphen/>
        <w:t>ras enligt 12-13 §§. Till</w:t>
      </w:r>
      <w:r w:rsidRPr="0012628E">
        <w:softHyphen/>
        <w:t>verk</w:t>
      </w:r>
      <w:r w:rsidRPr="0012628E">
        <w:softHyphen/>
        <w:t>aren eller en av denn</w:t>
      </w:r>
      <w:r w:rsidR="00E70045" w:rsidRPr="0012628E">
        <w:t>e utsedd representant</w:t>
      </w:r>
      <w:r w:rsidR="0012628E" w:rsidRPr="0012628E">
        <w:t xml:space="preserve"> </w:t>
      </w:r>
      <w:r w:rsidRPr="0012628E">
        <w:t>ska föra ett register över de reparationer som gjorts av dedikerade datorer.</w:t>
      </w:r>
      <w:r w:rsidR="000807FA" w:rsidRPr="0012628E">
        <w:t xml:space="preserve">   </w:t>
      </w:r>
      <w:r w:rsidRPr="0012628E">
        <w:t xml:space="preserve"> </w:t>
      </w:r>
    </w:p>
    <w:p w14:paraId="4E2230B1" w14:textId="77777777" w:rsidR="00494391" w:rsidRPr="0012628E" w:rsidRDefault="00494391" w:rsidP="00494391">
      <w:pPr>
        <w:pStyle w:val="Rubrik2"/>
        <w:ind w:left="1304" w:hanging="1304"/>
      </w:pPr>
    </w:p>
    <w:p w14:paraId="10B2DE14" w14:textId="77777777" w:rsidR="00494391" w:rsidRPr="0012628E" w:rsidRDefault="002201F3" w:rsidP="00494391">
      <w:pPr>
        <w:pStyle w:val="Rubrik2"/>
      </w:pPr>
      <w:r w:rsidRPr="0012628E">
        <w:t xml:space="preserve">5 kap. </w:t>
      </w:r>
      <w:r w:rsidRPr="0012628E">
        <w:tab/>
        <w:t>Kontroll</w:t>
      </w:r>
      <w:r w:rsidR="00494391" w:rsidRPr="0012628E">
        <w:t xml:space="preserve">program </w:t>
      </w:r>
    </w:p>
    <w:p w14:paraId="38FE6EB2" w14:textId="77777777" w:rsidR="00494391" w:rsidRPr="0012628E" w:rsidRDefault="00494391" w:rsidP="00015FF3">
      <w:pPr>
        <w:pStyle w:val="Paragraf"/>
        <w:numPr>
          <w:ilvl w:val="0"/>
          <w:numId w:val="6"/>
        </w:numPr>
      </w:pPr>
      <w:r w:rsidRPr="0012628E">
        <w:t xml:space="preserve">I detta kapitel </w:t>
      </w:r>
      <w:r w:rsidR="0026193D" w:rsidRPr="0012628E">
        <w:t>finns bestämmelser om kontroll</w:t>
      </w:r>
      <w:r w:rsidRPr="0012628E">
        <w:t xml:space="preserve">program. </w:t>
      </w:r>
    </w:p>
    <w:p w14:paraId="13E97CCE" w14:textId="77777777" w:rsidR="00494391" w:rsidRPr="00153D34" w:rsidRDefault="00494391" w:rsidP="00494391">
      <w:pPr>
        <w:pStyle w:val="Brdtextmedindrag"/>
      </w:pPr>
      <w:r w:rsidRPr="0012628E">
        <w:t>Innehållet i kapitlet är uppdelat enligt följande.</w:t>
      </w:r>
    </w:p>
    <w:p w14:paraId="7F65B204" w14:textId="77777777" w:rsidR="00494391" w:rsidRPr="00153D34" w:rsidRDefault="00494391" w:rsidP="00015FF3">
      <w:pPr>
        <w:pStyle w:val="Alfanumerisklista"/>
        <w:numPr>
          <w:ilvl w:val="0"/>
          <w:numId w:val="12"/>
        </w:numPr>
      </w:pPr>
      <w:r w:rsidRPr="00153D34">
        <w:t xml:space="preserve">Allmänna krav </w:t>
      </w:r>
    </w:p>
    <w:p w14:paraId="7B6B32B8" w14:textId="77777777" w:rsidR="00494391" w:rsidRPr="00153D34" w:rsidRDefault="00494391" w:rsidP="00015FF3">
      <w:pPr>
        <w:pStyle w:val="Alfanumerisklista"/>
        <w:numPr>
          <w:ilvl w:val="0"/>
          <w:numId w:val="12"/>
        </w:numPr>
      </w:pPr>
      <w:r w:rsidRPr="00153D34">
        <w:t xml:space="preserve">Placering och plombering </w:t>
      </w:r>
    </w:p>
    <w:p w14:paraId="5A85B301" w14:textId="77777777" w:rsidR="00494391" w:rsidRPr="00153D34" w:rsidRDefault="00494391" w:rsidP="00015FF3">
      <w:pPr>
        <w:pStyle w:val="Alfanumerisklista"/>
        <w:numPr>
          <w:ilvl w:val="0"/>
          <w:numId w:val="12"/>
        </w:numPr>
      </w:pPr>
      <w:r w:rsidRPr="00153D34">
        <w:t xml:space="preserve">Start och avstängning </w:t>
      </w:r>
    </w:p>
    <w:p w14:paraId="5631186F" w14:textId="77777777" w:rsidR="00494391" w:rsidRPr="00153D34" w:rsidRDefault="00494391" w:rsidP="00015FF3">
      <w:pPr>
        <w:pStyle w:val="Alfanumerisklista"/>
        <w:numPr>
          <w:ilvl w:val="0"/>
          <w:numId w:val="12"/>
        </w:numPr>
      </w:pPr>
      <w:r w:rsidRPr="00153D34">
        <w:t>Kommunikation med kassaregister</w:t>
      </w:r>
    </w:p>
    <w:p w14:paraId="348349D2" w14:textId="77777777" w:rsidR="00494391" w:rsidRPr="00153D34" w:rsidRDefault="00494391" w:rsidP="00015FF3">
      <w:pPr>
        <w:pStyle w:val="Alfanumerisklista"/>
        <w:numPr>
          <w:ilvl w:val="0"/>
          <w:numId w:val="12"/>
        </w:numPr>
      </w:pPr>
      <w:r w:rsidRPr="00153D34">
        <w:t>Kommunikation med kontrollserver</w:t>
      </w:r>
    </w:p>
    <w:p w14:paraId="2BB3BB8E" w14:textId="77777777" w:rsidR="00494391" w:rsidRPr="00153D34" w:rsidRDefault="00494391" w:rsidP="00015FF3">
      <w:pPr>
        <w:pStyle w:val="Alfanumerisklista"/>
        <w:numPr>
          <w:ilvl w:val="0"/>
          <w:numId w:val="12"/>
        </w:numPr>
      </w:pPr>
      <w:r w:rsidRPr="00153D34">
        <w:t>Kommunikation med signeringsmodulen</w:t>
      </w:r>
    </w:p>
    <w:p w14:paraId="292F0E41" w14:textId="77777777" w:rsidR="00494391" w:rsidRPr="00153D34" w:rsidRDefault="00494391" w:rsidP="00015FF3">
      <w:pPr>
        <w:pStyle w:val="Alfanumerisklista"/>
        <w:numPr>
          <w:ilvl w:val="0"/>
          <w:numId w:val="12"/>
        </w:numPr>
      </w:pPr>
      <w:r w:rsidRPr="00153D34">
        <w:t>Räknare</w:t>
      </w:r>
    </w:p>
    <w:p w14:paraId="0D429B06" w14:textId="77777777" w:rsidR="00494391" w:rsidRPr="00153D34" w:rsidRDefault="00494391" w:rsidP="00015FF3">
      <w:pPr>
        <w:pStyle w:val="Alfanumerisklista"/>
        <w:numPr>
          <w:ilvl w:val="0"/>
          <w:numId w:val="12"/>
        </w:numPr>
        <w:ind w:right="27"/>
        <w:jc w:val="left"/>
      </w:pPr>
      <w:r w:rsidRPr="00153D34">
        <w:t>Kvittodata från kassaregister och generering av kvitto</w:t>
      </w:r>
      <w:r w:rsidRPr="00153D34">
        <w:softHyphen/>
        <w:t>kontroll</w:t>
      </w:r>
      <w:r w:rsidRPr="00153D34">
        <w:softHyphen/>
      </w:r>
      <w:r w:rsidRPr="00153D34">
        <w:softHyphen/>
        <w:t>data</w:t>
      </w:r>
    </w:p>
    <w:p w14:paraId="4F41ECA0" w14:textId="77777777" w:rsidR="00494391" w:rsidRPr="00153D34" w:rsidRDefault="00494391" w:rsidP="00015FF3">
      <w:pPr>
        <w:pStyle w:val="Alfanumerisklista"/>
        <w:numPr>
          <w:ilvl w:val="0"/>
          <w:numId w:val="12"/>
        </w:numPr>
      </w:pPr>
      <w:r w:rsidRPr="00153D34">
        <w:t>Stödinformation till kvittokontrolldata</w:t>
      </w:r>
    </w:p>
    <w:p w14:paraId="2F1F9FDA" w14:textId="77777777" w:rsidR="00494391" w:rsidRPr="00153D34" w:rsidRDefault="00494391" w:rsidP="00015FF3">
      <w:pPr>
        <w:pStyle w:val="Alfanumerisklista"/>
        <w:numPr>
          <w:ilvl w:val="0"/>
          <w:numId w:val="12"/>
        </w:numPr>
      </w:pPr>
      <w:r w:rsidRPr="00153D34">
        <w:t>Signering av kvittokontrolldata</w:t>
      </w:r>
    </w:p>
    <w:p w14:paraId="6B442CFC" w14:textId="77777777" w:rsidR="00494391" w:rsidRPr="00153D34" w:rsidRDefault="00494391" w:rsidP="00015FF3">
      <w:pPr>
        <w:pStyle w:val="Alfanumerisklista"/>
        <w:numPr>
          <w:ilvl w:val="0"/>
          <w:numId w:val="12"/>
        </w:numPr>
      </w:pPr>
      <w:r w:rsidRPr="00153D34">
        <w:t>Lagring av data</w:t>
      </w:r>
    </w:p>
    <w:p w14:paraId="317EA1A1" w14:textId="77777777" w:rsidR="00494391" w:rsidRPr="00635ED8" w:rsidRDefault="00494391" w:rsidP="00015FF3">
      <w:pPr>
        <w:pStyle w:val="Alfanumerisklista"/>
        <w:numPr>
          <w:ilvl w:val="0"/>
          <w:numId w:val="12"/>
        </w:numPr>
      </w:pPr>
      <w:r w:rsidRPr="00635ED8">
        <w:t>Kontrolldata till kontrollserver</w:t>
      </w:r>
    </w:p>
    <w:p w14:paraId="620B6E7C" w14:textId="4287BE25" w:rsidR="00494391" w:rsidRDefault="00494391" w:rsidP="00015FF3">
      <w:pPr>
        <w:pStyle w:val="Alfanumerisklista"/>
        <w:numPr>
          <w:ilvl w:val="0"/>
          <w:numId w:val="12"/>
        </w:numPr>
      </w:pPr>
      <w:r w:rsidRPr="00635ED8">
        <w:t xml:space="preserve">Aktivitetsloggar </w:t>
      </w:r>
    </w:p>
    <w:p w14:paraId="00913475" w14:textId="512C8087" w:rsidR="000E0FEB" w:rsidRPr="00AD2833" w:rsidRDefault="00FF6280" w:rsidP="000E0FEB">
      <w:pPr>
        <w:rPr>
          <w:color w:val="FF0000"/>
        </w:rPr>
      </w:pPr>
      <w:r w:rsidRPr="0012628E">
        <w:t xml:space="preserve">Ett kontrollprogram får innehålla sådana räknare och initialvektor som </w:t>
      </w:r>
      <w:r w:rsidR="000A7EB1" w:rsidRPr="0012628E">
        <w:t>anges i 7 kap. 21</w:t>
      </w:r>
      <w:r w:rsidR="001107B6" w:rsidRPr="0012628E">
        <w:t>–</w:t>
      </w:r>
      <w:r w:rsidR="000A7EB1" w:rsidRPr="0012628E">
        <w:t>32</w:t>
      </w:r>
      <w:r w:rsidR="000E0FEB" w:rsidRPr="0012628E">
        <w:t xml:space="preserve"> §§.</w:t>
      </w:r>
      <w:r w:rsidR="000E0FEB">
        <w:t xml:space="preserve"> </w:t>
      </w:r>
      <w:r w:rsidR="00BC06D4">
        <w:t xml:space="preserve">   </w:t>
      </w:r>
    </w:p>
    <w:p w14:paraId="6B9A7272" w14:textId="77777777" w:rsidR="00494391" w:rsidRDefault="00494391" w:rsidP="00494391">
      <w:pPr>
        <w:pStyle w:val="Rubrik3"/>
        <w:tabs>
          <w:tab w:val="left" w:pos="567"/>
        </w:tabs>
      </w:pPr>
    </w:p>
    <w:p w14:paraId="1F423244" w14:textId="77777777" w:rsidR="00CC61F1" w:rsidRDefault="00CC61F1">
      <w:pPr>
        <w:spacing w:after="200" w:line="276" w:lineRule="auto"/>
        <w:ind w:firstLine="0"/>
        <w:jc w:val="left"/>
        <w:rPr>
          <w:b/>
        </w:rPr>
      </w:pPr>
      <w:r>
        <w:rPr>
          <w:b/>
        </w:rPr>
        <w:br w:type="page"/>
      </w:r>
    </w:p>
    <w:p w14:paraId="1F2572BB" w14:textId="3CAEF6E3" w:rsidR="00483ECE" w:rsidRPr="0016798B" w:rsidRDefault="00494391" w:rsidP="0016798B">
      <w:pPr>
        <w:ind w:firstLine="0"/>
        <w:rPr>
          <w:b/>
        </w:rPr>
      </w:pPr>
      <w:r w:rsidRPr="0016798B">
        <w:rPr>
          <w:b/>
        </w:rPr>
        <w:lastRenderedPageBreak/>
        <w:t>A</w:t>
      </w:r>
      <w:r w:rsidRPr="0016798B">
        <w:rPr>
          <w:b/>
        </w:rPr>
        <w:tab/>
        <w:t>Allmänna krav</w:t>
      </w:r>
    </w:p>
    <w:p w14:paraId="7F616C67" w14:textId="374A591A" w:rsidR="0016798B" w:rsidRPr="0012628E" w:rsidRDefault="0016798B" w:rsidP="0016798B">
      <w:pPr>
        <w:pStyle w:val="Paragraf"/>
      </w:pPr>
      <w:r w:rsidRPr="0012628E">
        <w:t>Ett kontrollprogram ska ha en unik ID-sträng som identifierar kontrollprogrammet. ID-strängen ska bestå av serie</w:t>
      </w:r>
      <w:r w:rsidRPr="0012628E">
        <w:softHyphen/>
        <w:t>nummer samt versionsnummer i en sträng på totalt 32 bytes. Tecken för ID-strängen får endast utgöras av a–z, A–Z, 0–9 och binde</w:t>
      </w:r>
      <w:r w:rsidRPr="0012628E">
        <w:softHyphen/>
        <w:t>streck.</w:t>
      </w:r>
    </w:p>
    <w:p w14:paraId="67A2F312" w14:textId="77777777" w:rsidR="00FC6E58" w:rsidRPr="0012628E" w:rsidRDefault="0016798B" w:rsidP="00FC6E58">
      <w:pPr>
        <w:pStyle w:val="Paragraf"/>
      </w:pPr>
      <w:bookmarkStart w:id="4" w:name="internafunktioneribm"/>
      <w:bookmarkStart w:id="5" w:name="vergripandefunktionsbeskrivningavbm"/>
      <w:r w:rsidRPr="0012628E">
        <w:t>Ett kontrollprogram ska ha tillgång till en realtidsklocka med en sekunds upplösning.</w:t>
      </w:r>
    </w:p>
    <w:p w14:paraId="7A01CE38" w14:textId="107D1B94" w:rsidR="006F02C7" w:rsidRPr="0012628E" w:rsidRDefault="00FC6E58" w:rsidP="00353777">
      <w:pPr>
        <w:pStyle w:val="Paragraf1"/>
        <w:numPr>
          <w:ilvl w:val="0"/>
          <w:numId w:val="50"/>
        </w:numPr>
      </w:pPr>
      <w:r w:rsidRPr="0012628E">
        <w:t>Ett kontrollprogram ska ha ett unikt klientcertifikat med ett serie</w:t>
      </w:r>
      <w:r w:rsidR="00BC24AF" w:rsidRPr="0012628E">
        <w:softHyphen/>
      </w:r>
      <w:r w:rsidR="006F02C7" w:rsidRPr="0012628E">
        <w:t xml:space="preserve">nummer. </w:t>
      </w:r>
      <w:r w:rsidR="004A5CBE" w:rsidRPr="0012628E">
        <w:t>Kontrollprogrammets ID-sträng ska ingå som en del i klient</w:t>
      </w:r>
      <w:r w:rsidR="004A5CBE" w:rsidRPr="0012628E">
        <w:softHyphen/>
        <w:t xml:space="preserve">certifikatet. </w:t>
      </w:r>
      <w:r w:rsidR="006F02C7" w:rsidRPr="0012628E">
        <w:t>K</w:t>
      </w:r>
      <w:r w:rsidRPr="0012628E">
        <w:t xml:space="preserve">ontrollprogrammet </w:t>
      </w:r>
      <w:r w:rsidR="009808C7" w:rsidRPr="0012628E">
        <w:t xml:space="preserve">ska använda </w:t>
      </w:r>
      <w:r w:rsidR="006F02C7" w:rsidRPr="0012628E">
        <w:t xml:space="preserve">klientcertifikatet </w:t>
      </w:r>
      <w:r w:rsidR="009808C7" w:rsidRPr="0012628E">
        <w:t>vid kom</w:t>
      </w:r>
      <w:r w:rsidR="004A5CBE" w:rsidRPr="0012628E">
        <w:softHyphen/>
      </w:r>
      <w:r w:rsidR="004A5CBE" w:rsidRPr="0012628E">
        <w:softHyphen/>
      </w:r>
      <w:r w:rsidR="009808C7" w:rsidRPr="0012628E">
        <w:t xml:space="preserve">munikation med kontrollservern. </w:t>
      </w:r>
    </w:p>
    <w:p w14:paraId="2F72186D" w14:textId="39028595" w:rsidR="0016798B" w:rsidRPr="00484C28" w:rsidRDefault="0016798B" w:rsidP="005561D9">
      <w:pPr>
        <w:pStyle w:val="Paragraf1"/>
      </w:pPr>
      <w:r w:rsidRPr="0012628E">
        <w:t xml:space="preserve">Ett kontrollprogram får bara kunna exekveras på den fysiska dator där signeringsmodulen är inkopplad. </w:t>
      </w:r>
      <w:bookmarkEnd w:id="4"/>
      <w:bookmarkEnd w:id="5"/>
      <w:r w:rsidRPr="0012628E">
        <w:t xml:space="preserve">Om signeringsmodulen finns i en virtuell miljö ska </w:t>
      </w:r>
      <w:r w:rsidR="00C452D8" w:rsidRPr="0012628E">
        <w:t>kontrollprogram</w:t>
      </w:r>
      <w:r w:rsidRPr="0012628E">
        <w:t>met</w:t>
      </w:r>
      <w:r w:rsidRPr="00484C28">
        <w:t xml:space="preserve"> exe</w:t>
      </w:r>
      <w:r w:rsidRPr="00484C28">
        <w:softHyphen/>
        <w:t>kve</w:t>
      </w:r>
      <w:r w:rsidRPr="00484C28">
        <w:softHyphen/>
        <w:t xml:space="preserve">ras i en virtuell dator enligt bestämmelserna i 4 kap.  </w:t>
      </w:r>
    </w:p>
    <w:p w14:paraId="471FDC6C" w14:textId="77777777" w:rsidR="0016798B" w:rsidRDefault="0016798B" w:rsidP="0016798B">
      <w:pPr>
        <w:pStyle w:val="Rubrik3"/>
        <w:tabs>
          <w:tab w:val="left" w:pos="567"/>
        </w:tabs>
      </w:pPr>
    </w:p>
    <w:p w14:paraId="2C57F85F" w14:textId="77777777" w:rsidR="0016798B" w:rsidRPr="00484C28" w:rsidRDefault="0016798B" w:rsidP="0016798B">
      <w:pPr>
        <w:pStyle w:val="Rubrik3"/>
      </w:pPr>
      <w:r w:rsidRPr="00484C28">
        <w:t xml:space="preserve">B </w:t>
      </w:r>
      <w:r w:rsidRPr="00484C28">
        <w:tab/>
        <w:t>Placering och plombering</w:t>
      </w:r>
    </w:p>
    <w:p w14:paraId="45E025E2" w14:textId="5035E211" w:rsidR="0016798B" w:rsidRPr="0012628E" w:rsidRDefault="0016798B" w:rsidP="005561D9">
      <w:pPr>
        <w:pStyle w:val="Paragraf1"/>
      </w:pPr>
      <w:r w:rsidRPr="0012628E">
        <w:t xml:space="preserve">Ett kontrollprograms funktioner får endast finnas </w:t>
      </w:r>
    </w:p>
    <w:p w14:paraId="431A32FB" w14:textId="28A86135" w:rsidR="0016798B" w:rsidRPr="0012628E" w:rsidRDefault="0016798B" w:rsidP="00015FF3">
      <w:pPr>
        <w:pStyle w:val="Alfalista3"/>
        <w:numPr>
          <w:ilvl w:val="0"/>
          <w:numId w:val="17"/>
        </w:numPr>
        <w:jc w:val="left"/>
        <w:rPr>
          <w:szCs w:val="20"/>
        </w:rPr>
      </w:pPr>
      <w:r w:rsidRPr="0012628E">
        <w:rPr>
          <w:szCs w:val="20"/>
        </w:rPr>
        <w:t xml:space="preserve">i en dator där signeringsmodulen utgörs av en separat hårdvara, </w:t>
      </w:r>
    </w:p>
    <w:p w14:paraId="4F430C72" w14:textId="77777777" w:rsidR="0016798B" w:rsidRPr="0012628E" w:rsidRDefault="0016798B" w:rsidP="00015FF3">
      <w:pPr>
        <w:pStyle w:val="Alfalista3"/>
        <w:numPr>
          <w:ilvl w:val="0"/>
          <w:numId w:val="17"/>
        </w:numPr>
        <w:jc w:val="left"/>
        <w:rPr>
          <w:szCs w:val="20"/>
        </w:rPr>
      </w:pPr>
      <w:r w:rsidRPr="0012628E">
        <w:rPr>
          <w:szCs w:val="20"/>
        </w:rPr>
        <w:t xml:space="preserve">i en dedikerad dator, eller </w:t>
      </w:r>
    </w:p>
    <w:p w14:paraId="5A414B7A" w14:textId="77777777" w:rsidR="0016798B" w:rsidRPr="0012628E" w:rsidRDefault="0016798B" w:rsidP="00015FF3">
      <w:pPr>
        <w:pStyle w:val="Alfalista3"/>
        <w:numPr>
          <w:ilvl w:val="0"/>
          <w:numId w:val="17"/>
        </w:numPr>
        <w:jc w:val="left"/>
        <w:rPr>
          <w:szCs w:val="20"/>
        </w:rPr>
      </w:pPr>
      <w:r w:rsidRPr="0012628E">
        <w:rPr>
          <w:szCs w:val="20"/>
        </w:rPr>
        <w:t xml:space="preserve">i en virtuell miljö.  </w:t>
      </w:r>
    </w:p>
    <w:p w14:paraId="15F96DE6" w14:textId="026A7D5F" w:rsidR="0016798B" w:rsidRPr="00587E4F" w:rsidRDefault="00C452D8" w:rsidP="005561D9">
      <w:pPr>
        <w:pStyle w:val="Paragraf1"/>
      </w:pPr>
      <w:r w:rsidRPr="0012628E">
        <w:t>Om ett kontroll</w:t>
      </w:r>
      <w:r w:rsidR="0016798B" w:rsidRPr="0012628E">
        <w:t>program är installerat på en dedikerad dator ska datorns fysiska portar vara plomberade om de</w:t>
      </w:r>
      <w:r w:rsidRPr="0012628E">
        <w:t xml:space="preserve"> inte är nödvändiga för kontroll</w:t>
      </w:r>
      <w:r w:rsidR="0016798B" w:rsidRPr="0012628E">
        <w:softHyphen/>
        <w:t>programmets kommuni</w:t>
      </w:r>
      <w:r w:rsidR="0016798B" w:rsidRPr="0012628E">
        <w:softHyphen/>
        <w:t>kation med kontrollservern eller sam</w:t>
      </w:r>
      <w:r w:rsidR="0016798B" w:rsidRPr="0012628E">
        <w:softHyphen/>
        <w:t>man</w:t>
      </w:r>
      <w:r w:rsidR="0016798B" w:rsidRPr="0012628E">
        <w:softHyphen/>
        <w:t>kopplade kassa</w:t>
      </w:r>
      <w:r w:rsidR="0016798B" w:rsidRPr="0012628E">
        <w:softHyphen/>
        <w:t>register. Plom</w:t>
      </w:r>
      <w:r w:rsidR="0016798B" w:rsidRPr="0012628E">
        <w:softHyphen/>
        <w:t>be</w:t>
      </w:r>
      <w:r w:rsidR="0016798B" w:rsidRPr="0012628E">
        <w:softHyphen/>
        <w:t>ringen ska utföras av tillverkaren eller en av denne auk</w:t>
      </w:r>
      <w:r w:rsidR="0016798B" w:rsidRPr="0012628E">
        <w:softHyphen/>
        <w:t>to</w:t>
      </w:r>
      <w:r w:rsidR="0016798B" w:rsidRPr="0012628E">
        <w:softHyphen/>
        <w:t>riserad</w:t>
      </w:r>
      <w:r w:rsidR="0016798B" w:rsidRPr="00587E4F">
        <w:t xml:space="preserve"> in</w:t>
      </w:r>
      <w:r w:rsidR="0016798B" w:rsidRPr="00587E4F">
        <w:softHyphen/>
        <w:t>stallatör.</w:t>
      </w:r>
    </w:p>
    <w:p w14:paraId="1CF9DD95" w14:textId="77777777" w:rsidR="0016798B" w:rsidRDefault="0016798B" w:rsidP="0016798B">
      <w:pPr>
        <w:pStyle w:val="Rubrik3"/>
        <w:tabs>
          <w:tab w:val="left" w:pos="567"/>
        </w:tabs>
      </w:pPr>
    </w:p>
    <w:p w14:paraId="38B66C7B" w14:textId="77777777" w:rsidR="0016798B" w:rsidRPr="00153D34" w:rsidRDefault="0016798B" w:rsidP="0016798B">
      <w:pPr>
        <w:pStyle w:val="Rubrik3"/>
      </w:pPr>
      <w:r w:rsidRPr="00153D34">
        <w:t xml:space="preserve">C </w:t>
      </w:r>
      <w:r w:rsidRPr="00153D34">
        <w:tab/>
        <w:t xml:space="preserve">Start och avstängning </w:t>
      </w:r>
    </w:p>
    <w:p w14:paraId="496C6BDF" w14:textId="5C724F22" w:rsidR="0016798B" w:rsidRPr="0012628E" w:rsidRDefault="0016798B" w:rsidP="005561D9">
      <w:pPr>
        <w:pStyle w:val="Paragraf1"/>
      </w:pPr>
      <w:r w:rsidRPr="0012628E">
        <w:t xml:space="preserve">Ett </w:t>
      </w:r>
      <w:r w:rsidR="00C452D8" w:rsidRPr="0012628E">
        <w:t>kontrollprogram</w:t>
      </w:r>
      <w:r w:rsidRPr="0012628E">
        <w:t xml:space="preserve"> som är installerat på samma dator som ett kassaregister ska vara startat när kassaregisterprogrammet startar. </w:t>
      </w:r>
    </w:p>
    <w:p w14:paraId="5F7324E6" w14:textId="6FA5D9B1" w:rsidR="0016798B" w:rsidRPr="0012628E" w:rsidRDefault="0016798B" w:rsidP="005561D9">
      <w:pPr>
        <w:pStyle w:val="Paragraf1"/>
      </w:pPr>
      <w:r w:rsidRPr="0012628E">
        <w:t xml:space="preserve">Ett </w:t>
      </w:r>
      <w:r w:rsidR="00C452D8" w:rsidRPr="0012628E">
        <w:t>kontrollprogram</w:t>
      </w:r>
      <w:r w:rsidRPr="0012628E">
        <w:t xml:space="preserve"> som är installerat på en dedikerad dator ska starta när den dedikerade datorn startas. </w:t>
      </w:r>
    </w:p>
    <w:p w14:paraId="281AA455" w14:textId="26221106" w:rsidR="00B961B0" w:rsidRPr="0012628E" w:rsidRDefault="00B961B0" w:rsidP="005561D9">
      <w:pPr>
        <w:pStyle w:val="Paragraf1"/>
      </w:pPr>
      <w:r w:rsidRPr="0012628E">
        <w:t>Ett kontrollprogram ska vara igång när sammankopplade kassa</w:t>
      </w:r>
      <w:r w:rsidRPr="0012628E">
        <w:softHyphen/>
        <w:t xml:space="preserve">register är aktiva. När kontrollprogrammet stängs av ska det logga ut från kontrollservern. </w:t>
      </w:r>
    </w:p>
    <w:p w14:paraId="52336F82" w14:textId="77777777" w:rsidR="0016798B" w:rsidRDefault="0016798B" w:rsidP="0016798B">
      <w:pPr>
        <w:pStyle w:val="Rubrik3"/>
        <w:tabs>
          <w:tab w:val="left" w:pos="567"/>
        </w:tabs>
      </w:pPr>
    </w:p>
    <w:p w14:paraId="1A49A1B3" w14:textId="77777777" w:rsidR="0016798B" w:rsidRPr="00484C28" w:rsidRDefault="0016798B" w:rsidP="0016798B">
      <w:pPr>
        <w:pStyle w:val="Rubrik3"/>
      </w:pPr>
      <w:r w:rsidRPr="00484C28">
        <w:t xml:space="preserve">D </w:t>
      </w:r>
      <w:r w:rsidRPr="00484C28">
        <w:tab/>
        <w:t xml:space="preserve">Kommunikation med kassaregister </w:t>
      </w:r>
    </w:p>
    <w:p w14:paraId="15CD10D8" w14:textId="64989C07" w:rsidR="0016798B" w:rsidRPr="0012628E" w:rsidRDefault="0016798B" w:rsidP="005561D9">
      <w:pPr>
        <w:pStyle w:val="Paragraf1"/>
      </w:pPr>
      <w:r w:rsidRPr="00484C28">
        <w:t xml:space="preserve">När </w:t>
      </w:r>
      <w:r w:rsidRPr="0012628E">
        <w:t xml:space="preserve">ett </w:t>
      </w:r>
      <w:r w:rsidR="00C452D8" w:rsidRPr="0012628E">
        <w:t>kontrollprogram</w:t>
      </w:r>
      <w:r w:rsidRPr="0012628E">
        <w:t xml:space="preserve"> och sammankopplade kassaregister ska kommuni</w:t>
      </w:r>
      <w:r w:rsidRPr="0012628E">
        <w:softHyphen/>
        <w:t>cera ska det ske via en säker ans</w:t>
      </w:r>
      <w:r w:rsidR="000E0FEB" w:rsidRPr="0012628E">
        <w:t>lutning enligt vad som anges i 10</w:t>
      </w:r>
      <w:r w:rsidRPr="0012628E">
        <w:t xml:space="preserve"> kap</w:t>
      </w:r>
      <w:r w:rsidR="001107B6" w:rsidRPr="0012628E">
        <w:t xml:space="preserve"> 2–</w:t>
      </w:r>
      <w:r w:rsidRPr="0012628E">
        <w:t xml:space="preserve">3 §§. </w:t>
      </w:r>
    </w:p>
    <w:p w14:paraId="1E972AB3" w14:textId="6BB14C2A" w:rsidR="0016798B" w:rsidRPr="00153D34" w:rsidRDefault="0016798B" w:rsidP="0016798B">
      <w:pPr>
        <w:pStyle w:val="Rubrik4"/>
      </w:pPr>
      <w:r w:rsidRPr="00484C28">
        <w:lastRenderedPageBreak/>
        <w:t>Statuskoder</w:t>
      </w:r>
    </w:p>
    <w:p w14:paraId="284DD94A" w14:textId="2B9CD0AB" w:rsidR="0016798B" w:rsidRPr="00153D34" w:rsidRDefault="0016798B" w:rsidP="005561D9">
      <w:pPr>
        <w:pStyle w:val="Paragraf1"/>
      </w:pPr>
      <w:r w:rsidRPr="00153D34">
        <w:t xml:space="preserve">Ett </w:t>
      </w:r>
      <w:r w:rsidR="00C452D8" w:rsidRPr="0012628E">
        <w:t>kontrollprogram</w:t>
      </w:r>
      <w:r w:rsidRPr="0012628E">
        <w:t xml:space="preserve"> ska skicka statusuppdatering till sam</w:t>
      </w:r>
      <w:r w:rsidRPr="0012628E">
        <w:softHyphen/>
        <w:t>man</w:t>
      </w:r>
      <w:r w:rsidRPr="0012628E">
        <w:softHyphen/>
        <w:t>kopplade kassa</w:t>
      </w:r>
      <w:r w:rsidRPr="0012628E">
        <w:softHyphen/>
        <w:t>register enligt tabellen</w:t>
      </w:r>
      <w:r w:rsidRPr="00153D34">
        <w:t xml:space="preserve"> nedan så fort dess status ändras. </w:t>
      </w:r>
      <w:r w:rsidRPr="00C26691">
        <w:t>Ytterligare statuskoder</w:t>
      </w:r>
      <w:r w:rsidRPr="00153D34">
        <w:t xml:space="preserve"> får användas. </w:t>
      </w:r>
    </w:p>
    <w:p w14:paraId="623C5EEA" w14:textId="788BAA01" w:rsidR="00A54AE2" w:rsidRDefault="00A54AE2"/>
    <w:tbl>
      <w:tblPr>
        <w:tblW w:w="6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
        <w:gridCol w:w="2805"/>
        <w:gridCol w:w="2819"/>
      </w:tblGrid>
      <w:tr w:rsidR="0016798B" w:rsidRPr="00153D34" w14:paraId="08DD59AD" w14:textId="77777777" w:rsidTr="00BC06D4">
        <w:tc>
          <w:tcPr>
            <w:tcW w:w="467" w:type="dxa"/>
            <w:shd w:val="clear" w:color="auto" w:fill="EEECE1" w:themeFill="background2"/>
          </w:tcPr>
          <w:p w14:paraId="4D95B191" w14:textId="4BD5C03A" w:rsidR="0016798B" w:rsidRPr="00D45F5E" w:rsidRDefault="0016798B" w:rsidP="00C452D8">
            <w:pPr>
              <w:pStyle w:val="Numreradlista"/>
              <w:numPr>
                <w:ilvl w:val="0"/>
                <w:numId w:val="0"/>
              </w:numPr>
              <w:spacing w:before="40" w:after="40"/>
              <w:rPr>
                <w:b/>
              </w:rPr>
            </w:pPr>
            <w:r w:rsidRPr="00D45F5E">
              <w:rPr>
                <w:b/>
              </w:rPr>
              <w:t>Nr</w:t>
            </w:r>
          </w:p>
        </w:tc>
        <w:tc>
          <w:tcPr>
            <w:tcW w:w="2805" w:type="dxa"/>
            <w:shd w:val="clear" w:color="auto" w:fill="EEECE1" w:themeFill="background2"/>
          </w:tcPr>
          <w:p w14:paraId="02C9DEAC" w14:textId="77777777" w:rsidR="0016798B" w:rsidRPr="00D45F5E" w:rsidRDefault="0016798B" w:rsidP="00C452D8">
            <w:pPr>
              <w:pStyle w:val="Numreradlista"/>
              <w:numPr>
                <w:ilvl w:val="0"/>
                <w:numId w:val="0"/>
              </w:numPr>
              <w:spacing w:before="40" w:after="40"/>
              <w:rPr>
                <w:b/>
              </w:rPr>
            </w:pPr>
            <w:r w:rsidRPr="00D45F5E">
              <w:rPr>
                <w:b/>
              </w:rPr>
              <w:t>Statuskod</w:t>
            </w:r>
          </w:p>
        </w:tc>
        <w:tc>
          <w:tcPr>
            <w:tcW w:w="2819" w:type="dxa"/>
            <w:shd w:val="clear" w:color="auto" w:fill="EEECE1" w:themeFill="background2"/>
          </w:tcPr>
          <w:p w14:paraId="15701B8B" w14:textId="77777777" w:rsidR="0016798B" w:rsidRPr="00D45F5E" w:rsidRDefault="0016798B" w:rsidP="00C452D8">
            <w:pPr>
              <w:pStyle w:val="Brdtextmedindrag"/>
              <w:spacing w:before="40" w:after="40"/>
              <w:ind w:right="-288" w:firstLine="0"/>
              <w:rPr>
                <w:b/>
              </w:rPr>
            </w:pPr>
            <w:r w:rsidRPr="00D45F5E">
              <w:rPr>
                <w:b/>
              </w:rPr>
              <w:t>Betydelse</w:t>
            </w:r>
          </w:p>
        </w:tc>
      </w:tr>
      <w:tr w:rsidR="0016798B" w:rsidRPr="00153D34" w14:paraId="01C8F698" w14:textId="77777777" w:rsidTr="00BC06D4">
        <w:tc>
          <w:tcPr>
            <w:tcW w:w="467" w:type="dxa"/>
            <w:shd w:val="clear" w:color="auto" w:fill="auto"/>
          </w:tcPr>
          <w:p w14:paraId="2EC5F27A" w14:textId="77777777" w:rsidR="0016798B" w:rsidRPr="00153D34" w:rsidRDefault="0016798B" w:rsidP="00C452D8">
            <w:pPr>
              <w:pStyle w:val="Numreradlista"/>
              <w:numPr>
                <w:ilvl w:val="0"/>
                <w:numId w:val="0"/>
              </w:numPr>
            </w:pPr>
            <w:r w:rsidRPr="00153D34">
              <w:t>1</w:t>
            </w:r>
          </w:p>
        </w:tc>
        <w:tc>
          <w:tcPr>
            <w:tcW w:w="2805" w:type="dxa"/>
            <w:shd w:val="clear" w:color="auto" w:fill="auto"/>
          </w:tcPr>
          <w:p w14:paraId="7AF407BC" w14:textId="77777777" w:rsidR="0016798B" w:rsidRPr="00153D34" w:rsidRDefault="0016798B" w:rsidP="00C452D8">
            <w:pPr>
              <w:pStyle w:val="Numreradlista"/>
              <w:numPr>
                <w:ilvl w:val="0"/>
                <w:numId w:val="0"/>
              </w:numPr>
            </w:pPr>
            <w:r w:rsidRPr="00153D34">
              <w:t>STATUS_OK</w:t>
            </w:r>
          </w:p>
        </w:tc>
        <w:tc>
          <w:tcPr>
            <w:tcW w:w="2819" w:type="dxa"/>
            <w:shd w:val="clear" w:color="auto" w:fill="auto"/>
          </w:tcPr>
          <w:p w14:paraId="7ED9BA31" w14:textId="77777777" w:rsidR="0016798B" w:rsidRPr="0012628E" w:rsidRDefault="0016798B" w:rsidP="00C452D8">
            <w:pPr>
              <w:pStyle w:val="Brdtextmedindrag"/>
              <w:ind w:left="0" w:firstLine="0"/>
              <w:jc w:val="left"/>
            </w:pPr>
            <w:r w:rsidRPr="0012628E">
              <w:t>Systemstatus är OK</w:t>
            </w:r>
          </w:p>
        </w:tc>
      </w:tr>
      <w:tr w:rsidR="0016798B" w:rsidRPr="005644C5" w14:paraId="246DDF02" w14:textId="77777777" w:rsidTr="00BC06D4">
        <w:tc>
          <w:tcPr>
            <w:tcW w:w="467" w:type="dxa"/>
            <w:shd w:val="clear" w:color="auto" w:fill="auto"/>
          </w:tcPr>
          <w:p w14:paraId="15A8E463" w14:textId="77777777" w:rsidR="0016798B" w:rsidRPr="00153D34" w:rsidRDefault="0016798B" w:rsidP="00C452D8">
            <w:pPr>
              <w:pStyle w:val="Brdtextmedindrag"/>
              <w:ind w:left="0" w:firstLine="0"/>
            </w:pPr>
            <w:r w:rsidRPr="00153D34">
              <w:t>2</w:t>
            </w:r>
          </w:p>
        </w:tc>
        <w:tc>
          <w:tcPr>
            <w:tcW w:w="2805" w:type="dxa"/>
            <w:shd w:val="clear" w:color="auto" w:fill="auto"/>
          </w:tcPr>
          <w:p w14:paraId="0B4E622B" w14:textId="77777777" w:rsidR="0016798B" w:rsidRPr="00153D34" w:rsidRDefault="0016798B" w:rsidP="00C452D8">
            <w:pPr>
              <w:pStyle w:val="Brdtextmedindrag"/>
              <w:ind w:left="0" w:firstLine="0"/>
            </w:pPr>
            <w:r w:rsidRPr="00153D34">
              <w:t>EJ_KONTAKT_MED_KS</w:t>
            </w:r>
          </w:p>
        </w:tc>
        <w:tc>
          <w:tcPr>
            <w:tcW w:w="2819" w:type="dxa"/>
            <w:shd w:val="clear" w:color="auto" w:fill="auto"/>
          </w:tcPr>
          <w:p w14:paraId="5918B894" w14:textId="74E54988" w:rsidR="0016798B" w:rsidRPr="0012628E" w:rsidRDefault="00C452D8" w:rsidP="00C452D8">
            <w:pPr>
              <w:pStyle w:val="Brdtextmedindrag"/>
              <w:ind w:left="0" w:firstLine="0"/>
              <w:jc w:val="left"/>
            </w:pPr>
            <w:r w:rsidRPr="0012628E">
              <w:t>Kontrollprogram</w:t>
            </w:r>
            <w:r w:rsidR="0016798B" w:rsidRPr="0012628E">
              <w:t>met har inte kontakt med kon</w:t>
            </w:r>
            <w:r w:rsidR="0016798B" w:rsidRPr="0012628E">
              <w:softHyphen/>
              <w:t>trollservern</w:t>
            </w:r>
          </w:p>
        </w:tc>
      </w:tr>
      <w:tr w:rsidR="0016798B" w:rsidRPr="005644C5" w14:paraId="26D87E4A" w14:textId="77777777" w:rsidTr="00BC06D4">
        <w:tc>
          <w:tcPr>
            <w:tcW w:w="467" w:type="dxa"/>
            <w:shd w:val="clear" w:color="auto" w:fill="auto"/>
          </w:tcPr>
          <w:p w14:paraId="26111004" w14:textId="77777777" w:rsidR="0016798B" w:rsidRPr="00153D34" w:rsidRDefault="0016798B" w:rsidP="00C452D8">
            <w:pPr>
              <w:pStyle w:val="Brdtextmedindrag"/>
              <w:ind w:left="0" w:firstLine="0"/>
            </w:pPr>
            <w:r w:rsidRPr="00153D34">
              <w:t>3</w:t>
            </w:r>
          </w:p>
        </w:tc>
        <w:tc>
          <w:tcPr>
            <w:tcW w:w="2805" w:type="dxa"/>
            <w:shd w:val="clear" w:color="auto" w:fill="auto"/>
          </w:tcPr>
          <w:p w14:paraId="77A03D72" w14:textId="77777777" w:rsidR="0016798B" w:rsidRPr="00635ED8" w:rsidRDefault="0016798B" w:rsidP="00C452D8">
            <w:pPr>
              <w:pStyle w:val="Brdtextmedindrag"/>
              <w:ind w:left="0" w:firstLine="0"/>
            </w:pPr>
            <w:r w:rsidRPr="00635ED8">
              <w:t>KONTAKT_MED_KS</w:t>
            </w:r>
          </w:p>
        </w:tc>
        <w:tc>
          <w:tcPr>
            <w:tcW w:w="2819" w:type="dxa"/>
            <w:shd w:val="clear" w:color="auto" w:fill="auto"/>
          </w:tcPr>
          <w:p w14:paraId="59623001" w14:textId="79BBA9CA" w:rsidR="0016798B" w:rsidRPr="0012628E" w:rsidRDefault="00C452D8" w:rsidP="00C452D8">
            <w:pPr>
              <w:pStyle w:val="Brdtextmedindrag"/>
              <w:ind w:left="0" w:firstLine="0"/>
              <w:jc w:val="left"/>
            </w:pPr>
            <w:r w:rsidRPr="0012628E">
              <w:t>Kontrollprogram</w:t>
            </w:r>
            <w:r w:rsidR="0016798B" w:rsidRPr="0012628E">
              <w:t>met har återfått kontakt med kontroll</w:t>
            </w:r>
            <w:r w:rsidR="0016798B" w:rsidRPr="0012628E">
              <w:softHyphen/>
              <w:t xml:space="preserve">servern </w:t>
            </w:r>
          </w:p>
        </w:tc>
      </w:tr>
      <w:tr w:rsidR="0016798B" w:rsidRPr="005644C5" w14:paraId="4ACAFE86" w14:textId="77777777" w:rsidTr="00BC06D4">
        <w:tc>
          <w:tcPr>
            <w:tcW w:w="467" w:type="dxa"/>
            <w:shd w:val="clear" w:color="auto" w:fill="auto"/>
          </w:tcPr>
          <w:p w14:paraId="5A71B43F" w14:textId="77777777" w:rsidR="0016798B" w:rsidRPr="00153D34" w:rsidRDefault="0016798B" w:rsidP="0063389F">
            <w:pPr>
              <w:pStyle w:val="Brdtextmedindrag"/>
              <w:ind w:left="0" w:firstLine="0"/>
            </w:pPr>
            <w:r w:rsidRPr="00153D34">
              <w:t>4</w:t>
            </w:r>
          </w:p>
        </w:tc>
        <w:tc>
          <w:tcPr>
            <w:tcW w:w="2805" w:type="dxa"/>
            <w:shd w:val="clear" w:color="auto" w:fill="auto"/>
          </w:tcPr>
          <w:p w14:paraId="571CCD25" w14:textId="77777777" w:rsidR="0016798B" w:rsidRPr="00635ED8" w:rsidRDefault="0016798B" w:rsidP="00C452D8">
            <w:pPr>
              <w:pStyle w:val="Brdtextmedindrag"/>
              <w:ind w:left="0" w:firstLine="0"/>
            </w:pPr>
            <w:r w:rsidRPr="00635ED8">
              <w:t>EJ_KONFIGURERAD</w:t>
            </w:r>
          </w:p>
        </w:tc>
        <w:tc>
          <w:tcPr>
            <w:tcW w:w="2819" w:type="dxa"/>
            <w:shd w:val="clear" w:color="auto" w:fill="auto"/>
          </w:tcPr>
          <w:p w14:paraId="06F6F2BD" w14:textId="28718D5D" w:rsidR="0016798B" w:rsidRPr="0012628E" w:rsidRDefault="0016798B" w:rsidP="00C452D8">
            <w:pPr>
              <w:pStyle w:val="Brdtextmedindrag"/>
              <w:ind w:left="0" w:firstLine="0"/>
              <w:jc w:val="left"/>
            </w:pPr>
            <w:r w:rsidRPr="0012628E">
              <w:t>Konfigureringen för kassa</w:t>
            </w:r>
            <w:r w:rsidR="00BC06D4" w:rsidRPr="0012628E">
              <w:softHyphen/>
            </w:r>
            <w:r w:rsidRPr="0012628E">
              <w:t>register</w:t>
            </w:r>
            <w:r w:rsidRPr="0012628E">
              <w:softHyphen/>
              <w:t xml:space="preserve">program, </w:t>
            </w:r>
            <w:r w:rsidR="00C452D8" w:rsidRPr="0012628E">
              <w:t>kontroll</w:t>
            </w:r>
            <w:r w:rsidR="00BC06D4" w:rsidRPr="0012628E">
              <w:softHyphen/>
            </w:r>
            <w:r w:rsidR="00C452D8" w:rsidRPr="0012628E">
              <w:t>program</w:t>
            </w:r>
            <w:r w:rsidRPr="0012628E">
              <w:t xml:space="preserve"> och signeringsmodul är inte slutförd</w:t>
            </w:r>
          </w:p>
        </w:tc>
      </w:tr>
      <w:tr w:rsidR="0016798B" w:rsidRPr="005644C5" w14:paraId="0B122772" w14:textId="77777777" w:rsidTr="00BC06D4">
        <w:tc>
          <w:tcPr>
            <w:tcW w:w="467" w:type="dxa"/>
            <w:shd w:val="clear" w:color="auto" w:fill="auto"/>
          </w:tcPr>
          <w:p w14:paraId="6893278E" w14:textId="77777777" w:rsidR="0016798B" w:rsidRPr="00153D34" w:rsidRDefault="0016798B" w:rsidP="0063389F">
            <w:pPr>
              <w:pStyle w:val="Brdtextmedindrag"/>
              <w:ind w:left="0" w:firstLine="0"/>
            </w:pPr>
            <w:r w:rsidRPr="00153D34">
              <w:t>5</w:t>
            </w:r>
          </w:p>
        </w:tc>
        <w:tc>
          <w:tcPr>
            <w:tcW w:w="2805" w:type="dxa"/>
            <w:shd w:val="clear" w:color="auto" w:fill="auto"/>
          </w:tcPr>
          <w:p w14:paraId="70615A5C" w14:textId="77777777" w:rsidR="0016798B" w:rsidRPr="00635ED8" w:rsidRDefault="0016798B" w:rsidP="00C452D8">
            <w:pPr>
              <w:pStyle w:val="Brdtextmedindrag"/>
              <w:ind w:left="0" w:firstLine="0"/>
            </w:pPr>
            <w:r w:rsidRPr="00635ED8">
              <w:t>KONTAKTA_TILLVERKARE</w:t>
            </w:r>
          </w:p>
          <w:p w14:paraId="61D46B37" w14:textId="77777777" w:rsidR="0016798B" w:rsidRPr="00635ED8" w:rsidRDefault="0016798B" w:rsidP="00C452D8">
            <w:pPr>
              <w:pStyle w:val="Brdtextmedindrag"/>
              <w:ind w:firstLine="0"/>
            </w:pPr>
          </w:p>
        </w:tc>
        <w:tc>
          <w:tcPr>
            <w:tcW w:w="2819" w:type="dxa"/>
            <w:shd w:val="clear" w:color="auto" w:fill="auto"/>
          </w:tcPr>
          <w:p w14:paraId="2D21F71F" w14:textId="7AF34F81" w:rsidR="0016798B" w:rsidRPr="0012628E" w:rsidRDefault="0016798B" w:rsidP="00C452D8">
            <w:pPr>
              <w:pStyle w:val="Brdtextmedindrag"/>
              <w:ind w:left="0" w:firstLine="0"/>
              <w:jc w:val="left"/>
            </w:pPr>
            <w:r w:rsidRPr="0012628E">
              <w:t>En händelse som kräver insats från kontrollsystemets tillverk</w:t>
            </w:r>
            <w:r w:rsidR="00BC06D4" w:rsidRPr="0012628E">
              <w:softHyphen/>
            </w:r>
            <w:r w:rsidRPr="0012628E">
              <w:t>are har inträffat</w:t>
            </w:r>
          </w:p>
        </w:tc>
      </w:tr>
      <w:tr w:rsidR="0016798B" w:rsidRPr="005644C5" w14:paraId="4D64B90B" w14:textId="77777777" w:rsidTr="00BC06D4">
        <w:tc>
          <w:tcPr>
            <w:tcW w:w="467" w:type="dxa"/>
            <w:shd w:val="clear" w:color="auto" w:fill="auto"/>
          </w:tcPr>
          <w:p w14:paraId="52800952" w14:textId="77777777" w:rsidR="0016798B" w:rsidRPr="00153D34" w:rsidRDefault="0016798B" w:rsidP="0063389F">
            <w:pPr>
              <w:pStyle w:val="Brdtextmedindrag"/>
              <w:ind w:left="0" w:firstLine="0"/>
            </w:pPr>
            <w:r w:rsidRPr="00153D34">
              <w:t>6</w:t>
            </w:r>
          </w:p>
        </w:tc>
        <w:tc>
          <w:tcPr>
            <w:tcW w:w="2805" w:type="dxa"/>
            <w:shd w:val="clear" w:color="auto" w:fill="auto"/>
          </w:tcPr>
          <w:p w14:paraId="14F25E84" w14:textId="77777777" w:rsidR="0016798B" w:rsidRPr="00153D34" w:rsidRDefault="0016798B" w:rsidP="00C452D8">
            <w:pPr>
              <w:pStyle w:val="Brdtextmedindrag"/>
              <w:ind w:left="0" w:firstLine="0"/>
            </w:pPr>
            <w:r w:rsidRPr="00153D34">
              <w:t>ANMAL_FEL_24H</w:t>
            </w:r>
          </w:p>
        </w:tc>
        <w:tc>
          <w:tcPr>
            <w:tcW w:w="2819" w:type="dxa"/>
            <w:shd w:val="clear" w:color="auto" w:fill="auto"/>
          </w:tcPr>
          <w:p w14:paraId="3120AB9F" w14:textId="77777777" w:rsidR="0016798B" w:rsidRPr="00484C28" w:rsidRDefault="0016798B" w:rsidP="00C452D8">
            <w:pPr>
              <w:pStyle w:val="Brdtextmedindrag"/>
              <w:ind w:left="0" w:firstLine="0"/>
              <w:jc w:val="left"/>
            </w:pPr>
            <w:r w:rsidRPr="00484C28">
              <w:t>Ingen kontakt med kontroll</w:t>
            </w:r>
            <w:r w:rsidRPr="00484C28">
              <w:softHyphen/>
              <w:t>servern på mer än 24 timmar</w:t>
            </w:r>
          </w:p>
        </w:tc>
      </w:tr>
      <w:tr w:rsidR="0016798B" w:rsidRPr="005644C5" w14:paraId="6C35BB1D" w14:textId="77777777" w:rsidTr="00BC06D4">
        <w:tc>
          <w:tcPr>
            <w:tcW w:w="467" w:type="dxa"/>
            <w:shd w:val="clear" w:color="auto" w:fill="auto"/>
          </w:tcPr>
          <w:p w14:paraId="2C1BC35F" w14:textId="77777777" w:rsidR="0016798B" w:rsidRPr="00153D34" w:rsidRDefault="0016798B" w:rsidP="0063389F">
            <w:pPr>
              <w:pStyle w:val="Brdtextmedindrag"/>
              <w:ind w:left="0" w:firstLine="0"/>
            </w:pPr>
            <w:r w:rsidRPr="00153D34">
              <w:t>7</w:t>
            </w:r>
          </w:p>
        </w:tc>
        <w:tc>
          <w:tcPr>
            <w:tcW w:w="2805" w:type="dxa"/>
            <w:shd w:val="clear" w:color="auto" w:fill="auto"/>
          </w:tcPr>
          <w:p w14:paraId="4022EE53" w14:textId="77777777" w:rsidR="0016798B" w:rsidRPr="00153D34" w:rsidRDefault="0016798B" w:rsidP="00C452D8">
            <w:pPr>
              <w:pStyle w:val="Brdtextmedindrag"/>
              <w:ind w:left="0" w:firstLine="0"/>
            </w:pPr>
            <w:r w:rsidRPr="00153D34">
              <w:t>ANMAL_FEL_48H</w:t>
            </w:r>
          </w:p>
        </w:tc>
        <w:tc>
          <w:tcPr>
            <w:tcW w:w="2819" w:type="dxa"/>
            <w:shd w:val="clear" w:color="auto" w:fill="auto"/>
          </w:tcPr>
          <w:p w14:paraId="171DC5B0" w14:textId="77777777" w:rsidR="0016798B" w:rsidRPr="00153D34" w:rsidRDefault="0016798B" w:rsidP="00C452D8">
            <w:pPr>
              <w:pStyle w:val="Numreradlista"/>
              <w:numPr>
                <w:ilvl w:val="0"/>
                <w:numId w:val="0"/>
              </w:numPr>
              <w:jc w:val="left"/>
            </w:pPr>
            <w:r w:rsidRPr="00153D34">
              <w:t>Ingen kontakt med kontroll</w:t>
            </w:r>
            <w:r w:rsidRPr="00153D34">
              <w:softHyphen/>
              <w:t>servern på mer än 48 timmar</w:t>
            </w:r>
          </w:p>
        </w:tc>
      </w:tr>
    </w:tbl>
    <w:p w14:paraId="15B3B975" w14:textId="75CAD0C8" w:rsidR="005E2C91" w:rsidRDefault="005E2C91" w:rsidP="0016798B">
      <w:pPr>
        <w:pStyle w:val="Rubrik3"/>
      </w:pPr>
    </w:p>
    <w:p w14:paraId="645840FE" w14:textId="7E1C108C" w:rsidR="0016798B" w:rsidRPr="00C02CD4" w:rsidRDefault="0016798B" w:rsidP="0016798B">
      <w:pPr>
        <w:pStyle w:val="Rubrik3"/>
      </w:pPr>
      <w:r w:rsidRPr="00C02CD4">
        <w:t>E</w:t>
      </w:r>
      <w:r w:rsidRPr="00C02CD4">
        <w:tab/>
        <w:t>Kommunikation med kontrollserver</w:t>
      </w:r>
    </w:p>
    <w:p w14:paraId="28C23B0C" w14:textId="77777777" w:rsidR="0016798B" w:rsidRPr="00484C28" w:rsidRDefault="0016798B" w:rsidP="0016798B">
      <w:pPr>
        <w:pStyle w:val="Rubrik4"/>
      </w:pPr>
      <w:r w:rsidRPr="00484C28">
        <w:t xml:space="preserve">Anslutning till kontrollserver </w:t>
      </w:r>
    </w:p>
    <w:p w14:paraId="3E600EFB" w14:textId="0AE294C0" w:rsidR="0016798B" w:rsidRPr="0012628E" w:rsidRDefault="0016798B" w:rsidP="005561D9">
      <w:pPr>
        <w:pStyle w:val="Paragraf1"/>
      </w:pPr>
      <w:r w:rsidRPr="00484C28">
        <w:t xml:space="preserve">Vid start av </w:t>
      </w:r>
      <w:r w:rsidRPr="0012628E">
        <w:t xml:space="preserve">ett </w:t>
      </w:r>
      <w:r w:rsidR="00C452D8" w:rsidRPr="0012628E">
        <w:t>kontrollprogram</w:t>
      </w:r>
      <w:r w:rsidRPr="0012628E">
        <w:t xml:space="preserve"> ska det ansluta sig till sin kon</w:t>
      </w:r>
      <w:r w:rsidRPr="0012628E">
        <w:softHyphen/>
        <w:t>troll</w:t>
      </w:r>
      <w:r w:rsidRPr="0012628E">
        <w:softHyphen/>
      </w:r>
      <w:r w:rsidRPr="0012628E">
        <w:softHyphen/>
        <w:t>server genom att logga in på kon</w:t>
      </w:r>
      <w:r w:rsidRPr="0012628E">
        <w:softHyphen/>
        <w:t>troll</w:t>
      </w:r>
      <w:r w:rsidRPr="0012628E">
        <w:softHyphen/>
        <w:t xml:space="preserve">servern enligt följande.     </w:t>
      </w:r>
    </w:p>
    <w:p w14:paraId="2B95CDCA" w14:textId="77777777" w:rsidR="00547AEE" w:rsidRDefault="00C452D8" w:rsidP="00547AEE">
      <w:pPr>
        <w:pStyle w:val="Numreradlista"/>
        <w:numPr>
          <w:ilvl w:val="0"/>
          <w:numId w:val="18"/>
        </w:numPr>
      </w:pPr>
      <w:r w:rsidRPr="0012628E">
        <w:t>Kontrollprogram</w:t>
      </w:r>
      <w:r w:rsidR="0016798B" w:rsidRPr="0012628E">
        <w:t>met initierar en TLS-anslutning med kontroll</w:t>
      </w:r>
      <w:r w:rsidR="0016798B" w:rsidRPr="0012628E">
        <w:softHyphen/>
        <w:t>servern och tar emot och validerar kontrollserverns server</w:t>
      </w:r>
      <w:r w:rsidR="0016798B" w:rsidRPr="0012628E">
        <w:softHyphen/>
        <w:t>certi</w:t>
      </w:r>
      <w:r w:rsidR="0016798B" w:rsidRPr="0012628E">
        <w:softHyphen/>
        <w:t xml:space="preserve">fikat. Av </w:t>
      </w:r>
      <w:r w:rsidR="000E0FEB" w:rsidRPr="0012628E">
        <w:t>8</w:t>
      </w:r>
      <w:r w:rsidR="0016798B" w:rsidRPr="0012628E">
        <w:t xml:space="preserve"> kap. 12 § 2 framgår att om TLS-anslut</w:t>
      </w:r>
      <w:r w:rsidR="0016798B" w:rsidRPr="0012628E">
        <w:softHyphen/>
        <w:t>ning</w:t>
      </w:r>
      <w:r w:rsidR="0016798B" w:rsidRPr="0012628E">
        <w:softHyphen/>
        <w:t>en inte kan upp</w:t>
      </w:r>
      <w:r w:rsidR="0016798B" w:rsidRPr="0012628E">
        <w:softHyphen/>
        <w:t>rättas ska kontrollservern avbryta inlogg</w:t>
      </w:r>
      <w:r w:rsidR="0016798B" w:rsidRPr="0012628E">
        <w:softHyphen/>
        <w:t>ning</w:t>
      </w:r>
      <w:r w:rsidR="0016798B" w:rsidRPr="0012628E">
        <w:softHyphen/>
        <w:t xml:space="preserve">en. </w:t>
      </w:r>
    </w:p>
    <w:p w14:paraId="00C55D02" w14:textId="77777777" w:rsidR="00547AEE" w:rsidRDefault="005E2C91" w:rsidP="00547AEE">
      <w:pPr>
        <w:pStyle w:val="Numreradlista"/>
        <w:numPr>
          <w:ilvl w:val="0"/>
          <w:numId w:val="18"/>
        </w:numPr>
      </w:pPr>
      <w:r w:rsidRPr="0012628E">
        <w:t xml:space="preserve">Efter </w:t>
      </w:r>
      <w:r w:rsidRPr="000D7E57">
        <w:t>att kontrollserverns servercertifikat är validerat skickar kon</w:t>
      </w:r>
      <w:r w:rsidRPr="000D7E57">
        <w:softHyphen/>
        <w:t>trollprogrammet sitt klientcertifikat för validering till kontroll</w:t>
      </w:r>
      <w:r w:rsidRPr="000D7E57">
        <w:softHyphen/>
        <w:t xml:space="preserve">servern. Om kontrollservern accepterar </w:t>
      </w:r>
      <w:r w:rsidR="00E67ECA" w:rsidRPr="000D7E57">
        <w:t xml:space="preserve">klientcertifikatet öppnas TLS-anslutningen. </w:t>
      </w:r>
    </w:p>
    <w:p w14:paraId="66698FCF" w14:textId="7BFBAA68" w:rsidR="00E67ECA" w:rsidRPr="0012628E" w:rsidRDefault="00E67ECA" w:rsidP="00547AEE">
      <w:pPr>
        <w:pStyle w:val="Numreradlista"/>
        <w:numPr>
          <w:ilvl w:val="0"/>
          <w:numId w:val="18"/>
        </w:numPr>
      </w:pPr>
      <w:r w:rsidRPr="000D7E57">
        <w:t>Om TLS-anslutningen inte</w:t>
      </w:r>
      <w:r w:rsidRPr="0012628E">
        <w:t xml:space="preserve"> kan upprättas eller om validering av kontrollserverns</w:t>
      </w:r>
      <w:r w:rsidRPr="00547AEE">
        <w:rPr>
          <w:color w:val="FF0000"/>
        </w:rPr>
        <w:t xml:space="preserve"> </w:t>
      </w:r>
      <w:r w:rsidRPr="0012628E">
        <w:t>servercertifikat inte kan ske ska kontroll</w:t>
      </w:r>
      <w:r w:rsidRPr="0012628E">
        <w:softHyphen/>
        <w:t>pro</w:t>
      </w:r>
      <w:r w:rsidRPr="0012628E">
        <w:softHyphen/>
        <w:t>grammet skicka med</w:t>
      </w:r>
      <w:r w:rsidRPr="0012628E">
        <w:softHyphen/>
      </w:r>
      <w:r w:rsidRPr="0012628E">
        <w:softHyphen/>
        <w:t>delande till sam</w:t>
      </w:r>
      <w:r w:rsidRPr="0012628E">
        <w:softHyphen/>
        <w:t>mankopplade kassa</w:t>
      </w:r>
      <w:r w:rsidRPr="0012628E">
        <w:softHyphen/>
        <w:t>register. S</w:t>
      </w:r>
      <w:r w:rsidR="000A7EB1" w:rsidRPr="0012628E">
        <w:t>tatuskod nr 5 enligt tabell i 12</w:t>
      </w:r>
      <w:r w:rsidRPr="0012628E">
        <w:t xml:space="preserve"> § ska skickas om servercertifikatet inte kan valideras. Statuskod nr 7 ska skickas om anslutningen inte har upprättats inom 48 timmar.</w:t>
      </w:r>
    </w:p>
    <w:p w14:paraId="541C7920" w14:textId="59C9DBF5" w:rsidR="005E2C91" w:rsidRPr="005E2C91" w:rsidRDefault="005E2C91" w:rsidP="005E2C91">
      <w:pPr>
        <w:ind w:firstLine="0"/>
      </w:pPr>
      <w:bookmarkStart w:id="6" w:name="_Toc311468635"/>
      <w:bookmarkStart w:id="7" w:name="_Toc311549097"/>
      <w:bookmarkStart w:id="8" w:name="_Toc315969146"/>
    </w:p>
    <w:p w14:paraId="0E6357FD" w14:textId="19F53C1C" w:rsidR="0016798B" w:rsidRPr="00635ED8" w:rsidRDefault="0016798B" w:rsidP="0016798B">
      <w:pPr>
        <w:pStyle w:val="Rubrik4"/>
      </w:pPr>
      <w:r w:rsidRPr="00635ED8">
        <w:lastRenderedPageBreak/>
        <w:t xml:space="preserve">Kontrollera och återuppta anslutning </w:t>
      </w:r>
      <w:bookmarkEnd w:id="6"/>
      <w:bookmarkEnd w:id="7"/>
      <w:bookmarkEnd w:id="8"/>
    </w:p>
    <w:p w14:paraId="6DAE6AE8" w14:textId="787A1F00" w:rsidR="00DE55AA" w:rsidRPr="0012628E" w:rsidRDefault="00DE55AA" w:rsidP="005561D9">
      <w:pPr>
        <w:pStyle w:val="Paragraf1"/>
      </w:pPr>
      <w:r w:rsidRPr="0012628E">
        <w:t xml:space="preserve">Ett kontrollprogram ska inom ett tidsintervall av högst en timme kontrollera om kontakt finns med kontrollservern.    </w:t>
      </w:r>
    </w:p>
    <w:p w14:paraId="0CC796FA" w14:textId="4D8C4248" w:rsidR="0016798B" w:rsidRPr="007B569A" w:rsidRDefault="0016798B" w:rsidP="00DE55AA">
      <w:r w:rsidRPr="0012628E">
        <w:t xml:space="preserve">Om </w:t>
      </w:r>
      <w:r w:rsidR="00C452D8" w:rsidRPr="0012628E">
        <w:t>kontrollprogram</w:t>
      </w:r>
      <w:r w:rsidRPr="0012628E">
        <w:t xml:space="preserve">met </w:t>
      </w:r>
      <w:r w:rsidR="00F8146A" w:rsidRPr="0012628E">
        <w:t xml:space="preserve">inte får kontakt med </w:t>
      </w:r>
      <w:r w:rsidRPr="0012628E">
        <w:t>kontrollservern ska det inom ett tidsintervall av högst tio sekunder kon</w:t>
      </w:r>
      <w:r w:rsidRPr="0012628E">
        <w:softHyphen/>
        <w:t>trol</w:t>
      </w:r>
      <w:r w:rsidRPr="0012628E">
        <w:softHyphen/>
        <w:t>lera om kon</w:t>
      </w:r>
      <w:r w:rsidRPr="0012628E">
        <w:softHyphen/>
        <w:t>takten med kontrollservern kan återupprättats. När kontakten har åter</w:t>
      </w:r>
      <w:r w:rsidRPr="0012628E">
        <w:softHyphen/>
        <w:t>upprätta</w:t>
      </w:r>
      <w:r w:rsidR="002652AD" w:rsidRPr="0012628E">
        <w:t>t</w:t>
      </w:r>
      <w:r w:rsidRPr="0012628E">
        <w:t xml:space="preserve">s ska </w:t>
      </w:r>
      <w:r w:rsidR="00C452D8" w:rsidRPr="0012628E">
        <w:t>kontrollprogram</w:t>
      </w:r>
      <w:r w:rsidRPr="0012628E">
        <w:t>met logga</w:t>
      </w:r>
      <w:r w:rsidR="005561D9" w:rsidRPr="0012628E">
        <w:t xml:space="preserve"> in på kontrollservern enligt 13 </w:t>
      </w:r>
      <w:r w:rsidRPr="0012628E">
        <w:t>§.</w:t>
      </w:r>
      <w:r>
        <w:t xml:space="preserve"> </w:t>
      </w:r>
    </w:p>
    <w:p w14:paraId="48CE6189" w14:textId="77777777" w:rsidR="00F8146A" w:rsidRDefault="00F8146A" w:rsidP="0016798B">
      <w:pPr>
        <w:pStyle w:val="Rubrik4"/>
      </w:pPr>
    </w:p>
    <w:p w14:paraId="39CCAB1F" w14:textId="435C58FB" w:rsidR="0016798B" w:rsidRPr="00951562" w:rsidRDefault="0016798B" w:rsidP="0016798B">
      <w:pPr>
        <w:pStyle w:val="Rubrik4"/>
      </w:pPr>
      <w:r w:rsidRPr="00951562">
        <w:t xml:space="preserve">Kontroll av signeringsmoduler och kassaregister </w:t>
      </w:r>
    </w:p>
    <w:p w14:paraId="7BCD8A3E" w14:textId="22C5E0EF" w:rsidR="0016798B" w:rsidRPr="0012628E" w:rsidRDefault="00C452D8" w:rsidP="005561D9">
      <w:pPr>
        <w:pStyle w:val="Paragraf1"/>
      </w:pPr>
      <w:r w:rsidRPr="0012628E">
        <w:t>Kontrollprogram</w:t>
      </w:r>
      <w:r w:rsidR="0016798B" w:rsidRPr="0012628E">
        <w:t>met och kontrollservern ska kontrollera sam</w:t>
      </w:r>
      <w:r w:rsidR="0016798B" w:rsidRPr="0012628E">
        <w:softHyphen/>
        <w:t>man</w:t>
      </w:r>
      <w:r w:rsidR="005D504D" w:rsidRPr="0012628E">
        <w:softHyphen/>
      </w:r>
      <w:r w:rsidR="0016798B" w:rsidRPr="0012628E">
        <w:t>kopplade signeringsmoduler och kassa</w:t>
      </w:r>
      <w:r w:rsidR="0016798B" w:rsidRPr="0012628E">
        <w:softHyphen/>
        <w:t xml:space="preserve">register enligt följande. </w:t>
      </w:r>
    </w:p>
    <w:p w14:paraId="173D5F64" w14:textId="0CD4399C" w:rsidR="0016798B" w:rsidRPr="000D7E57" w:rsidRDefault="00864149" w:rsidP="00015FF3">
      <w:pPr>
        <w:pStyle w:val="Numreradlista"/>
        <w:numPr>
          <w:ilvl w:val="0"/>
          <w:numId w:val="15"/>
        </w:numPr>
      </w:pPr>
      <w:r w:rsidRPr="000D7E57">
        <w:t>Ett kontrollprogram ska minst en gång per timme kontakta sin kontrollserver för att enligt 8 kap. 13 § få utmaningar av kon</w:t>
      </w:r>
      <w:r w:rsidR="00CD179A" w:rsidRPr="000D7E57">
        <w:softHyphen/>
      </w:r>
      <w:r w:rsidRPr="000D7E57">
        <w:t>troll</w:t>
      </w:r>
      <w:r w:rsidR="00CD179A" w:rsidRPr="000D7E57">
        <w:softHyphen/>
      </w:r>
      <w:r w:rsidRPr="000D7E57">
        <w:t xml:space="preserve">servern. </w:t>
      </w:r>
    </w:p>
    <w:p w14:paraId="28814457" w14:textId="480FC982" w:rsidR="0016798B" w:rsidRPr="0012628E" w:rsidRDefault="00C452D8" w:rsidP="00015FF3">
      <w:pPr>
        <w:pStyle w:val="Numreradlista"/>
        <w:numPr>
          <w:ilvl w:val="0"/>
          <w:numId w:val="15"/>
        </w:numPr>
      </w:pPr>
      <w:r w:rsidRPr="0012628E">
        <w:t>Kontrollprogram</w:t>
      </w:r>
      <w:r w:rsidR="0016798B" w:rsidRPr="0012628E">
        <w:t>met ska efter mottagandet av en utmaning enligt 1 få ett slump</w:t>
      </w:r>
      <w:r w:rsidR="0016798B" w:rsidRPr="0012628E">
        <w:softHyphen/>
        <w:t>mässigt värde från kontrollservern. En utma</w:t>
      </w:r>
      <w:r w:rsidR="0016798B" w:rsidRPr="0012628E">
        <w:softHyphen/>
        <w:t>ning ska avse ett kassaregisternummer med tillhörande signe</w:t>
      </w:r>
      <w:r w:rsidR="0016798B" w:rsidRPr="0012628E">
        <w:softHyphen/>
        <w:t>rings</w:t>
      </w:r>
      <w:r w:rsidR="0016798B" w:rsidRPr="0012628E">
        <w:softHyphen/>
      </w:r>
      <w:r w:rsidR="0016798B" w:rsidRPr="0012628E">
        <w:softHyphen/>
        <w:t xml:space="preserve">modul. </w:t>
      </w:r>
    </w:p>
    <w:p w14:paraId="02277C40" w14:textId="03C04D8D" w:rsidR="0016798B" w:rsidRPr="0012628E" w:rsidRDefault="0016798B" w:rsidP="00015FF3">
      <w:pPr>
        <w:pStyle w:val="Numreradlista"/>
        <w:numPr>
          <w:ilvl w:val="0"/>
          <w:numId w:val="15"/>
        </w:numPr>
      </w:pPr>
      <w:r w:rsidRPr="0012628E">
        <w:t xml:space="preserve">Som svar på utmaning enligt 2 ska </w:t>
      </w:r>
      <w:r w:rsidR="00C452D8" w:rsidRPr="0012628E">
        <w:t>kontrollprogram</w:t>
      </w:r>
      <w:r w:rsidRPr="0012628E">
        <w:t>met skapa en utmaningskontrollpost med följande uppgifter.</w:t>
      </w:r>
    </w:p>
    <w:p w14:paraId="3FD65108" w14:textId="77777777" w:rsidR="0016798B" w:rsidRPr="0012628E" w:rsidRDefault="0016798B" w:rsidP="00015FF3">
      <w:pPr>
        <w:pStyle w:val="Numreradlista"/>
        <w:numPr>
          <w:ilvl w:val="1"/>
          <w:numId w:val="15"/>
        </w:numPr>
      </w:pPr>
      <w:r w:rsidRPr="0012628E">
        <w:t>Slumpmässigt värde som erhållits från kontrollservern</w:t>
      </w:r>
    </w:p>
    <w:p w14:paraId="1BEF7913" w14:textId="77777777" w:rsidR="0016798B" w:rsidRPr="0012628E" w:rsidRDefault="0016798B" w:rsidP="00015FF3">
      <w:pPr>
        <w:pStyle w:val="Numreradlista"/>
        <w:numPr>
          <w:ilvl w:val="1"/>
          <w:numId w:val="15"/>
        </w:numPr>
      </w:pPr>
      <w:r w:rsidRPr="0012628E">
        <w:t>Tidpunkt enligt realtidsklocka</w:t>
      </w:r>
    </w:p>
    <w:p w14:paraId="4D049E3A" w14:textId="6B113C92" w:rsidR="0016798B" w:rsidRPr="0012628E" w:rsidRDefault="0016798B" w:rsidP="00015FF3">
      <w:pPr>
        <w:pStyle w:val="Numreradlista"/>
        <w:numPr>
          <w:ilvl w:val="1"/>
          <w:numId w:val="15"/>
        </w:numPr>
      </w:pPr>
      <w:r w:rsidRPr="0012628E">
        <w:t>Värde på trans</w:t>
      </w:r>
      <w:r w:rsidR="00BC06D4" w:rsidRPr="0012628E">
        <w:t>aktionsräknaren enligt 6 kap. 23</w:t>
      </w:r>
      <w:r w:rsidRPr="0012628E">
        <w:t xml:space="preserve"> § </w:t>
      </w:r>
      <w:r w:rsidR="00BC06D4" w:rsidRPr="0012628E">
        <w:t xml:space="preserve">eller enligt 7 kap. 23 § </w:t>
      </w:r>
      <w:r w:rsidRPr="0012628E">
        <w:t xml:space="preserve">för det utmanade kassaregistret </w:t>
      </w:r>
    </w:p>
    <w:p w14:paraId="4536E61F" w14:textId="03C4FDD4" w:rsidR="0016798B" w:rsidRPr="0012628E" w:rsidRDefault="0016798B" w:rsidP="00015FF3">
      <w:pPr>
        <w:pStyle w:val="Numreradlista"/>
        <w:numPr>
          <w:ilvl w:val="1"/>
          <w:numId w:val="15"/>
        </w:numPr>
      </w:pPr>
      <w:r w:rsidRPr="0012628E">
        <w:t>Värde på</w:t>
      </w:r>
      <w:r w:rsidR="00BC06D4" w:rsidRPr="0012628E">
        <w:t xml:space="preserve"> initialvektorn enligt 6 kap. </w:t>
      </w:r>
      <w:r w:rsidR="001107B6" w:rsidRPr="0012628E">
        <w:t xml:space="preserve">32 § </w:t>
      </w:r>
      <w:r w:rsidR="00D2650F" w:rsidRPr="0012628E">
        <w:t>eller enligt 7 </w:t>
      </w:r>
      <w:r w:rsidR="00BC06D4" w:rsidRPr="0012628E">
        <w:t>kap. 32 § f</w:t>
      </w:r>
      <w:r w:rsidRPr="0012628E">
        <w:t>ör det ut</w:t>
      </w:r>
      <w:r w:rsidRPr="0012628E">
        <w:softHyphen/>
        <w:t>manade kassaregistret</w:t>
      </w:r>
    </w:p>
    <w:p w14:paraId="6626FEF0" w14:textId="77777777" w:rsidR="0016798B" w:rsidRPr="0012628E" w:rsidRDefault="0016798B" w:rsidP="00015FF3">
      <w:pPr>
        <w:pStyle w:val="Numreradlista"/>
        <w:numPr>
          <w:ilvl w:val="1"/>
          <w:numId w:val="15"/>
        </w:numPr>
      </w:pPr>
      <w:r w:rsidRPr="0012628E">
        <w:t>Kassaregisternummer</w:t>
      </w:r>
    </w:p>
    <w:p w14:paraId="010F2890" w14:textId="76EA079C" w:rsidR="0016798B" w:rsidRPr="0012628E" w:rsidRDefault="0016798B" w:rsidP="00015FF3">
      <w:pPr>
        <w:pStyle w:val="Numreradlista"/>
        <w:numPr>
          <w:ilvl w:val="1"/>
          <w:numId w:val="15"/>
        </w:numPr>
      </w:pPr>
      <w:r w:rsidRPr="0012628E">
        <w:t>Värde på</w:t>
      </w:r>
      <w:r w:rsidR="00BC06D4" w:rsidRPr="0012628E">
        <w:t xml:space="preserve"> kvittoräknaren enligt 6 kap. 26</w:t>
      </w:r>
      <w:r w:rsidRPr="0012628E">
        <w:t xml:space="preserve"> § </w:t>
      </w:r>
      <w:r w:rsidR="00BC06D4" w:rsidRPr="0012628E">
        <w:t xml:space="preserve">eller enligt 7 kap. 26 § </w:t>
      </w:r>
      <w:r w:rsidRPr="0012628E">
        <w:t>för det ut</w:t>
      </w:r>
      <w:r w:rsidRPr="0012628E">
        <w:softHyphen/>
        <w:t xml:space="preserve">manade kassaregistret </w:t>
      </w:r>
    </w:p>
    <w:p w14:paraId="3D93DAF4" w14:textId="30F40133" w:rsidR="0016798B" w:rsidRPr="0012628E" w:rsidRDefault="0016798B" w:rsidP="00015FF3">
      <w:pPr>
        <w:pStyle w:val="Numreradlista"/>
        <w:numPr>
          <w:ilvl w:val="1"/>
          <w:numId w:val="15"/>
        </w:numPr>
      </w:pPr>
      <w:r w:rsidRPr="0012628E">
        <w:t xml:space="preserve">Värde på </w:t>
      </w:r>
      <w:r w:rsidR="00BC06D4" w:rsidRPr="0012628E">
        <w:t>beloppsräknaren enligt 6 kap. 29</w:t>
      </w:r>
      <w:r w:rsidRPr="0012628E">
        <w:t xml:space="preserve"> § </w:t>
      </w:r>
      <w:r w:rsidR="00BC06D4" w:rsidRPr="0012628E">
        <w:t xml:space="preserve">eller enligt 7 kap. 29 § </w:t>
      </w:r>
      <w:r w:rsidRPr="0012628E">
        <w:t xml:space="preserve">för det utmanade kassaregistret. </w:t>
      </w:r>
    </w:p>
    <w:p w14:paraId="6C4396C9" w14:textId="44EC0671" w:rsidR="0016798B" w:rsidRPr="00484C28" w:rsidRDefault="00C452D8" w:rsidP="00015FF3">
      <w:pPr>
        <w:pStyle w:val="Numreradlista"/>
        <w:numPr>
          <w:ilvl w:val="0"/>
          <w:numId w:val="16"/>
        </w:numPr>
      </w:pPr>
      <w:r w:rsidRPr="0012628E">
        <w:t>Kontrollprogram</w:t>
      </w:r>
      <w:r w:rsidR="0016798B" w:rsidRPr="0012628E">
        <w:t>met ska skicka utmaningskontrollposten enligt 3 för signering till signerings</w:t>
      </w:r>
      <w:r w:rsidR="0016798B" w:rsidRPr="0012628E">
        <w:softHyphen/>
        <w:t>modulen som en textsträng enligt vad som anges i rutan nedan. Textsträngen ska fyllas ut med nollor för att bli jämnt delbar med</w:t>
      </w:r>
      <w:r w:rsidR="0016798B" w:rsidRPr="00484C28">
        <w:t xml:space="preserve"> 512 bitar. Den utfyllnad som ska användas är den som anges för standarden för SHA</w:t>
      </w:r>
      <w:r w:rsidR="0016798B" w:rsidRPr="00484C28">
        <w:noBreakHyphen/>
        <w:t>256.</w:t>
      </w:r>
    </w:p>
    <w:p w14:paraId="77FC81A5" w14:textId="77777777" w:rsidR="0016798B" w:rsidRPr="00484C28" w:rsidRDefault="0016798B" w:rsidP="0016798B">
      <w:pPr>
        <w:pStyle w:val="Numreradlista"/>
        <w:numPr>
          <w:ilvl w:val="0"/>
          <w:numId w:val="0"/>
        </w:numPr>
        <w:ind w:left="454" w:hanging="227"/>
      </w:pPr>
    </w:p>
    <w:p w14:paraId="2D06950C" w14:textId="77777777" w:rsidR="0016798B" w:rsidRPr="00484C28" w:rsidRDefault="0016798B" w:rsidP="0016798B">
      <w:pPr>
        <w:pStyle w:val="Numreradlista"/>
        <w:numPr>
          <w:ilvl w:val="0"/>
          <w:numId w:val="0"/>
        </w:numPr>
        <w:ind w:left="227"/>
      </w:pPr>
      <w:r w:rsidRPr="00484C28">
        <w:rPr>
          <w:noProof/>
        </w:rPr>
        <mc:AlternateContent>
          <mc:Choice Requires="wps">
            <w:drawing>
              <wp:inline distT="0" distB="0" distL="0" distR="0" wp14:anchorId="5C041E94" wp14:editId="251600CA">
                <wp:extent cx="1939290" cy="252095"/>
                <wp:effectExtent l="13335" t="12700" r="9525" b="11430"/>
                <wp:docPr id="6" name="Textruta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9290" cy="252095"/>
                        </a:xfrm>
                        <a:prstGeom prst="rect">
                          <a:avLst/>
                        </a:prstGeom>
                        <a:solidFill>
                          <a:srgbClr val="FFFFFF"/>
                        </a:solidFill>
                        <a:ln w="9525">
                          <a:solidFill>
                            <a:srgbClr val="000000"/>
                          </a:solidFill>
                          <a:miter lim="800000"/>
                          <a:headEnd/>
                          <a:tailEnd/>
                        </a:ln>
                      </wps:spPr>
                      <wps:txbx>
                        <w:txbxContent>
                          <w:p w14:paraId="0997A810" w14:textId="77777777" w:rsidR="00843D0A" w:rsidRPr="004D578A" w:rsidRDefault="00843D0A" w:rsidP="0016798B">
                            <w:pPr>
                              <w:pStyle w:val="Numreradlista"/>
                              <w:numPr>
                                <w:ilvl w:val="0"/>
                                <w:numId w:val="0"/>
                              </w:numPr>
                            </w:pPr>
                            <w:r w:rsidRPr="00CB120A">
                              <w:t>Utmaningskontrolldat</w:t>
                            </w:r>
                            <w:r>
                              <w:t xml:space="preserve">a | </w:t>
                            </w:r>
                            <w:r w:rsidRPr="00CB120A">
                              <w:t>Utfyllnad</w:t>
                            </w:r>
                          </w:p>
                        </w:txbxContent>
                      </wps:txbx>
                      <wps:bodyPr rot="0" vert="horz" wrap="none" lIns="91440" tIns="45720" rIns="91440" bIns="45720" anchor="t" anchorCtr="0" upright="1">
                        <a:noAutofit/>
                      </wps:bodyPr>
                    </wps:wsp>
                  </a:graphicData>
                </a:graphic>
              </wp:inline>
            </w:drawing>
          </mc:Choice>
          <mc:Fallback>
            <w:pict>
              <v:shapetype w14:anchorId="5C041E94" id="_x0000_t202" coordsize="21600,21600" o:spt="202" path="m,l,21600r21600,l21600,xe">
                <v:stroke joinstyle="miter"/>
                <v:path gradientshapeok="t" o:connecttype="rect"/>
              </v:shapetype>
              <v:shape id="Textruta 6" o:spid="_x0000_s1026" type="#_x0000_t202" style="width:152.7pt;height:19.8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">
                <v:textbox>
                  <w:txbxContent>
                    <w:p w14:paraId="0997A810" w14:textId="77777777" w:rsidR="00843D0A" w:rsidRPr="004D578A" w:rsidRDefault="00843D0A" w:rsidP="0016798B">
                      <w:pPr>
                        <w:pStyle w:val="Numreradlista"/>
                        <w:numPr>
                          <w:ilvl w:val="0"/>
                          <w:numId w:val="0"/>
                        </w:numPr>
                      </w:pPr>
                      <w:r w:rsidRPr="00CB120A">
                        <w:t>Utmaningskontrolldat</w:t>
                      </w:r>
                      <w:r>
                        <w:t xml:space="preserve">a | </w:t>
                      </w:r>
                      <w:r w:rsidRPr="00CB120A">
                        <w:t>Utfyllnad</w:t>
                      </w:r>
                    </w:p>
                  </w:txbxContent>
                </v:textbox>
                <w10:anchorlock/>
              </v:shape>
            </w:pict>
          </mc:Fallback>
        </mc:AlternateContent>
      </w:r>
    </w:p>
    <w:p w14:paraId="7090BBCF" w14:textId="77777777" w:rsidR="0016798B" w:rsidRPr="00484C28" w:rsidRDefault="0016798B" w:rsidP="0016798B">
      <w:pPr>
        <w:pStyle w:val="Numreradlista"/>
        <w:numPr>
          <w:ilvl w:val="0"/>
          <w:numId w:val="0"/>
        </w:numPr>
        <w:ind w:left="227"/>
      </w:pPr>
    </w:p>
    <w:p w14:paraId="7B81D4DA" w14:textId="079392AB" w:rsidR="0016798B" w:rsidRPr="0012628E" w:rsidRDefault="00C452D8" w:rsidP="00015FF3">
      <w:pPr>
        <w:pStyle w:val="Numreradlista"/>
        <w:numPr>
          <w:ilvl w:val="0"/>
          <w:numId w:val="16"/>
        </w:numPr>
        <w:tabs>
          <w:tab w:val="left" w:pos="540"/>
        </w:tabs>
      </w:pPr>
      <w:r w:rsidRPr="0012628E">
        <w:t>Kontrollprogram</w:t>
      </w:r>
      <w:r w:rsidR="0016798B" w:rsidRPr="0012628E">
        <w:t>met ska infoga signaturen enligt 4 i ut</w:t>
      </w:r>
      <w:r w:rsidR="0016798B" w:rsidRPr="0012628E">
        <w:softHyphen/>
        <w:t>ma</w:t>
      </w:r>
      <w:r w:rsidR="0016798B" w:rsidRPr="0012628E">
        <w:softHyphen/>
        <w:t>nings</w:t>
      </w:r>
      <w:r w:rsidR="0016798B" w:rsidRPr="0012628E">
        <w:softHyphen/>
      </w:r>
      <w:r w:rsidR="0016798B" w:rsidRPr="0012628E">
        <w:softHyphen/>
      </w:r>
      <w:r w:rsidR="0016798B" w:rsidRPr="0012628E">
        <w:softHyphen/>
        <w:t>kon</w:t>
      </w:r>
      <w:r w:rsidR="0016798B" w:rsidRPr="0012628E">
        <w:softHyphen/>
        <w:t>troll</w:t>
      </w:r>
      <w:r w:rsidR="0016798B" w:rsidRPr="0012628E">
        <w:softHyphen/>
        <w:t>posten. Utmaningskontrollposten ska skickas till kontroll</w:t>
      </w:r>
      <w:r w:rsidR="000E0FEB" w:rsidRPr="0012628E">
        <w:softHyphen/>
      </w:r>
      <w:r w:rsidR="0016798B" w:rsidRPr="0012628E">
        <w:t>servern när signaturen är infogad. Bestäm</w:t>
      </w:r>
      <w:r w:rsidR="0016798B" w:rsidRPr="0012628E">
        <w:softHyphen/>
        <w:t>mel</w:t>
      </w:r>
      <w:r w:rsidR="0016798B" w:rsidRPr="0012628E">
        <w:softHyphen/>
        <w:t>ser om hur data ska skickas till kontroll</w:t>
      </w:r>
      <w:r w:rsidR="0016798B" w:rsidRPr="0012628E">
        <w:softHyphen/>
        <w:t>se</w:t>
      </w:r>
      <w:r w:rsidR="001107B6" w:rsidRPr="0012628E">
        <w:t>rvern finns i 43–</w:t>
      </w:r>
      <w:r w:rsidR="0016798B" w:rsidRPr="0012628E">
        <w:t>46 §§.</w:t>
      </w:r>
    </w:p>
    <w:p w14:paraId="3ECFBBB0" w14:textId="2AF63C2A" w:rsidR="0016798B" w:rsidRPr="0012628E" w:rsidRDefault="0016798B" w:rsidP="00015FF3">
      <w:pPr>
        <w:pStyle w:val="Numreradlista"/>
        <w:numPr>
          <w:ilvl w:val="0"/>
          <w:numId w:val="16"/>
        </w:numPr>
        <w:tabs>
          <w:tab w:val="left" w:pos="540"/>
        </w:tabs>
      </w:pPr>
      <w:r w:rsidRPr="0012628E">
        <w:t xml:space="preserve">Om </w:t>
      </w:r>
      <w:r w:rsidR="00C452D8" w:rsidRPr="0012628E">
        <w:t>kontrollprogram</w:t>
      </w:r>
      <w:r w:rsidRPr="0012628E">
        <w:t>met får ett meddelande från kon</w:t>
      </w:r>
      <w:r w:rsidRPr="0012628E">
        <w:softHyphen/>
        <w:t>troll</w:t>
      </w:r>
      <w:r w:rsidRPr="0012628E">
        <w:softHyphen/>
        <w:t>servern att utmaningskontrollposten enligt 5 inte har godkänts av kon</w:t>
      </w:r>
      <w:r w:rsidRPr="0012628E">
        <w:softHyphen/>
        <w:t xml:space="preserve">trollservern ska </w:t>
      </w:r>
      <w:r w:rsidR="00C452D8" w:rsidRPr="0012628E">
        <w:t>kontrollprogram</w:t>
      </w:r>
      <w:r w:rsidRPr="0012628E">
        <w:t>met inte längre</w:t>
      </w:r>
      <w:r w:rsidRPr="00904412">
        <w:t xml:space="preserve"> tillåta använd</w:t>
      </w:r>
      <w:r w:rsidRPr="00904412">
        <w:softHyphen/>
        <w:t xml:space="preserve">ning </w:t>
      </w:r>
      <w:r w:rsidRPr="00904412">
        <w:lastRenderedPageBreak/>
        <w:t xml:space="preserve">av </w:t>
      </w:r>
      <w:r w:rsidRPr="0012628E">
        <w:t xml:space="preserve">signeringsnyckeln enligt 4. </w:t>
      </w:r>
      <w:r w:rsidR="00C452D8" w:rsidRPr="0012628E">
        <w:t>Kontrollprogram</w:t>
      </w:r>
      <w:r w:rsidRPr="0012628E">
        <w:t>met ska skicka med</w:t>
      </w:r>
      <w:r w:rsidR="000E0FEB" w:rsidRPr="0012628E">
        <w:softHyphen/>
      </w:r>
      <w:r w:rsidRPr="0012628E">
        <w:t xml:space="preserve">delande med statuskod nr 5 enligt tabell i </w:t>
      </w:r>
      <w:r w:rsidR="005561D9" w:rsidRPr="0012628E">
        <w:t>12</w:t>
      </w:r>
      <w:r w:rsidRPr="0012628E">
        <w:t xml:space="preserve"> §.</w:t>
      </w:r>
    </w:p>
    <w:p w14:paraId="7B9C47E5" w14:textId="77777777" w:rsidR="0016798B" w:rsidRDefault="0016798B" w:rsidP="0016798B">
      <w:pPr>
        <w:pStyle w:val="Numreradlista"/>
        <w:numPr>
          <w:ilvl w:val="0"/>
          <w:numId w:val="0"/>
        </w:numPr>
        <w:tabs>
          <w:tab w:val="left" w:pos="540"/>
        </w:tabs>
        <w:ind w:left="540" w:hanging="313"/>
      </w:pPr>
    </w:p>
    <w:p w14:paraId="357F23BD" w14:textId="77777777" w:rsidR="0016798B" w:rsidRPr="00153D34" w:rsidRDefault="0016798B" w:rsidP="0016798B">
      <w:pPr>
        <w:pStyle w:val="Rubrik3"/>
      </w:pPr>
      <w:r w:rsidRPr="00153D34">
        <w:t>F</w:t>
      </w:r>
      <w:r w:rsidRPr="00153D34">
        <w:tab/>
        <w:t>Kommunikation med signeringsmodulen</w:t>
      </w:r>
    </w:p>
    <w:p w14:paraId="698AD3C3" w14:textId="4EAA27CA" w:rsidR="0016798B" w:rsidRPr="0012628E" w:rsidRDefault="00C452D8" w:rsidP="005561D9">
      <w:pPr>
        <w:pStyle w:val="Paragraf1"/>
      </w:pPr>
      <w:r w:rsidRPr="0012628E">
        <w:t>Kontrollprogram</w:t>
      </w:r>
      <w:r w:rsidR="0016798B" w:rsidRPr="0012628E">
        <w:t>met ska skicka kvittokontrolldata för kvitton av typen normal till signeringsmodulen för signering.</w:t>
      </w:r>
    </w:p>
    <w:p w14:paraId="0DEAD255" w14:textId="081588EE" w:rsidR="0016798B" w:rsidRDefault="00C452D8" w:rsidP="0016798B">
      <w:r w:rsidRPr="0012628E">
        <w:t>Kontrollprogram</w:t>
      </w:r>
      <w:r w:rsidR="0016798B" w:rsidRPr="0012628E">
        <w:t>met ska skicka data med försäljningsbelopp för kassa</w:t>
      </w:r>
      <w:r w:rsidR="0016798B" w:rsidRPr="0012628E">
        <w:softHyphen/>
      </w:r>
      <w:r w:rsidR="005D504D" w:rsidRPr="0012628E">
        <w:softHyphen/>
      </w:r>
      <w:r w:rsidR="0016798B" w:rsidRPr="0012628E">
        <w:t>kvitton till signeringsmodulen för uppdatering av be</w:t>
      </w:r>
      <w:r w:rsidR="000E0FEB" w:rsidRPr="0012628E">
        <w:t>lopps</w:t>
      </w:r>
      <w:r w:rsidR="000E0FEB" w:rsidRPr="0012628E">
        <w:softHyphen/>
        <w:t>räk</w:t>
      </w:r>
      <w:r w:rsidR="000E0FEB" w:rsidRPr="0012628E">
        <w:softHyphen/>
        <w:t>naren enligt 6 kap. 29</w:t>
      </w:r>
      <w:r w:rsidR="0016798B" w:rsidRPr="0012628E">
        <w:t xml:space="preserve"> §</w:t>
      </w:r>
      <w:r w:rsidR="006D0333" w:rsidRPr="0012628E">
        <w:t xml:space="preserve"> eller 7 kap. 29 §</w:t>
      </w:r>
      <w:r w:rsidR="0016798B" w:rsidRPr="0012628E">
        <w:t>.</w:t>
      </w:r>
      <w:r w:rsidR="0016798B" w:rsidRPr="006D0333">
        <w:rPr>
          <w:color w:val="FF0000"/>
        </w:rPr>
        <w:t xml:space="preserve">   </w:t>
      </w:r>
    </w:p>
    <w:p w14:paraId="0493CF57" w14:textId="77777777" w:rsidR="0016798B" w:rsidRPr="009E2900" w:rsidRDefault="0016798B" w:rsidP="0016798B">
      <w:pPr>
        <w:pStyle w:val="Rubrik3"/>
        <w:rPr>
          <w:sz w:val="20"/>
          <w:szCs w:val="20"/>
        </w:rPr>
      </w:pPr>
    </w:p>
    <w:p w14:paraId="3585E285" w14:textId="77777777" w:rsidR="0016798B" w:rsidRPr="00153D34" w:rsidRDefault="0016798B" w:rsidP="0016798B">
      <w:pPr>
        <w:pStyle w:val="Rubrik3"/>
      </w:pPr>
      <w:r w:rsidRPr="00153D34">
        <w:t>G</w:t>
      </w:r>
      <w:r w:rsidRPr="00153D34">
        <w:tab/>
        <w:t>Räknare</w:t>
      </w:r>
    </w:p>
    <w:p w14:paraId="6C4FDEB5" w14:textId="1F235699" w:rsidR="0016798B" w:rsidRPr="0012628E" w:rsidRDefault="0016798B" w:rsidP="005561D9">
      <w:pPr>
        <w:pStyle w:val="Paragraf1"/>
      </w:pPr>
      <w:r w:rsidRPr="0012628E">
        <w:t xml:space="preserve">Ett </w:t>
      </w:r>
      <w:r w:rsidR="00C452D8" w:rsidRPr="0012628E">
        <w:t>kontrollprogram</w:t>
      </w:r>
      <w:r w:rsidRPr="0012628E">
        <w:t xml:space="preserve"> ska ha följande räknare per kassaregister</w:t>
      </w:r>
      <w:r w:rsidRPr="0012628E">
        <w:softHyphen/>
        <w:t>nummer;</w:t>
      </w:r>
    </w:p>
    <w:p w14:paraId="4F1FB027" w14:textId="77777777" w:rsidR="0016798B" w:rsidRDefault="0016798B" w:rsidP="00015FF3">
      <w:pPr>
        <w:pStyle w:val="Liststycke"/>
        <w:numPr>
          <w:ilvl w:val="0"/>
          <w:numId w:val="21"/>
        </w:numPr>
      </w:pPr>
      <w:r w:rsidRPr="00DB232D">
        <w:t>räknare A, räknare av försäljningsbelopp för kassakvitton</w:t>
      </w:r>
    </w:p>
    <w:p w14:paraId="0DB59F50" w14:textId="77777777" w:rsidR="0016798B" w:rsidRDefault="0016798B" w:rsidP="00015FF3">
      <w:pPr>
        <w:pStyle w:val="Brdtextmedindrag"/>
        <w:numPr>
          <w:ilvl w:val="0"/>
          <w:numId w:val="21"/>
        </w:numPr>
        <w:spacing w:after="0"/>
      </w:pPr>
      <w:r w:rsidRPr="00DB232D">
        <w:t>räknare B, räknare av returbelopp för returkvitton</w:t>
      </w:r>
    </w:p>
    <w:p w14:paraId="0BAD7D0F" w14:textId="77777777" w:rsidR="0016798B" w:rsidRDefault="0016798B" w:rsidP="00015FF3">
      <w:pPr>
        <w:pStyle w:val="Brdtextmedindrag"/>
        <w:numPr>
          <w:ilvl w:val="0"/>
          <w:numId w:val="21"/>
        </w:numPr>
        <w:spacing w:after="0"/>
      </w:pPr>
      <w:r w:rsidRPr="00DB232D">
        <w:t>räknare C, räknare av mervärdesskatt för kassakvitton</w:t>
      </w:r>
    </w:p>
    <w:p w14:paraId="19A35662" w14:textId="77777777" w:rsidR="0016798B" w:rsidRDefault="0016798B" w:rsidP="00015FF3">
      <w:pPr>
        <w:pStyle w:val="Brdtextmedindrag"/>
        <w:numPr>
          <w:ilvl w:val="0"/>
          <w:numId w:val="21"/>
        </w:numPr>
        <w:spacing w:after="0"/>
      </w:pPr>
      <w:r w:rsidRPr="00DB232D">
        <w:t>räknare D, räknare av mervärdesskatt för returkvitton</w:t>
      </w:r>
    </w:p>
    <w:p w14:paraId="2A35AE57" w14:textId="77777777" w:rsidR="0016798B" w:rsidRDefault="0016798B" w:rsidP="00015FF3">
      <w:pPr>
        <w:pStyle w:val="Brdtextmedindrag"/>
        <w:numPr>
          <w:ilvl w:val="0"/>
          <w:numId w:val="21"/>
        </w:numPr>
        <w:spacing w:after="0"/>
      </w:pPr>
      <w:r w:rsidRPr="00DB232D">
        <w:t xml:space="preserve">räknare E, räknare av antal utskrifter av kassakvitton och returkvitton </w:t>
      </w:r>
    </w:p>
    <w:p w14:paraId="686E170B" w14:textId="77777777" w:rsidR="0016798B" w:rsidRPr="002B7CC6" w:rsidRDefault="0016798B" w:rsidP="00015FF3">
      <w:pPr>
        <w:pStyle w:val="Brdtextmedindrag"/>
        <w:numPr>
          <w:ilvl w:val="0"/>
          <w:numId w:val="21"/>
        </w:numPr>
        <w:spacing w:after="0"/>
      </w:pPr>
      <w:r w:rsidRPr="002B7CC6">
        <w:t>räknare F, räknare av antal utskrifter av kvittokopior</w:t>
      </w:r>
    </w:p>
    <w:p w14:paraId="62770039" w14:textId="77777777" w:rsidR="0016798B" w:rsidRPr="002B7CC6" w:rsidRDefault="0016798B" w:rsidP="00015FF3">
      <w:pPr>
        <w:pStyle w:val="Brdtextmedindrag"/>
        <w:numPr>
          <w:ilvl w:val="0"/>
          <w:numId w:val="21"/>
        </w:numPr>
        <w:spacing w:after="0"/>
      </w:pPr>
      <w:r w:rsidRPr="002B7CC6">
        <w:t>räknare G, räknare av antal utskrifter av övningskvitton</w:t>
      </w:r>
    </w:p>
    <w:p w14:paraId="0A5074E2" w14:textId="77777777" w:rsidR="0016798B" w:rsidRPr="002B7CC6" w:rsidRDefault="0016798B" w:rsidP="00015FF3">
      <w:pPr>
        <w:pStyle w:val="Brdtextmedindrag"/>
        <w:numPr>
          <w:ilvl w:val="0"/>
          <w:numId w:val="21"/>
        </w:numPr>
        <w:spacing w:after="0"/>
      </w:pPr>
      <w:r w:rsidRPr="002B7CC6">
        <w:t>räknare H, räknare av antal utskrifter av pro forma kvitton</w:t>
      </w:r>
    </w:p>
    <w:p w14:paraId="4BA0C456" w14:textId="4025B200" w:rsidR="0016798B" w:rsidRPr="002B7CC6" w:rsidRDefault="0016798B" w:rsidP="00015FF3">
      <w:pPr>
        <w:pStyle w:val="Brdtextmedindrag"/>
        <w:numPr>
          <w:ilvl w:val="0"/>
          <w:numId w:val="21"/>
        </w:numPr>
        <w:spacing w:after="0"/>
      </w:pPr>
      <w:r w:rsidRPr="002B7CC6">
        <w:t xml:space="preserve">räknare I, räknare av </w:t>
      </w:r>
      <w:r w:rsidR="00FE0C7C" w:rsidRPr="002B7CC6">
        <w:t xml:space="preserve">antal misslyckade anslutningar till </w:t>
      </w:r>
      <w:r w:rsidRPr="002B7CC6">
        <w:t>kon</w:t>
      </w:r>
      <w:r w:rsidR="00FE0C7C" w:rsidRPr="002B7CC6">
        <w:softHyphen/>
      </w:r>
      <w:r w:rsidRPr="002B7CC6">
        <w:t>troll</w:t>
      </w:r>
      <w:r w:rsidR="00FE0C7C" w:rsidRPr="002B7CC6">
        <w:softHyphen/>
      </w:r>
      <w:r w:rsidRPr="002B7CC6">
        <w:softHyphen/>
        <w:t>servern</w:t>
      </w:r>
    </w:p>
    <w:p w14:paraId="719906F5" w14:textId="77777777" w:rsidR="0016798B" w:rsidRDefault="0016798B" w:rsidP="00015FF3">
      <w:pPr>
        <w:pStyle w:val="Brdtextmedindrag"/>
        <w:numPr>
          <w:ilvl w:val="0"/>
          <w:numId w:val="21"/>
        </w:numPr>
        <w:spacing w:after="0"/>
      </w:pPr>
      <w:r w:rsidRPr="002B7CC6">
        <w:t>räknare J, räknare av antal lagrade kvittokontrollposter som inte har levererats</w:t>
      </w:r>
      <w:r w:rsidRPr="00DB232D">
        <w:t xml:space="preserve"> till kon</w:t>
      </w:r>
      <w:r w:rsidRPr="00DB232D">
        <w:softHyphen/>
        <w:t>trollservern</w:t>
      </w:r>
    </w:p>
    <w:p w14:paraId="16ACDE8A" w14:textId="77777777" w:rsidR="0016798B" w:rsidRDefault="0016798B" w:rsidP="00015FF3">
      <w:pPr>
        <w:pStyle w:val="Brdtextmedindrag"/>
        <w:numPr>
          <w:ilvl w:val="0"/>
          <w:numId w:val="21"/>
        </w:numPr>
        <w:spacing w:after="0"/>
      </w:pPr>
      <w:r w:rsidRPr="00DB232D">
        <w:t>räknare K, räknare av antal lagrade aktivitetsloggposter som inte har levererats till kontrollservern</w:t>
      </w:r>
    </w:p>
    <w:p w14:paraId="00E21F97" w14:textId="77777777" w:rsidR="0016798B" w:rsidRPr="0012628E" w:rsidRDefault="0016798B" w:rsidP="00015FF3">
      <w:pPr>
        <w:pStyle w:val="Brdtextmedindrag"/>
        <w:numPr>
          <w:ilvl w:val="0"/>
          <w:numId w:val="21"/>
        </w:numPr>
        <w:spacing w:after="0"/>
      </w:pPr>
      <w:r w:rsidRPr="00DB232D">
        <w:t xml:space="preserve">räknare L, räknare av antal </w:t>
      </w:r>
      <w:r w:rsidRPr="0012628E">
        <w:t>levererade poster som inte har bekräftats av kontrollservern</w:t>
      </w:r>
    </w:p>
    <w:p w14:paraId="7DE293F5" w14:textId="1CBCE809" w:rsidR="0016798B" w:rsidRPr="0012628E" w:rsidRDefault="0016798B" w:rsidP="00015FF3">
      <w:pPr>
        <w:pStyle w:val="Brdtextmedindrag"/>
        <w:numPr>
          <w:ilvl w:val="0"/>
          <w:numId w:val="21"/>
        </w:numPr>
        <w:spacing w:after="0"/>
      </w:pPr>
      <w:r w:rsidRPr="0012628E">
        <w:t xml:space="preserve">räknare M, räknare av antal sekunder som </w:t>
      </w:r>
      <w:r w:rsidR="00C452D8" w:rsidRPr="0012628E">
        <w:t>kontrollprogram</w:t>
      </w:r>
      <w:r w:rsidRPr="0012628E">
        <w:t>met inte har kontakt med kontrollservern.</w:t>
      </w:r>
    </w:p>
    <w:p w14:paraId="78530F5E" w14:textId="0FDA631C" w:rsidR="0016798B" w:rsidRPr="0012628E" w:rsidRDefault="001107B6" w:rsidP="0016798B">
      <w:pPr>
        <w:pStyle w:val="Brdtextmedindrag"/>
      </w:pPr>
      <w:r w:rsidRPr="0012628E">
        <w:t>Räknarna A–</w:t>
      </w:r>
      <w:r w:rsidR="0016798B" w:rsidRPr="0012628E">
        <w:t xml:space="preserve">I får inte kunna minskas eller nollställas. </w:t>
      </w:r>
    </w:p>
    <w:p w14:paraId="25818E26" w14:textId="4C6E1095" w:rsidR="0016798B" w:rsidRPr="00153D34" w:rsidRDefault="0016798B" w:rsidP="006C1E46">
      <w:pPr>
        <w:pStyle w:val="Paragraf1"/>
      </w:pPr>
      <w:r w:rsidRPr="0012628E">
        <w:t>Räknare A ska löpande summera försäljningsbelopp för kassa</w:t>
      </w:r>
      <w:r w:rsidRPr="0012628E">
        <w:softHyphen/>
        <w:t>kvitton. Räk</w:t>
      </w:r>
      <w:r w:rsidR="008E76D8" w:rsidRPr="0012628E">
        <w:t>nare A ska börja med värdet 0,00</w:t>
      </w:r>
      <w:r w:rsidRPr="0012628E">
        <w:t xml:space="preserve"> före första post av för</w:t>
      </w:r>
      <w:r w:rsidRPr="0012628E">
        <w:softHyphen/>
        <w:t>sälj</w:t>
      </w:r>
      <w:r w:rsidRPr="0012628E">
        <w:softHyphen/>
        <w:t xml:space="preserve">ningsbelopp som läses in i </w:t>
      </w:r>
      <w:r w:rsidR="00C452D8" w:rsidRPr="0012628E">
        <w:t>kontrollprogram</w:t>
      </w:r>
      <w:r w:rsidRPr="0012628E">
        <w:t>met. Formatet för sum</w:t>
      </w:r>
      <w:r w:rsidRPr="0012628E">
        <w:softHyphen/>
        <w:t xml:space="preserve">man ska vara maximalt </w:t>
      </w:r>
      <w:r w:rsidR="005D504D" w:rsidRPr="0012628E">
        <w:t>16</w:t>
      </w:r>
      <w:r w:rsidRPr="0012628E">
        <w:t xml:space="preserve"> tecken inklusive deci</w:t>
      </w:r>
      <w:r w:rsidRPr="0012628E">
        <w:softHyphen/>
        <w:t>mal</w:t>
      </w:r>
      <w:r w:rsidRPr="0012628E">
        <w:softHyphen/>
        <w:t>komma och det ska alltid vara två siffror efter deci</w:t>
      </w:r>
      <w:r w:rsidRPr="0012628E">
        <w:softHyphen/>
        <w:t>mal</w:t>
      </w:r>
      <w:r w:rsidRPr="0012628E">
        <w:softHyphen/>
        <w:t>komma</w:t>
      </w:r>
      <w:r w:rsidRPr="00153D34">
        <w:t>t.</w:t>
      </w:r>
    </w:p>
    <w:p w14:paraId="76370B2A" w14:textId="77777777" w:rsidR="0016798B" w:rsidRPr="00153D34" w:rsidRDefault="0016798B" w:rsidP="006C1E46">
      <w:pPr>
        <w:pStyle w:val="Paragraf1"/>
      </w:pPr>
      <w:r w:rsidRPr="00153D34">
        <w:t>Räknare B ska löpande summera returbelopp för returkvitton. Formatet för summan ska vara maximalt 14 tecken inklusive decimal</w:t>
      </w:r>
      <w:r w:rsidRPr="00153D34">
        <w:softHyphen/>
        <w:t>komma och det ska alltid vara två siffror efter deci</w:t>
      </w:r>
      <w:r w:rsidRPr="00153D34">
        <w:softHyphen/>
        <w:t>mal</w:t>
      </w:r>
      <w:r w:rsidRPr="00153D34">
        <w:softHyphen/>
        <w:t xml:space="preserve">kommat. </w:t>
      </w:r>
    </w:p>
    <w:p w14:paraId="38B42F69" w14:textId="77777777" w:rsidR="0016798B" w:rsidRPr="00153D34" w:rsidRDefault="0016798B" w:rsidP="006C1E46">
      <w:pPr>
        <w:pStyle w:val="Paragraf1"/>
      </w:pPr>
      <w:r w:rsidRPr="00153D34">
        <w:t>Räknare C ska löpande summera mervärdesskatt för kassa</w:t>
      </w:r>
      <w:r w:rsidRPr="00153D34">
        <w:softHyphen/>
        <w:t>kvitton. Formatet för summan ska vara maximalt 14 tecken inklu</w:t>
      </w:r>
      <w:r w:rsidRPr="00153D34">
        <w:softHyphen/>
        <w:t>sive decimalkomma och det ska alltid vara två siffror efter deci</w:t>
      </w:r>
      <w:r w:rsidRPr="00153D34">
        <w:softHyphen/>
        <w:t>mal</w:t>
      </w:r>
      <w:r w:rsidRPr="00153D34">
        <w:softHyphen/>
        <w:t xml:space="preserve">kommat. </w:t>
      </w:r>
    </w:p>
    <w:p w14:paraId="738BB15F" w14:textId="77777777" w:rsidR="0016798B" w:rsidRPr="00484C28" w:rsidRDefault="0016798B" w:rsidP="006C1E46">
      <w:pPr>
        <w:pStyle w:val="Paragraf1"/>
      </w:pPr>
      <w:r w:rsidRPr="00153D34">
        <w:lastRenderedPageBreak/>
        <w:t>Räknare D ska löpande summera mervärdesskatt för retur</w:t>
      </w:r>
      <w:r w:rsidRPr="00153D34">
        <w:softHyphen/>
        <w:t xml:space="preserve">kvitton. Formatet </w:t>
      </w:r>
      <w:r w:rsidRPr="00484C28">
        <w:t>för summan ska vara maximalt 14 tecken inklu</w:t>
      </w:r>
      <w:r w:rsidRPr="00484C28">
        <w:softHyphen/>
        <w:t>sive decimalkomma och det ska alltid vara två siffror efter deci</w:t>
      </w:r>
      <w:r w:rsidRPr="00484C28">
        <w:softHyphen/>
        <w:t>mal</w:t>
      </w:r>
      <w:r w:rsidRPr="00484C28">
        <w:softHyphen/>
        <w:t>kommat.</w:t>
      </w:r>
    </w:p>
    <w:p w14:paraId="51208EBC" w14:textId="72A2819A" w:rsidR="0016798B" w:rsidRPr="0012628E" w:rsidRDefault="0016798B" w:rsidP="006C1E46">
      <w:pPr>
        <w:pStyle w:val="Paragraf1"/>
      </w:pPr>
      <w:r w:rsidRPr="0012628E">
        <w:t>Räknare E ska löpande räkna antalet utskrivna kassakvitton och retur</w:t>
      </w:r>
      <w:r w:rsidRPr="0012628E">
        <w:softHyphen/>
        <w:t xml:space="preserve">kvitton. </w:t>
      </w:r>
      <w:r w:rsidR="00D13FB1" w:rsidRPr="0012628E">
        <w:t xml:space="preserve">Formatet för antalet ska vara maximalt 12 siffror. </w:t>
      </w:r>
    </w:p>
    <w:p w14:paraId="69109AA3" w14:textId="77777777" w:rsidR="0016798B" w:rsidRPr="0012628E" w:rsidRDefault="0016798B" w:rsidP="006C1E46">
      <w:pPr>
        <w:pStyle w:val="Paragraf1"/>
      </w:pPr>
      <w:r w:rsidRPr="0012628E">
        <w:t xml:space="preserve">Räknare F ska löpande räkna antalet utskrivna kvittokopior. Formatet för antalet ska vara maximalt 12 siffror. </w:t>
      </w:r>
    </w:p>
    <w:p w14:paraId="3D093EF9" w14:textId="77777777" w:rsidR="0016798B" w:rsidRPr="0012628E" w:rsidRDefault="0016798B" w:rsidP="006C1E46">
      <w:pPr>
        <w:pStyle w:val="Paragraf1"/>
      </w:pPr>
      <w:r w:rsidRPr="0012628E">
        <w:t xml:space="preserve">Räknare G ska löpande räkna antalet utskrivna övningskvitton. Formatet för antalet ska vara maximalt 12 siffror. </w:t>
      </w:r>
    </w:p>
    <w:p w14:paraId="26C1B58B" w14:textId="77777777" w:rsidR="0016798B" w:rsidRPr="0012628E" w:rsidRDefault="0016798B" w:rsidP="006C1E46">
      <w:pPr>
        <w:pStyle w:val="Paragraf1"/>
      </w:pPr>
      <w:r w:rsidRPr="0012628E">
        <w:t xml:space="preserve">Räknare H ska löpande räkna antalet utskrivna pro forma kvitton. Formatet för antalet ska vara maximalt 12 siffror. </w:t>
      </w:r>
    </w:p>
    <w:p w14:paraId="705E5C3A" w14:textId="45A2C8C5" w:rsidR="0016798B" w:rsidRPr="002B7CC6" w:rsidRDefault="0016798B" w:rsidP="006C1E46">
      <w:pPr>
        <w:pStyle w:val="Paragraf1"/>
      </w:pPr>
      <w:r w:rsidRPr="002B7CC6">
        <w:t xml:space="preserve">Räknare I ska löpande </w:t>
      </w:r>
      <w:r w:rsidR="002B7CC6" w:rsidRPr="002B7CC6">
        <w:t>räkna antalet misslyckade försök till anslut</w:t>
      </w:r>
      <w:r w:rsidR="002B7CC6" w:rsidRPr="002B7CC6">
        <w:softHyphen/>
        <w:t>ningar till kontrollservern.</w:t>
      </w:r>
      <w:r w:rsidRPr="002B7CC6">
        <w:t xml:space="preserve"> Räknare I ska börja med värdet noll och öka med värdet ett för varje tillfälle. </w:t>
      </w:r>
      <w:r w:rsidR="00D13FB1" w:rsidRPr="002B7CC6">
        <w:t xml:space="preserve">Formatet för antalet ska vara maximalt 12 siffror. </w:t>
      </w:r>
      <w:r w:rsidRPr="002B7CC6">
        <w:t xml:space="preserve"> </w:t>
      </w:r>
    </w:p>
    <w:p w14:paraId="6F0508E4" w14:textId="77777777" w:rsidR="0016798B" w:rsidRPr="00484C28" w:rsidRDefault="0016798B" w:rsidP="006C1E46">
      <w:pPr>
        <w:pStyle w:val="Paragraf1"/>
      </w:pPr>
      <w:r w:rsidRPr="0012628E">
        <w:t>Räknare J ska löpande räkna antalet lagrade kvittokontroll</w:t>
      </w:r>
      <w:r w:rsidRPr="0012628E">
        <w:softHyphen/>
        <w:t>poster som inte har levererats till kontrollservern</w:t>
      </w:r>
      <w:r w:rsidRPr="00484C28">
        <w:t xml:space="preserve">. Formatet för antalet ska vara maximalt 12 siffror. </w:t>
      </w:r>
    </w:p>
    <w:p w14:paraId="2F32FB5B" w14:textId="77777777" w:rsidR="0016798B" w:rsidRPr="00484C28" w:rsidRDefault="0016798B" w:rsidP="006C1E46">
      <w:pPr>
        <w:pStyle w:val="Paragraf1"/>
      </w:pPr>
      <w:r w:rsidRPr="00484C28">
        <w:t>Räknare K ska löpande räkna antalet lagrade aktivitets</w:t>
      </w:r>
      <w:r w:rsidRPr="00484C28">
        <w:softHyphen/>
        <w:t>logg</w:t>
      </w:r>
      <w:r w:rsidRPr="00484C28">
        <w:softHyphen/>
        <w:t>poster som inte har levererats till kontrollservern. Formatet för antalet ska vara maximalt 12 siffror.</w:t>
      </w:r>
    </w:p>
    <w:p w14:paraId="51E19485" w14:textId="77777777" w:rsidR="0016798B" w:rsidRPr="0012628E" w:rsidRDefault="0016798B" w:rsidP="006C1E46">
      <w:pPr>
        <w:pStyle w:val="Paragraf1"/>
      </w:pPr>
      <w:r w:rsidRPr="00484C28">
        <w:t>Räknare L ska löpande räkna antalet poster som levererats till kon</w:t>
      </w:r>
      <w:r w:rsidRPr="00484C28">
        <w:softHyphen/>
      </w:r>
      <w:r w:rsidRPr="00484C28">
        <w:softHyphen/>
        <w:t>trol</w:t>
      </w:r>
      <w:r w:rsidRPr="00635ED8">
        <w:t xml:space="preserve">lservern men som inte </w:t>
      </w:r>
      <w:r w:rsidRPr="0012628E">
        <w:t>har bekräftats. Formatet för antalet ska vara maximalt 12 siffror.</w:t>
      </w:r>
    </w:p>
    <w:p w14:paraId="560B9093" w14:textId="40C815D9" w:rsidR="0016798B" w:rsidRPr="0012628E" w:rsidRDefault="0016798B" w:rsidP="006C1E46">
      <w:pPr>
        <w:pStyle w:val="Paragraf1"/>
      </w:pPr>
      <w:r w:rsidRPr="0012628E">
        <w:t xml:space="preserve">Räknare M ska löpande räkna antalet sekunder som </w:t>
      </w:r>
      <w:r w:rsidR="00C452D8" w:rsidRPr="0012628E">
        <w:t>kontroll</w:t>
      </w:r>
      <w:r w:rsidR="00EB380E" w:rsidRPr="0012628E">
        <w:softHyphen/>
      </w:r>
      <w:r w:rsidR="00C452D8" w:rsidRPr="0012628E">
        <w:t>program</w:t>
      </w:r>
      <w:r w:rsidRPr="0012628E">
        <w:t xml:space="preserve">met inte har kontakt med kontrollservern. Formatet för värdet ska vara maximalt 12 siffror. Räknare M ska nollställas efter att kontakt återupprättats med kontrollservern. </w:t>
      </w:r>
    </w:p>
    <w:p w14:paraId="14B64493" w14:textId="77777777" w:rsidR="0016798B" w:rsidRPr="0012628E" w:rsidRDefault="0016798B" w:rsidP="0016798B">
      <w:pPr>
        <w:pStyle w:val="Brdtextmedindrag"/>
      </w:pPr>
    </w:p>
    <w:p w14:paraId="2F7187D5" w14:textId="77777777" w:rsidR="0016798B" w:rsidRPr="0012628E" w:rsidRDefault="0016798B" w:rsidP="0016798B">
      <w:pPr>
        <w:pStyle w:val="Rubrik3"/>
        <w:ind w:left="1304" w:hanging="1304"/>
      </w:pPr>
      <w:r w:rsidRPr="0012628E">
        <w:t>H</w:t>
      </w:r>
      <w:r w:rsidRPr="0012628E">
        <w:tab/>
        <w:t>Kvittodata från kassaregister och generering av kvittokontrolldata</w:t>
      </w:r>
    </w:p>
    <w:p w14:paraId="3174B459" w14:textId="77777777" w:rsidR="0016798B" w:rsidRPr="0012628E" w:rsidRDefault="0016798B" w:rsidP="0016798B">
      <w:pPr>
        <w:pStyle w:val="Rubrik4"/>
      </w:pPr>
      <w:r w:rsidRPr="0012628E">
        <w:t>Kvittodata från kassaregister</w:t>
      </w:r>
    </w:p>
    <w:p w14:paraId="6537761F" w14:textId="14350D76" w:rsidR="0016798B" w:rsidRPr="0012628E" w:rsidRDefault="0016798B" w:rsidP="006C1E46">
      <w:pPr>
        <w:pStyle w:val="Paragraf1"/>
      </w:pPr>
      <w:r w:rsidRPr="0012628E">
        <w:t xml:space="preserve">Ett </w:t>
      </w:r>
      <w:r w:rsidR="00C452D8" w:rsidRPr="0012628E">
        <w:t>kontrollprogram</w:t>
      </w:r>
      <w:r w:rsidRPr="0012628E">
        <w:t xml:space="preserve"> ska ta emot och behandla poster med kvitto</w:t>
      </w:r>
      <w:r w:rsidRPr="0012628E">
        <w:softHyphen/>
      </w:r>
      <w:r w:rsidRPr="0012628E">
        <w:softHyphen/>
      </w:r>
      <w:r w:rsidRPr="0012628E">
        <w:softHyphen/>
        <w:t>data per kvitto för att ta fram kvittokontrolldata från de kassa</w:t>
      </w:r>
      <w:r w:rsidRPr="0012628E">
        <w:softHyphen/>
        <w:t xml:space="preserve">register som </w:t>
      </w:r>
      <w:r w:rsidR="00C452D8" w:rsidRPr="0012628E">
        <w:t>kontrollprogram</w:t>
      </w:r>
      <w:r w:rsidRPr="0012628E">
        <w:t>met är sam</w:t>
      </w:r>
      <w:r w:rsidRPr="0012628E">
        <w:softHyphen/>
        <w:t>man</w:t>
      </w:r>
      <w:r w:rsidRPr="0012628E">
        <w:softHyphen/>
      </w:r>
      <w:r w:rsidRPr="0012628E">
        <w:softHyphen/>
      </w:r>
      <w:r w:rsidRPr="0012628E">
        <w:softHyphen/>
        <w:t>kopp</w:t>
      </w:r>
      <w:r w:rsidRPr="0012628E">
        <w:softHyphen/>
        <w:t xml:space="preserve">lat med. </w:t>
      </w:r>
    </w:p>
    <w:p w14:paraId="1BBB8185" w14:textId="73CA920C" w:rsidR="0016798B" w:rsidRPr="0012628E" w:rsidRDefault="0016798B" w:rsidP="006C1E46">
      <w:pPr>
        <w:pStyle w:val="Paragraf1"/>
      </w:pPr>
      <w:r w:rsidRPr="0012628E">
        <w:t xml:space="preserve">Om ett </w:t>
      </w:r>
      <w:r w:rsidR="00C452D8" w:rsidRPr="0012628E">
        <w:t>kontrollprogram</w:t>
      </w:r>
      <w:r w:rsidRPr="0012628E">
        <w:t xml:space="preserve"> tar emot en post med kvittodata när dess statuskod är 4, 5 eller 7 enligt tabell i</w:t>
      </w:r>
      <w:r w:rsidR="005561D9" w:rsidRPr="0012628E">
        <w:t xml:space="preserve"> 12 </w:t>
      </w:r>
      <w:r w:rsidRPr="0012628E">
        <w:t xml:space="preserve">§ får </w:t>
      </w:r>
      <w:r w:rsidR="00C452D8" w:rsidRPr="0012628E">
        <w:t>kontrollprogram</w:t>
      </w:r>
      <w:r w:rsidRPr="0012628E">
        <w:softHyphen/>
      </w:r>
      <w:r w:rsidRPr="0012628E">
        <w:softHyphen/>
      </w:r>
      <w:r w:rsidRPr="0012628E">
        <w:softHyphen/>
      </w:r>
      <w:r w:rsidRPr="0012628E">
        <w:softHyphen/>
        <w:t>met inte</w:t>
      </w:r>
      <w:r w:rsidRPr="002546ED">
        <w:t xml:space="preserve"> </w:t>
      </w:r>
      <w:r w:rsidRPr="0012628E">
        <w:t>behandla denna post och ska logga händ</w:t>
      </w:r>
      <w:r w:rsidR="00017A10" w:rsidRPr="0012628E">
        <w:t xml:space="preserve">elsen enligt vad som anges i </w:t>
      </w:r>
      <w:r w:rsidR="003B58C1" w:rsidRPr="0012628E">
        <w:t>54</w:t>
      </w:r>
      <w:r w:rsidR="00567043" w:rsidRPr="0012628E">
        <w:t> </w:t>
      </w:r>
      <w:r w:rsidRPr="0012628E">
        <w:t xml:space="preserve">§. </w:t>
      </w:r>
    </w:p>
    <w:p w14:paraId="03648145" w14:textId="5BFB9D11" w:rsidR="0016798B" w:rsidRPr="0012628E" w:rsidRDefault="0016798B" w:rsidP="006C1E46">
      <w:pPr>
        <w:pStyle w:val="Paragraf1"/>
      </w:pPr>
      <w:r w:rsidRPr="0012628E">
        <w:t xml:space="preserve">För varje post av kvittodata som </w:t>
      </w:r>
      <w:r w:rsidR="00C452D8" w:rsidRPr="0012628E">
        <w:t>kontrollprogram</w:t>
      </w:r>
      <w:r w:rsidRPr="0012628E">
        <w:t xml:space="preserve">met läser in ska interna data i </w:t>
      </w:r>
      <w:r w:rsidR="00C452D8" w:rsidRPr="0012628E">
        <w:t>kontrollprogram</w:t>
      </w:r>
      <w:r w:rsidRPr="0012628E">
        <w:t xml:space="preserve">met uppdateras.  </w:t>
      </w:r>
    </w:p>
    <w:p w14:paraId="78E09FA6" w14:textId="3235889A" w:rsidR="0016798B" w:rsidRPr="0012628E" w:rsidRDefault="0016798B" w:rsidP="0016798B">
      <w:pPr>
        <w:pStyle w:val="Rubrik4"/>
      </w:pPr>
      <w:r w:rsidRPr="0012628E">
        <w:lastRenderedPageBreak/>
        <w:t>Generering av kvittokontrolldata</w:t>
      </w:r>
    </w:p>
    <w:p w14:paraId="75FF42AD" w14:textId="79E8C74B" w:rsidR="0016798B" w:rsidRPr="00153D34" w:rsidRDefault="00C452D8" w:rsidP="006C1E46">
      <w:pPr>
        <w:pStyle w:val="Paragraf1"/>
      </w:pPr>
      <w:r w:rsidRPr="0012628E">
        <w:t>Kontrollprogram</w:t>
      </w:r>
      <w:r w:rsidR="0016798B" w:rsidRPr="0012628E">
        <w:t>met ska ta fram kvittokontrolldata enligt vad som anges nedan i tabellerna</w:t>
      </w:r>
      <w:r w:rsidR="001107B6" w:rsidRPr="0012628E">
        <w:t xml:space="preserve"> A–</w:t>
      </w:r>
      <w:r w:rsidR="0016798B" w:rsidRPr="0012628E">
        <w:t>D. Formatlängden redovisas från vänster till höger med de mest signi</w:t>
      </w:r>
      <w:r w:rsidR="0016798B" w:rsidRPr="0012628E">
        <w:softHyphen/>
        <w:t>fi</w:t>
      </w:r>
      <w:r w:rsidR="0016798B" w:rsidRPr="0012628E">
        <w:softHyphen/>
        <w:t>kanta siffrorna från vänster. Tid</w:t>
      </w:r>
      <w:r w:rsidR="00690761" w:rsidRPr="0012628E">
        <w:softHyphen/>
      </w:r>
      <w:r w:rsidR="0016798B" w:rsidRPr="0012628E">
        <w:t>punkter ska vara 14 siffror och</w:t>
      </w:r>
      <w:r w:rsidR="0016798B" w:rsidRPr="00153D34">
        <w:t xml:space="preserve"> anges i </w:t>
      </w:r>
      <w:r w:rsidR="0016798B" w:rsidRPr="00E44501">
        <w:t xml:space="preserve">formatet </w:t>
      </w:r>
      <w:proofErr w:type="spellStart"/>
      <w:r w:rsidR="0016798B" w:rsidRPr="00E44501">
        <w:t>ååååmmddttmmss</w:t>
      </w:r>
      <w:proofErr w:type="spellEnd"/>
      <w:r w:rsidR="0016798B" w:rsidRPr="00E44501">
        <w:t>.</w:t>
      </w:r>
    </w:p>
    <w:p w14:paraId="5CADEAB8" w14:textId="77777777" w:rsidR="0016798B" w:rsidRPr="00153D34" w:rsidRDefault="0016798B" w:rsidP="0016798B">
      <w:pPr>
        <w:pStyle w:val="Allmnnardsrubrik"/>
        <w:ind w:left="0"/>
      </w:pPr>
    </w:p>
    <w:p w14:paraId="1712890F" w14:textId="77777777" w:rsidR="0016798B" w:rsidRPr="00153D34" w:rsidRDefault="0016798B" w:rsidP="0016798B">
      <w:pPr>
        <w:pStyle w:val="Rubrik5"/>
      </w:pPr>
      <w:r w:rsidRPr="00E44501">
        <w:t>A</w:t>
      </w:r>
      <w:r w:rsidRPr="00E44501">
        <w:tab/>
        <w:t>Tabell för kvitto av typ normal</w:t>
      </w:r>
      <w:r w:rsidRPr="00153D34">
        <w:t xml:space="preserve"> </w:t>
      </w:r>
    </w:p>
    <w:p w14:paraId="3D20D3B9" w14:textId="77777777" w:rsidR="0016798B" w:rsidRPr="00153D34" w:rsidRDefault="0016798B" w:rsidP="0016798B">
      <w:pPr>
        <w:pStyle w:val="Brdtextmedindrag"/>
      </w:pPr>
    </w:p>
    <w:tbl>
      <w:tblPr>
        <w:tblW w:w="570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8"/>
        <w:gridCol w:w="1601"/>
        <w:gridCol w:w="2171"/>
        <w:gridCol w:w="2039"/>
      </w:tblGrid>
      <w:tr w:rsidR="0016798B" w:rsidRPr="00153D34" w14:paraId="18013DB5" w14:textId="77777777" w:rsidTr="00C452D8">
        <w:tc>
          <w:tcPr>
            <w:tcW w:w="522" w:type="pct"/>
            <w:shd w:val="clear" w:color="auto" w:fill="E6E6E6"/>
          </w:tcPr>
          <w:p w14:paraId="2F6740CA" w14:textId="77777777" w:rsidR="0016798B" w:rsidRPr="00153D34" w:rsidRDefault="0016798B" w:rsidP="00C452D8">
            <w:pPr>
              <w:ind w:firstLine="34"/>
              <w:jc w:val="left"/>
              <w:rPr>
                <w:b/>
                <w:szCs w:val="20"/>
              </w:rPr>
            </w:pPr>
            <w:r w:rsidRPr="00153D34">
              <w:rPr>
                <w:b/>
                <w:szCs w:val="20"/>
              </w:rPr>
              <w:t xml:space="preserve">Fält </w:t>
            </w:r>
          </w:p>
        </w:tc>
        <w:tc>
          <w:tcPr>
            <w:tcW w:w="1234" w:type="pct"/>
            <w:shd w:val="clear" w:color="auto" w:fill="E6E6E6"/>
          </w:tcPr>
          <w:p w14:paraId="272D6465" w14:textId="77777777" w:rsidR="0016798B" w:rsidRPr="00153D34" w:rsidRDefault="0016798B" w:rsidP="00C452D8">
            <w:pPr>
              <w:ind w:firstLine="0"/>
              <w:jc w:val="left"/>
              <w:rPr>
                <w:b/>
                <w:szCs w:val="20"/>
              </w:rPr>
            </w:pPr>
            <w:r w:rsidRPr="00153D34">
              <w:rPr>
                <w:szCs w:val="20"/>
              </w:rPr>
              <w:br w:type="page"/>
            </w:r>
            <w:r w:rsidRPr="00153D34">
              <w:rPr>
                <w:szCs w:val="20"/>
              </w:rPr>
              <w:br w:type="page"/>
            </w:r>
            <w:r w:rsidRPr="00153D34">
              <w:rPr>
                <w:szCs w:val="20"/>
              </w:rPr>
              <w:br w:type="page"/>
            </w:r>
            <w:r w:rsidRPr="00153D34">
              <w:rPr>
                <w:b/>
                <w:szCs w:val="20"/>
              </w:rPr>
              <w:t>Data</w:t>
            </w:r>
          </w:p>
        </w:tc>
        <w:tc>
          <w:tcPr>
            <w:tcW w:w="1673" w:type="pct"/>
            <w:shd w:val="clear" w:color="auto" w:fill="E6E6E6"/>
          </w:tcPr>
          <w:p w14:paraId="13713675" w14:textId="77777777" w:rsidR="0016798B" w:rsidRPr="00153D34" w:rsidRDefault="0016798B" w:rsidP="00C452D8">
            <w:pPr>
              <w:ind w:firstLine="0"/>
              <w:jc w:val="left"/>
              <w:rPr>
                <w:b/>
                <w:szCs w:val="20"/>
              </w:rPr>
            </w:pPr>
            <w:r w:rsidRPr="00153D34">
              <w:rPr>
                <w:b/>
                <w:szCs w:val="20"/>
              </w:rPr>
              <w:t>Beskrivning</w:t>
            </w:r>
          </w:p>
        </w:tc>
        <w:tc>
          <w:tcPr>
            <w:tcW w:w="1571" w:type="pct"/>
            <w:shd w:val="clear" w:color="auto" w:fill="E6E6E6"/>
          </w:tcPr>
          <w:p w14:paraId="7942F015" w14:textId="77777777" w:rsidR="0016798B" w:rsidRPr="00153D34" w:rsidRDefault="0016798B" w:rsidP="00C452D8">
            <w:pPr>
              <w:ind w:firstLine="0"/>
              <w:rPr>
                <w:b/>
                <w:szCs w:val="20"/>
              </w:rPr>
            </w:pPr>
            <w:r w:rsidRPr="00153D34">
              <w:rPr>
                <w:b/>
                <w:szCs w:val="20"/>
              </w:rPr>
              <w:t>Format</w:t>
            </w:r>
          </w:p>
        </w:tc>
      </w:tr>
      <w:tr w:rsidR="0016798B" w:rsidRPr="00790C71" w14:paraId="76D9FEFC" w14:textId="77777777" w:rsidTr="00C452D8">
        <w:tc>
          <w:tcPr>
            <w:tcW w:w="522" w:type="pct"/>
          </w:tcPr>
          <w:p w14:paraId="02A907C6" w14:textId="77777777" w:rsidR="0016798B" w:rsidRPr="001F533A" w:rsidRDefault="0016798B" w:rsidP="00C452D8">
            <w:pPr>
              <w:ind w:firstLine="34"/>
              <w:jc w:val="left"/>
              <w:rPr>
                <w:szCs w:val="20"/>
              </w:rPr>
            </w:pPr>
            <w:r w:rsidRPr="001F533A">
              <w:rPr>
                <w:szCs w:val="20"/>
              </w:rPr>
              <w:t>N1</w:t>
            </w:r>
          </w:p>
        </w:tc>
        <w:tc>
          <w:tcPr>
            <w:tcW w:w="1234" w:type="pct"/>
          </w:tcPr>
          <w:p w14:paraId="299BE131" w14:textId="77777777" w:rsidR="0016798B" w:rsidRPr="001F533A" w:rsidRDefault="0016798B" w:rsidP="00C452D8">
            <w:pPr>
              <w:ind w:firstLine="0"/>
              <w:jc w:val="left"/>
              <w:rPr>
                <w:szCs w:val="20"/>
              </w:rPr>
            </w:pPr>
            <w:r w:rsidRPr="001F533A">
              <w:rPr>
                <w:szCs w:val="20"/>
              </w:rPr>
              <w:t>Datum och tid</w:t>
            </w:r>
          </w:p>
        </w:tc>
        <w:tc>
          <w:tcPr>
            <w:tcW w:w="1673" w:type="pct"/>
          </w:tcPr>
          <w:p w14:paraId="5C1AD95C" w14:textId="030AEFA0" w:rsidR="0016798B" w:rsidRPr="001F533A" w:rsidRDefault="00D2650F" w:rsidP="00C452D8">
            <w:pPr>
              <w:ind w:firstLine="0"/>
              <w:jc w:val="left"/>
              <w:rPr>
                <w:szCs w:val="20"/>
              </w:rPr>
            </w:pPr>
            <w:r w:rsidRPr="001F533A">
              <w:rPr>
                <w:szCs w:val="20"/>
              </w:rPr>
              <w:t>7 kap. 1 § första stycket</w:t>
            </w:r>
            <w:r w:rsidR="0016798B" w:rsidRPr="001F533A">
              <w:rPr>
                <w:szCs w:val="20"/>
              </w:rPr>
              <w:t xml:space="preserve"> c SKVFS 2014:9 </w:t>
            </w:r>
          </w:p>
        </w:tc>
        <w:tc>
          <w:tcPr>
            <w:tcW w:w="1571" w:type="pct"/>
          </w:tcPr>
          <w:p w14:paraId="0D1196FC" w14:textId="77777777" w:rsidR="0016798B" w:rsidRPr="001F533A" w:rsidRDefault="0016798B" w:rsidP="00C452D8">
            <w:pPr>
              <w:ind w:firstLine="0"/>
              <w:jc w:val="left"/>
              <w:rPr>
                <w:szCs w:val="20"/>
              </w:rPr>
            </w:pPr>
            <w:r w:rsidRPr="001F533A">
              <w:rPr>
                <w:szCs w:val="20"/>
              </w:rPr>
              <w:t xml:space="preserve">14 siffror, format </w:t>
            </w:r>
            <w:proofErr w:type="spellStart"/>
            <w:r w:rsidRPr="001F533A">
              <w:t>ååååmmddttmmss</w:t>
            </w:r>
            <w:proofErr w:type="spellEnd"/>
          </w:p>
        </w:tc>
      </w:tr>
      <w:tr w:rsidR="0016798B" w:rsidRPr="00790C71" w14:paraId="25954652" w14:textId="77777777" w:rsidTr="00C452D8">
        <w:tc>
          <w:tcPr>
            <w:tcW w:w="522" w:type="pct"/>
          </w:tcPr>
          <w:p w14:paraId="241807A7" w14:textId="77777777" w:rsidR="0016798B" w:rsidRPr="001F533A" w:rsidRDefault="0016798B" w:rsidP="00C452D8">
            <w:pPr>
              <w:ind w:firstLine="34"/>
              <w:jc w:val="left"/>
              <w:rPr>
                <w:szCs w:val="20"/>
              </w:rPr>
            </w:pPr>
            <w:r w:rsidRPr="001F533A">
              <w:rPr>
                <w:szCs w:val="20"/>
              </w:rPr>
              <w:t>N2</w:t>
            </w:r>
          </w:p>
        </w:tc>
        <w:tc>
          <w:tcPr>
            <w:tcW w:w="1234" w:type="pct"/>
          </w:tcPr>
          <w:p w14:paraId="48EA601E" w14:textId="5792D472" w:rsidR="0016798B" w:rsidRPr="001F533A" w:rsidRDefault="00442489" w:rsidP="00C452D8">
            <w:pPr>
              <w:ind w:firstLine="0"/>
              <w:jc w:val="left"/>
              <w:rPr>
                <w:szCs w:val="20"/>
              </w:rPr>
            </w:pPr>
            <w:r w:rsidRPr="001F533A">
              <w:rPr>
                <w:szCs w:val="20"/>
              </w:rPr>
              <w:t>Organisations</w:t>
            </w:r>
            <w:r w:rsidRPr="001F533A">
              <w:rPr>
                <w:szCs w:val="20"/>
              </w:rPr>
              <w:softHyphen/>
              <w:t>- eller person</w:t>
            </w:r>
            <w:r w:rsidRPr="001F533A">
              <w:rPr>
                <w:szCs w:val="20"/>
              </w:rPr>
              <w:softHyphen/>
              <w:t>nummer</w:t>
            </w:r>
          </w:p>
        </w:tc>
        <w:tc>
          <w:tcPr>
            <w:tcW w:w="1673" w:type="pct"/>
          </w:tcPr>
          <w:p w14:paraId="62763F8E" w14:textId="4B530198" w:rsidR="0016798B" w:rsidRPr="001F533A" w:rsidRDefault="0016798B" w:rsidP="00C452D8">
            <w:pPr>
              <w:ind w:firstLine="0"/>
              <w:jc w:val="left"/>
              <w:rPr>
                <w:szCs w:val="20"/>
                <w:lang w:val="en-US"/>
              </w:rPr>
            </w:pPr>
            <w:r w:rsidRPr="001F533A">
              <w:rPr>
                <w:szCs w:val="20"/>
                <w:lang w:val="en-US"/>
              </w:rPr>
              <w:t xml:space="preserve">7 </w:t>
            </w:r>
            <w:proofErr w:type="spellStart"/>
            <w:r w:rsidRPr="001F533A">
              <w:rPr>
                <w:szCs w:val="20"/>
                <w:lang w:val="en-US"/>
              </w:rPr>
              <w:t>kap</w:t>
            </w:r>
            <w:proofErr w:type="spellEnd"/>
            <w:r w:rsidRPr="001F533A">
              <w:rPr>
                <w:szCs w:val="20"/>
                <w:lang w:val="en-US"/>
              </w:rPr>
              <w:t xml:space="preserve">. 1 § </w:t>
            </w:r>
            <w:r w:rsidR="00D2650F" w:rsidRPr="001F533A">
              <w:rPr>
                <w:szCs w:val="20"/>
              </w:rPr>
              <w:t xml:space="preserve">första stycket </w:t>
            </w:r>
            <w:r w:rsidRPr="001F533A">
              <w:rPr>
                <w:szCs w:val="20"/>
                <w:lang w:val="en-US"/>
              </w:rPr>
              <w:t>a SKVFS 2014:9</w:t>
            </w:r>
          </w:p>
        </w:tc>
        <w:tc>
          <w:tcPr>
            <w:tcW w:w="1571" w:type="pct"/>
          </w:tcPr>
          <w:p w14:paraId="00FA61CA" w14:textId="77777777" w:rsidR="0016798B" w:rsidRPr="001F533A" w:rsidRDefault="0016798B" w:rsidP="00C452D8">
            <w:pPr>
              <w:ind w:firstLine="0"/>
              <w:jc w:val="left"/>
              <w:rPr>
                <w:szCs w:val="20"/>
              </w:rPr>
            </w:pPr>
            <w:r w:rsidRPr="001F533A">
              <w:rPr>
                <w:szCs w:val="20"/>
              </w:rPr>
              <w:t>10 siffror</w:t>
            </w:r>
            <w:r w:rsidR="00442489" w:rsidRPr="001F533A">
              <w:rPr>
                <w:szCs w:val="20"/>
              </w:rPr>
              <w:t>, format</w:t>
            </w:r>
          </w:p>
          <w:p w14:paraId="6D711090" w14:textId="110CA2B3" w:rsidR="00442489" w:rsidRPr="001F533A" w:rsidRDefault="00442489" w:rsidP="00C452D8">
            <w:pPr>
              <w:ind w:firstLine="0"/>
              <w:jc w:val="left"/>
              <w:rPr>
                <w:szCs w:val="20"/>
              </w:rPr>
            </w:pPr>
            <w:proofErr w:type="spellStart"/>
            <w:r w:rsidRPr="001F533A">
              <w:rPr>
                <w:szCs w:val="20"/>
              </w:rPr>
              <w:t>xxxxxx-xxxx</w:t>
            </w:r>
            <w:proofErr w:type="spellEnd"/>
          </w:p>
        </w:tc>
      </w:tr>
      <w:tr w:rsidR="0016798B" w:rsidRPr="00484C28" w14:paraId="3B379FEA" w14:textId="77777777" w:rsidTr="00C452D8">
        <w:tc>
          <w:tcPr>
            <w:tcW w:w="522" w:type="pct"/>
          </w:tcPr>
          <w:p w14:paraId="6AB781BE" w14:textId="77777777" w:rsidR="0016798B" w:rsidRPr="001F533A" w:rsidRDefault="0016798B" w:rsidP="00C452D8">
            <w:pPr>
              <w:ind w:firstLine="34"/>
              <w:jc w:val="left"/>
              <w:rPr>
                <w:szCs w:val="20"/>
              </w:rPr>
            </w:pPr>
            <w:r w:rsidRPr="001F533A">
              <w:rPr>
                <w:szCs w:val="20"/>
              </w:rPr>
              <w:t>N3</w:t>
            </w:r>
          </w:p>
        </w:tc>
        <w:tc>
          <w:tcPr>
            <w:tcW w:w="1234" w:type="pct"/>
          </w:tcPr>
          <w:p w14:paraId="1CF93A94" w14:textId="77777777" w:rsidR="0016798B" w:rsidRPr="001F533A" w:rsidRDefault="0016798B" w:rsidP="00C452D8">
            <w:pPr>
              <w:ind w:firstLine="0"/>
              <w:jc w:val="left"/>
              <w:rPr>
                <w:szCs w:val="20"/>
              </w:rPr>
            </w:pPr>
            <w:r w:rsidRPr="001F533A">
              <w:rPr>
                <w:szCs w:val="20"/>
              </w:rPr>
              <w:t>Kassabeteck</w:t>
            </w:r>
            <w:r w:rsidRPr="001F533A">
              <w:rPr>
                <w:szCs w:val="20"/>
              </w:rPr>
              <w:softHyphen/>
              <w:t>ning</w:t>
            </w:r>
          </w:p>
        </w:tc>
        <w:tc>
          <w:tcPr>
            <w:tcW w:w="1673" w:type="pct"/>
          </w:tcPr>
          <w:p w14:paraId="20491077" w14:textId="0682BD3B" w:rsidR="0016798B" w:rsidRPr="001F533A" w:rsidRDefault="0016798B" w:rsidP="00D2650F">
            <w:pPr>
              <w:ind w:firstLine="0"/>
              <w:jc w:val="left"/>
              <w:rPr>
                <w:szCs w:val="20"/>
              </w:rPr>
            </w:pPr>
            <w:r w:rsidRPr="001F533A">
              <w:rPr>
                <w:szCs w:val="20"/>
              </w:rPr>
              <w:t xml:space="preserve">7 kap. 1 § </w:t>
            </w:r>
            <w:r w:rsidR="00D2650F" w:rsidRPr="001F533A">
              <w:rPr>
                <w:szCs w:val="20"/>
              </w:rPr>
              <w:t>första stycket</w:t>
            </w:r>
            <w:r w:rsidRPr="001F533A">
              <w:rPr>
                <w:szCs w:val="20"/>
              </w:rPr>
              <w:t xml:space="preserve"> e SKVFS 2014:9</w:t>
            </w:r>
          </w:p>
        </w:tc>
        <w:tc>
          <w:tcPr>
            <w:tcW w:w="1571" w:type="pct"/>
          </w:tcPr>
          <w:p w14:paraId="2E0970C2" w14:textId="77777777" w:rsidR="0016798B" w:rsidRPr="001F533A" w:rsidRDefault="0016798B" w:rsidP="00C452D8">
            <w:pPr>
              <w:ind w:firstLine="0"/>
              <w:jc w:val="left"/>
              <w:rPr>
                <w:szCs w:val="20"/>
              </w:rPr>
            </w:pPr>
            <w:r w:rsidRPr="001F533A">
              <w:rPr>
                <w:szCs w:val="20"/>
              </w:rPr>
              <w:t>Maximalt 16 alfanumeriska tecken</w:t>
            </w:r>
          </w:p>
        </w:tc>
      </w:tr>
      <w:tr w:rsidR="0016798B" w:rsidRPr="00484C28" w14:paraId="69DDB380" w14:textId="77777777" w:rsidTr="00C452D8">
        <w:tc>
          <w:tcPr>
            <w:tcW w:w="522" w:type="pct"/>
          </w:tcPr>
          <w:p w14:paraId="5FFE9AE3" w14:textId="77777777" w:rsidR="0016798B" w:rsidRPr="001F533A" w:rsidRDefault="0016798B" w:rsidP="00C452D8">
            <w:pPr>
              <w:ind w:firstLine="34"/>
              <w:jc w:val="left"/>
              <w:rPr>
                <w:szCs w:val="20"/>
              </w:rPr>
            </w:pPr>
            <w:r w:rsidRPr="001F533A">
              <w:rPr>
                <w:szCs w:val="20"/>
              </w:rPr>
              <w:t>N4</w:t>
            </w:r>
          </w:p>
        </w:tc>
        <w:tc>
          <w:tcPr>
            <w:tcW w:w="1234" w:type="pct"/>
          </w:tcPr>
          <w:p w14:paraId="4588F039" w14:textId="77777777" w:rsidR="0016798B" w:rsidRPr="001F533A" w:rsidRDefault="0016798B" w:rsidP="00C452D8">
            <w:pPr>
              <w:ind w:firstLine="0"/>
              <w:jc w:val="left"/>
              <w:rPr>
                <w:szCs w:val="20"/>
              </w:rPr>
            </w:pPr>
            <w:r w:rsidRPr="001F533A">
              <w:rPr>
                <w:szCs w:val="20"/>
              </w:rPr>
              <w:t>Adress</w:t>
            </w:r>
          </w:p>
        </w:tc>
        <w:tc>
          <w:tcPr>
            <w:tcW w:w="1673" w:type="pct"/>
          </w:tcPr>
          <w:p w14:paraId="31749AEB" w14:textId="058194AB" w:rsidR="0016798B" w:rsidRPr="001F533A" w:rsidRDefault="0016798B" w:rsidP="00C452D8">
            <w:pPr>
              <w:ind w:right="-108" w:firstLine="0"/>
              <w:jc w:val="left"/>
              <w:rPr>
                <w:szCs w:val="20"/>
                <w:lang w:val="en-US"/>
              </w:rPr>
            </w:pPr>
            <w:r w:rsidRPr="001F533A">
              <w:rPr>
                <w:szCs w:val="20"/>
                <w:lang w:val="en-US"/>
              </w:rPr>
              <w:t xml:space="preserve">7 </w:t>
            </w:r>
            <w:proofErr w:type="spellStart"/>
            <w:r w:rsidRPr="001F533A">
              <w:rPr>
                <w:szCs w:val="20"/>
                <w:lang w:val="en-US"/>
              </w:rPr>
              <w:t>kap</w:t>
            </w:r>
            <w:proofErr w:type="spellEnd"/>
            <w:r w:rsidRPr="001F533A">
              <w:rPr>
                <w:szCs w:val="20"/>
                <w:lang w:val="en-US"/>
              </w:rPr>
              <w:t xml:space="preserve">. 1 § </w:t>
            </w:r>
            <w:r w:rsidR="00D2650F" w:rsidRPr="001F533A">
              <w:rPr>
                <w:szCs w:val="20"/>
              </w:rPr>
              <w:t xml:space="preserve">första stycket </w:t>
            </w:r>
            <w:r w:rsidR="00017A10" w:rsidRPr="001F533A">
              <w:rPr>
                <w:szCs w:val="20"/>
              </w:rPr>
              <w:t xml:space="preserve"> </w:t>
            </w:r>
            <w:r w:rsidRPr="001F533A">
              <w:rPr>
                <w:szCs w:val="20"/>
                <w:lang w:val="en-US"/>
              </w:rPr>
              <w:t>b SKVFS 2014:9</w:t>
            </w:r>
          </w:p>
        </w:tc>
        <w:tc>
          <w:tcPr>
            <w:tcW w:w="1571" w:type="pct"/>
          </w:tcPr>
          <w:p w14:paraId="6167E589" w14:textId="77777777" w:rsidR="0016798B" w:rsidRPr="001F533A" w:rsidRDefault="0016798B" w:rsidP="00C452D8">
            <w:pPr>
              <w:ind w:firstLine="0"/>
              <w:jc w:val="left"/>
              <w:rPr>
                <w:szCs w:val="20"/>
              </w:rPr>
            </w:pPr>
            <w:r w:rsidRPr="001F533A">
              <w:rPr>
                <w:szCs w:val="20"/>
              </w:rPr>
              <w:t>Maximalt 40 alfanumeriska tecken</w:t>
            </w:r>
          </w:p>
        </w:tc>
      </w:tr>
      <w:tr w:rsidR="0016798B" w:rsidRPr="00484C28" w14:paraId="008BFB5C" w14:textId="77777777" w:rsidTr="00C452D8">
        <w:tc>
          <w:tcPr>
            <w:tcW w:w="522" w:type="pct"/>
            <w:tcBorders>
              <w:bottom w:val="single" w:sz="4" w:space="0" w:color="auto"/>
            </w:tcBorders>
          </w:tcPr>
          <w:p w14:paraId="793C2391" w14:textId="77777777" w:rsidR="0016798B" w:rsidRPr="001F533A" w:rsidRDefault="0016798B" w:rsidP="00C452D8">
            <w:pPr>
              <w:ind w:firstLine="34"/>
              <w:jc w:val="left"/>
              <w:rPr>
                <w:szCs w:val="20"/>
              </w:rPr>
            </w:pPr>
            <w:r w:rsidRPr="001F533A">
              <w:rPr>
                <w:szCs w:val="20"/>
              </w:rPr>
              <w:t>N5</w:t>
            </w:r>
          </w:p>
        </w:tc>
        <w:tc>
          <w:tcPr>
            <w:tcW w:w="1234" w:type="pct"/>
            <w:tcBorders>
              <w:bottom w:val="single" w:sz="4" w:space="0" w:color="auto"/>
            </w:tcBorders>
          </w:tcPr>
          <w:p w14:paraId="132D6B5D" w14:textId="77777777" w:rsidR="0016798B" w:rsidRPr="001F533A" w:rsidRDefault="0016798B" w:rsidP="00C452D8">
            <w:pPr>
              <w:ind w:firstLine="0"/>
              <w:jc w:val="left"/>
              <w:rPr>
                <w:szCs w:val="20"/>
              </w:rPr>
            </w:pPr>
            <w:r w:rsidRPr="001F533A">
              <w:rPr>
                <w:szCs w:val="20"/>
              </w:rPr>
              <w:t xml:space="preserve">Löpnummer </w:t>
            </w:r>
          </w:p>
        </w:tc>
        <w:tc>
          <w:tcPr>
            <w:tcW w:w="1673" w:type="pct"/>
            <w:tcBorders>
              <w:bottom w:val="single" w:sz="4" w:space="0" w:color="auto"/>
            </w:tcBorders>
          </w:tcPr>
          <w:p w14:paraId="507C81A9" w14:textId="597C7DB9" w:rsidR="0016798B" w:rsidRPr="001F533A" w:rsidRDefault="0016798B" w:rsidP="00C452D8">
            <w:pPr>
              <w:ind w:firstLine="0"/>
              <w:jc w:val="left"/>
              <w:rPr>
                <w:szCs w:val="20"/>
              </w:rPr>
            </w:pPr>
            <w:r w:rsidRPr="001F533A">
              <w:rPr>
                <w:szCs w:val="20"/>
              </w:rPr>
              <w:t xml:space="preserve">7 kap. 1 § </w:t>
            </w:r>
            <w:r w:rsidR="00D2650F" w:rsidRPr="001F533A">
              <w:rPr>
                <w:szCs w:val="20"/>
              </w:rPr>
              <w:t xml:space="preserve">första stycket </w:t>
            </w:r>
            <w:r w:rsidRPr="001F533A">
              <w:rPr>
                <w:szCs w:val="20"/>
              </w:rPr>
              <w:t>d SKVFS 2014:9</w:t>
            </w:r>
          </w:p>
        </w:tc>
        <w:tc>
          <w:tcPr>
            <w:tcW w:w="1571" w:type="pct"/>
            <w:tcBorders>
              <w:bottom w:val="single" w:sz="4" w:space="0" w:color="auto"/>
            </w:tcBorders>
          </w:tcPr>
          <w:p w14:paraId="5387170C" w14:textId="77777777" w:rsidR="0016798B" w:rsidRPr="001F533A" w:rsidRDefault="0016798B" w:rsidP="00C452D8">
            <w:pPr>
              <w:ind w:firstLine="0"/>
              <w:jc w:val="left"/>
              <w:rPr>
                <w:szCs w:val="20"/>
              </w:rPr>
            </w:pPr>
            <w:r w:rsidRPr="001F533A">
              <w:rPr>
                <w:szCs w:val="20"/>
              </w:rPr>
              <w:t>Maximalt 14 siffror</w:t>
            </w:r>
          </w:p>
        </w:tc>
      </w:tr>
      <w:tr w:rsidR="0016798B" w:rsidRPr="005644C5" w14:paraId="3446A30D" w14:textId="77777777" w:rsidTr="00C452D8">
        <w:tc>
          <w:tcPr>
            <w:tcW w:w="522" w:type="pct"/>
            <w:tcBorders>
              <w:bottom w:val="single" w:sz="4" w:space="0" w:color="auto"/>
            </w:tcBorders>
          </w:tcPr>
          <w:p w14:paraId="6BB46BBD" w14:textId="6C5E654B" w:rsidR="0016798B" w:rsidRPr="001F533A" w:rsidRDefault="0016798B" w:rsidP="00C452D8">
            <w:pPr>
              <w:ind w:firstLine="34"/>
              <w:jc w:val="left"/>
              <w:rPr>
                <w:szCs w:val="20"/>
              </w:rPr>
            </w:pPr>
            <w:r w:rsidRPr="001F533A">
              <w:br w:type="page"/>
            </w:r>
            <w:r w:rsidRPr="001F533A">
              <w:rPr>
                <w:szCs w:val="20"/>
              </w:rPr>
              <w:t>N6</w:t>
            </w:r>
          </w:p>
        </w:tc>
        <w:tc>
          <w:tcPr>
            <w:tcW w:w="1234" w:type="pct"/>
            <w:tcBorders>
              <w:bottom w:val="single" w:sz="4" w:space="0" w:color="auto"/>
            </w:tcBorders>
          </w:tcPr>
          <w:p w14:paraId="039610AC" w14:textId="40306934" w:rsidR="0016798B" w:rsidRPr="001F533A" w:rsidRDefault="0016798B" w:rsidP="00ED38A3">
            <w:pPr>
              <w:ind w:firstLine="0"/>
              <w:jc w:val="left"/>
              <w:rPr>
                <w:szCs w:val="20"/>
              </w:rPr>
            </w:pPr>
            <w:r w:rsidRPr="001F533A">
              <w:rPr>
                <w:szCs w:val="20"/>
              </w:rPr>
              <w:t xml:space="preserve">Skattesats för </w:t>
            </w:r>
            <w:r w:rsidR="00ED38A3" w:rsidRPr="001F533A">
              <w:rPr>
                <w:szCs w:val="20"/>
              </w:rPr>
              <w:t>mervärdesskatt</w:t>
            </w:r>
            <w:r w:rsidRPr="001F533A">
              <w:rPr>
                <w:szCs w:val="20"/>
              </w:rPr>
              <w:t xml:space="preserve"> och försäljnings</w:t>
            </w:r>
            <w:r w:rsidRPr="001F533A">
              <w:rPr>
                <w:szCs w:val="20"/>
              </w:rPr>
              <w:softHyphen/>
              <w:t>belopp per skatte</w:t>
            </w:r>
            <w:r w:rsidR="00ED38A3" w:rsidRPr="001F533A">
              <w:rPr>
                <w:szCs w:val="20"/>
              </w:rPr>
              <w:softHyphen/>
            </w:r>
            <w:r w:rsidR="00ED38A3" w:rsidRPr="001F533A">
              <w:rPr>
                <w:szCs w:val="20"/>
              </w:rPr>
              <w:softHyphen/>
            </w:r>
            <w:r w:rsidRPr="001F533A">
              <w:rPr>
                <w:szCs w:val="20"/>
              </w:rPr>
              <w:t>sats</w:t>
            </w:r>
          </w:p>
        </w:tc>
        <w:tc>
          <w:tcPr>
            <w:tcW w:w="1673" w:type="pct"/>
            <w:tcBorders>
              <w:bottom w:val="single" w:sz="4" w:space="0" w:color="auto"/>
            </w:tcBorders>
          </w:tcPr>
          <w:p w14:paraId="2F0A5640" w14:textId="4BC004FA" w:rsidR="0016798B" w:rsidRPr="001F533A" w:rsidRDefault="0016798B" w:rsidP="00D2650F">
            <w:pPr>
              <w:ind w:firstLine="0"/>
              <w:jc w:val="left"/>
              <w:rPr>
                <w:szCs w:val="20"/>
              </w:rPr>
            </w:pPr>
            <w:r w:rsidRPr="001F533A">
              <w:rPr>
                <w:szCs w:val="20"/>
              </w:rPr>
              <w:t xml:space="preserve">Skattesatser för </w:t>
            </w:r>
            <w:r w:rsidR="00D2650F" w:rsidRPr="001F533A">
              <w:rPr>
                <w:szCs w:val="20"/>
              </w:rPr>
              <w:t>mer</w:t>
            </w:r>
            <w:r w:rsidR="00D2650F" w:rsidRPr="001F533A">
              <w:rPr>
                <w:szCs w:val="20"/>
              </w:rPr>
              <w:softHyphen/>
              <w:t>värdes</w:t>
            </w:r>
            <w:r w:rsidR="00D2650F" w:rsidRPr="001F533A">
              <w:rPr>
                <w:szCs w:val="20"/>
              </w:rPr>
              <w:softHyphen/>
              <w:t>skatt</w:t>
            </w:r>
            <w:r w:rsidRPr="001F533A">
              <w:rPr>
                <w:szCs w:val="20"/>
              </w:rPr>
              <w:t xml:space="preserve"> uttryckt i procent och försälj</w:t>
            </w:r>
            <w:r w:rsidR="00D2650F" w:rsidRPr="001F533A">
              <w:rPr>
                <w:szCs w:val="20"/>
              </w:rPr>
              <w:softHyphen/>
            </w:r>
            <w:r w:rsidRPr="001F533A">
              <w:rPr>
                <w:szCs w:val="20"/>
              </w:rPr>
              <w:t>nings</w:t>
            </w:r>
            <w:r w:rsidR="00D2650F" w:rsidRPr="001F533A">
              <w:rPr>
                <w:szCs w:val="20"/>
              </w:rPr>
              <w:softHyphen/>
            </w:r>
            <w:r w:rsidRPr="001F533A">
              <w:rPr>
                <w:szCs w:val="20"/>
              </w:rPr>
              <w:t xml:space="preserve">belopp per skattesats </w:t>
            </w:r>
          </w:p>
        </w:tc>
        <w:tc>
          <w:tcPr>
            <w:tcW w:w="1571" w:type="pct"/>
            <w:tcBorders>
              <w:bottom w:val="single" w:sz="4" w:space="0" w:color="auto"/>
            </w:tcBorders>
          </w:tcPr>
          <w:p w14:paraId="3A9B9ED5" w14:textId="77777777" w:rsidR="0016798B" w:rsidRPr="001F533A" w:rsidRDefault="0016798B" w:rsidP="00C452D8">
            <w:pPr>
              <w:ind w:firstLine="0"/>
              <w:jc w:val="left"/>
              <w:rPr>
                <w:szCs w:val="20"/>
              </w:rPr>
            </w:pPr>
            <w:r w:rsidRPr="001F533A">
              <w:rPr>
                <w:szCs w:val="20"/>
              </w:rPr>
              <w:t xml:space="preserve">&lt;FXXX%&gt;&lt;Belopp&gt; </w:t>
            </w:r>
          </w:p>
          <w:p w14:paraId="7F291316" w14:textId="77777777" w:rsidR="0016798B" w:rsidRPr="001F533A" w:rsidRDefault="0016798B" w:rsidP="00C452D8">
            <w:pPr>
              <w:ind w:firstLine="0"/>
              <w:jc w:val="left"/>
              <w:rPr>
                <w:szCs w:val="20"/>
              </w:rPr>
            </w:pPr>
            <w:r w:rsidRPr="001F533A">
              <w:rPr>
                <w:szCs w:val="20"/>
              </w:rPr>
              <w:t>FXXX% ger 5 tecken (1)</w:t>
            </w:r>
          </w:p>
          <w:p w14:paraId="65CE3EA8" w14:textId="77777777" w:rsidR="0016798B" w:rsidRPr="001F533A" w:rsidRDefault="0016798B" w:rsidP="00C452D8">
            <w:pPr>
              <w:ind w:firstLine="0"/>
              <w:jc w:val="left"/>
              <w:rPr>
                <w:szCs w:val="20"/>
              </w:rPr>
            </w:pPr>
            <w:r w:rsidRPr="001F533A">
              <w:rPr>
                <w:szCs w:val="20"/>
              </w:rPr>
              <w:t>Belopp: maximalt 14 tecken inkl. decimal</w:t>
            </w:r>
            <w:r w:rsidRPr="001F533A">
              <w:rPr>
                <w:szCs w:val="20"/>
              </w:rPr>
              <w:softHyphen/>
              <w:t>komma (2)</w:t>
            </w:r>
          </w:p>
        </w:tc>
      </w:tr>
      <w:tr w:rsidR="0016798B" w:rsidRPr="00484C28" w14:paraId="26EF7FC3" w14:textId="77777777" w:rsidTr="00C452D8">
        <w:tc>
          <w:tcPr>
            <w:tcW w:w="522" w:type="pct"/>
            <w:tcBorders>
              <w:top w:val="single" w:sz="4" w:space="0" w:color="auto"/>
              <w:left w:val="single" w:sz="4" w:space="0" w:color="auto"/>
              <w:bottom w:val="single" w:sz="4" w:space="0" w:color="auto"/>
              <w:right w:val="single" w:sz="4" w:space="0" w:color="auto"/>
            </w:tcBorders>
          </w:tcPr>
          <w:p w14:paraId="14E9F268" w14:textId="77777777" w:rsidR="0016798B" w:rsidRPr="00484C28" w:rsidRDefault="0016798B" w:rsidP="00C452D8">
            <w:pPr>
              <w:ind w:firstLine="34"/>
              <w:jc w:val="left"/>
              <w:rPr>
                <w:szCs w:val="20"/>
              </w:rPr>
            </w:pPr>
            <w:r w:rsidRPr="00484C28">
              <w:rPr>
                <w:szCs w:val="20"/>
              </w:rPr>
              <w:t>N7</w:t>
            </w:r>
          </w:p>
        </w:tc>
        <w:tc>
          <w:tcPr>
            <w:tcW w:w="1234" w:type="pct"/>
            <w:tcBorders>
              <w:top w:val="single" w:sz="4" w:space="0" w:color="auto"/>
              <w:left w:val="single" w:sz="4" w:space="0" w:color="auto"/>
              <w:bottom w:val="single" w:sz="4" w:space="0" w:color="auto"/>
              <w:right w:val="single" w:sz="4" w:space="0" w:color="auto"/>
            </w:tcBorders>
          </w:tcPr>
          <w:p w14:paraId="6E053A99" w14:textId="77777777" w:rsidR="0016798B" w:rsidRPr="001F533A" w:rsidRDefault="0016798B" w:rsidP="00C452D8">
            <w:pPr>
              <w:ind w:firstLine="0"/>
              <w:jc w:val="left"/>
              <w:rPr>
                <w:szCs w:val="20"/>
              </w:rPr>
            </w:pPr>
            <w:r w:rsidRPr="001F533A">
              <w:rPr>
                <w:szCs w:val="20"/>
              </w:rPr>
              <w:t>Försäljnings</w:t>
            </w:r>
            <w:r w:rsidRPr="001F533A">
              <w:rPr>
                <w:szCs w:val="20"/>
              </w:rPr>
              <w:softHyphen/>
              <w:t xml:space="preserve">belopp </w:t>
            </w:r>
          </w:p>
        </w:tc>
        <w:tc>
          <w:tcPr>
            <w:tcW w:w="1673" w:type="pct"/>
            <w:tcBorders>
              <w:top w:val="single" w:sz="4" w:space="0" w:color="auto"/>
              <w:left w:val="single" w:sz="4" w:space="0" w:color="auto"/>
              <w:bottom w:val="single" w:sz="4" w:space="0" w:color="auto"/>
              <w:right w:val="single" w:sz="4" w:space="0" w:color="auto"/>
            </w:tcBorders>
          </w:tcPr>
          <w:p w14:paraId="59A5EFF9" w14:textId="57F6F917" w:rsidR="0016798B" w:rsidRPr="001F533A" w:rsidRDefault="0016798B" w:rsidP="00C452D8">
            <w:pPr>
              <w:ind w:firstLine="0"/>
              <w:jc w:val="left"/>
              <w:rPr>
                <w:szCs w:val="20"/>
              </w:rPr>
            </w:pPr>
            <w:r w:rsidRPr="001F533A">
              <w:rPr>
                <w:szCs w:val="20"/>
              </w:rPr>
              <w:t>Totalt försäljnings</w:t>
            </w:r>
            <w:r w:rsidRPr="001F533A">
              <w:rPr>
                <w:szCs w:val="20"/>
              </w:rPr>
              <w:softHyphen/>
              <w:t>belopp för ett kassa</w:t>
            </w:r>
            <w:r w:rsidRPr="001F533A">
              <w:rPr>
                <w:szCs w:val="20"/>
              </w:rPr>
              <w:softHyphen/>
              <w:t xml:space="preserve">kvitto, 7 kap. 1 § </w:t>
            </w:r>
            <w:r w:rsidR="00D2650F" w:rsidRPr="001F533A">
              <w:rPr>
                <w:szCs w:val="20"/>
              </w:rPr>
              <w:t xml:space="preserve">första stycket </w:t>
            </w:r>
            <w:r w:rsidRPr="001F533A">
              <w:rPr>
                <w:szCs w:val="20"/>
              </w:rPr>
              <w:t>h SKVFS 2014:9</w:t>
            </w:r>
          </w:p>
        </w:tc>
        <w:tc>
          <w:tcPr>
            <w:tcW w:w="1571" w:type="pct"/>
            <w:tcBorders>
              <w:top w:val="single" w:sz="4" w:space="0" w:color="auto"/>
              <w:left w:val="single" w:sz="4" w:space="0" w:color="auto"/>
              <w:bottom w:val="single" w:sz="4" w:space="0" w:color="auto"/>
              <w:right w:val="single" w:sz="4" w:space="0" w:color="auto"/>
            </w:tcBorders>
          </w:tcPr>
          <w:p w14:paraId="4DF40EFB" w14:textId="77777777" w:rsidR="0016798B" w:rsidRPr="001F533A" w:rsidRDefault="0016798B" w:rsidP="00C452D8">
            <w:pPr>
              <w:ind w:firstLine="0"/>
              <w:jc w:val="left"/>
              <w:rPr>
                <w:szCs w:val="20"/>
              </w:rPr>
            </w:pPr>
            <w:r w:rsidRPr="001F533A">
              <w:rPr>
                <w:szCs w:val="20"/>
              </w:rPr>
              <w:t>Maximalt 14 tecken inkl. decimalkomma (2)</w:t>
            </w:r>
          </w:p>
        </w:tc>
      </w:tr>
      <w:tr w:rsidR="0016798B" w:rsidRPr="005644C5" w14:paraId="67D1DD4A" w14:textId="77777777" w:rsidTr="00C452D8">
        <w:tc>
          <w:tcPr>
            <w:tcW w:w="522" w:type="pct"/>
            <w:tcBorders>
              <w:top w:val="single" w:sz="4" w:space="0" w:color="auto"/>
              <w:left w:val="single" w:sz="4" w:space="0" w:color="auto"/>
              <w:bottom w:val="single" w:sz="4" w:space="0" w:color="auto"/>
              <w:right w:val="single" w:sz="4" w:space="0" w:color="auto"/>
            </w:tcBorders>
          </w:tcPr>
          <w:p w14:paraId="4D0527BE" w14:textId="77777777" w:rsidR="0016798B" w:rsidRPr="00484C28" w:rsidRDefault="0016798B" w:rsidP="00C452D8">
            <w:pPr>
              <w:ind w:firstLine="34"/>
              <w:jc w:val="left"/>
              <w:rPr>
                <w:szCs w:val="20"/>
              </w:rPr>
            </w:pPr>
            <w:r w:rsidRPr="00484C28">
              <w:rPr>
                <w:szCs w:val="20"/>
              </w:rPr>
              <w:t>N8</w:t>
            </w:r>
          </w:p>
        </w:tc>
        <w:tc>
          <w:tcPr>
            <w:tcW w:w="1234" w:type="pct"/>
            <w:tcBorders>
              <w:top w:val="single" w:sz="4" w:space="0" w:color="auto"/>
              <w:left w:val="single" w:sz="4" w:space="0" w:color="auto"/>
              <w:bottom w:val="single" w:sz="4" w:space="0" w:color="auto"/>
              <w:right w:val="single" w:sz="4" w:space="0" w:color="auto"/>
            </w:tcBorders>
          </w:tcPr>
          <w:p w14:paraId="59D27DF0" w14:textId="788EFF80" w:rsidR="0016798B" w:rsidRPr="001F533A" w:rsidRDefault="0016798B" w:rsidP="00C452D8">
            <w:pPr>
              <w:ind w:firstLine="0"/>
              <w:jc w:val="left"/>
              <w:rPr>
                <w:szCs w:val="20"/>
              </w:rPr>
            </w:pPr>
            <w:r w:rsidRPr="001F533A">
              <w:rPr>
                <w:szCs w:val="20"/>
              </w:rPr>
              <w:t xml:space="preserve">Skattesatser för </w:t>
            </w:r>
            <w:r w:rsidR="00ED38A3" w:rsidRPr="001F533A">
              <w:rPr>
                <w:szCs w:val="20"/>
              </w:rPr>
              <w:t xml:space="preserve">mervärdesskatt </w:t>
            </w:r>
            <w:r w:rsidRPr="001F533A">
              <w:rPr>
                <w:szCs w:val="20"/>
              </w:rPr>
              <w:t>och retur</w:t>
            </w:r>
            <w:r w:rsidRPr="001F533A">
              <w:rPr>
                <w:szCs w:val="20"/>
              </w:rPr>
              <w:softHyphen/>
              <w:t>belopp per skattesats</w:t>
            </w:r>
          </w:p>
        </w:tc>
        <w:tc>
          <w:tcPr>
            <w:tcW w:w="1673" w:type="pct"/>
            <w:tcBorders>
              <w:top w:val="single" w:sz="4" w:space="0" w:color="auto"/>
              <w:left w:val="single" w:sz="4" w:space="0" w:color="auto"/>
              <w:bottom w:val="single" w:sz="4" w:space="0" w:color="auto"/>
              <w:right w:val="single" w:sz="4" w:space="0" w:color="auto"/>
            </w:tcBorders>
          </w:tcPr>
          <w:p w14:paraId="7B3638D3" w14:textId="4F31D5DC" w:rsidR="0016798B" w:rsidRPr="001F533A" w:rsidRDefault="0016798B" w:rsidP="00D2650F">
            <w:pPr>
              <w:ind w:firstLine="0"/>
              <w:jc w:val="left"/>
              <w:rPr>
                <w:szCs w:val="20"/>
              </w:rPr>
            </w:pPr>
            <w:r w:rsidRPr="001F533A">
              <w:rPr>
                <w:szCs w:val="20"/>
              </w:rPr>
              <w:t xml:space="preserve">Skattesatser för </w:t>
            </w:r>
            <w:r w:rsidR="00D2650F" w:rsidRPr="001F533A">
              <w:rPr>
                <w:szCs w:val="20"/>
              </w:rPr>
              <w:t>mer</w:t>
            </w:r>
            <w:r w:rsidR="00D2650F" w:rsidRPr="001F533A">
              <w:rPr>
                <w:szCs w:val="20"/>
              </w:rPr>
              <w:softHyphen/>
              <w:t>värdes</w:t>
            </w:r>
            <w:r w:rsidR="00D2650F" w:rsidRPr="001F533A">
              <w:rPr>
                <w:szCs w:val="20"/>
              </w:rPr>
              <w:softHyphen/>
              <w:t>skatt</w:t>
            </w:r>
            <w:r w:rsidRPr="001F533A">
              <w:rPr>
                <w:szCs w:val="20"/>
              </w:rPr>
              <w:t xml:space="preserve"> uttryckt i procent och retur</w:t>
            </w:r>
            <w:r w:rsidRPr="001F533A">
              <w:rPr>
                <w:szCs w:val="20"/>
              </w:rPr>
              <w:softHyphen/>
              <w:t xml:space="preserve">belopp per skattesats </w:t>
            </w:r>
          </w:p>
        </w:tc>
        <w:tc>
          <w:tcPr>
            <w:tcW w:w="1571" w:type="pct"/>
            <w:tcBorders>
              <w:top w:val="single" w:sz="4" w:space="0" w:color="auto"/>
              <w:left w:val="single" w:sz="4" w:space="0" w:color="auto"/>
              <w:bottom w:val="single" w:sz="4" w:space="0" w:color="auto"/>
              <w:right w:val="single" w:sz="4" w:space="0" w:color="auto"/>
            </w:tcBorders>
          </w:tcPr>
          <w:p w14:paraId="6A2EF248" w14:textId="77777777" w:rsidR="0016798B" w:rsidRPr="001F533A" w:rsidRDefault="0016798B" w:rsidP="00C452D8">
            <w:pPr>
              <w:ind w:firstLine="0"/>
              <w:jc w:val="left"/>
              <w:rPr>
                <w:szCs w:val="20"/>
              </w:rPr>
            </w:pPr>
            <w:r w:rsidRPr="001F533A">
              <w:rPr>
                <w:szCs w:val="20"/>
              </w:rPr>
              <w:t xml:space="preserve">&lt;RXXX%&gt;&lt;Belopp&gt; </w:t>
            </w:r>
          </w:p>
          <w:p w14:paraId="2611A945" w14:textId="77777777" w:rsidR="0016798B" w:rsidRPr="001F533A" w:rsidRDefault="0016798B" w:rsidP="00C452D8">
            <w:pPr>
              <w:ind w:firstLine="0"/>
              <w:jc w:val="left"/>
              <w:rPr>
                <w:szCs w:val="20"/>
              </w:rPr>
            </w:pPr>
            <w:r w:rsidRPr="001F533A">
              <w:rPr>
                <w:szCs w:val="20"/>
              </w:rPr>
              <w:t>RXXX% ger 5 tecken (3)</w:t>
            </w:r>
          </w:p>
          <w:p w14:paraId="0E97923D" w14:textId="77777777" w:rsidR="0016798B" w:rsidRPr="001F533A" w:rsidRDefault="0016798B" w:rsidP="00C452D8">
            <w:pPr>
              <w:ind w:firstLine="0"/>
              <w:jc w:val="left"/>
              <w:rPr>
                <w:szCs w:val="20"/>
              </w:rPr>
            </w:pPr>
            <w:r w:rsidRPr="001F533A">
              <w:rPr>
                <w:szCs w:val="20"/>
              </w:rPr>
              <w:t>Belopp: maximalt 14 tecken inkl. decimal</w:t>
            </w:r>
            <w:r w:rsidRPr="001F533A">
              <w:rPr>
                <w:szCs w:val="20"/>
              </w:rPr>
              <w:softHyphen/>
              <w:t>komma (2)</w:t>
            </w:r>
          </w:p>
        </w:tc>
      </w:tr>
      <w:tr w:rsidR="0016798B" w:rsidRPr="006E5236" w14:paraId="6342CE39" w14:textId="77777777" w:rsidTr="00C452D8">
        <w:trPr>
          <w:trHeight w:val="417"/>
        </w:trPr>
        <w:tc>
          <w:tcPr>
            <w:tcW w:w="522" w:type="pct"/>
          </w:tcPr>
          <w:p w14:paraId="79234362" w14:textId="77777777" w:rsidR="0016798B" w:rsidRPr="00484C28" w:rsidRDefault="0016798B" w:rsidP="00C452D8">
            <w:pPr>
              <w:ind w:firstLine="34"/>
              <w:jc w:val="left"/>
              <w:rPr>
                <w:szCs w:val="20"/>
              </w:rPr>
            </w:pPr>
            <w:r w:rsidRPr="00484C28">
              <w:rPr>
                <w:szCs w:val="20"/>
              </w:rPr>
              <w:t>N9</w:t>
            </w:r>
          </w:p>
        </w:tc>
        <w:tc>
          <w:tcPr>
            <w:tcW w:w="1234" w:type="pct"/>
          </w:tcPr>
          <w:p w14:paraId="58DD0F32" w14:textId="77777777" w:rsidR="0016798B" w:rsidRPr="001F533A" w:rsidRDefault="0016798B" w:rsidP="00C452D8">
            <w:pPr>
              <w:ind w:firstLine="0"/>
              <w:jc w:val="left"/>
              <w:rPr>
                <w:szCs w:val="20"/>
              </w:rPr>
            </w:pPr>
            <w:r w:rsidRPr="001F533A">
              <w:rPr>
                <w:szCs w:val="20"/>
              </w:rPr>
              <w:t xml:space="preserve">Totalt returbelopp </w:t>
            </w:r>
          </w:p>
        </w:tc>
        <w:tc>
          <w:tcPr>
            <w:tcW w:w="1673" w:type="pct"/>
          </w:tcPr>
          <w:p w14:paraId="339CD019" w14:textId="6ECEA1B4" w:rsidR="0016798B" w:rsidRPr="001F533A" w:rsidRDefault="0016798B" w:rsidP="00D2650F">
            <w:pPr>
              <w:ind w:firstLine="0"/>
              <w:jc w:val="left"/>
              <w:rPr>
                <w:szCs w:val="20"/>
              </w:rPr>
            </w:pPr>
            <w:r w:rsidRPr="001F533A">
              <w:rPr>
                <w:szCs w:val="20"/>
              </w:rPr>
              <w:t xml:space="preserve">7 kap. 1 § </w:t>
            </w:r>
            <w:r w:rsidR="00D2650F" w:rsidRPr="001F533A">
              <w:rPr>
                <w:szCs w:val="20"/>
              </w:rPr>
              <w:t xml:space="preserve">tredje stycket </w:t>
            </w:r>
            <w:r w:rsidRPr="001F533A">
              <w:rPr>
                <w:szCs w:val="20"/>
              </w:rPr>
              <w:t>SKVFS 2014:9</w:t>
            </w:r>
          </w:p>
        </w:tc>
        <w:tc>
          <w:tcPr>
            <w:tcW w:w="1571" w:type="pct"/>
          </w:tcPr>
          <w:p w14:paraId="21E82E3E" w14:textId="77777777" w:rsidR="0016798B" w:rsidRPr="001F533A" w:rsidRDefault="0016798B" w:rsidP="00C452D8">
            <w:pPr>
              <w:ind w:firstLine="0"/>
              <w:jc w:val="left"/>
              <w:rPr>
                <w:szCs w:val="20"/>
              </w:rPr>
            </w:pPr>
            <w:r w:rsidRPr="001F533A">
              <w:rPr>
                <w:szCs w:val="20"/>
              </w:rPr>
              <w:t>Maximalt 14 tecken inkl. decimalkomma (2)</w:t>
            </w:r>
          </w:p>
        </w:tc>
      </w:tr>
      <w:tr w:rsidR="0016798B" w:rsidRPr="00E80050" w14:paraId="0311C713" w14:textId="77777777" w:rsidTr="00C452D8">
        <w:tc>
          <w:tcPr>
            <w:tcW w:w="522" w:type="pct"/>
          </w:tcPr>
          <w:p w14:paraId="14EE4869" w14:textId="77777777" w:rsidR="0016798B" w:rsidRPr="00E80050" w:rsidRDefault="0016798B" w:rsidP="00C452D8">
            <w:pPr>
              <w:ind w:firstLine="34"/>
              <w:jc w:val="left"/>
              <w:rPr>
                <w:szCs w:val="20"/>
              </w:rPr>
            </w:pPr>
            <w:r w:rsidRPr="00E80050">
              <w:rPr>
                <w:szCs w:val="20"/>
              </w:rPr>
              <w:t>N10</w:t>
            </w:r>
          </w:p>
        </w:tc>
        <w:tc>
          <w:tcPr>
            <w:tcW w:w="1234" w:type="pct"/>
          </w:tcPr>
          <w:p w14:paraId="145CA69C" w14:textId="62091834" w:rsidR="0016798B" w:rsidRPr="00E80050" w:rsidRDefault="0016798B" w:rsidP="00ED38A3">
            <w:pPr>
              <w:ind w:firstLine="0"/>
              <w:jc w:val="left"/>
              <w:rPr>
                <w:szCs w:val="20"/>
              </w:rPr>
            </w:pPr>
            <w:r w:rsidRPr="00E80050">
              <w:rPr>
                <w:szCs w:val="20"/>
              </w:rPr>
              <w:t xml:space="preserve">Skattesats och </w:t>
            </w:r>
            <w:r w:rsidR="00ED38A3" w:rsidRPr="00E80050">
              <w:rPr>
                <w:szCs w:val="20"/>
              </w:rPr>
              <w:t>mervärdesskatte</w:t>
            </w:r>
            <w:r w:rsidR="00ED38A3" w:rsidRPr="00E80050">
              <w:rPr>
                <w:szCs w:val="20"/>
              </w:rPr>
              <w:softHyphen/>
              <w:t>belopp</w:t>
            </w:r>
          </w:p>
        </w:tc>
        <w:tc>
          <w:tcPr>
            <w:tcW w:w="1673" w:type="pct"/>
          </w:tcPr>
          <w:p w14:paraId="41706692" w14:textId="628BB298" w:rsidR="0016798B" w:rsidRPr="00E80050" w:rsidRDefault="0016798B" w:rsidP="00C452D8">
            <w:pPr>
              <w:ind w:firstLine="0"/>
              <w:jc w:val="left"/>
              <w:rPr>
                <w:szCs w:val="20"/>
              </w:rPr>
            </w:pPr>
            <w:r w:rsidRPr="00E80050">
              <w:rPr>
                <w:szCs w:val="20"/>
              </w:rPr>
              <w:t xml:space="preserve">7 kap. 1 § </w:t>
            </w:r>
            <w:r w:rsidR="00D2650F" w:rsidRPr="00E80050">
              <w:rPr>
                <w:szCs w:val="20"/>
              </w:rPr>
              <w:t xml:space="preserve">första stycket </w:t>
            </w:r>
            <w:r w:rsidRPr="00E80050">
              <w:rPr>
                <w:szCs w:val="20"/>
              </w:rPr>
              <w:t>i och j SKVFS 2014:9</w:t>
            </w:r>
          </w:p>
          <w:p w14:paraId="101BB5D9" w14:textId="653A176B" w:rsidR="0016798B" w:rsidRPr="00E80050" w:rsidRDefault="0016798B" w:rsidP="00C452D8">
            <w:pPr>
              <w:ind w:firstLine="0"/>
              <w:jc w:val="left"/>
              <w:rPr>
                <w:szCs w:val="20"/>
              </w:rPr>
            </w:pPr>
            <w:r w:rsidRPr="00E80050">
              <w:rPr>
                <w:szCs w:val="20"/>
              </w:rPr>
              <w:t xml:space="preserve">7 kap. 1 § </w:t>
            </w:r>
            <w:r w:rsidR="00D2650F" w:rsidRPr="00E80050">
              <w:rPr>
                <w:szCs w:val="20"/>
              </w:rPr>
              <w:t>tredje stycket</w:t>
            </w:r>
            <w:r w:rsidRPr="00E80050">
              <w:rPr>
                <w:szCs w:val="20"/>
              </w:rPr>
              <w:t xml:space="preserve"> SKVFS 2014:9</w:t>
            </w:r>
          </w:p>
          <w:p w14:paraId="121C1243" w14:textId="77777777" w:rsidR="0016798B" w:rsidRPr="00E80050" w:rsidRDefault="0016798B" w:rsidP="00C452D8">
            <w:pPr>
              <w:ind w:firstLine="0"/>
              <w:jc w:val="left"/>
              <w:rPr>
                <w:szCs w:val="20"/>
              </w:rPr>
            </w:pPr>
          </w:p>
        </w:tc>
        <w:tc>
          <w:tcPr>
            <w:tcW w:w="1571" w:type="pct"/>
          </w:tcPr>
          <w:p w14:paraId="59F5524E" w14:textId="77777777" w:rsidR="0016798B" w:rsidRPr="00E80050" w:rsidRDefault="0016798B" w:rsidP="00C452D8">
            <w:pPr>
              <w:ind w:firstLine="0"/>
              <w:jc w:val="left"/>
              <w:rPr>
                <w:szCs w:val="20"/>
              </w:rPr>
            </w:pPr>
            <w:r w:rsidRPr="00E80050">
              <w:rPr>
                <w:szCs w:val="20"/>
              </w:rPr>
              <w:t xml:space="preserve">&lt;MXXX%&gt;&lt;Belopp&gt; </w:t>
            </w:r>
          </w:p>
          <w:p w14:paraId="33635C7E" w14:textId="77777777" w:rsidR="0016798B" w:rsidRPr="00E80050" w:rsidRDefault="0016798B" w:rsidP="00C452D8">
            <w:pPr>
              <w:ind w:firstLine="0"/>
              <w:jc w:val="left"/>
              <w:rPr>
                <w:szCs w:val="20"/>
              </w:rPr>
            </w:pPr>
            <w:r w:rsidRPr="00E80050">
              <w:rPr>
                <w:szCs w:val="20"/>
              </w:rPr>
              <w:t>MXXX% ger 5 tecken (4)</w:t>
            </w:r>
          </w:p>
          <w:p w14:paraId="05E025AB" w14:textId="77777777" w:rsidR="0016798B" w:rsidRPr="00E80050" w:rsidRDefault="0016798B" w:rsidP="00C452D8">
            <w:pPr>
              <w:ind w:firstLine="0"/>
              <w:jc w:val="left"/>
              <w:rPr>
                <w:szCs w:val="20"/>
              </w:rPr>
            </w:pPr>
            <w:r w:rsidRPr="00E80050">
              <w:rPr>
                <w:szCs w:val="20"/>
              </w:rPr>
              <w:t>Belopp: maximalt 14 tecken inkl. decimal</w:t>
            </w:r>
            <w:r w:rsidRPr="00E80050">
              <w:rPr>
                <w:szCs w:val="20"/>
              </w:rPr>
              <w:softHyphen/>
              <w:t>komma (2)</w:t>
            </w:r>
          </w:p>
        </w:tc>
      </w:tr>
      <w:tr w:rsidR="0016798B" w:rsidRPr="00E80050" w14:paraId="4DCCEEFF" w14:textId="77777777" w:rsidTr="00C452D8">
        <w:tc>
          <w:tcPr>
            <w:tcW w:w="522" w:type="pct"/>
          </w:tcPr>
          <w:p w14:paraId="5C0ECEFC" w14:textId="77777777" w:rsidR="0016798B" w:rsidRPr="00E80050" w:rsidRDefault="0016798B" w:rsidP="00C452D8">
            <w:pPr>
              <w:ind w:firstLine="34"/>
              <w:jc w:val="left"/>
              <w:rPr>
                <w:szCs w:val="20"/>
              </w:rPr>
            </w:pPr>
            <w:r w:rsidRPr="00E80050">
              <w:rPr>
                <w:szCs w:val="20"/>
              </w:rPr>
              <w:lastRenderedPageBreak/>
              <w:t>N11</w:t>
            </w:r>
          </w:p>
        </w:tc>
        <w:tc>
          <w:tcPr>
            <w:tcW w:w="1234" w:type="pct"/>
          </w:tcPr>
          <w:p w14:paraId="3F278466" w14:textId="77777777" w:rsidR="0016798B" w:rsidRPr="00E80050" w:rsidRDefault="0016798B" w:rsidP="00C452D8">
            <w:pPr>
              <w:ind w:hanging="108"/>
              <w:jc w:val="left"/>
              <w:rPr>
                <w:szCs w:val="20"/>
              </w:rPr>
            </w:pPr>
            <w:proofErr w:type="spellStart"/>
            <w:r w:rsidRPr="00E80050">
              <w:rPr>
                <w:szCs w:val="20"/>
              </w:rPr>
              <w:t>Offline</w:t>
            </w:r>
            <w:proofErr w:type="spellEnd"/>
            <w:r w:rsidRPr="00E80050">
              <w:rPr>
                <w:szCs w:val="20"/>
              </w:rPr>
              <w:t>-status</w:t>
            </w:r>
          </w:p>
        </w:tc>
        <w:tc>
          <w:tcPr>
            <w:tcW w:w="1673" w:type="pct"/>
          </w:tcPr>
          <w:p w14:paraId="6A0F0848" w14:textId="77777777" w:rsidR="0016798B" w:rsidRPr="00E80050" w:rsidRDefault="0016798B" w:rsidP="00C452D8">
            <w:pPr>
              <w:ind w:firstLine="0"/>
              <w:jc w:val="left"/>
              <w:rPr>
                <w:szCs w:val="20"/>
              </w:rPr>
            </w:pPr>
            <w:r w:rsidRPr="00E80050">
              <w:rPr>
                <w:szCs w:val="20"/>
              </w:rPr>
              <w:t>Texten ”</w:t>
            </w:r>
            <w:proofErr w:type="spellStart"/>
            <w:r w:rsidRPr="00E80050">
              <w:rPr>
                <w:szCs w:val="20"/>
              </w:rPr>
              <w:t>Offline</w:t>
            </w:r>
            <w:proofErr w:type="spellEnd"/>
            <w:r w:rsidRPr="00E80050">
              <w:rPr>
                <w:szCs w:val="20"/>
              </w:rPr>
              <w:t xml:space="preserve">”, om kvittot producerats i </w:t>
            </w:r>
            <w:proofErr w:type="spellStart"/>
            <w:r w:rsidRPr="00E80050">
              <w:rPr>
                <w:szCs w:val="20"/>
              </w:rPr>
              <w:t>offline</w:t>
            </w:r>
            <w:proofErr w:type="spellEnd"/>
            <w:r w:rsidRPr="00E80050">
              <w:rPr>
                <w:szCs w:val="20"/>
              </w:rPr>
              <w:t>-läge</w:t>
            </w:r>
          </w:p>
        </w:tc>
        <w:tc>
          <w:tcPr>
            <w:tcW w:w="1571" w:type="pct"/>
          </w:tcPr>
          <w:p w14:paraId="5DBD9A15" w14:textId="77777777" w:rsidR="0016798B" w:rsidRPr="00E80050" w:rsidRDefault="0016798B" w:rsidP="00C452D8">
            <w:pPr>
              <w:ind w:firstLine="0"/>
              <w:jc w:val="left"/>
              <w:rPr>
                <w:szCs w:val="20"/>
              </w:rPr>
            </w:pPr>
            <w:r w:rsidRPr="00E80050">
              <w:rPr>
                <w:szCs w:val="20"/>
              </w:rPr>
              <w:t>Maximalt 7 bokstäver</w:t>
            </w:r>
          </w:p>
        </w:tc>
      </w:tr>
      <w:tr w:rsidR="0016798B" w:rsidRPr="00E80050" w14:paraId="27CD0130" w14:textId="77777777" w:rsidTr="00C452D8">
        <w:tc>
          <w:tcPr>
            <w:tcW w:w="5000" w:type="pct"/>
            <w:gridSpan w:val="4"/>
          </w:tcPr>
          <w:p w14:paraId="49F97E88" w14:textId="4C327B2C" w:rsidR="0016798B" w:rsidRPr="00E80050" w:rsidRDefault="0016798B" w:rsidP="00C452D8">
            <w:pPr>
              <w:ind w:firstLine="0"/>
              <w:jc w:val="left"/>
              <w:rPr>
                <w:szCs w:val="20"/>
              </w:rPr>
            </w:pPr>
            <w:r w:rsidRPr="00E80050">
              <w:rPr>
                <w:szCs w:val="20"/>
              </w:rPr>
              <w:t xml:space="preserve">(1) FXXX%: Första krysset = tiotal, andra krysset = ental, tredje krysset = tiondel. Exempel: 25 % skattesats för </w:t>
            </w:r>
            <w:r w:rsidR="00D2650F" w:rsidRPr="00E80050">
              <w:rPr>
                <w:szCs w:val="20"/>
              </w:rPr>
              <w:t>mervärdesskatt</w:t>
            </w:r>
            <w:r w:rsidRPr="00E80050">
              <w:rPr>
                <w:szCs w:val="20"/>
              </w:rPr>
              <w:t xml:space="preserve"> med försäljningsbelopp inkl</w:t>
            </w:r>
            <w:r w:rsidR="00D2650F" w:rsidRPr="00E80050">
              <w:rPr>
                <w:szCs w:val="20"/>
              </w:rPr>
              <w:t>.</w:t>
            </w:r>
            <w:r w:rsidRPr="00E80050">
              <w:rPr>
                <w:szCs w:val="20"/>
              </w:rPr>
              <w:t xml:space="preserve"> </w:t>
            </w:r>
            <w:r w:rsidR="00D2650F" w:rsidRPr="00E80050">
              <w:rPr>
                <w:szCs w:val="20"/>
              </w:rPr>
              <w:t>mervärdesskatt</w:t>
            </w:r>
            <w:r w:rsidRPr="00E80050">
              <w:rPr>
                <w:szCs w:val="20"/>
              </w:rPr>
              <w:t xml:space="preserve"> på 100,95 kronor och 6 % skattesats för </w:t>
            </w:r>
            <w:r w:rsidR="00D2650F" w:rsidRPr="00E80050">
              <w:rPr>
                <w:szCs w:val="20"/>
              </w:rPr>
              <w:t>mervärdesskatt</w:t>
            </w:r>
            <w:r w:rsidRPr="00E80050">
              <w:rPr>
                <w:szCs w:val="20"/>
              </w:rPr>
              <w:t xml:space="preserve"> på försäljningsbelopp inklusive </w:t>
            </w:r>
            <w:r w:rsidR="00D2650F" w:rsidRPr="00E80050">
              <w:rPr>
                <w:szCs w:val="20"/>
              </w:rPr>
              <w:t xml:space="preserve">mervärdesskatt </w:t>
            </w:r>
            <w:r w:rsidRPr="00E80050">
              <w:rPr>
                <w:szCs w:val="20"/>
              </w:rPr>
              <w:t>på 90 kronor för ett kvitto blir F250%100,95F060%90,00</w:t>
            </w:r>
          </w:p>
          <w:p w14:paraId="037815B4" w14:textId="77777777" w:rsidR="0016798B" w:rsidRPr="00E80050" w:rsidRDefault="0016798B" w:rsidP="00C452D8">
            <w:pPr>
              <w:ind w:firstLine="0"/>
              <w:jc w:val="left"/>
              <w:rPr>
                <w:szCs w:val="20"/>
              </w:rPr>
            </w:pPr>
            <w:r w:rsidRPr="00E80050">
              <w:rPr>
                <w:szCs w:val="20"/>
              </w:rPr>
              <w:t>(2) Det ska alltid vara två siffror efter decimalkommat.</w:t>
            </w:r>
          </w:p>
          <w:p w14:paraId="30E55C41" w14:textId="5BB60F91" w:rsidR="0016798B" w:rsidRPr="00E80050" w:rsidRDefault="0016798B" w:rsidP="00C452D8">
            <w:pPr>
              <w:ind w:firstLine="0"/>
              <w:jc w:val="left"/>
              <w:rPr>
                <w:szCs w:val="20"/>
              </w:rPr>
            </w:pPr>
            <w:r w:rsidRPr="00E80050">
              <w:rPr>
                <w:szCs w:val="20"/>
              </w:rPr>
              <w:t xml:space="preserve">(3) RXXX%. Första krysset = tiotal, andra krysset = ental, tredje krysset = tiondel. Exempel: 25 % skattesats för </w:t>
            </w:r>
            <w:r w:rsidR="00D2650F" w:rsidRPr="00E80050">
              <w:rPr>
                <w:szCs w:val="20"/>
              </w:rPr>
              <w:t xml:space="preserve">mervärdesskatt </w:t>
            </w:r>
            <w:r w:rsidRPr="00E80050">
              <w:rPr>
                <w:szCs w:val="20"/>
              </w:rPr>
              <w:t xml:space="preserve">på returbelopp 70,50 inklusive </w:t>
            </w:r>
            <w:r w:rsidR="00D2650F" w:rsidRPr="00E80050">
              <w:rPr>
                <w:szCs w:val="20"/>
              </w:rPr>
              <w:t xml:space="preserve">mervärdesskatt </w:t>
            </w:r>
            <w:r w:rsidRPr="00E80050">
              <w:rPr>
                <w:szCs w:val="20"/>
              </w:rPr>
              <w:t>blir R250%70,50</w:t>
            </w:r>
          </w:p>
          <w:p w14:paraId="6A10F67D" w14:textId="24EE158C" w:rsidR="0016798B" w:rsidRPr="00E80050" w:rsidRDefault="0016798B" w:rsidP="00C452D8">
            <w:pPr>
              <w:ind w:firstLine="0"/>
              <w:jc w:val="left"/>
              <w:rPr>
                <w:szCs w:val="20"/>
              </w:rPr>
            </w:pPr>
            <w:r w:rsidRPr="00E80050">
              <w:rPr>
                <w:szCs w:val="20"/>
              </w:rPr>
              <w:t xml:space="preserve">(4) MXXX%. Första krysset = tiotal, andra krysset = ental, tredje krysset = tiondel. Exempel: 25 % skattesats för </w:t>
            </w:r>
            <w:r w:rsidR="00D2650F" w:rsidRPr="00E80050">
              <w:rPr>
                <w:szCs w:val="20"/>
              </w:rPr>
              <w:t xml:space="preserve">mervärdesskatt </w:t>
            </w:r>
            <w:r w:rsidRPr="00E80050">
              <w:rPr>
                <w:szCs w:val="20"/>
              </w:rPr>
              <w:t xml:space="preserve">med </w:t>
            </w:r>
            <w:r w:rsidR="00D2650F" w:rsidRPr="00E80050">
              <w:rPr>
                <w:szCs w:val="20"/>
              </w:rPr>
              <w:t xml:space="preserve">mervärdesskattebelopp </w:t>
            </w:r>
            <w:r w:rsidRPr="00E80050">
              <w:rPr>
                <w:szCs w:val="20"/>
              </w:rPr>
              <w:t xml:space="preserve">100 kronor och 12 % skattesats för </w:t>
            </w:r>
            <w:r w:rsidR="00D2650F" w:rsidRPr="00E80050">
              <w:rPr>
                <w:szCs w:val="20"/>
              </w:rPr>
              <w:t xml:space="preserve">mervärdesskatt </w:t>
            </w:r>
            <w:r w:rsidRPr="00E80050">
              <w:rPr>
                <w:szCs w:val="20"/>
              </w:rPr>
              <w:t xml:space="preserve">med </w:t>
            </w:r>
            <w:r w:rsidR="00D2650F" w:rsidRPr="00E80050">
              <w:rPr>
                <w:szCs w:val="20"/>
              </w:rPr>
              <w:t xml:space="preserve">mervärdesskattebelopp </w:t>
            </w:r>
            <w:r w:rsidRPr="00E80050">
              <w:rPr>
                <w:szCs w:val="20"/>
              </w:rPr>
              <w:t>50 kronor blir M250%100,00M120%50,00</w:t>
            </w:r>
          </w:p>
        </w:tc>
      </w:tr>
    </w:tbl>
    <w:p w14:paraId="15C68CA4" w14:textId="77777777" w:rsidR="00567043" w:rsidRPr="00E80050" w:rsidRDefault="00567043" w:rsidP="0016798B">
      <w:pPr>
        <w:pStyle w:val="Allmnnardsrubrik"/>
        <w:tabs>
          <w:tab w:val="left" w:pos="567"/>
        </w:tabs>
        <w:ind w:left="0"/>
      </w:pPr>
    </w:p>
    <w:p w14:paraId="1E6A41A4" w14:textId="26AB541C" w:rsidR="0016798B" w:rsidRPr="00E80050" w:rsidRDefault="0016798B" w:rsidP="0016798B">
      <w:pPr>
        <w:pStyle w:val="Allmnnardsrubrik"/>
        <w:tabs>
          <w:tab w:val="left" w:pos="567"/>
        </w:tabs>
        <w:ind w:left="0"/>
      </w:pPr>
      <w:r w:rsidRPr="00E80050">
        <w:t>B</w:t>
      </w:r>
      <w:r w:rsidRPr="00E80050">
        <w:tab/>
        <w:t xml:space="preserve">Tabell för kvittokopia </w:t>
      </w:r>
    </w:p>
    <w:p w14:paraId="6D650073" w14:textId="77777777" w:rsidR="0016798B" w:rsidRPr="00E80050" w:rsidRDefault="0016798B" w:rsidP="0016798B">
      <w:pPr>
        <w:pStyle w:val="Allmnnard"/>
        <w:rPr>
          <w:lang w:eastAsia="sv-SE"/>
        </w:rPr>
      </w:pPr>
    </w:p>
    <w:tbl>
      <w:tblPr>
        <w:tblW w:w="569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1554"/>
        <w:gridCol w:w="2349"/>
        <w:gridCol w:w="1980"/>
      </w:tblGrid>
      <w:tr w:rsidR="0016798B" w:rsidRPr="00E80050" w14:paraId="7D72BBB5" w14:textId="77777777" w:rsidTr="00567043">
        <w:tc>
          <w:tcPr>
            <w:tcW w:w="460" w:type="pct"/>
            <w:shd w:val="clear" w:color="auto" w:fill="E6E6E6"/>
          </w:tcPr>
          <w:p w14:paraId="56CF2DBE" w14:textId="77777777" w:rsidR="0016798B" w:rsidRPr="00E80050" w:rsidRDefault="0016798B" w:rsidP="00C452D8">
            <w:pPr>
              <w:ind w:firstLine="0"/>
              <w:rPr>
                <w:b/>
                <w:szCs w:val="20"/>
              </w:rPr>
            </w:pPr>
            <w:r w:rsidRPr="00E80050">
              <w:rPr>
                <w:b/>
                <w:szCs w:val="20"/>
              </w:rPr>
              <w:t xml:space="preserve">Fält </w:t>
            </w:r>
          </w:p>
        </w:tc>
        <w:tc>
          <w:tcPr>
            <w:tcW w:w="1199" w:type="pct"/>
            <w:shd w:val="clear" w:color="auto" w:fill="E6E6E6"/>
          </w:tcPr>
          <w:p w14:paraId="651AB680" w14:textId="77777777" w:rsidR="0016798B" w:rsidRPr="00E80050" w:rsidRDefault="0016798B" w:rsidP="00C452D8">
            <w:pPr>
              <w:rPr>
                <w:b/>
                <w:szCs w:val="20"/>
              </w:rPr>
            </w:pPr>
            <w:r w:rsidRPr="00E80050">
              <w:rPr>
                <w:szCs w:val="20"/>
              </w:rPr>
              <w:br w:type="page"/>
            </w:r>
            <w:r w:rsidRPr="00E80050">
              <w:rPr>
                <w:szCs w:val="20"/>
              </w:rPr>
              <w:br w:type="page"/>
            </w:r>
            <w:r w:rsidRPr="00E80050">
              <w:rPr>
                <w:szCs w:val="20"/>
              </w:rPr>
              <w:br w:type="page"/>
            </w:r>
            <w:r w:rsidRPr="00E80050">
              <w:rPr>
                <w:b/>
                <w:szCs w:val="20"/>
              </w:rPr>
              <w:t>Data</w:t>
            </w:r>
          </w:p>
        </w:tc>
        <w:tc>
          <w:tcPr>
            <w:tcW w:w="1813" w:type="pct"/>
            <w:shd w:val="clear" w:color="auto" w:fill="E6E6E6"/>
          </w:tcPr>
          <w:p w14:paraId="4CD83C98" w14:textId="77777777" w:rsidR="0016798B" w:rsidRPr="00E80050" w:rsidRDefault="0016798B" w:rsidP="00C452D8">
            <w:pPr>
              <w:rPr>
                <w:b/>
                <w:szCs w:val="20"/>
              </w:rPr>
            </w:pPr>
            <w:r w:rsidRPr="00E80050">
              <w:rPr>
                <w:b/>
                <w:szCs w:val="20"/>
              </w:rPr>
              <w:t>Beskrivning</w:t>
            </w:r>
          </w:p>
        </w:tc>
        <w:tc>
          <w:tcPr>
            <w:tcW w:w="1528" w:type="pct"/>
            <w:shd w:val="clear" w:color="auto" w:fill="E6E6E6"/>
          </w:tcPr>
          <w:p w14:paraId="1E9962DF" w14:textId="77777777" w:rsidR="0016798B" w:rsidRPr="00E80050" w:rsidRDefault="0016798B" w:rsidP="00C452D8">
            <w:pPr>
              <w:rPr>
                <w:b/>
                <w:szCs w:val="20"/>
              </w:rPr>
            </w:pPr>
            <w:r w:rsidRPr="00E80050">
              <w:rPr>
                <w:b/>
                <w:szCs w:val="20"/>
              </w:rPr>
              <w:t>Format</w:t>
            </w:r>
          </w:p>
        </w:tc>
      </w:tr>
      <w:tr w:rsidR="0016798B" w:rsidRPr="00E80050" w14:paraId="0E7C19E9" w14:textId="77777777" w:rsidTr="00567043">
        <w:tc>
          <w:tcPr>
            <w:tcW w:w="460" w:type="pct"/>
          </w:tcPr>
          <w:p w14:paraId="3597FF86" w14:textId="77777777" w:rsidR="0016798B" w:rsidRPr="00E80050" w:rsidRDefault="0016798B" w:rsidP="00C452D8">
            <w:pPr>
              <w:ind w:firstLine="0"/>
              <w:rPr>
                <w:szCs w:val="20"/>
              </w:rPr>
            </w:pPr>
            <w:r w:rsidRPr="00E80050">
              <w:rPr>
                <w:szCs w:val="20"/>
              </w:rPr>
              <w:t>K1</w:t>
            </w:r>
          </w:p>
        </w:tc>
        <w:tc>
          <w:tcPr>
            <w:tcW w:w="1199" w:type="pct"/>
          </w:tcPr>
          <w:p w14:paraId="23327965" w14:textId="77777777" w:rsidR="0016798B" w:rsidRPr="00E80050" w:rsidRDefault="0016798B" w:rsidP="00C452D8">
            <w:pPr>
              <w:ind w:firstLine="0"/>
              <w:jc w:val="left"/>
              <w:rPr>
                <w:szCs w:val="20"/>
              </w:rPr>
            </w:pPr>
            <w:r w:rsidRPr="00E80050">
              <w:rPr>
                <w:szCs w:val="20"/>
              </w:rPr>
              <w:t xml:space="preserve">Datum och tid </w:t>
            </w:r>
          </w:p>
        </w:tc>
        <w:tc>
          <w:tcPr>
            <w:tcW w:w="1813" w:type="pct"/>
          </w:tcPr>
          <w:p w14:paraId="6267D6A1" w14:textId="77777777" w:rsidR="0016798B" w:rsidRPr="00E80050" w:rsidRDefault="0016798B" w:rsidP="00C452D8">
            <w:pPr>
              <w:ind w:firstLine="0"/>
              <w:jc w:val="left"/>
              <w:rPr>
                <w:szCs w:val="20"/>
              </w:rPr>
            </w:pPr>
            <w:r w:rsidRPr="00E80050">
              <w:rPr>
                <w:szCs w:val="20"/>
              </w:rPr>
              <w:t xml:space="preserve">Datum och klockslag  för kvittokopian </w:t>
            </w:r>
          </w:p>
        </w:tc>
        <w:tc>
          <w:tcPr>
            <w:tcW w:w="1528" w:type="pct"/>
          </w:tcPr>
          <w:p w14:paraId="44A1CE82" w14:textId="77777777" w:rsidR="0016798B" w:rsidRPr="00E80050" w:rsidRDefault="0016798B" w:rsidP="00C452D8">
            <w:pPr>
              <w:ind w:firstLine="0"/>
              <w:jc w:val="left"/>
              <w:rPr>
                <w:szCs w:val="20"/>
              </w:rPr>
            </w:pPr>
            <w:r w:rsidRPr="00E80050">
              <w:rPr>
                <w:szCs w:val="20"/>
              </w:rPr>
              <w:t xml:space="preserve">14 siffror, format </w:t>
            </w:r>
            <w:proofErr w:type="spellStart"/>
            <w:r w:rsidRPr="00E80050">
              <w:t>ååååmmddttmmss</w:t>
            </w:r>
            <w:proofErr w:type="spellEnd"/>
          </w:p>
        </w:tc>
      </w:tr>
      <w:tr w:rsidR="0016798B" w:rsidRPr="00E80050" w14:paraId="49047651" w14:textId="77777777" w:rsidTr="00567043">
        <w:tc>
          <w:tcPr>
            <w:tcW w:w="460" w:type="pct"/>
          </w:tcPr>
          <w:p w14:paraId="49FABA77" w14:textId="77777777" w:rsidR="0016798B" w:rsidRPr="00E80050" w:rsidRDefault="0016798B" w:rsidP="00C452D8">
            <w:pPr>
              <w:ind w:firstLine="0"/>
              <w:rPr>
                <w:szCs w:val="20"/>
              </w:rPr>
            </w:pPr>
            <w:r w:rsidRPr="00E80050">
              <w:rPr>
                <w:szCs w:val="20"/>
              </w:rPr>
              <w:t>K2</w:t>
            </w:r>
          </w:p>
        </w:tc>
        <w:tc>
          <w:tcPr>
            <w:tcW w:w="1199" w:type="pct"/>
          </w:tcPr>
          <w:p w14:paraId="32D03143" w14:textId="77777777" w:rsidR="0016798B" w:rsidRPr="00E80050" w:rsidRDefault="0016798B" w:rsidP="00C452D8">
            <w:pPr>
              <w:ind w:firstLine="0"/>
              <w:jc w:val="left"/>
              <w:rPr>
                <w:szCs w:val="20"/>
              </w:rPr>
            </w:pPr>
            <w:r w:rsidRPr="00E80050">
              <w:rPr>
                <w:szCs w:val="20"/>
              </w:rPr>
              <w:t xml:space="preserve">Datum och tid </w:t>
            </w:r>
          </w:p>
        </w:tc>
        <w:tc>
          <w:tcPr>
            <w:tcW w:w="1813" w:type="pct"/>
          </w:tcPr>
          <w:p w14:paraId="77FE9C7F" w14:textId="77777777" w:rsidR="0016798B" w:rsidRPr="00E80050" w:rsidRDefault="0016798B" w:rsidP="00C452D8">
            <w:pPr>
              <w:ind w:firstLine="0"/>
              <w:jc w:val="left"/>
              <w:rPr>
                <w:szCs w:val="20"/>
              </w:rPr>
            </w:pPr>
            <w:r w:rsidRPr="00E80050">
              <w:rPr>
                <w:szCs w:val="20"/>
              </w:rPr>
              <w:t>Datum och klockslag för normalkvittot (originalet)</w:t>
            </w:r>
          </w:p>
        </w:tc>
        <w:tc>
          <w:tcPr>
            <w:tcW w:w="1528" w:type="pct"/>
          </w:tcPr>
          <w:p w14:paraId="7DC6A713" w14:textId="77777777" w:rsidR="0016798B" w:rsidRPr="00E80050" w:rsidRDefault="0016798B" w:rsidP="00C452D8">
            <w:pPr>
              <w:ind w:firstLine="0"/>
              <w:jc w:val="left"/>
              <w:rPr>
                <w:szCs w:val="20"/>
              </w:rPr>
            </w:pPr>
            <w:r w:rsidRPr="00E80050">
              <w:rPr>
                <w:szCs w:val="20"/>
              </w:rPr>
              <w:t xml:space="preserve">14 siffror, format </w:t>
            </w:r>
            <w:proofErr w:type="spellStart"/>
            <w:r w:rsidRPr="00E80050">
              <w:t>ååååmmddttmmss</w:t>
            </w:r>
            <w:proofErr w:type="spellEnd"/>
          </w:p>
        </w:tc>
      </w:tr>
      <w:tr w:rsidR="0016798B" w:rsidRPr="00E80050" w14:paraId="6A08D695" w14:textId="77777777" w:rsidTr="00567043">
        <w:tc>
          <w:tcPr>
            <w:tcW w:w="460" w:type="pct"/>
          </w:tcPr>
          <w:p w14:paraId="4B3BE95A" w14:textId="77777777" w:rsidR="0016798B" w:rsidRPr="00E80050" w:rsidRDefault="0016798B" w:rsidP="00C452D8">
            <w:pPr>
              <w:ind w:firstLine="0"/>
              <w:rPr>
                <w:szCs w:val="20"/>
              </w:rPr>
            </w:pPr>
            <w:r w:rsidRPr="00E80050">
              <w:rPr>
                <w:szCs w:val="20"/>
              </w:rPr>
              <w:t>K3</w:t>
            </w:r>
          </w:p>
        </w:tc>
        <w:tc>
          <w:tcPr>
            <w:tcW w:w="1199" w:type="pct"/>
          </w:tcPr>
          <w:p w14:paraId="5473F910" w14:textId="5C227A13" w:rsidR="0016798B" w:rsidRPr="00E80050" w:rsidRDefault="00442489" w:rsidP="00C452D8">
            <w:pPr>
              <w:ind w:firstLine="0"/>
              <w:jc w:val="left"/>
              <w:rPr>
                <w:szCs w:val="20"/>
              </w:rPr>
            </w:pPr>
            <w:r w:rsidRPr="00E80050">
              <w:rPr>
                <w:szCs w:val="20"/>
              </w:rPr>
              <w:t>Organisations</w:t>
            </w:r>
            <w:r w:rsidRPr="00E80050">
              <w:rPr>
                <w:szCs w:val="20"/>
              </w:rPr>
              <w:softHyphen/>
              <w:t>- eller person</w:t>
            </w:r>
            <w:r w:rsidRPr="00E80050">
              <w:rPr>
                <w:szCs w:val="20"/>
              </w:rPr>
              <w:softHyphen/>
              <w:t>nummer</w:t>
            </w:r>
          </w:p>
        </w:tc>
        <w:tc>
          <w:tcPr>
            <w:tcW w:w="1813" w:type="pct"/>
          </w:tcPr>
          <w:p w14:paraId="0026ACB7" w14:textId="62908FE5" w:rsidR="0016798B" w:rsidRPr="00E80050" w:rsidRDefault="0016798B" w:rsidP="00D2650F">
            <w:pPr>
              <w:ind w:firstLine="0"/>
              <w:jc w:val="left"/>
              <w:rPr>
                <w:szCs w:val="20"/>
                <w:lang w:val="en-US"/>
              </w:rPr>
            </w:pPr>
            <w:r w:rsidRPr="00E80050">
              <w:rPr>
                <w:szCs w:val="20"/>
                <w:lang w:val="en-US"/>
              </w:rPr>
              <w:t xml:space="preserve">7 </w:t>
            </w:r>
            <w:proofErr w:type="spellStart"/>
            <w:r w:rsidRPr="00E80050">
              <w:rPr>
                <w:szCs w:val="20"/>
                <w:lang w:val="en-US"/>
              </w:rPr>
              <w:t>kap</w:t>
            </w:r>
            <w:proofErr w:type="spellEnd"/>
            <w:r w:rsidRPr="00E80050">
              <w:rPr>
                <w:szCs w:val="20"/>
                <w:lang w:val="en-US"/>
              </w:rPr>
              <w:t xml:space="preserve">. 1 § </w:t>
            </w:r>
            <w:proofErr w:type="spellStart"/>
            <w:r w:rsidR="00D2650F" w:rsidRPr="00E80050">
              <w:rPr>
                <w:szCs w:val="20"/>
                <w:lang w:val="en-US"/>
              </w:rPr>
              <w:t>första</w:t>
            </w:r>
            <w:proofErr w:type="spellEnd"/>
            <w:r w:rsidR="00D2650F" w:rsidRPr="00E80050">
              <w:rPr>
                <w:szCs w:val="20"/>
                <w:lang w:val="en-US"/>
              </w:rPr>
              <w:t xml:space="preserve"> </w:t>
            </w:r>
            <w:proofErr w:type="spellStart"/>
            <w:r w:rsidR="00D2650F" w:rsidRPr="00E80050">
              <w:rPr>
                <w:szCs w:val="20"/>
                <w:lang w:val="en-US"/>
              </w:rPr>
              <w:t>stycket</w:t>
            </w:r>
            <w:proofErr w:type="spellEnd"/>
            <w:r w:rsidRPr="00E80050">
              <w:rPr>
                <w:szCs w:val="20"/>
                <w:lang w:val="en-US"/>
              </w:rPr>
              <w:t xml:space="preserve"> a SKVFS 2014:9</w:t>
            </w:r>
          </w:p>
        </w:tc>
        <w:tc>
          <w:tcPr>
            <w:tcW w:w="1528" w:type="pct"/>
          </w:tcPr>
          <w:p w14:paraId="6CE355EE" w14:textId="77777777" w:rsidR="00442489" w:rsidRPr="00E80050" w:rsidRDefault="0016798B" w:rsidP="00442489">
            <w:pPr>
              <w:ind w:firstLine="0"/>
              <w:jc w:val="left"/>
              <w:rPr>
                <w:szCs w:val="20"/>
              </w:rPr>
            </w:pPr>
            <w:r w:rsidRPr="00E80050">
              <w:rPr>
                <w:szCs w:val="20"/>
              </w:rPr>
              <w:t>10 siffror</w:t>
            </w:r>
            <w:r w:rsidR="00442489" w:rsidRPr="00E80050">
              <w:rPr>
                <w:szCs w:val="20"/>
              </w:rPr>
              <w:t>, format</w:t>
            </w:r>
          </w:p>
          <w:p w14:paraId="66BC8A0C" w14:textId="68647196" w:rsidR="0016798B" w:rsidRPr="00E80050" w:rsidRDefault="00442489" w:rsidP="00442489">
            <w:pPr>
              <w:ind w:firstLine="0"/>
              <w:jc w:val="left"/>
              <w:rPr>
                <w:szCs w:val="20"/>
              </w:rPr>
            </w:pPr>
            <w:proofErr w:type="spellStart"/>
            <w:r w:rsidRPr="00E80050">
              <w:rPr>
                <w:szCs w:val="20"/>
              </w:rPr>
              <w:t>xxxxxx-xxxx</w:t>
            </w:r>
            <w:proofErr w:type="spellEnd"/>
          </w:p>
        </w:tc>
      </w:tr>
      <w:tr w:rsidR="0016798B" w:rsidRPr="00484C28" w14:paraId="33C6DEFF" w14:textId="77777777" w:rsidTr="00567043">
        <w:tc>
          <w:tcPr>
            <w:tcW w:w="460" w:type="pct"/>
          </w:tcPr>
          <w:p w14:paraId="701D13C1" w14:textId="77777777" w:rsidR="0016798B" w:rsidRPr="00E80050" w:rsidRDefault="0016798B" w:rsidP="00C452D8">
            <w:pPr>
              <w:ind w:firstLine="0"/>
              <w:rPr>
                <w:szCs w:val="20"/>
              </w:rPr>
            </w:pPr>
            <w:r w:rsidRPr="00E80050">
              <w:rPr>
                <w:szCs w:val="20"/>
              </w:rPr>
              <w:t>K4</w:t>
            </w:r>
          </w:p>
        </w:tc>
        <w:tc>
          <w:tcPr>
            <w:tcW w:w="1199" w:type="pct"/>
          </w:tcPr>
          <w:p w14:paraId="268BB618" w14:textId="77777777" w:rsidR="0016798B" w:rsidRPr="00E80050" w:rsidRDefault="0016798B" w:rsidP="00C452D8">
            <w:pPr>
              <w:ind w:firstLine="0"/>
              <w:jc w:val="left"/>
              <w:rPr>
                <w:szCs w:val="20"/>
              </w:rPr>
            </w:pPr>
            <w:r w:rsidRPr="00E80050">
              <w:rPr>
                <w:szCs w:val="20"/>
              </w:rPr>
              <w:t>Kassabeteck</w:t>
            </w:r>
            <w:r w:rsidRPr="00E80050">
              <w:rPr>
                <w:szCs w:val="20"/>
              </w:rPr>
              <w:softHyphen/>
              <w:t>ning</w:t>
            </w:r>
          </w:p>
        </w:tc>
        <w:tc>
          <w:tcPr>
            <w:tcW w:w="1813" w:type="pct"/>
          </w:tcPr>
          <w:p w14:paraId="58D58E9C" w14:textId="2B37EE09" w:rsidR="0016798B" w:rsidRPr="00E80050" w:rsidRDefault="0016798B" w:rsidP="00C452D8">
            <w:pPr>
              <w:ind w:firstLine="0"/>
              <w:jc w:val="left"/>
              <w:rPr>
                <w:szCs w:val="20"/>
              </w:rPr>
            </w:pPr>
            <w:r w:rsidRPr="00E80050">
              <w:rPr>
                <w:szCs w:val="20"/>
              </w:rPr>
              <w:t xml:space="preserve">7 kap. 1 § </w:t>
            </w:r>
            <w:proofErr w:type="spellStart"/>
            <w:r w:rsidR="00D2650F" w:rsidRPr="00E80050">
              <w:rPr>
                <w:szCs w:val="20"/>
                <w:lang w:val="en-US"/>
              </w:rPr>
              <w:t>första</w:t>
            </w:r>
            <w:proofErr w:type="spellEnd"/>
            <w:r w:rsidR="00D2650F" w:rsidRPr="00E80050">
              <w:rPr>
                <w:szCs w:val="20"/>
                <w:lang w:val="en-US"/>
              </w:rPr>
              <w:t xml:space="preserve"> </w:t>
            </w:r>
            <w:proofErr w:type="spellStart"/>
            <w:r w:rsidR="00D2650F" w:rsidRPr="00E80050">
              <w:rPr>
                <w:szCs w:val="20"/>
                <w:lang w:val="en-US"/>
              </w:rPr>
              <w:t>stycket</w:t>
            </w:r>
            <w:proofErr w:type="spellEnd"/>
            <w:r w:rsidR="00D2650F" w:rsidRPr="00E80050">
              <w:rPr>
                <w:szCs w:val="20"/>
                <w:lang w:val="en-US"/>
              </w:rPr>
              <w:t xml:space="preserve"> </w:t>
            </w:r>
            <w:r w:rsidRPr="00E80050">
              <w:rPr>
                <w:szCs w:val="20"/>
              </w:rPr>
              <w:t>e SKVFS 2014:9</w:t>
            </w:r>
          </w:p>
        </w:tc>
        <w:tc>
          <w:tcPr>
            <w:tcW w:w="1528" w:type="pct"/>
          </w:tcPr>
          <w:p w14:paraId="13CCD2FD" w14:textId="77777777" w:rsidR="0016798B" w:rsidRPr="00E10B80" w:rsidRDefault="0016798B" w:rsidP="00C452D8">
            <w:pPr>
              <w:ind w:firstLine="0"/>
              <w:jc w:val="left"/>
              <w:rPr>
                <w:szCs w:val="20"/>
              </w:rPr>
            </w:pPr>
            <w:r w:rsidRPr="00E80050">
              <w:rPr>
                <w:szCs w:val="20"/>
              </w:rPr>
              <w:t>Maximalt 16 alfanumeriska tecken</w:t>
            </w:r>
          </w:p>
        </w:tc>
      </w:tr>
      <w:tr w:rsidR="0016798B" w:rsidRPr="00484C28" w14:paraId="08400408" w14:textId="77777777" w:rsidTr="00567043">
        <w:tc>
          <w:tcPr>
            <w:tcW w:w="460" w:type="pct"/>
            <w:tcBorders>
              <w:bottom w:val="single" w:sz="4" w:space="0" w:color="auto"/>
            </w:tcBorders>
          </w:tcPr>
          <w:p w14:paraId="6F65A11E" w14:textId="77777777" w:rsidR="0016798B" w:rsidRPr="00484C28" w:rsidRDefault="0016798B" w:rsidP="00C452D8">
            <w:pPr>
              <w:ind w:firstLine="0"/>
              <w:rPr>
                <w:szCs w:val="20"/>
              </w:rPr>
            </w:pPr>
            <w:r w:rsidRPr="00484C28">
              <w:rPr>
                <w:szCs w:val="20"/>
              </w:rPr>
              <w:t>K5</w:t>
            </w:r>
          </w:p>
        </w:tc>
        <w:tc>
          <w:tcPr>
            <w:tcW w:w="1199" w:type="pct"/>
            <w:tcBorders>
              <w:bottom w:val="single" w:sz="4" w:space="0" w:color="auto"/>
            </w:tcBorders>
          </w:tcPr>
          <w:p w14:paraId="28E2FCDA" w14:textId="77777777" w:rsidR="0016798B" w:rsidRPr="00484C28" w:rsidRDefault="0016798B" w:rsidP="00C452D8">
            <w:pPr>
              <w:ind w:firstLine="0"/>
              <w:jc w:val="left"/>
              <w:rPr>
                <w:szCs w:val="20"/>
              </w:rPr>
            </w:pPr>
            <w:r w:rsidRPr="00484C28">
              <w:rPr>
                <w:szCs w:val="20"/>
              </w:rPr>
              <w:t xml:space="preserve">Löpnummer för kvittokopian </w:t>
            </w:r>
          </w:p>
        </w:tc>
        <w:tc>
          <w:tcPr>
            <w:tcW w:w="1813" w:type="pct"/>
            <w:tcBorders>
              <w:bottom w:val="single" w:sz="4" w:space="0" w:color="auto"/>
            </w:tcBorders>
          </w:tcPr>
          <w:p w14:paraId="270B01E7" w14:textId="77777777" w:rsidR="0016798B" w:rsidRPr="00E10B80" w:rsidRDefault="0016798B" w:rsidP="00C452D8">
            <w:pPr>
              <w:ind w:firstLine="0"/>
              <w:jc w:val="left"/>
              <w:rPr>
                <w:szCs w:val="20"/>
              </w:rPr>
            </w:pPr>
            <w:r w:rsidRPr="00E10B80">
              <w:rPr>
                <w:szCs w:val="20"/>
              </w:rPr>
              <w:t xml:space="preserve">Om löpnummer inte finns anges &lt;Saknas&gt; </w:t>
            </w:r>
          </w:p>
        </w:tc>
        <w:tc>
          <w:tcPr>
            <w:tcW w:w="1528" w:type="pct"/>
            <w:tcBorders>
              <w:bottom w:val="single" w:sz="4" w:space="0" w:color="auto"/>
            </w:tcBorders>
          </w:tcPr>
          <w:p w14:paraId="6C54B210" w14:textId="77777777" w:rsidR="0016798B" w:rsidRPr="00E10B80" w:rsidRDefault="0016798B" w:rsidP="00C452D8">
            <w:pPr>
              <w:ind w:firstLine="0"/>
              <w:jc w:val="left"/>
              <w:rPr>
                <w:szCs w:val="20"/>
              </w:rPr>
            </w:pPr>
            <w:r w:rsidRPr="00E10B80">
              <w:rPr>
                <w:szCs w:val="20"/>
              </w:rPr>
              <w:t>Maximalt 12 alfanumeriska tecken</w:t>
            </w:r>
          </w:p>
        </w:tc>
      </w:tr>
      <w:tr w:rsidR="0016798B" w:rsidRPr="00484C28" w14:paraId="39DCBF0C" w14:textId="77777777" w:rsidTr="00567043">
        <w:tc>
          <w:tcPr>
            <w:tcW w:w="460" w:type="pct"/>
            <w:tcBorders>
              <w:bottom w:val="single" w:sz="4" w:space="0" w:color="auto"/>
            </w:tcBorders>
          </w:tcPr>
          <w:p w14:paraId="1AE74FE5" w14:textId="77777777" w:rsidR="0016798B" w:rsidRPr="00484C28" w:rsidRDefault="0016798B" w:rsidP="00C452D8">
            <w:pPr>
              <w:ind w:firstLine="0"/>
              <w:rPr>
                <w:szCs w:val="20"/>
              </w:rPr>
            </w:pPr>
            <w:r w:rsidRPr="00484C28">
              <w:rPr>
                <w:szCs w:val="20"/>
              </w:rPr>
              <w:t xml:space="preserve">K6 </w:t>
            </w:r>
          </w:p>
        </w:tc>
        <w:tc>
          <w:tcPr>
            <w:tcW w:w="1199" w:type="pct"/>
            <w:tcBorders>
              <w:bottom w:val="single" w:sz="4" w:space="0" w:color="auto"/>
            </w:tcBorders>
          </w:tcPr>
          <w:p w14:paraId="36F0C561" w14:textId="77777777" w:rsidR="0016798B" w:rsidRPr="00484C28" w:rsidRDefault="0016798B" w:rsidP="00C452D8">
            <w:pPr>
              <w:ind w:firstLine="0"/>
              <w:jc w:val="left"/>
              <w:rPr>
                <w:szCs w:val="20"/>
              </w:rPr>
            </w:pPr>
            <w:r w:rsidRPr="00484C28">
              <w:rPr>
                <w:szCs w:val="20"/>
              </w:rPr>
              <w:t xml:space="preserve">Löpnummer för normalkvittot </w:t>
            </w:r>
          </w:p>
        </w:tc>
        <w:tc>
          <w:tcPr>
            <w:tcW w:w="1813" w:type="pct"/>
            <w:tcBorders>
              <w:bottom w:val="single" w:sz="4" w:space="0" w:color="auto"/>
            </w:tcBorders>
          </w:tcPr>
          <w:p w14:paraId="4DD0F520" w14:textId="77777777" w:rsidR="0016798B" w:rsidRPr="00E10B80" w:rsidRDefault="0016798B" w:rsidP="00C452D8">
            <w:pPr>
              <w:ind w:firstLine="0"/>
              <w:jc w:val="left"/>
              <w:rPr>
                <w:szCs w:val="20"/>
              </w:rPr>
            </w:pPr>
            <w:r w:rsidRPr="00E10B80">
              <w:rPr>
                <w:szCs w:val="20"/>
              </w:rPr>
              <w:t xml:space="preserve">7 kap. 1 § 1 st. d </w:t>
            </w:r>
            <w:r>
              <w:rPr>
                <w:szCs w:val="20"/>
              </w:rPr>
              <w:t>SKVFS 2014:9</w:t>
            </w:r>
          </w:p>
        </w:tc>
        <w:tc>
          <w:tcPr>
            <w:tcW w:w="1528" w:type="pct"/>
            <w:tcBorders>
              <w:bottom w:val="single" w:sz="4" w:space="0" w:color="auto"/>
            </w:tcBorders>
          </w:tcPr>
          <w:p w14:paraId="6458B320" w14:textId="77777777" w:rsidR="0016798B" w:rsidRPr="00E10B80" w:rsidRDefault="0016798B" w:rsidP="00C452D8">
            <w:pPr>
              <w:ind w:firstLine="0"/>
              <w:jc w:val="left"/>
              <w:rPr>
                <w:szCs w:val="20"/>
              </w:rPr>
            </w:pPr>
            <w:r w:rsidRPr="00E10B80">
              <w:rPr>
                <w:szCs w:val="20"/>
              </w:rPr>
              <w:t>Maximalt 14 siffror</w:t>
            </w:r>
          </w:p>
        </w:tc>
      </w:tr>
      <w:tr w:rsidR="0016798B" w:rsidRPr="00484C28" w14:paraId="1041D3F9" w14:textId="77777777" w:rsidTr="00567043">
        <w:tc>
          <w:tcPr>
            <w:tcW w:w="460" w:type="pct"/>
            <w:tcBorders>
              <w:bottom w:val="single" w:sz="4" w:space="0" w:color="auto"/>
            </w:tcBorders>
          </w:tcPr>
          <w:p w14:paraId="649A02D4" w14:textId="77777777" w:rsidR="0016798B" w:rsidRPr="00484C28" w:rsidRDefault="0016798B" w:rsidP="00C452D8">
            <w:pPr>
              <w:ind w:firstLine="0"/>
              <w:rPr>
                <w:szCs w:val="20"/>
              </w:rPr>
            </w:pPr>
            <w:r w:rsidRPr="00484C28">
              <w:rPr>
                <w:szCs w:val="20"/>
              </w:rPr>
              <w:t>K7</w:t>
            </w:r>
          </w:p>
        </w:tc>
        <w:tc>
          <w:tcPr>
            <w:tcW w:w="1199" w:type="pct"/>
            <w:tcBorders>
              <w:bottom w:val="single" w:sz="4" w:space="0" w:color="auto"/>
            </w:tcBorders>
          </w:tcPr>
          <w:p w14:paraId="036B6632" w14:textId="77777777" w:rsidR="0016798B" w:rsidRPr="00484C28" w:rsidRDefault="0016798B" w:rsidP="00C452D8">
            <w:pPr>
              <w:ind w:firstLine="0"/>
              <w:jc w:val="left"/>
              <w:rPr>
                <w:szCs w:val="20"/>
              </w:rPr>
            </w:pPr>
            <w:proofErr w:type="spellStart"/>
            <w:r w:rsidRPr="00484C28">
              <w:rPr>
                <w:szCs w:val="20"/>
              </w:rPr>
              <w:t>Offline</w:t>
            </w:r>
            <w:proofErr w:type="spellEnd"/>
            <w:r w:rsidRPr="00484C28">
              <w:rPr>
                <w:szCs w:val="20"/>
              </w:rPr>
              <w:t>-status</w:t>
            </w:r>
          </w:p>
        </w:tc>
        <w:tc>
          <w:tcPr>
            <w:tcW w:w="1813" w:type="pct"/>
            <w:tcBorders>
              <w:bottom w:val="single" w:sz="4" w:space="0" w:color="auto"/>
            </w:tcBorders>
          </w:tcPr>
          <w:p w14:paraId="4A3C4436" w14:textId="77777777" w:rsidR="0016798B" w:rsidRPr="00E10B80" w:rsidRDefault="0016798B" w:rsidP="00C452D8">
            <w:pPr>
              <w:ind w:firstLine="0"/>
              <w:jc w:val="left"/>
              <w:rPr>
                <w:szCs w:val="20"/>
              </w:rPr>
            </w:pPr>
            <w:r w:rsidRPr="00E10B80">
              <w:rPr>
                <w:szCs w:val="20"/>
              </w:rPr>
              <w:t>Texten ”</w:t>
            </w:r>
            <w:proofErr w:type="spellStart"/>
            <w:r w:rsidRPr="00E10B80">
              <w:rPr>
                <w:szCs w:val="20"/>
              </w:rPr>
              <w:t>Offline</w:t>
            </w:r>
            <w:proofErr w:type="spellEnd"/>
            <w:r w:rsidRPr="00E10B80">
              <w:rPr>
                <w:szCs w:val="20"/>
              </w:rPr>
              <w:t>”, om kvitto</w:t>
            </w:r>
            <w:r>
              <w:rPr>
                <w:szCs w:val="20"/>
              </w:rPr>
              <w:softHyphen/>
            </w:r>
            <w:r w:rsidRPr="00E10B80">
              <w:rPr>
                <w:szCs w:val="20"/>
              </w:rPr>
              <w:t>kopian produ</w:t>
            </w:r>
            <w:r w:rsidRPr="00E10B80">
              <w:rPr>
                <w:szCs w:val="20"/>
              </w:rPr>
              <w:softHyphen/>
              <w:t xml:space="preserve">cerats i </w:t>
            </w:r>
            <w:proofErr w:type="spellStart"/>
            <w:r w:rsidRPr="00E10B80">
              <w:rPr>
                <w:szCs w:val="20"/>
              </w:rPr>
              <w:t>offline</w:t>
            </w:r>
            <w:proofErr w:type="spellEnd"/>
            <w:r w:rsidRPr="00E10B80">
              <w:rPr>
                <w:szCs w:val="20"/>
              </w:rPr>
              <w:t>-läge.</w:t>
            </w:r>
          </w:p>
        </w:tc>
        <w:tc>
          <w:tcPr>
            <w:tcW w:w="1528" w:type="pct"/>
            <w:tcBorders>
              <w:bottom w:val="single" w:sz="4" w:space="0" w:color="auto"/>
            </w:tcBorders>
          </w:tcPr>
          <w:p w14:paraId="0511A05D" w14:textId="77777777" w:rsidR="0016798B" w:rsidRPr="00E10B80" w:rsidRDefault="0016798B" w:rsidP="00C452D8">
            <w:pPr>
              <w:ind w:firstLine="0"/>
              <w:jc w:val="left"/>
              <w:rPr>
                <w:szCs w:val="20"/>
              </w:rPr>
            </w:pPr>
            <w:r w:rsidRPr="00E10B80">
              <w:rPr>
                <w:szCs w:val="20"/>
              </w:rPr>
              <w:t xml:space="preserve">Maximalt </w:t>
            </w:r>
            <w:r>
              <w:rPr>
                <w:szCs w:val="20"/>
              </w:rPr>
              <w:t>7</w:t>
            </w:r>
            <w:r w:rsidRPr="00E10B80">
              <w:rPr>
                <w:szCs w:val="20"/>
              </w:rPr>
              <w:t xml:space="preserve"> bokstäver</w:t>
            </w:r>
          </w:p>
        </w:tc>
      </w:tr>
    </w:tbl>
    <w:p w14:paraId="486DB62C" w14:textId="77777777" w:rsidR="0016798B" w:rsidRDefault="0016798B" w:rsidP="0016798B">
      <w:pPr>
        <w:spacing w:after="200" w:line="276" w:lineRule="auto"/>
        <w:ind w:firstLine="0"/>
        <w:jc w:val="left"/>
        <w:rPr>
          <w:rFonts w:eastAsia="Times New Roman" w:cs="Times New Roman"/>
          <w:bCs/>
          <w:i/>
          <w:iCs/>
          <w:szCs w:val="26"/>
          <w:lang w:eastAsia="sv-SE"/>
        </w:rPr>
      </w:pPr>
    </w:p>
    <w:p w14:paraId="103CAB74" w14:textId="77777777" w:rsidR="00017A10" w:rsidRDefault="00017A10">
      <w:pPr>
        <w:spacing w:after="200" w:line="276" w:lineRule="auto"/>
        <w:ind w:firstLine="0"/>
        <w:jc w:val="left"/>
        <w:rPr>
          <w:rFonts w:eastAsia="Times New Roman" w:cs="Times New Roman"/>
          <w:bCs/>
          <w:i/>
          <w:iCs/>
          <w:szCs w:val="26"/>
          <w:lang w:eastAsia="sv-SE"/>
        </w:rPr>
      </w:pPr>
      <w:r>
        <w:br w:type="page"/>
      </w:r>
    </w:p>
    <w:p w14:paraId="33F29119" w14:textId="5BBD824D" w:rsidR="0016798B" w:rsidRPr="00484C28" w:rsidRDefault="0016798B" w:rsidP="0016798B">
      <w:pPr>
        <w:pStyle w:val="Allmnnardsrubrik"/>
        <w:tabs>
          <w:tab w:val="left" w:pos="567"/>
        </w:tabs>
        <w:ind w:left="0"/>
      </w:pPr>
      <w:r w:rsidRPr="00484C28">
        <w:lastRenderedPageBreak/>
        <w:t>C</w:t>
      </w:r>
      <w:r w:rsidRPr="00484C28">
        <w:tab/>
        <w:t xml:space="preserve">Tabell för övningskvitto </w:t>
      </w:r>
    </w:p>
    <w:p w14:paraId="7BB5411F" w14:textId="77777777" w:rsidR="0016798B" w:rsidRPr="00484C28" w:rsidRDefault="0016798B" w:rsidP="0016798B">
      <w:pPr>
        <w:pStyle w:val="Brdtextmedindrag"/>
      </w:pPr>
    </w:p>
    <w:tbl>
      <w:tblPr>
        <w:tblW w:w="638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7"/>
        <w:gridCol w:w="1825"/>
        <w:gridCol w:w="2426"/>
        <w:gridCol w:w="2410"/>
      </w:tblGrid>
      <w:tr w:rsidR="0016798B" w:rsidRPr="00484C28" w14:paraId="513D5C3C" w14:textId="77777777" w:rsidTr="000C74FB">
        <w:tc>
          <w:tcPr>
            <w:tcW w:w="412" w:type="pct"/>
            <w:shd w:val="clear" w:color="auto" w:fill="E6E6E6"/>
          </w:tcPr>
          <w:p w14:paraId="739048AE" w14:textId="77777777" w:rsidR="0016798B" w:rsidRPr="00484C28" w:rsidRDefault="0016798B" w:rsidP="00C452D8">
            <w:pPr>
              <w:ind w:firstLine="0"/>
              <w:rPr>
                <w:b/>
                <w:szCs w:val="20"/>
              </w:rPr>
            </w:pPr>
            <w:r w:rsidRPr="00484C28">
              <w:rPr>
                <w:b/>
                <w:szCs w:val="20"/>
              </w:rPr>
              <w:t xml:space="preserve">Fält </w:t>
            </w:r>
          </w:p>
        </w:tc>
        <w:tc>
          <w:tcPr>
            <w:tcW w:w="1257" w:type="pct"/>
            <w:shd w:val="clear" w:color="auto" w:fill="E6E6E6"/>
          </w:tcPr>
          <w:p w14:paraId="01413653" w14:textId="77777777" w:rsidR="0016798B" w:rsidRPr="00484C28" w:rsidRDefault="0016798B" w:rsidP="00C452D8">
            <w:pPr>
              <w:rPr>
                <w:b/>
                <w:szCs w:val="20"/>
              </w:rPr>
            </w:pPr>
            <w:r w:rsidRPr="00484C28">
              <w:rPr>
                <w:szCs w:val="20"/>
              </w:rPr>
              <w:br w:type="page"/>
            </w:r>
            <w:r w:rsidRPr="00484C28">
              <w:rPr>
                <w:szCs w:val="20"/>
              </w:rPr>
              <w:br w:type="page"/>
            </w:r>
            <w:r w:rsidRPr="00484C28">
              <w:rPr>
                <w:szCs w:val="20"/>
              </w:rPr>
              <w:br w:type="page"/>
            </w:r>
            <w:r w:rsidRPr="00484C28">
              <w:rPr>
                <w:b/>
                <w:szCs w:val="20"/>
              </w:rPr>
              <w:t>Data</w:t>
            </w:r>
          </w:p>
        </w:tc>
        <w:tc>
          <w:tcPr>
            <w:tcW w:w="1671" w:type="pct"/>
            <w:shd w:val="clear" w:color="auto" w:fill="E6E6E6"/>
          </w:tcPr>
          <w:p w14:paraId="3DCDAC0D" w14:textId="77777777" w:rsidR="0016798B" w:rsidRPr="00484C28" w:rsidRDefault="0016798B" w:rsidP="00C452D8">
            <w:pPr>
              <w:rPr>
                <w:b/>
                <w:szCs w:val="20"/>
              </w:rPr>
            </w:pPr>
            <w:r w:rsidRPr="00484C28">
              <w:rPr>
                <w:b/>
                <w:szCs w:val="20"/>
              </w:rPr>
              <w:t>Beskrivning</w:t>
            </w:r>
          </w:p>
        </w:tc>
        <w:tc>
          <w:tcPr>
            <w:tcW w:w="1660" w:type="pct"/>
            <w:shd w:val="clear" w:color="auto" w:fill="E6E6E6"/>
          </w:tcPr>
          <w:p w14:paraId="164E3469" w14:textId="77777777" w:rsidR="0016798B" w:rsidRPr="00484C28" w:rsidRDefault="0016798B" w:rsidP="00C452D8">
            <w:pPr>
              <w:rPr>
                <w:b/>
                <w:szCs w:val="20"/>
              </w:rPr>
            </w:pPr>
            <w:r w:rsidRPr="00484C28">
              <w:rPr>
                <w:b/>
                <w:szCs w:val="20"/>
              </w:rPr>
              <w:t>Format</w:t>
            </w:r>
          </w:p>
        </w:tc>
      </w:tr>
      <w:tr w:rsidR="0016798B" w:rsidRPr="00484C28" w14:paraId="57901150" w14:textId="77777777" w:rsidTr="000C74FB">
        <w:tc>
          <w:tcPr>
            <w:tcW w:w="412" w:type="pct"/>
          </w:tcPr>
          <w:p w14:paraId="3A085D90" w14:textId="77777777" w:rsidR="0016798B" w:rsidRPr="00484C28" w:rsidRDefault="0016798B" w:rsidP="00C452D8">
            <w:pPr>
              <w:ind w:firstLine="0"/>
              <w:rPr>
                <w:szCs w:val="20"/>
              </w:rPr>
            </w:pPr>
            <w:r w:rsidRPr="00484C28">
              <w:rPr>
                <w:szCs w:val="20"/>
              </w:rPr>
              <w:t>O1</w:t>
            </w:r>
          </w:p>
        </w:tc>
        <w:tc>
          <w:tcPr>
            <w:tcW w:w="1257" w:type="pct"/>
          </w:tcPr>
          <w:p w14:paraId="6DFA2923" w14:textId="77777777" w:rsidR="0016798B" w:rsidRPr="00E80050" w:rsidRDefault="0016798B" w:rsidP="00C452D8">
            <w:pPr>
              <w:ind w:firstLine="0"/>
              <w:rPr>
                <w:szCs w:val="20"/>
              </w:rPr>
            </w:pPr>
            <w:r w:rsidRPr="00E80050">
              <w:rPr>
                <w:szCs w:val="20"/>
              </w:rPr>
              <w:t xml:space="preserve">Datum och tid </w:t>
            </w:r>
          </w:p>
        </w:tc>
        <w:tc>
          <w:tcPr>
            <w:tcW w:w="1671" w:type="pct"/>
          </w:tcPr>
          <w:p w14:paraId="31091D06" w14:textId="77777777" w:rsidR="0016798B" w:rsidRPr="00E80050" w:rsidRDefault="0016798B" w:rsidP="00C452D8">
            <w:pPr>
              <w:ind w:firstLine="0"/>
              <w:jc w:val="left"/>
              <w:rPr>
                <w:szCs w:val="20"/>
              </w:rPr>
            </w:pPr>
            <w:r w:rsidRPr="00E80050">
              <w:rPr>
                <w:szCs w:val="20"/>
              </w:rPr>
              <w:t xml:space="preserve">Datum och klockslag  för övningskvittot </w:t>
            </w:r>
          </w:p>
        </w:tc>
        <w:tc>
          <w:tcPr>
            <w:tcW w:w="1660" w:type="pct"/>
          </w:tcPr>
          <w:p w14:paraId="45AB4C04" w14:textId="77777777" w:rsidR="0016798B" w:rsidRPr="00E80050" w:rsidRDefault="0016798B" w:rsidP="00C452D8">
            <w:pPr>
              <w:ind w:firstLine="0"/>
              <w:jc w:val="left"/>
              <w:rPr>
                <w:szCs w:val="20"/>
              </w:rPr>
            </w:pPr>
            <w:r w:rsidRPr="00E80050">
              <w:rPr>
                <w:szCs w:val="20"/>
              </w:rPr>
              <w:t xml:space="preserve">14 siffror, format </w:t>
            </w:r>
            <w:proofErr w:type="spellStart"/>
            <w:r w:rsidRPr="00E80050">
              <w:t>ååååmmddttmmss</w:t>
            </w:r>
            <w:proofErr w:type="spellEnd"/>
          </w:p>
        </w:tc>
      </w:tr>
      <w:tr w:rsidR="0016798B" w:rsidRPr="00484C28" w14:paraId="4BBB1FC8" w14:textId="77777777" w:rsidTr="000C74FB">
        <w:tc>
          <w:tcPr>
            <w:tcW w:w="412" w:type="pct"/>
          </w:tcPr>
          <w:p w14:paraId="4CF51E6D" w14:textId="77777777" w:rsidR="0016798B" w:rsidRPr="00484C28" w:rsidRDefault="0016798B" w:rsidP="00C452D8">
            <w:pPr>
              <w:ind w:firstLine="0"/>
              <w:rPr>
                <w:szCs w:val="20"/>
              </w:rPr>
            </w:pPr>
            <w:r w:rsidRPr="00484C28">
              <w:rPr>
                <w:szCs w:val="20"/>
              </w:rPr>
              <w:t>O2</w:t>
            </w:r>
          </w:p>
        </w:tc>
        <w:tc>
          <w:tcPr>
            <w:tcW w:w="1257" w:type="pct"/>
          </w:tcPr>
          <w:p w14:paraId="729D18CE" w14:textId="16B4B894" w:rsidR="0016798B" w:rsidRPr="00E80050" w:rsidRDefault="00442489" w:rsidP="00C452D8">
            <w:pPr>
              <w:ind w:firstLine="0"/>
              <w:rPr>
                <w:szCs w:val="20"/>
              </w:rPr>
            </w:pPr>
            <w:r w:rsidRPr="00E80050">
              <w:rPr>
                <w:szCs w:val="20"/>
              </w:rPr>
              <w:t>Organisations</w:t>
            </w:r>
            <w:r w:rsidRPr="00E80050">
              <w:rPr>
                <w:szCs w:val="20"/>
              </w:rPr>
              <w:softHyphen/>
              <w:t>- eller personnummer</w:t>
            </w:r>
          </w:p>
        </w:tc>
        <w:tc>
          <w:tcPr>
            <w:tcW w:w="1671" w:type="pct"/>
          </w:tcPr>
          <w:p w14:paraId="0FCD958B" w14:textId="3E0851FF" w:rsidR="0016798B" w:rsidRPr="00E80050" w:rsidRDefault="0016798B" w:rsidP="00C452D8">
            <w:pPr>
              <w:ind w:firstLine="0"/>
              <w:jc w:val="left"/>
              <w:rPr>
                <w:szCs w:val="20"/>
                <w:lang w:val="en-US"/>
              </w:rPr>
            </w:pPr>
            <w:r w:rsidRPr="00E80050">
              <w:rPr>
                <w:szCs w:val="20"/>
                <w:lang w:val="en-US"/>
              </w:rPr>
              <w:t xml:space="preserve">7 </w:t>
            </w:r>
            <w:proofErr w:type="spellStart"/>
            <w:r w:rsidRPr="00E80050">
              <w:rPr>
                <w:szCs w:val="20"/>
                <w:lang w:val="en-US"/>
              </w:rPr>
              <w:t>kap</w:t>
            </w:r>
            <w:proofErr w:type="spellEnd"/>
            <w:r w:rsidRPr="00E80050">
              <w:rPr>
                <w:szCs w:val="20"/>
                <w:lang w:val="en-US"/>
              </w:rPr>
              <w:t xml:space="preserve">. 1 § </w:t>
            </w:r>
            <w:proofErr w:type="spellStart"/>
            <w:r w:rsidR="00D2650F" w:rsidRPr="00E80050">
              <w:rPr>
                <w:szCs w:val="20"/>
                <w:lang w:val="en-US"/>
              </w:rPr>
              <w:t>första</w:t>
            </w:r>
            <w:proofErr w:type="spellEnd"/>
            <w:r w:rsidR="00D2650F" w:rsidRPr="00E80050">
              <w:rPr>
                <w:szCs w:val="20"/>
                <w:lang w:val="en-US"/>
              </w:rPr>
              <w:t xml:space="preserve"> </w:t>
            </w:r>
            <w:proofErr w:type="spellStart"/>
            <w:r w:rsidR="00D2650F" w:rsidRPr="00E80050">
              <w:rPr>
                <w:szCs w:val="20"/>
                <w:lang w:val="en-US"/>
              </w:rPr>
              <w:t>stycket</w:t>
            </w:r>
            <w:proofErr w:type="spellEnd"/>
            <w:r w:rsidRPr="00E80050">
              <w:rPr>
                <w:szCs w:val="20"/>
                <w:lang w:val="en-US"/>
              </w:rPr>
              <w:t>. a SKVFS 2014:9</w:t>
            </w:r>
          </w:p>
        </w:tc>
        <w:tc>
          <w:tcPr>
            <w:tcW w:w="1660" w:type="pct"/>
          </w:tcPr>
          <w:p w14:paraId="0023EC2E" w14:textId="77777777" w:rsidR="00442489" w:rsidRPr="00E80050" w:rsidRDefault="0016798B" w:rsidP="00442489">
            <w:pPr>
              <w:ind w:firstLine="0"/>
              <w:jc w:val="left"/>
              <w:rPr>
                <w:szCs w:val="20"/>
              </w:rPr>
            </w:pPr>
            <w:r w:rsidRPr="00E80050">
              <w:rPr>
                <w:szCs w:val="20"/>
              </w:rPr>
              <w:t>10 siffror</w:t>
            </w:r>
            <w:r w:rsidR="00442489" w:rsidRPr="00E80050">
              <w:rPr>
                <w:szCs w:val="20"/>
              </w:rPr>
              <w:t>, format</w:t>
            </w:r>
          </w:p>
          <w:p w14:paraId="5CEEAEF7" w14:textId="7D283EAE" w:rsidR="0016798B" w:rsidRPr="00E80050" w:rsidRDefault="00442489" w:rsidP="00442489">
            <w:pPr>
              <w:ind w:firstLine="0"/>
              <w:jc w:val="left"/>
              <w:rPr>
                <w:szCs w:val="20"/>
              </w:rPr>
            </w:pPr>
            <w:proofErr w:type="spellStart"/>
            <w:r w:rsidRPr="00E80050">
              <w:rPr>
                <w:szCs w:val="20"/>
              </w:rPr>
              <w:t>xxxxxx-xxxx</w:t>
            </w:r>
            <w:proofErr w:type="spellEnd"/>
          </w:p>
        </w:tc>
      </w:tr>
      <w:tr w:rsidR="0016798B" w:rsidRPr="00484C28" w14:paraId="5444E4EB" w14:textId="77777777" w:rsidTr="000C74FB">
        <w:tc>
          <w:tcPr>
            <w:tcW w:w="412" w:type="pct"/>
          </w:tcPr>
          <w:p w14:paraId="64BF24A1" w14:textId="77777777" w:rsidR="0016798B" w:rsidRPr="00484C28" w:rsidRDefault="0016798B" w:rsidP="00C452D8">
            <w:pPr>
              <w:ind w:firstLine="0"/>
              <w:rPr>
                <w:szCs w:val="20"/>
              </w:rPr>
            </w:pPr>
            <w:r w:rsidRPr="00484C28">
              <w:rPr>
                <w:szCs w:val="20"/>
              </w:rPr>
              <w:t>O3</w:t>
            </w:r>
          </w:p>
        </w:tc>
        <w:tc>
          <w:tcPr>
            <w:tcW w:w="1257" w:type="pct"/>
          </w:tcPr>
          <w:p w14:paraId="13ED20B0" w14:textId="77777777" w:rsidR="0016798B" w:rsidRPr="00E80050" w:rsidRDefault="0016798B" w:rsidP="00C452D8">
            <w:pPr>
              <w:ind w:firstLine="0"/>
              <w:rPr>
                <w:szCs w:val="20"/>
              </w:rPr>
            </w:pPr>
            <w:r w:rsidRPr="00E80050">
              <w:rPr>
                <w:szCs w:val="20"/>
              </w:rPr>
              <w:t>Kassabeteck</w:t>
            </w:r>
            <w:r w:rsidRPr="00E80050">
              <w:rPr>
                <w:szCs w:val="20"/>
              </w:rPr>
              <w:softHyphen/>
              <w:t xml:space="preserve">ning </w:t>
            </w:r>
          </w:p>
        </w:tc>
        <w:tc>
          <w:tcPr>
            <w:tcW w:w="1671" w:type="pct"/>
          </w:tcPr>
          <w:p w14:paraId="0B0BBE82" w14:textId="5FECA83A" w:rsidR="0016798B" w:rsidRPr="00E80050" w:rsidRDefault="0016798B" w:rsidP="00C452D8">
            <w:pPr>
              <w:ind w:firstLine="0"/>
              <w:jc w:val="left"/>
              <w:rPr>
                <w:szCs w:val="20"/>
              </w:rPr>
            </w:pPr>
            <w:r w:rsidRPr="00E80050">
              <w:rPr>
                <w:szCs w:val="20"/>
              </w:rPr>
              <w:t xml:space="preserve">7 kap. 1 § </w:t>
            </w:r>
            <w:proofErr w:type="spellStart"/>
            <w:r w:rsidR="00D2650F" w:rsidRPr="00E80050">
              <w:rPr>
                <w:szCs w:val="20"/>
                <w:lang w:val="en-US"/>
              </w:rPr>
              <w:t>första</w:t>
            </w:r>
            <w:proofErr w:type="spellEnd"/>
            <w:r w:rsidR="00D2650F" w:rsidRPr="00E80050">
              <w:rPr>
                <w:szCs w:val="20"/>
                <w:lang w:val="en-US"/>
              </w:rPr>
              <w:t xml:space="preserve"> </w:t>
            </w:r>
            <w:proofErr w:type="spellStart"/>
            <w:r w:rsidR="00D2650F" w:rsidRPr="00E80050">
              <w:rPr>
                <w:szCs w:val="20"/>
                <w:lang w:val="en-US"/>
              </w:rPr>
              <w:t>stycket</w:t>
            </w:r>
            <w:proofErr w:type="spellEnd"/>
            <w:r w:rsidR="00D2650F" w:rsidRPr="00E80050">
              <w:rPr>
                <w:szCs w:val="20"/>
                <w:lang w:val="en-US"/>
              </w:rPr>
              <w:t xml:space="preserve"> </w:t>
            </w:r>
            <w:r w:rsidRPr="00E80050">
              <w:rPr>
                <w:szCs w:val="20"/>
              </w:rPr>
              <w:t>e SKVFS 2014:9</w:t>
            </w:r>
          </w:p>
        </w:tc>
        <w:tc>
          <w:tcPr>
            <w:tcW w:w="1660" w:type="pct"/>
          </w:tcPr>
          <w:p w14:paraId="5C98280A" w14:textId="77777777" w:rsidR="0016798B" w:rsidRPr="00E80050" w:rsidRDefault="0016798B" w:rsidP="00C452D8">
            <w:pPr>
              <w:ind w:firstLine="0"/>
              <w:jc w:val="left"/>
              <w:rPr>
                <w:szCs w:val="20"/>
              </w:rPr>
            </w:pPr>
            <w:r w:rsidRPr="00E80050">
              <w:rPr>
                <w:szCs w:val="20"/>
              </w:rPr>
              <w:t>Maximalt 16 alfanumeriska tecken</w:t>
            </w:r>
          </w:p>
        </w:tc>
      </w:tr>
      <w:tr w:rsidR="0016798B" w:rsidRPr="00484C28" w14:paraId="6099FD9C" w14:textId="77777777" w:rsidTr="000C74FB">
        <w:tc>
          <w:tcPr>
            <w:tcW w:w="412" w:type="pct"/>
          </w:tcPr>
          <w:p w14:paraId="720EEAAD" w14:textId="77777777" w:rsidR="0016798B" w:rsidRPr="00484C28" w:rsidRDefault="0016798B" w:rsidP="00C452D8">
            <w:pPr>
              <w:ind w:firstLine="0"/>
              <w:rPr>
                <w:szCs w:val="20"/>
              </w:rPr>
            </w:pPr>
            <w:r w:rsidRPr="00484C28">
              <w:rPr>
                <w:szCs w:val="20"/>
              </w:rPr>
              <w:t>O4</w:t>
            </w:r>
          </w:p>
        </w:tc>
        <w:tc>
          <w:tcPr>
            <w:tcW w:w="1257" w:type="pct"/>
          </w:tcPr>
          <w:p w14:paraId="414DF0D9" w14:textId="77777777" w:rsidR="0016798B" w:rsidRPr="00E80050" w:rsidRDefault="0016798B" w:rsidP="00EB380E">
            <w:pPr>
              <w:ind w:firstLine="0"/>
              <w:jc w:val="left"/>
              <w:rPr>
                <w:szCs w:val="20"/>
              </w:rPr>
            </w:pPr>
            <w:r w:rsidRPr="00E80050">
              <w:rPr>
                <w:szCs w:val="20"/>
              </w:rPr>
              <w:t>Löpnummer för övningskvittot</w:t>
            </w:r>
          </w:p>
        </w:tc>
        <w:tc>
          <w:tcPr>
            <w:tcW w:w="1671" w:type="pct"/>
          </w:tcPr>
          <w:p w14:paraId="661D945D" w14:textId="1F024071" w:rsidR="0016798B" w:rsidRPr="00E80050" w:rsidRDefault="00EB380E" w:rsidP="00C452D8">
            <w:pPr>
              <w:ind w:firstLine="0"/>
              <w:jc w:val="left"/>
              <w:rPr>
                <w:szCs w:val="20"/>
              </w:rPr>
            </w:pPr>
            <w:r w:rsidRPr="00E80050">
              <w:rPr>
                <w:szCs w:val="20"/>
              </w:rPr>
              <w:t xml:space="preserve">Om löpnummer inte finns anges </w:t>
            </w:r>
            <w:r w:rsidR="0016798B" w:rsidRPr="00E80050">
              <w:rPr>
                <w:szCs w:val="20"/>
              </w:rPr>
              <w:t>&lt;Saknas</w:t>
            </w:r>
            <w:r w:rsidR="0016798B" w:rsidRPr="00E80050">
              <w:rPr>
                <w:sz w:val="18"/>
                <w:szCs w:val="20"/>
              </w:rPr>
              <w:t>&gt;</w:t>
            </w:r>
            <w:r w:rsidR="0016798B" w:rsidRPr="00E80050">
              <w:rPr>
                <w:szCs w:val="20"/>
              </w:rPr>
              <w:t xml:space="preserve"> </w:t>
            </w:r>
          </w:p>
        </w:tc>
        <w:tc>
          <w:tcPr>
            <w:tcW w:w="1660" w:type="pct"/>
          </w:tcPr>
          <w:p w14:paraId="17D1A455" w14:textId="77777777" w:rsidR="0016798B" w:rsidRPr="00E80050" w:rsidRDefault="0016798B" w:rsidP="00C452D8">
            <w:pPr>
              <w:ind w:firstLine="0"/>
              <w:jc w:val="left"/>
              <w:rPr>
                <w:szCs w:val="20"/>
              </w:rPr>
            </w:pPr>
            <w:r w:rsidRPr="00E80050">
              <w:rPr>
                <w:szCs w:val="20"/>
              </w:rPr>
              <w:t>Maximalt 14 alfanumeriska tecken</w:t>
            </w:r>
          </w:p>
        </w:tc>
      </w:tr>
      <w:tr w:rsidR="0016798B" w:rsidRPr="00153D34" w14:paraId="040B4BAD" w14:textId="77777777" w:rsidTr="000C74FB">
        <w:trPr>
          <w:trHeight w:val="643"/>
        </w:trPr>
        <w:tc>
          <w:tcPr>
            <w:tcW w:w="412" w:type="pct"/>
          </w:tcPr>
          <w:p w14:paraId="0EA33460" w14:textId="77777777" w:rsidR="0016798B" w:rsidRPr="00484C28" w:rsidRDefault="0016798B" w:rsidP="00C452D8">
            <w:pPr>
              <w:ind w:firstLine="0"/>
              <w:rPr>
                <w:szCs w:val="20"/>
              </w:rPr>
            </w:pPr>
            <w:r w:rsidRPr="00484C28">
              <w:rPr>
                <w:szCs w:val="20"/>
              </w:rPr>
              <w:t>O5</w:t>
            </w:r>
          </w:p>
        </w:tc>
        <w:tc>
          <w:tcPr>
            <w:tcW w:w="1257" w:type="pct"/>
          </w:tcPr>
          <w:p w14:paraId="261CED2A" w14:textId="77777777" w:rsidR="0016798B" w:rsidRPr="00484C28" w:rsidRDefault="0016798B" w:rsidP="00C452D8">
            <w:pPr>
              <w:ind w:firstLine="0"/>
              <w:rPr>
                <w:szCs w:val="20"/>
              </w:rPr>
            </w:pPr>
            <w:proofErr w:type="spellStart"/>
            <w:r w:rsidRPr="00484C28">
              <w:rPr>
                <w:szCs w:val="20"/>
              </w:rPr>
              <w:t>Offline</w:t>
            </w:r>
            <w:proofErr w:type="spellEnd"/>
            <w:r w:rsidRPr="00484C28">
              <w:rPr>
                <w:szCs w:val="20"/>
              </w:rPr>
              <w:t>-status</w:t>
            </w:r>
          </w:p>
        </w:tc>
        <w:tc>
          <w:tcPr>
            <w:tcW w:w="1671" w:type="pct"/>
          </w:tcPr>
          <w:p w14:paraId="3EC33721" w14:textId="77777777" w:rsidR="0016798B" w:rsidRPr="00E10B80" w:rsidRDefault="0016798B" w:rsidP="00C452D8">
            <w:pPr>
              <w:ind w:firstLine="0"/>
              <w:jc w:val="left"/>
              <w:rPr>
                <w:szCs w:val="20"/>
              </w:rPr>
            </w:pPr>
            <w:r w:rsidRPr="00E10B80">
              <w:rPr>
                <w:szCs w:val="20"/>
              </w:rPr>
              <w:t>Texten ”</w:t>
            </w:r>
            <w:proofErr w:type="spellStart"/>
            <w:r w:rsidRPr="00E10B80">
              <w:rPr>
                <w:szCs w:val="20"/>
              </w:rPr>
              <w:t>Offline</w:t>
            </w:r>
            <w:proofErr w:type="spellEnd"/>
            <w:r w:rsidRPr="00E10B80">
              <w:rPr>
                <w:szCs w:val="20"/>
              </w:rPr>
              <w:t xml:space="preserve">”, om övningskvittot tagits fram i </w:t>
            </w:r>
            <w:proofErr w:type="spellStart"/>
            <w:r w:rsidRPr="00E10B80">
              <w:rPr>
                <w:szCs w:val="20"/>
              </w:rPr>
              <w:t>offline</w:t>
            </w:r>
            <w:proofErr w:type="spellEnd"/>
            <w:r w:rsidRPr="00E10B80">
              <w:rPr>
                <w:szCs w:val="20"/>
              </w:rPr>
              <w:t>-läge</w:t>
            </w:r>
          </w:p>
        </w:tc>
        <w:tc>
          <w:tcPr>
            <w:tcW w:w="1660" w:type="pct"/>
          </w:tcPr>
          <w:p w14:paraId="6226C2C8" w14:textId="77777777" w:rsidR="0016798B" w:rsidRPr="00E10B80" w:rsidRDefault="0016798B" w:rsidP="00C452D8">
            <w:pPr>
              <w:ind w:firstLine="0"/>
              <w:jc w:val="left"/>
              <w:rPr>
                <w:szCs w:val="20"/>
              </w:rPr>
            </w:pPr>
            <w:r w:rsidRPr="00E10B80">
              <w:rPr>
                <w:szCs w:val="20"/>
              </w:rPr>
              <w:t xml:space="preserve">Maximalt </w:t>
            </w:r>
            <w:r>
              <w:rPr>
                <w:szCs w:val="20"/>
              </w:rPr>
              <w:t>7</w:t>
            </w:r>
            <w:r w:rsidRPr="00E10B80">
              <w:rPr>
                <w:szCs w:val="20"/>
              </w:rPr>
              <w:t xml:space="preserve"> bokstäver</w:t>
            </w:r>
          </w:p>
        </w:tc>
      </w:tr>
    </w:tbl>
    <w:p w14:paraId="19C74198" w14:textId="77777777" w:rsidR="000E0FEB" w:rsidRDefault="000E0FEB" w:rsidP="0016798B">
      <w:pPr>
        <w:pStyle w:val="Allmnnardsrubrik"/>
        <w:ind w:left="0"/>
      </w:pPr>
    </w:p>
    <w:p w14:paraId="2AE7D2CB" w14:textId="7B3D2EE7" w:rsidR="0016798B" w:rsidRPr="00153D34" w:rsidRDefault="0016798B" w:rsidP="0016798B">
      <w:pPr>
        <w:pStyle w:val="Allmnnardsrubrik"/>
        <w:ind w:left="0"/>
      </w:pPr>
      <w:r w:rsidRPr="00153D34">
        <w:t>D</w:t>
      </w:r>
      <w:r w:rsidRPr="00153D34">
        <w:tab/>
        <w:t xml:space="preserve">Tabell för pro forma kvitto </w:t>
      </w:r>
    </w:p>
    <w:p w14:paraId="1A8E7FDA" w14:textId="77777777" w:rsidR="0016798B" w:rsidRPr="00153D34" w:rsidRDefault="0016798B" w:rsidP="0016798B">
      <w:pPr>
        <w:pStyle w:val="Brdtextmedindrag"/>
      </w:pPr>
    </w:p>
    <w:tbl>
      <w:tblPr>
        <w:tblW w:w="638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1828"/>
        <w:gridCol w:w="2426"/>
        <w:gridCol w:w="2408"/>
      </w:tblGrid>
      <w:tr w:rsidR="0016798B" w:rsidRPr="00153D34" w14:paraId="6EDA2884" w14:textId="77777777" w:rsidTr="000C74FB">
        <w:tc>
          <w:tcPr>
            <w:tcW w:w="411" w:type="pct"/>
            <w:shd w:val="clear" w:color="auto" w:fill="E6E6E6"/>
          </w:tcPr>
          <w:p w14:paraId="67CB9A52" w14:textId="77777777" w:rsidR="0016798B" w:rsidRPr="00153D34" w:rsidRDefault="0016798B" w:rsidP="00C452D8">
            <w:pPr>
              <w:ind w:firstLine="0"/>
              <w:rPr>
                <w:b/>
                <w:szCs w:val="20"/>
              </w:rPr>
            </w:pPr>
            <w:r w:rsidRPr="00153D34">
              <w:rPr>
                <w:b/>
                <w:szCs w:val="20"/>
              </w:rPr>
              <w:t xml:space="preserve">Fält </w:t>
            </w:r>
          </w:p>
        </w:tc>
        <w:tc>
          <w:tcPr>
            <w:tcW w:w="1259" w:type="pct"/>
            <w:shd w:val="clear" w:color="auto" w:fill="E6E6E6"/>
          </w:tcPr>
          <w:p w14:paraId="08EC2A9D" w14:textId="77777777" w:rsidR="0016798B" w:rsidRPr="00153D34" w:rsidRDefault="0016798B" w:rsidP="00C452D8">
            <w:pPr>
              <w:ind w:firstLine="0"/>
              <w:rPr>
                <w:b/>
                <w:szCs w:val="20"/>
              </w:rPr>
            </w:pPr>
            <w:r w:rsidRPr="00153D34">
              <w:rPr>
                <w:szCs w:val="20"/>
              </w:rPr>
              <w:br w:type="page"/>
            </w:r>
            <w:r w:rsidRPr="00153D34">
              <w:rPr>
                <w:szCs w:val="20"/>
              </w:rPr>
              <w:br w:type="page"/>
            </w:r>
            <w:r w:rsidRPr="00153D34">
              <w:rPr>
                <w:szCs w:val="20"/>
              </w:rPr>
              <w:br w:type="page"/>
            </w:r>
            <w:r w:rsidRPr="00153D34">
              <w:rPr>
                <w:b/>
                <w:szCs w:val="20"/>
              </w:rPr>
              <w:t>Data</w:t>
            </w:r>
          </w:p>
        </w:tc>
        <w:tc>
          <w:tcPr>
            <w:tcW w:w="1671" w:type="pct"/>
            <w:shd w:val="clear" w:color="auto" w:fill="E6E6E6"/>
          </w:tcPr>
          <w:p w14:paraId="672B6EF2" w14:textId="77777777" w:rsidR="0016798B" w:rsidRPr="00153D34" w:rsidRDefault="0016798B" w:rsidP="00C452D8">
            <w:pPr>
              <w:ind w:firstLine="0"/>
              <w:rPr>
                <w:b/>
                <w:szCs w:val="20"/>
              </w:rPr>
            </w:pPr>
            <w:r w:rsidRPr="00153D34">
              <w:rPr>
                <w:b/>
                <w:szCs w:val="20"/>
              </w:rPr>
              <w:t>Beskrivning</w:t>
            </w:r>
          </w:p>
        </w:tc>
        <w:tc>
          <w:tcPr>
            <w:tcW w:w="1660" w:type="pct"/>
            <w:shd w:val="clear" w:color="auto" w:fill="E6E6E6"/>
          </w:tcPr>
          <w:p w14:paraId="084C36AC" w14:textId="77777777" w:rsidR="0016798B" w:rsidRPr="00153D34" w:rsidRDefault="0016798B" w:rsidP="00C452D8">
            <w:pPr>
              <w:ind w:firstLine="0"/>
              <w:rPr>
                <w:b/>
                <w:szCs w:val="20"/>
              </w:rPr>
            </w:pPr>
            <w:r w:rsidRPr="00153D34">
              <w:rPr>
                <w:b/>
                <w:szCs w:val="20"/>
              </w:rPr>
              <w:t>Format</w:t>
            </w:r>
          </w:p>
        </w:tc>
      </w:tr>
      <w:tr w:rsidR="0016798B" w:rsidRPr="00E80050" w14:paraId="69A4DE45" w14:textId="77777777" w:rsidTr="000C74FB">
        <w:tc>
          <w:tcPr>
            <w:tcW w:w="411" w:type="pct"/>
          </w:tcPr>
          <w:p w14:paraId="42514D75" w14:textId="77777777" w:rsidR="0016798B" w:rsidRPr="00484C28" w:rsidRDefault="0016798B" w:rsidP="00C452D8">
            <w:pPr>
              <w:ind w:firstLine="0"/>
              <w:rPr>
                <w:szCs w:val="20"/>
              </w:rPr>
            </w:pPr>
            <w:r w:rsidRPr="00484C28">
              <w:rPr>
                <w:szCs w:val="20"/>
              </w:rPr>
              <w:t>P1</w:t>
            </w:r>
          </w:p>
        </w:tc>
        <w:tc>
          <w:tcPr>
            <w:tcW w:w="1259" w:type="pct"/>
          </w:tcPr>
          <w:p w14:paraId="441564EF" w14:textId="77777777" w:rsidR="0016798B" w:rsidRPr="00E80050" w:rsidRDefault="0016798B" w:rsidP="00C452D8">
            <w:pPr>
              <w:ind w:firstLine="0"/>
              <w:jc w:val="left"/>
              <w:rPr>
                <w:szCs w:val="20"/>
              </w:rPr>
            </w:pPr>
            <w:r w:rsidRPr="00E80050">
              <w:rPr>
                <w:szCs w:val="20"/>
              </w:rPr>
              <w:t xml:space="preserve">Datum och tid </w:t>
            </w:r>
          </w:p>
        </w:tc>
        <w:tc>
          <w:tcPr>
            <w:tcW w:w="1671" w:type="pct"/>
          </w:tcPr>
          <w:p w14:paraId="03CE0017" w14:textId="77777777" w:rsidR="0016798B" w:rsidRPr="00E80050" w:rsidRDefault="0016798B" w:rsidP="00C452D8">
            <w:pPr>
              <w:ind w:firstLine="0"/>
              <w:jc w:val="left"/>
              <w:rPr>
                <w:szCs w:val="20"/>
              </w:rPr>
            </w:pPr>
            <w:r w:rsidRPr="00E80050">
              <w:rPr>
                <w:szCs w:val="20"/>
              </w:rPr>
              <w:t xml:space="preserve">Datum och klockslag för utskrift av pro forma kvittot </w:t>
            </w:r>
          </w:p>
        </w:tc>
        <w:tc>
          <w:tcPr>
            <w:tcW w:w="1660" w:type="pct"/>
          </w:tcPr>
          <w:p w14:paraId="10E62EFA" w14:textId="77777777" w:rsidR="0016798B" w:rsidRPr="00E80050" w:rsidRDefault="0016798B" w:rsidP="00C452D8">
            <w:pPr>
              <w:ind w:firstLine="0"/>
              <w:jc w:val="left"/>
              <w:rPr>
                <w:szCs w:val="20"/>
              </w:rPr>
            </w:pPr>
            <w:r w:rsidRPr="00E80050">
              <w:rPr>
                <w:szCs w:val="20"/>
              </w:rPr>
              <w:t xml:space="preserve">14 siffror, format </w:t>
            </w:r>
            <w:proofErr w:type="spellStart"/>
            <w:r w:rsidRPr="00E80050">
              <w:t>ååååmmddttmmss</w:t>
            </w:r>
            <w:proofErr w:type="spellEnd"/>
          </w:p>
        </w:tc>
      </w:tr>
      <w:tr w:rsidR="0016798B" w:rsidRPr="00E80050" w14:paraId="392330AC" w14:textId="77777777" w:rsidTr="000C74FB">
        <w:tc>
          <w:tcPr>
            <w:tcW w:w="411" w:type="pct"/>
          </w:tcPr>
          <w:p w14:paraId="74EFF8C5" w14:textId="77777777" w:rsidR="0016798B" w:rsidRPr="00484C28" w:rsidRDefault="0016798B" w:rsidP="00C452D8">
            <w:pPr>
              <w:ind w:firstLine="0"/>
              <w:rPr>
                <w:szCs w:val="20"/>
              </w:rPr>
            </w:pPr>
            <w:r w:rsidRPr="00484C28">
              <w:rPr>
                <w:szCs w:val="20"/>
              </w:rPr>
              <w:t>P2</w:t>
            </w:r>
          </w:p>
        </w:tc>
        <w:tc>
          <w:tcPr>
            <w:tcW w:w="1259" w:type="pct"/>
          </w:tcPr>
          <w:p w14:paraId="35279980" w14:textId="18F3924C" w:rsidR="0016798B" w:rsidRPr="00E80050" w:rsidRDefault="0016798B" w:rsidP="00C452D8">
            <w:pPr>
              <w:ind w:firstLine="0"/>
              <w:jc w:val="left"/>
              <w:rPr>
                <w:szCs w:val="20"/>
              </w:rPr>
            </w:pPr>
            <w:r w:rsidRPr="00E80050">
              <w:rPr>
                <w:szCs w:val="20"/>
              </w:rPr>
              <w:t>Organisations</w:t>
            </w:r>
            <w:r w:rsidRPr="00E80050">
              <w:rPr>
                <w:szCs w:val="20"/>
              </w:rPr>
              <w:softHyphen/>
            </w:r>
            <w:r w:rsidR="00442489" w:rsidRPr="00E80050">
              <w:rPr>
                <w:szCs w:val="20"/>
              </w:rPr>
              <w:t>- eller person</w:t>
            </w:r>
            <w:r w:rsidRPr="00E80050">
              <w:rPr>
                <w:szCs w:val="20"/>
              </w:rPr>
              <w:t xml:space="preserve">nummer </w:t>
            </w:r>
          </w:p>
        </w:tc>
        <w:tc>
          <w:tcPr>
            <w:tcW w:w="1671" w:type="pct"/>
          </w:tcPr>
          <w:p w14:paraId="4B3887C2" w14:textId="7A370C4B" w:rsidR="0016798B" w:rsidRPr="00E80050" w:rsidRDefault="0016798B" w:rsidP="00C15739">
            <w:pPr>
              <w:ind w:firstLine="0"/>
              <w:jc w:val="left"/>
              <w:rPr>
                <w:szCs w:val="20"/>
                <w:lang w:val="en-US"/>
              </w:rPr>
            </w:pPr>
            <w:r w:rsidRPr="00E80050">
              <w:rPr>
                <w:szCs w:val="20"/>
                <w:lang w:val="en-US"/>
              </w:rPr>
              <w:t xml:space="preserve">7 </w:t>
            </w:r>
            <w:proofErr w:type="spellStart"/>
            <w:r w:rsidRPr="00E80050">
              <w:rPr>
                <w:szCs w:val="20"/>
                <w:lang w:val="en-US"/>
              </w:rPr>
              <w:t>kap</w:t>
            </w:r>
            <w:proofErr w:type="spellEnd"/>
            <w:r w:rsidRPr="00E80050">
              <w:rPr>
                <w:szCs w:val="20"/>
                <w:lang w:val="en-US"/>
              </w:rPr>
              <w:t xml:space="preserve">. 1 § </w:t>
            </w:r>
            <w:proofErr w:type="spellStart"/>
            <w:r w:rsidR="00C15739" w:rsidRPr="00E80050">
              <w:rPr>
                <w:szCs w:val="20"/>
                <w:lang w:val="en-US"/>
              </w:rPr>
              <w:t>första</w:t>
            </w:r>
            <w:proofErr w:type="spellEnd"/>
            <w:r w:rsidR="00C15739" w:rsidRPr="00E80050">
              <w:rPr>
                <w:szCs w:val="20"/>
                <w:lang w:val="en-US"/>
              </w:rPr>
              <w:t xml:space="preserve"> </w:t>
            </w:r>
            <w:proofErr w:type="spellStart"/>
            <w:r w:rsidR="00C15739" w:rsidRPr="00E80050">
              <w:rPr>
                <w:szCs w:val="20"/>
                <w:lang w:val="en-US"/>
              </w:rPr>
              <w:t>stycket</w:t>
            </w:r>
            <w:proofErr w:type="spellEnd"/>
            <w:r w:rsidRPr="00E80050">
              <w:rPr>
                <w:szCs w:val="20"/>
                <w:lang w:val="en-US"/>
              </w:rPr>
              <w:t xml:space="preserve"> a SKVFS 2014:9</w:t>
            </w:r>
          </w:p>
        </w:tc>
        <w:tc>
          <w:tcPr>
            <w:tcW w:w="1660" w:type="pct"/>
          </w:tcPr>
          <w:p w14:paraId="53353655" w14:textId="77777777" w:rsidR="00442489" w:rsidRPr="00E80050" w:rsidRDefault="0016798B" w:rsidP="00442489">
            <w:pPr>
              <w:ind w:firstLine="0"/>
              <w:jc w:val="left"/>
              <w:rPr>
                <w:szCs w:val="20"/>
              </w:rPr>
            </w:pPr>
            <w:r w:rsidRPr="00E80050">
              <w:rPr>
                <w:szCs w:val="20"/>
              </w:rPr>
              <w:t>10 siffror</w:t>
            </w:r>
            <w:r w:rsidR="00442489" w:rsidRPr="00E80050">
              <w:rPr>
                <w:szCs w:val="20"/>
              </w:rPr>
              <w:t>, format</w:t>
            </w:r>
          </w:p>
          <w:p w14:paraId="52BD0986" w14:textId="3B724FFE" w:rsidR="0016798B" w:rsidRPr="00E80050" w:rsidRDefault="00442489" w:rsidP="00442489">
            <w:pPr>
              <w:ind w:firstLine="0"/>
              <w:jc w:val="left"/>
              <w:rPr>
                <w:szCs w:val="20"/>
              </w:rPr>
            </w:pPr>
            <w:proofErr w:type="spellStart"/>
            <w:r w:rsidRPr="00E80050">
              <w:rPr>
                <w:szCs w:val="20"/>
              </w:rPr>
              <w:t>xxxxxx-xxxx</w:t>
            </w:r>
            <w:proofErr w:type="spellEnd"/>
          </w:p>
        </w:tc>
      </w:tr>
      <w:tr w:rsidR="0016798B" w:rsidRPr="00E80050" w14:paraId="771946C0" w14:textId="77777777" w:rsidTr="000C74FB">
        <w:tc>
          <w:tcPr>
            <w:tcW w:w="411" w:type="pct"/>
          </w:tcPr>
          <w:p w14:paraId="1F0BE943" w14:textId="77777777" w:rsidR="0016798B" w:rsidRPr="00484C28" w:rsidRDefault="0016798B" w:rsidP="00C452D8">
            <w:pPr>
              <w:ind w:firstLine="0"/>
              <w:rPr>
                <w:szCs w:val="20"/>
              </w:rPr>
            </w:pPr>
            <w:r w:rsidRPr="00484C28">
              <w:rPr>
                <w:szCs w:val="20"/>
              </w:rPr>
              <w:t>P3</w:t>
            </w:r>
          </w:p>
        </w:tc>
        <w:tc>
          <w:tcPr>
            <w:tcW w:w="1259" w:type="pct"/>
          </w:tcPr>
          <w:p w14:paraId="270064B1" w14:textId="77777777" w:rsidR="0016798B" w:rsidRPr="00E80050" w:rsidRDefault="0016798B" w:rsidP="00C452D8">
            <w:pPr>
              <w:ind w:firstLine="0"/>
              <w:jc w:val="left"/>
              <w:rPr>
                <w:szCs w:val="20"/>
              </w:rPr>
            </w:pPr>
            <w:r w:rsidRPr="00E80050">
              <w:rPr>
                <w:szCs w:val="20"/>
              </w:rPr>
              <w:t>Kassabeteck</w:t>
            </w:r>
            <w:r w:rsidRPr="00E80050">
              <w:rPr>
                <w:szCs w:val="20"/>
              </w:rPr>
              <w:softHyphen/>
              <w:t>ning 1</w:t>
            </w:r>
          </w:p>
        </w:tc>
        <w:tc>
          <w:tcPr>
            <w:tcW w:w="1671" w:type="pct"/>
          </w:tcPr>
          <w:p w14:paraId="55239A5D" w14:textId="5CB2762C" w:rsidR="0016798B" w:rsidRPr="00E80050" w:rsidRDefault="0016798B" w:rsidP="00C452D8">
            <w:pPr>
              <w:ind w:firstLine="0"/>
              <w:jc w:val="left"/>
              <w:rPr>
                <w:szCs w:val="20"/>
              </w:rPr>
            </w:pPr>
            <w:r w:rsidRPr="00E80050">
              <w:rPr>
                <w:szCs w:val="20"/>
              </w:rPr>
              <w:t xml:space="preserve">Kassabeteckning enligt 7 kap. 1 § </w:t>
            </w:r>
            <w:proofErr w:type="spellStart"/>
            <w:r w:rsidR="00C15739" w:rsidRPr="00E80050">
              <w:rPr>
                <w:szCs w:val="20"/>
                <w:lang w:val="en-US"/>
              </w:rPr>
              <w:t>första</w:t>
            </w:r>
            <w:proofErr w:type="spellEnd"/>
            <w:r w:rsidR="00C15739" w:rsidRPr="00E80050">
              <w:rPr>
                <w:szCs w:val="20"/>
                <w:lang w:val="en-US"/>
              </w:rPr>
              <w:t xml:space="preserve"> </w:t>
            </w:r>
            <w:proofErr w:type="spellStart"/>
            <w:r w:rsidR="00C15739" w:rsidRPr="00E80050">
              <w:rPr>
                <w:szCs w:val="20"/>
                <w:lang w:val="en-US"/>
              </w:rPr>
              <w:t>stycket</w:t>
            </w:r>
            <w:proofErr w:type="spellEnd"/>
            <w:r w:rsidR="00C15739" w:rsidRPr="00E80050">
              <w:rPr>
                <w:szCs w:val="20"/>
                <w:lang w:val="en-US"/>
              </w:rPr>
              <w:t xml:space="preserve"> </w:t>
            </w:r>
            <w:r w:rsidRPr="00E80050">
              <w:rPr>
                <w:szCs w:val="20"/>
              </w:rPr>
              <w:t>e SKVFS 2014:9 där pro forma kvittot skrevs ut</w:t>
            </w:r>
          </w:p>
        </w:tc>
        <w:tc>
          <w:tcPr>
            <w:tcW w:w="1660" w:type="pct"/>
          </w:tcPr>
          <w:p w14:paraId="51E5C73D" w14:textId="77777777" w:rsidR="0016798B" w:rsidRPr="00E80050" w:rsidRDefault="0016798B" w:rsidP="00C452D8">
            <w:pPr>
              <w:ind w:firstLine="0"/>
              <w:jc w:val="left"/>
              <w:rPr>
                <w:szCs w:val="20"/>
              </w:rPr>
            </w:pPr>
            <w:r w:rsidRPr="00E80050">
              <w:rPr>
                <w:szCs w:val="20"/>
              </w:rPr>
              <w:t>Maximalt 16 alfanumeriska tecken</w:t>
            </w:r>
          </w:p>
        </w:tc>
      </w:tr>
      <w:tr w:rsidR="0016798B" w:rsidRPr="00E80050" w14:paraId="5364B2D0" w14:textId="77777777" w:rsidTr="000C74FB">
        <w:tc>
          <w:tcPr>
            <w:tcW w:w="411" w:type="pct"/>
          </w:tcPr>
          <w:p w14:paraId="1FBC1A8E" w14:textId="77777777" w:rsidR="0016798B" w:rsidRPr="00484C28" w:rsidRDefault="0016798B" w:rsidP="00C452D8">
            <w:pPr>
              <w:ind w:firstLine="0"/>
              <w:rPr>
                <w:szCs w:val="20"/>
              </w:rPr>
            </w:pPr>
            <w:r w:rsidRPr="00484C28">
              <w:rPr>
                <w:szCs w:val="20"/>
              </w:rPr>
              <w:t>P4</w:t>
            </w:r>
          </w:p>
        </w:tc>
        <w:tc>
          <w:tcPr>
            <w:tcW w:w="1259" w:type="pct"/>
          </w:tcPr>
          <w:p w14:paraId="0E537528" w14:textId="77777777" w:rsidR="0016798B" w:rsidRPr="00E80050" w:rsidRDefault="0016798B" w:rsidP="00C452D8">
            <w:pPr>
              <w:ind w:firstLine="0"/>
              <w:jc w:val="left"/>
              <w:rPr>
                <w:szCs w:val="20"/>
              </w:rPr>
            </w:pPr>
            <w:r w:rsidRPr="00E80050">
              <w:rPr>
                <w:szCs w:val="20"/>
              </w:rPr>
              <w:t>Kassabeteck</w:t>
            </w:r>
            <w:r w:rsidRPr="00E80050">
              <w:rPr>
                <w:szCs w:val="20"/>
              </w:rPr>
              <w:softHyphen/>
              <w:t>ning 2</w:t>
            </w:r>
          </w:p>
        </w:tc>
        <w:tc>
          <w:tcPr>
            <w:tcW w:w="1671" w:type="pct"/>
          </w:tcPr>
          <w:p w14:paraId="32C24285" w14:textId="71FC6F5D" w:rsidR="0016798B" w:rsidRPr="00E80050" w:rsidRDefault="0016798B" w:rsidP="00C452D8">
            <w:pPr>
              <w:ind w:firstLine="0"/>
              <w:jc w:val="left"/>
              <w:rPr>
                <w:szCs w:val="20"/>
              </w:rPr>
            </w:pPr>
            <w:r w:rsidRPr="00E80050">
              <w:rPr>
                <w:szCs w:val="20"/>
              </w:rPr>
              <w:t xml:space="preserve">Kassabeteckning enligt 7 kap. 1 § </w:t>
            </w:r>
            <w:proofErr w:type="spellStart"/>
            <w:r w:rsidR="00C15739" w:rsidRPr="00E80050">
              <w:rPr>
                <w:szCs w:val="20"/>
                <w:lang w:val="en-US"/>
              </w:rPr>
              <w:t>första</w:t>
            </w:r>
            <w:proofErr w:type="spellEnd"/>
            <w:r w:rsidR="00C15739" w:rsidRPr="00E80050">
              <w:rPr>
                <w:szCs w:val="20"/>
                <w:lang w:val="en-US"/>
              </w:rPr>
              <w:t xml:space="preserve"> </w:t>
            </w:r>
            <w:proofErr w:type="spellStart"/>
            <w:r w:rsidR="00C15739" w:rsidRPr="00E80050">
              <w:rPr>
                <w:szCs w:val="20"/>
                <w:lang w:val="en-US"/>
              </w:rPr>
              <w:t>stycket</w:t>
            </w:r>
            <w:proofErr w:type="spellEnd"/>
            <w:r w:rsidR="00C15739" w:rsidRPr="00E80050">
              <w:rPr>
                <w:szCs w:val="20"/>
                <w:lang w:val="en-US"/>
              </w:rPr>
              <w:t xml:space="preserve"> </w:t>
            </w:r>
            <w:r w:rsidRPr="00E80050">
              <w:rPr>
                <w:szCs w:val="20"/>
              </w:rPr>
              <w:t>e SKVFS 2014:9 för den registrerings</w:t>
            </w:r>
            <w:r w:rsidRPr="00E80050">
              <w:rPr>
                <w:szCs w:val="20"/>
              </w:rPr>
              <w:softHyphen/>
              <w:t>enhet där registre</w:t>
            </w:r>
            <w:r w:rsidRPr="00E80050">
              <w:rPr>
                <w:szCs w:val="20"/>
              </w:rPr>
              <w:softHyphen/>
              <w:t xml:space="preserve">ringen av pro forma kvittot påbörjades </w:t>
            </w:r>
          </w:p>
        </w:tc>
        <w:tc>
          <w:tcPr>
            <w:tcW w:w="1660" w:type="pct"/>
          </w:tcPr>
          <w:p w14:paraId="617EAAA0" w14:textId="77777777" w:rsidR="0016798B" w:rsidRPr="00E80050" w:rsidRDefault="0016798B" w:rsidP="00C452D8">
            <w:pPr>
              <w:ind w:firstLine="0"/>
              <w:jc w:val="left"/>
              <w:rPr>
                <w:szCs w:val="20"/>
              </w:rPr>
            </w:pPr>
            <w:r w:rsidRPr="00E80050">
              <w:rPr>
                <w:szCs w:val="20"/>
              </w:rPr>
              <w:t>Maximalt 16 alfanumeriska tecken</w:t>
            </w:r>
          </w:p>
        </w:tc>
      </w:tr>
      <w:tr w:rsidR="0016798B" w:rsidRPr="00E80050" w14:paraId="7648CDA6" w14:textId="77777777" w:rsidTr="000C74FB">
        <w:tc>
          <w:tcPr>
            <w:tcW w:w="411" w:type="pct"/>
          </w:tcPr>
          <w:p w14:paraId="592CA49C" w14:textId="77777777" w:rsidR="0016798B" w:rsidRPr="00484C28" w:rsidRDefault="0016798B" w:rsidP="00C452D8">
            <w:pPr>
              <w:ind w:firstLine="0"/>
              <w:rPr>
                <w:szCs w:val="20"/>
              </w:rPr>
            </w:pPr>
            <w:r w:rsidRPr="00484C28">
              <w:rPr>
                <w:szCs w:val="20"/>
              </w:rPr>
              <w:t>P5</w:t>
            </w:r>
          </w:p>
        </w:tc>
        <w:tc>
          <w:tcPr>
            <w:tcW w:w="1259" w:type="pct"/>
          </w:tcPr>
          <w:p w14:paraId="20B3E6B7" w14:textId="77777777" w:rsidR="0016798B" w:rsidRPr="00E80050" w:rsidRDefault="0016798B" w:rsidP="00C452D8">
            <w:pPr>
              <w:ind w:firstLine="0"/>
              <w:jc w:val="left"/>
              <w:rPr>
                <w:szCs w:val="20"/>
              </w:rPr>
            </w:pPr>
            <w:r w:rsidRPr="00E80050">
              <w:rPr>
                <w:szCs w:val="20"/>
              </w:rPr>
              <w:t>Löpnummer för pro forma kvittot</w:t>
            </w:r>
          </w:p>
        </w:tc>
        <w:tc>
          <w:tcPr>
            <w:tcW w:w="1671" w:type="pct"/>
          </w:tcPr>
          <w:p w14:paraId="30A6BF7E" w14:textId="77777777" w:rsidR="0016798B" w:rsidRPr="00E80050" w:rsidRDefault="0016798B" w:rsidP="00C452D8">
            <w:pPr>
              <w:ind w:firstLine="0"/>
              <w:jc w:val="left"/>
              <w:rPr>
                <w:szCs w:val="20"/>
              </w:rPr>
            </w:pPr>
            <w:r w:rsidRPr="00E80050">
              <w:rPr>
                <w:szCs w:val="20"/>
              </w:rPr>
              <w:t>Om löpnummer inte finns anges &lt;Saknas&gt;</w:t>
            </w:r>
          </w:p>
        </w:tc>
        <w:tc>
          <w:tcPr>
            <w:tcW w:w="1660" w:type="pct"/>
          </w:tcPr>
          <w:p w14:paraId="080D036B" w14:textId="717B7F1F" w:rsidR="0016798B" w:rsidRPr="00E80050" w:rsidRDefault="0016798B" w:rsidP="00567043">
            <w:pPr>
              <w:ind w:firstLine="0"/>
              <w:jc w:val="left"/>
              <w:rPr>
                <w:szCs w:val="20"/>
              </w:rPr>
            </w:pPr>
            <w:r w:rsidRPr="00E80050">
              <w:rPr>
                <w:szCs w:val="20"/>
              </w:rPr>
              <w:t xml:space="preserve">Maximalt 12 </w:t>
            </w:r>
            <w:r w:rsidR="00567043" w:rsidRPr="00E80050">
              <w:rPr>
                <w:szCs w:val="20"/>
              </w:rPr>
              <w:t>alfanumeriska tecken</w:t>
            </w:r>
          </w:p>
        </w:tc>
      </w:tr>
      <w:tr w:rsidR="0016798B" w:rsidRPr="00E80050" w14:paraId="21B7BDFE" w14:textId="77777777" w:rsidTr="000C74FB">
        <w:tc>
          <w:tcPr>
            <w:tcW w:w="411" w:type="pct"/>
          </w:tcPr>
          <w:p w14:paraId="620658D5" w14:textId="77777777" w:rsidR="0016798B" w:rsidRPr="00484C28" w:rsidRDefault="0016798B" w:rsidP="00C452D8">
            <w:pPr>
              <w:ind w:firstLine="0"/>
              <w:rPr>
                <w:szCs w:val="20"/>
              </w:rPr>
            </w:pPr>
            <w:r w:rsidRPr="00484C28">
              <w:rPr>
                <w:szCs w:val="20"/>
              </w:rPr>
              <w:t>P6</w:t>
            </w:r>
          </w:p>
        </w:tc>
        <w:tc>
          <w:tcPr>
            <w:tcW w:w="1259" w:type="pct"/>
          </w:tcPr>
          <w:p w14:paraId="288AC337" w14:textId="77777777" w:rsidR="0016798B" w:rsidRPr="00E80050" w:rsidRDefault="0016798B" w:rsidP="00C452D8">
            <w:pPr>
              <w:ind w:firstLine="0"/>
              <w:jc w:val="left"/>
              <w:rPr>
                <w:szCs w:val="20"/>
              </w:rPr>
            </w:pPr>
            <w:r w:rsidRPr="00E80050">
              <w:rPr>
                <w:szCs w:val="20"/>
              </w:rPr>
              <w:t>Försälj</w:t>
            </w:r>
            <w:r w:rsidRPr="00E80050">
              <w:rPr>
                <w:szCs w:val="20"/>
              </w:rPr>
              <w:softHyphen/>
              <w:t>nings</w:t>
            </w:r>
            <w:r w:rsidRPr="00E80050">
              <w:rPr>
                <w:szCs w:val="20"/>
              </w:rPr>
              <w:softHyphen/>
              <w:t xml:space="preserve">belopp </w:t>
            </w:r>
          </w:p>
        </w:tc>
        <w:tc>
          <w:tcPr>
            <w:tcW w:w="1671" w:type="pct"/>
          </w:tcPr>
          <w:p w14:paraId="6E6FD4AB" w14:textId="4CDC6B51" w:rsidR="0016798B" w:rsidRPr="00E80050" w:rsidRDefault="00843D0A" w:rsidP="00C452D8">
            <w:pPr>
              <w:ind w:firstLine="0"/>
              <w:jc w:val="left"/>
              <w:rPr>
                <w:szCs w:val="20"/>
              </w:rPr>
            </w:pPr>
            <w:hyperlink r:id="rId8" w:history="1">
              <w:r w:rsidR="0016798B" w:rsidRPr="00E80050">
                <w:t>F</w:t>
              </w:r>
              <w:r w:rsidR="0016798B" w:rsidRPr="00E80050">
                <w:rPr>
                  <w:szCs w:val="20"/>
                </w:rPr>
                <w:t>örsäljnings</w:t>
              </w:r>
              <w:r w:rsidR="0016798B" w:rsidRPr="00E80050">
                <w:rPr>
                  <w:szCs w:val="20"/>
                </w:rPr>
                <w:softHyphen/>
                <w:t xml:space="preserve">belopp på pro forma kvittot inklusive </w:t>
              </w:r>
              <w:r w:rsidR="00C15739" w:rsidRPr="00E80050">
                <w:rPr>
                  <w:szCs w:val="20"/>
                </w:rPr>
                <w:t>mervärdes</w:t>
              </w:r>
              <w:r w:rsidR="00017A10" w:rsidRPr="00E80050">
                <w:rPr>
                  <w:szCs w:val="20"/>
                </w:rPr>
                <w:softHyphen/>
              </w:r>
              <w:r w:rsidR="00C15739" w:rsidRPr="00E80050">
                <w:rPr>
                  <w:szCs w:val="20"/>
                </w:rPr>
                <w:t>skatt</w:t>
              </w:r>
              <w:r w:rsidR="0016798B" w:rsidRPr="00E80050">
                <w:rPr>
                  <w:szCs w:val="20"/>
                </w:rPr>
                <w:t xml:space="preserve">  </w:t>
              </w:r>
            </w:hyperlink>
          </w:p>
        </w:tc>
        <w:tc>
          <w:tcPr>
            <w:tcW w:w="1660" w:type="pct"/>
          </w:tcPr>
          <w:p w14:paraId="533E8D18" w14:textId="77777777" w:rsidR="0016798B" w:rsidRPr="00E80050" w:rsidRDefault="0016798B" w:rsidP="00C452D8">
            <w:pPr>
              <w:ind w:firstLine="0"/>
              <w:jc w:val="left"/>
              <w:rPr>
                <w:szCs w:val="20"/>
              </w:rPr>
            </w:pPr>
            <w:r w:rsidRPr="00E80050">
              <w:rPr>
                <w:szCs w:val="20"/>
              </w:rPr>
              <w:t xml:space="preserve">Maximalt 14 tecken inkl. decimalkomma (1) </w:t>
            </w:r>
          </w:p>
        </w:tc>
      </w:tr>
      <w:tr w:rsidR="0016798B" w:rsidRPr="00E80050" w14:paraId="72D9175F" w14:textId="77777777" w:rsidTr="000C74FB">
        <w:tc>
          <w:tcPr>
            <w:tcW w:w="411" w:type="pct"/>
          </w:tcPr>
          <w:p w14:paraId="21007ECF" w14:textId="77777777" w:rsidR="0016798B" w:rsidRPr="00484C28" w:rsidRDefault="0016798B" w:rsidP="00C452D8">
            <w:pPr>
              <w:ind w:firstLine="0"/>
              <w:rPr>
                <w:szCs w:val="20"/>
              </w:rPr>
            </w:pPr>
            <w:r w:rsidRPr="00484C28">
              <w:rPr>
                <w:szCs w:val="20"/>
              </w:rPr>
              <w:t>P7</w:t>
            </w:r>
          </w:p>
        </w:tc>
        <w:tc>
          <w:tcPr>
            <w:tcW w:w="1259" w:type="pct"/>
          </w:tcPr>
          <w:p w14:paraId="2B0D9442" w14:textId="69D1F887" w:rsidR="0016798B" w:rsidRPr="00E80050" w:rsidRDefault="00ED38A3" w:rsidP="00C452D8">
            <w:pPr>
              <w:ind w:firstLine="0"/>
              <w:jc w:val="left"/>
              <w:rPr>
                <w:szCs w:val="20"/>
              </w:rPr>
            </w:pPr>
            <w:r w:rsidRPr="00E80050">
              <w:rPr>
                <w:szCs w:val="20"/>
              </w:rPr>
              <w:t>Mervärdesskatt</w:t>
            </w:r>
          </w:p>
        </w:tc>
        <w:tc>
          <w:tcPr>
            <w:tcW w:w="1671" w:type="pct"/>
          </w:tcPr>
          <w:p w14:paraId="42FD5F46" w14:textId="49E7916E" w:rsidR="0016798B" w:rsidRPr="00E80050" w:rsidRDefault="0016798B" w:rsidP="00C452D8">
            <w:pPr>
              <w:ind w:firstLine="0"/>
              <w:jc w:val="left"/>
              <w:rPr>
                <w:szCs w:val="20"/>
              </w:rPr>
            </w:pPr>
            <w:r w:rsidRPr="00E80050">
              <w:rPr>
                <w:szCs w:val="20"/>
              </w:rPr>
              <w:t xml:space="preserve">Angivet </w:t>
            </w:r>
            <w:r w:rsidR="00C15739" w:rsidRPr="00E80050">
              <w:rPr>
                <w:szCs w:val="20"/>
              </w:rPr>
              <w:t>mervärdes</w:t>
            </w:r>
            <w:r w:rsidR="00017A10" w:rsidRPr="00E80050">
              <w:rPr>
                <w:szCs w:val="20"/>
              </w:rPr>
              <w:softHyphen/>
            </w:r>
            <w:r w:rsidR="00C15739" w:rsidRPr="00E80050">
              <w:rPr>
                <w:szCs w:val="20"/>
              </w:rPr>
              <w:t>skatte</w:t>
            </w:r>
            <w:r w:rsidR="00C15739" w:rsidRPr="00E80050">
              <w:rPr>
                <w:szCs w:val="20"/>
              </w:rPr>
              <w:softHyphen/>
              <w:t xml:space="preserve">belopp </w:t>
            </w:r>
            <w:r w:rsidRPr="00E80050">
              <w:rPr>
                <w:szCs w:val="20"/>
              </w:rPr>
              <w:t>på pro forma kvittot</w:t>
            </w:r>
          </w:p>
        </w:tc>
        <w:tc>
          <w:tcPr>
            <w:tcW w:w="1660" w:type="pct"/>
          </w:tcPr>
          <w:p w14:paraId="0D3CDC38" w14:textId="77777777" w:rsidR="0016798B" w:rsidRPr="00E80050" w:rsidRDefault="0016798B" w:rsidP="00C452D8">
            <w:pPr>
              <w:ind w:firstLine="0"/>
              <w:jc w:val="left"/>
              <w:rPr>
                <w:szCs w:val="20"/>
              </w:rPr>
            </w:pPr>
            <w:r w:rsidRPr="00E80050">
              <w:rPr>
                <w:szCs w:val="20"/>
              </w:rPr>
              <w:t>Maximalt 14 tecken inkl. decimalkomma (1)</w:t>
            </w:r>
          </w:p>
        </w:tc>
      </w:tr>
      <w:tr w:rsidR="0016798B" w:rsidRPr="00E80050" w14:paraId="4D5D3D47" w14:textId="77777777" w:rsidTr="000C74FB">
        <w:tc>
          <w:tcPr>
            <w:tcW w:w="411" w:type="pct"/>
          </w:tcPr>
          <w:p w14:paraId="0D629F36" w14:textId="77777777" w:rsidR="0016798B" w:rsidRPr="00484C28" w:rsidRDefault="0016798B" w:rsidP="00C452D8">
            <w:pPr>
              <w:ind w:firstLine="0"/>
              <w:rPr>
                <w:szCs w:val="20"/>
              </w:rPr>
            </w:pPr>
            <w:r w:rsidRPr="00484C28">
              <w:rPr>
                <w:szCs w:val="20"/>
              </w:rPr>
              <w:t>P8</w:t>
            </w:r>
          </w:p>
        </w:tc>
        <w:tc>
          <w:tcPr>
            <w:tcW w:w="1259" w:type="pct"/>
          </w:tcPr>
          <w:p w14:paraId="1B828C4C" w14:textId="77777777" w:rsidR="0016798B" w:rsidRPr="00E80050" w:rsidRDefault="0016798B" w:rsidP="00C452D8">
            <w:pPr>
              <w:ind w:firstLine="0"/>
              <w:jc w:val="left"/>
              <w:rPr>
                <w:szCs w:val="20"/>
              </w:rPr>
            </w:pPr>
            <w:proofErr w:type="spellStart"/>
            <w:r w:rsidRPr="00E80050">
              <w:rPr>
                <w:szCs w:val="20"/>
              </w:rPr>
              <w:t>Offline</w:t>
            </w:r>
            <w:proofErr w:type="spellEnd"/>
            <w:r w:rsidRPr="00E80050">
              <w:rPr>
                <w:szCs w:val="20"/>
              </w:rPr>
              <w:t>-status</w:t>
            </w:r>
          </w:p>
        </w:tc>
        <w:tc>
          <w:tcPr>
            <w:tcW w:w="1671" w:type="pct"/>
          </w:tcPr>
          <w:p w14:paraId="7A4D037E" w14:textId="2A836F43" w:rsidR="0016798B" w:rsidRPr="00E80050" w:rsidRDefault="0016798B" w:rsidP="00C15739">
            <w:pPr>
              <w:ind w:firstLine="0"/>
              <w:jc w:val="left"/>
              <w:rPr>
                <w:szCs w:val="20"/>
              </w:rPr>
            </w:pPr>
            <w:r w:rsidRPr="00E80050">
              <w:rPr>
                <w:szCs w:val="20"/>
              </w:rPr>
              <w:t>Texten ”</w:t>
            </w:r>
            <w:proofErr w:type="spellStart"/>
            <w:r w:rsidRPr="00E80050">
              <w:rPr>
                <w:szCs w:val="20"/>
              </w:rPr>
              <w:t>Offline</w:t>
            </w:r>
            <w:proofErr w:type="spellEnd"/>
            <w:r w:rsidRPr="00E80050">
              <w:rPr>
                <w:szCs w:val="20"/>
              </w:rPr>
              <w:t xml:space="preserve">”, om </w:t>
            </w:r>
            <w:r w:rsidR="00C15739" w:rsidRPr="00E80050">
              <w:rPr>
                <w:szCs w:val="20"/>
              </w:rPr>
              <w:t>pro forma kvittot</w:t>
            </w:r>
            <w:r w:rsidRPr="00E80050">
              <w:rPr>
                <w:szCs w:val="20"/>
              </w:rPr>
              <w:t xml:space="preserve"> tagits fram i </w:t>
            </w:r>
            <w:proofErr w:type="spellStart"/>
            <w:r w:rsidRPr="00E80050">
              <w:rPr>
                <w:szCs w:val="20"/>
              </w:rPr>
              <w:t>offline</w:t>
            </w:r>
            <w:proofErr w:type="spellEnd"/>
            <w:r w:rsidRPr="00E80050">
              <w:rPr>
                <w:szCs w:val="20"/>
              </w:rPr>
              <w:t>-läge</w:t>
            </w:r>
          </w:p>
        </w:tc>
        <w:tc>
          <w:tcPr>
            <w:tcW w:w="1660" w:type="pct"/>
          </w:tcPr>
          <w:p w14:paraId="778BE857" w14:textId="77777777" w:rsidR="0016798B" w:rsidRPr="00E80050" w:rsidRDefault="0016798B" w:rsidP="00C452D8">
            <w:pPr>
              <w:ind w:firstLine="0"/>
              <w:jc w:val="left"/>
              <w:rPr>
                <w:szCs w:val="20"/>
              </w:rPr>
            </w:pPr>
            <w:r w:rsidRPr="00E80050">
              <w:rPr>
                <w:szCs w:val="20"/>
              </w:rPr>
              <w:t>Maximalt 7 bokstäver</w:t>
            </w:r>
          </w:p>
        </w:tc>
      </w:tr>
      <w:tr w:rsidR="0016798B" w:rsidRPr="00484C28" w14:paraId="0696253C" w14:textId="77777777" w:rsidTr="000C74FB">
        <w:tc>
          <w:tcPr>
            <w:tcW w:w="5000" w:type="pct"/>
            <w:gridSpan w:val="4"/>
          </w:tcPr>
          <w:p w14:paraId="0D04A762" w14:textId="77777777" w:rsidR="0016798B" w:rsidRPr="00484C28" w:rsidRDefault="0016798B" w:rsidP="00C452D8">
            <w:pPr>
              <w:ind w:firstLine="34"/>
              <w:jc w:val="left"/>
              <w:rPr>
                <w:szCs w:val="20"/>
              </w:rPr>
            </w:pPr>
            <w:r w:rsidRPr="00484C28">
              <w:rPr>
                <w:szCs w:val="20"/>
              </w:rPr>
              <w:t>(1) Det ska alltid vara två siffror efter decimalkommat</w:t>
            </w:r>
          </w:p>
        </w:tc>
      </w:tr>
    </w:tbl>
    <w:p w14:paraId="52F84F50" w14:textId="77777777" w:rsidR="000C74FB" w:rsidRDefault="000C74FB" w:rsidP="0016798B">
      <w:pPr>
        <w:pStyle w:val="Rubrik3"/>
      </w:pPr>
    </w:p>
    <w:p w14:paraId="0CDD421A" w14:textId="77777777" w:rsidR="000C74FB" w:rsidRDefault="000C74FB">
      <w:pPr>
        <w:spacing w:after="200" w:line="276" w:lineRule="auto"/>
        <w:ind w:firstLine="0"/>
        <w:jc w:val="left"/>
        <w:rPr>
          <w:rFonts w:asciiTheme="majorHAnsi" w:eastAsiaTheme="majorEastAsia" w:hAnsiTheme="majorHAnsi" w:cstheme="majorBidi"/>
          <w:b/>
          <w:bCs/>
          <w:sz w:val="22"/>
        </w:rPr>
      </w:pPr>
      <w:r>
        <w:br w:type="page"/>
      </w:r>
    </w:p>
    <w:p w14:paraId="49F42ECB" w14:textId="1B07949E" w:rsidR="0016798B" w:rsidRPr="00484C28" w:rsidRDefault="0016798B" w:rsidP="0016798B">
      <w:pPr>
        <w:pStyle w:val="Rubrik3"/>
      </w:pPr>
      <w:r w:rsidRPr="00484C28">
        <w:lastRenderedPageBreak/>
        <w:t>I</w:t>
      </w:r>
      <w:r w:rsidRPr="00484C28">
        <w:tab/>
        <w:t>Stödinformation till kvittokontrolldata</w:t>
      </w:r>
    </w:p>
    <w:p w14:paraId="37B3F0A5" w14:textId="77777777" w:rsidR="0016798B" w:rsidRPr="00484C28" w:rsidRDefault="0016798B" w:rsidP="006C1E46">
      <w:pPr>
        <w:pStyle w:val="Paragraf1"/>
      </w:pPr>
      <w:r w:rsidRPr="00484C28">
        <w:t xml:space="preserve">Följande data utgör stödinformation till kvittokontrolldata. </w:t>
      </w:r>
    </w:p>
    <w:p w14:paraId="0D23CE0D" w14:textId="77777777" w:rsidR="0016798B" w:rsidRDefault="0016798B" w:rsidP="00015FF3">
      <w:pPr>
        <w:pStyle w:val="Brdtextmedindrag"/>
        <w:numPr>
          <w:ilvl w:val="6"/>
          <w:numId w:val="5"/>
        </w:numPr>
        <w:tabs>
          <w:tab w:val="clear" w:pos="2520"/>
          <w:tab w:val="num" w:pos="567"/>
          <w:tab w:val="num" w:pos="1080"/>
        </w:tabs>
        <w:spacing w:after="0"/>
        <w:ind w:left="567" w:hanging="283"/>
      </w:pPr>
      <w:r w:rsidRPr="00484C28">
        <w:t>Tidpunkt enligt realtidsklocka då kvittodata togs emot från samman</w:t>
      </w:r>
      <w:r w:rsidRPr="00484C28">
        <w:softHyphen/>
        <w:t>kopplat kassa</w:t>
      </w:r>
      <w:r w:rsidRPr="00484C28">
        <w:softHyphen/>
        <w:t xml:space="preserve">register. </w:t>
      </w:r>
    </w:p>
    <w:p w14:paraId="31A46F9D" w14:textId="77777777" w:rsidR="0016798B" w:rsidRDefault="0016798B" w:rsidP="00015FF3">
      <w:pPr>
        <w:pStyle w:val="Brdtextmedindrag"/>
        <w:numPr>
          <w:ilvl w:val="6"/>
          <w:numId w:val="5"/>
        </w:numPr>
        <w:tabs>
          <w:tab w:val="clear" w:pos="2520"/>
          <w:tab w:val="num" w:pos="567"/>
          <w:tab w:val="num" w:pos="1080"/>
        </w:tabs>
        <w:spacing w:after="0"/>
        <w:ind w:left="567" w:hanging="283"/>
      </w:pPr>
      <w:r w:rsidRPr="00484C28">
        <w:t>Kassaregisternummer</w:t>
      </w:r>
      <w:r>
        <w:t xml:space="preserve">. </w:t>
      </w:r>
      <w:r w:rsidRPr="00484C28">
        <w:t xml:space="preserve"> </w:t>
      </w:r>
    </w:p>
    <w:p w14:paraId="0C5A97EE" w14:textId="77777777" w:rsidR="0016798B" w:rsidRDefault="0016798B" w:rsidP="0016798B">
      <w:pPr>
        <w:pStyle w:val="Rubrik3"/>
        <w:tabs>
          <w:tab w:val="left" w:pos="567"/>
        </w:tabs>
      </w:pPr>
    </w:p>
    <w:p w14:paraId="0A833A4A" w14:textId="77777777" w:rsidR="0016798B" w:rsidRPr="00E80050" w:rsidRDefault="0016798B" w:rsidP="0016798B">
      <w:pPr>
        <w:pStyle w:val="Rubrik3"/>
      </w:pPr>
      <w:r w:rsidRPr="00E80050">
        <w:t xml:space="preserve">J </w:t>
      </w:r>
      <w:r w:rsidRPr="00E80050">
        <w:tab/>
        <w:t>Signering av kvittokontrolldata</w:t>
      </w:r>
    </w:p>
    <w:p w14:paraId="675FDE88" w14:textId="15407E84" w:rsidR="0016798B" w:rsidRPr="00E80050" w:rsidRDefault="00C452D8" w:rsidP="006C1E46">
      <w:pPr>
        <w:pStyle w:val="Paragraf1"/>
      </w:pPr>
      <w:r w:rsidRPr="00E80050">
        <w:t>Kontrollprogram</w:t>
      </w:r>
      <w:r w:rsidR="0016798B" w:rsidRPr="00E80050">
        <w:t>met ska för kvittokontrolldata av typ normal begära att signeringsmodulen genererar en signatur. Informa</w:t>
      </w:r>
      <w:r w:rsidR="0016798B" w:rsidRPr="00E80050">
        <w:softHyphen/>
        <w:t xml:space="preserve">tionen som </w:t>
      </w:r>
      <w:r w:rsidRPr="00E80050">
        <w:t>kontrollprogram</w:t>
      </w:r>
      <w:r w:rsidR="0016798B" w:rsidRPr="00E80050">
        <w:t>met ska skicka till signerings</w:t>
      </w:r>
      <w:r w:rsidR="0016798B" w:rsidRPr="00E80050">
        <w:softHyphen/>
        <w:t>modulen för signe</w:t>
      </w:r>
      <w:r w:rsidR="0016798B" w:rsidRPr="00E80050">
        <w:softHyphen/>
        <w:t xml:space="preserve">ring är. </w:t>
      </w:r>
    </w:p>
    <w:p w14:paraId="63E8E357" w14:textId="71651A90" w:rsidR="0016798B" w:rsidRPr="00E80050" w:rsidRDefault="0016798B" w:rsidP="00532136">
      <w:pPr>
        <w:pStyle w:val="Brdtextmedindrag"/>
        <w:numPr>
          <w:ilvl w:val="6"/>
          <w:numId w:val="81"/>
        </w:numPr>
        <w:tabs>
          <w:tab w:val="clear" w:pos="2520"/>
          <w:tab w:val="num" w:pos="567"/>
        </w:tabs>
        <w:spacing w:after="0"/>
        <w:ind w:hanging="2236"/>
      </w:pPr>
      <w:r w:rsidRPr="00E80050">
        <w:t xml:space="preserve">Kvittokontrolldata enligt </w:t>
      </w:r>
      <w:r w:rsidR="006C1E46" w:rsidRPr="00E80050">
        <w:t>34</w:t>
      </w:r>
      <w:r w:rsidRPr="00E80050">
        <w:t xml:space="preserve"> § tabell A.</w:t>
      </w:r>
    </w:p>
    <w:p w14:paraId="78667BEF" w14:textId="626EDDDE" w:rsidR="0016798B" w:rsidRPr="00E80050" w:rsidRDefault="006C1E46" w:rsidP="00015FF3">
      <w:pPr>
        <w:pStyle w:val="Brdtextmedindrag"/>
        <w:numPr>
          <w:ilvl w:val="6"/>
          <w:numId w:val="5"/>
        </w:numPr>
        <w:tabs>
          <w:tab w:val="clear" w:pos="2520"/>
          <w:tab w:val="num" w:pos="567"/>
          <w:tab w:val="num" w:pos="1080"/>
        </w:tabs>
        <w:spacing w:after="0"/>
        <w:ind w:left="567" w:hanging="283"/>
      </w:pPr>
      <w:r w:rsidRPr="00E80050">
        <w:t>Stödinformation enligt 35</w:t>
      </w:r>
      <w:r w:rsidR="0016798B" w:rsidRPr="00E80050">
        <w:t xml:space="preserve"> §.</w:t>
      </w:r>
    </w:p>
    <w:p w14:paraId="0EAD7F48" w14:textId="033783D2" w:rsidR="0016798B" w:rsidRPr="00E80050" w:rsidRDefault="0016798B" w:rsidP="00015FF3">
      <w:pPr>
        <w:pStyle w:val="Brdtextmedindrag"/>
        <w:numPr>
          <w:ilvl w:val="6"/>
          <w:numId w:val="5"/>
        </w:numPr>
        <w:tabs>
          <w:tab w:val="clear" w:pos="2520"/>
          <w:tab w:val="num" w:pos="567"/>
          <w:tab w:val="num" w:pos="1080"/>
        </w:tabs>
        <w:spacing w:after="0"/>
        <w:ind w:left="567" w:hanging="283"/>
      </w:pPr>
      <w:r w:rsidRPr="00E80050">
        <w:t>Värde på transaktionsräknaren enligt 6 kap. 2</w:t>
      </w:r>
      <w:r w:rsidR="000E4F41" w:rsidRPr="00E80050">
        <w:t>3</w:t>
      </w:r>
      <w:r w:rsidRPr="00E80050">
        <w:t xml:space="preserve"> §</w:t>
      </w:r>
      <w:r w:rsidR="000E4F41" w:rsidRPr="00E80050">
        <w:t xml:space="preserve"> eller 7 kap. 23 §</w:t>
      </w:r>
      <w:r w:rsidRPr="00E80050">
        <w:t>.</w:t>
      </w:r>
    </w:p>
    <w:p w14:paraId="30F89F96" w14:textId="77777777" w:rsidR="0016798B" w:rsidRPr="00E80050" w:rsidRDefault="0016798B" w:rsidP="00015FF3">
      <w:pPr>
        <w:pStyle w:val="Brdtextmedindrag"/>
        <w:numPr>
          <w:ilvl w:val="6"/>
          <w:numId w:val="5"/>
        </w:numPr>
        <w:tabs>
          <w:tab w:val="clear" w:pos="2520"/>
          <w:tab w:val="num" w:pos="567"/>
          <w:tab w:val="num" w:pos="1080"/>
        </w:tabs>
        <w:spacing w:after="0"/>
        <w:ind w:left="567" w:hanging="283"/>
      </w:pPr>
      <w:r w:rsidRPr="00E80050">
        <w:t>Uppgift som anger om värdet på initialvektorn motsvarar signa</w:t>
      </w:r>
      <w:r w:rsidRPr="00E80050">
        <w:softHyphen/>
        <w:t>tur på senaste signerade kontrollpost.</w:t>
      </w:r>
    </w:p>
    <w:p w14:paraId="4D0EFA55" w14:textId="5228D99F" w:rsidR="0016798B" w:rsidRPr="00E80050" w:rsidRDefault="0016798B" w:rsidP="00015FF3">
      <w:pPr>
        <w:pStyle w:val="Brdtextmedindrag"/>
        <w:numPr>
          <w:ilvl w:val="6"/>
          <w:numId w:val="5"/>
        </w:numPr>
        <w:tabs>
          <w:tab w:val="clear" w:pos="2520"/>
          <w:tab w:val="num" w:pos="567"/>
          <w:tab w:val="num" w:pos="1080"/>
        </w:tabs>
        <w:spacing w:after="0"/>
        <w:ind w:left="567" w:hanging="283"/>
      </w:pPr>
      <w:r w:rsidRPr="00E80050">
        <w:t>Värde på initialvektorn enligt 6 kap</w:t>
      </w:r>
      <w:r w:rsidR="000E4F41" w:rsidRPr="00E80050">
        <w:t>. 32</w:t>
      </w:r>
      <w:r w:rsidRPr="00E80050">
        <w:t xml:space="preserve"> §</w:t>
      </w:r>
      <w:r w:rsidR="000E4F41" w:rsidRPr="00E80050">
        <w:t xml:space="preserve"> eller 7  kap. 32 §</w:t>
      </w:r>
      <w:r w:rsidRPr="00E80050">
        <w:t xml:space="preserve">. </w:t>
      </w:r>
    </w:p>
    <w:p w14:paraId="52A67B99" w14:textId="1EBB3C1E" w:rsidR="0016798B" w:rsidRPr="00E80050" w:rsidRDefault="00C15739" w:rsidP="00015FF3">
      <w:pPr>
        <w:pStyle w:val="Brdtextmedindrag"/>
        <w:numPr>
          <w:ilvl w:val="6"/>
          <w:numId w:val="5"/>
        </w:numPr>
        <w:tabs>
          <w:tab w:val="clear" w:pos="2520"/>
          <w:tab w:val="num" w:pos="567"/>
          <w:tab w:val="num" w:pos="1080"/>
        </w:tabs>
        <w:spacing w:after="0"/>
        <w:ind w:left="567" w:hanging="283"/>
      </w:pPr>
      <w:r w:rsidRPr="00E80050">
        <w:t>Värde på räknare A–F och I–</w:t>
      </w:r>
      <w:r w:rsidR="006C1E46" w:rsidRPr="00E80050">
        <w:t>M enligt 17</w:t>
      </w:r>
      <w:r w:rsidR="0016798B" w:rsidRPr="00E80050">
        <w:t xml:space="preserve"> §.</w:t>
      </w:r>
    </w:p>
    <w:p w14:paraId="57E08BED" w14:textId="6D4B31AA" w:rsidR="0016798B" w:rsidRPr="00E80050" w:rsidRDefault="0016798B" w:rsidP="00015FF3">
      <w:pPr>
        <w:pStyle w:val="Brdtextmedindrag"/>
        <w:numPr>
          <w:ilvl w:val="6"/>
          <w:numId w:val="5"/>
        </w:numPr>
        <w:tabs>
          <w:tab w:val="clear" w:pos="2520"/>
          <w:tab w:val="num" w:pos="567"/>
          <w:tab w:val="num" w:pos="1080"/>
        </w:tabs>
        <w:spacing w:after="0"/>
        <w:ind w:left="567" w:hanging="283"/>
      </w:pPr>
      <w:r w:rsidRPr="00E80050">
        <w:t>Värde på</w:t>
      </w:r>
      <w:r w:rsidR="000E4F41" w:rsidRPr="00E80050">
        <w:t xml:space="preserve"> kvittoräknaren enligt 6 kap. 26</w:t>
      </w:r>
      <w:r w:rsidRPr="00E80050">
        <w:t xml:space="preserve"> §</w:t>
      </w:r>
      <w:r w:rsidR="000E4F41" w:rsidRPr="00E80050">
        <w:t xml:space="preserve"> eller 7 kap. 26 §</w:t>
      </w:r>
      <w:r w:rsidRPr="00E80050">
        <w:t xml:space="preserve">. </w:t>
      </w:r>
    </w:p>
    <w:p w14:paraId="5C64D9CA" w14:textId="4AEA522A" w:rsidR="0016798B" w:rsidRPr="00E80050" w:rsidRDefault="0016798B" w:rsidP="00015FF3">
      <w:pPr>
        <w:pStyle w:val="Brdtextmedindrag"/>
        <w:numPr>
          <w:ilvl w:val="6"/>
          <w:numId w:val="5"/>
        </w:numPr>
        <w:tabs>
          <w:tab w:val="clear" w:pos="2520"/>
          <w:tab w:val="num" w:pos="567"/>
          <w:tab w:val="num" w:pos="1080"/>
        </w:tabs>
        <w:spacing w:after="0"/>
        <w:ind w:left="567" w:hanging="283"/>
      </w:pPr>
      <w:r w:rsidRPr="00E80050">
        <w:t xml:space="preserve">Värde på </w:t>
      </w:r>
      <w:r w:rsidR="000E4F41" w:rsidRPr="00E80050">
        <w:t>beloppsräknaren enligt 6 kap. 29 § eller 7 kap. 29 §.</w:t>
      </w:r>
      <w:r w:rsidRPr="00E80050">
        <w:t xml:space="preserve"> </w:t>
      </w:r>
    </w:p>
    <w:p w14:paraId="2736134B" w14:textId="31041EEC" w:rsidR="0063389F" w:rsidRPr="00484C28" w:rsidRDefault="0016798B" w:rsidP="0063389F">
      <w:pPr>
        <w:spacing w:after="160"/>
      </w:pPr>
      <w:r w:rsidRPr="00E80050">
        <w:t xml:space="preserve">Informationen som </w:t>
      </w:r>
      <w:r w:rsidR="00C452D8" w:rsidRPr="00E80050">
        <w:t>kontrollprogram</w:t>
      </w:r>
      <w:r w:rsidRPr="00E80050">
        <w:t>met ska skicka till signe</w:t>
      </w:r>
      <w:r w:rsidRPr="00E80050">
        <w:softHyphen/>
        <w:t>rings</w:t>
      </w:r>
      <w:r w:rsidRPr="00E80050">
        <w:softHyphen/>
      </w:r>
      <w:r w:rsidRPr="00E80050">
        <w:softHyphen/>
        <w:t>modulen ska ske med en textsträng</w:t>
      </w:r>
      <w:r w:rsidRPr="00484C28">
        <w:t xml:space="preserve"> med data enligt vad som anges i rutan nedan. Textsträngen ska fyllas ut med nollor för att bli jämnt delbar med 512 bitar. Den utfyllnad som ska användas är den som anges för standarden för SHA-256.</w:t>
      </w:r>
    </w:p>
    <w:p w14:paraId="47A5D5E7" w14:textId="77777777" w:rsidR="0016798B" w:rsidRDefault="0016798B" w:rsidP="0016798B">
      <w:pPr>
        <w:pStyle w:val="Numreradlista"/>
        <w:numPr>
          <w:ilvl w:val="0"/>
          <w:numId w:val="0"/>
        </w:numPr>
        <w:ind w:left="227"/>
      </w:pPr>
      <w:r w:rsidRPr="00484C28">
        <w:rPr>
          <w:noProof/>
        </w:rPr>
        <mc:AlternateContent>
          <mc:Choice Requires="wps">
            <w:drawing>
              <wp:inline distT="0" distB="0" distL="0" distR="0" wp14:anchorId="582903DF" wp14:editId="38866E95">
                <wp:extent cx="3167481" cy="252095"/>
                <wp:effectExtent l="0" t="0" r="13970" b="14605"/>
                <wp:docPr id="7" name="Textruta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7481" cy="252095"/>
                        </a:xfrm>
                        <a:prstGeom prst="rect">
                          <a:avLst/>
                        </a:prstGeom>
                        <a:solidFill>
                          <a:srgbClr val="FFFFFF"/>
                        </a:solidFill>
                        <a:ln w="9525">
                          <a:solidFill>
                            <a:srgbClr val="000000"/>
                          </a:solidFill>
                          <a:miter lim="800000"/>
                          <a:headEnd/>
                          <a:tailEnd/>
                        </a:ln>
                      </wps:spPr>
                      <wps:txbx>
                        <w:txbxContent>
                          <w:p w14:paraId="05DA94BF" w14:textId="0B5EA5DF" w:rsidR="00843D0A" w:rsidRPr="004D578A" w:rsidRDefault="00843D0A" w:rsidP="0016798B">
                            <w:pPr>
                              <w:pStyle w:val="Numreradlista"/>
                              <w:numPr>
                                <w:ilvl w:val="0"/>
                                <w:numId w:val="0"/>
                              </w:numPr>
                              <w:ind w:right="-1982"/>
                            </w:pPr>
                            <w:r w:rsidRPr="009A74E5">
                              <w:t>Info</w:t>
                            </w:r>
                            <w:r>
                              <w:t>rmation enligt första stycket 1–</w:t>
                            </w:r>
                            <w:r w:rsidRPr="009A74E5">
                              <w:t>8 | Utfyllnad</w:t>
                            </w:r>
                            <w:r>
                              <w:t xml:space="preserve">       </w:t>
                            </w:r>
                          </w:p>
                        </w:txbxContent>
                      </wps:txbx>
                      <wps:bodyPr rot="0" vert="horz" wrap="none" lIns="91440" tIns="45720" rIns="91440" bIns="45720" anchor="t" anchorCtr="0" upright="1">
                        <a:noAutofit/>
                      </wps:bodyPr>
                    </wps:wsp>
                  </a:graphicData>
                </a:graphic>
              </wp:inline>
            </w:drawing>
          </mc:Choice>
          <mc:Fallback>
            <w:pict>
              <v:shape w14:anchorId="582903DF" id="Textruta 7" o:spid="_x0000_s1027" type="#_x0000_t202" style="width:249.4pt;height:19.8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">
                <v:textbox>
                  <w:txbxContent>
                    <w:p w14:paraId="05DA94BF" w14:textId="0B5EA5DF" w:rsidR="00843D0A" w:rsidRPr="004D578A" w:rsidRDefault="00843D0A" w:rsidP="0016798B">
                      <w:pPr>
                        <w:pStyle w:val="Numreradlista"/>
                        <w:numPr>
                          <w:ilvl w:val="0"/>
                          <w:numId w:val="0"/>
                        </w:numPr>
                        <w:ind w:right="-1982"/>
                      </w:pPr>
                      <w:r w:rsidRPr="009A74E5">
                        <w:t>Info</w:t>
                      </w:r>
                      <w:r>
                        <w:t>rmation enligt första stycket 1–</w:t>
                      </w:r>
                      <w:r w:rsidRPr="009A74E5">
                        <w:t>8 | Utfyllnad</w:t>
                      </w:r>
                      <w:r>
                        <w:t xml:space="preserve">       </w:t>
                      </w:r>
                    </w:p>
                  </w:txbxContent>
                </v:textbox>
                <w10:anchorlock/>
              </v:shape>
            </w:pict>
          </mc:Fallback>
        </mc:AlternateContent>
      </w:r>
    </w:p>
    <w:p w14:paraId="400BE3C6" w14:textId="77777777" w:rsidR="0016798B" w:rsidRDefault="0016798B" w:rsidP="0016798B">
      <w:pPr>
        <w:pStyle w:val="Numreradlista"/>
        <w:numPr>
          <w:ilvl w:val="0"/>
          <w:numId w:val="0"/>
        </w:numPr>
        <w:ind w:left="227"/>
      </w:pPr>
    </w:p>
    <w:p w14:paraId="232DE924" w14:textId="77777777" w:rsidR="0016798B" w:rsidRPr="00484C28" w:rsidRDefault="0016798B" w:rsidP="0016798B">
      <w:pPr>
        <w:pStyle w:val="Rubrik3"/>
      </w:pPr>
      <w:r w:rsidRPr="00484C28">
        <w:t>K</w:t>
      </w:r>
      <w:r w:rsidRPr="00484C28">
        <w:tab/>
        <w:t xml:space="preserve">Lagring av data </w:t>
      </w:r>
    </w:p>
    <w:p w14:paraId="3355C51F" w14:textId="77777777" w:rsidR="0016798B" w:rsidRPr="00E80050" w:rsidRDefault="0016798B" w:rsidP="0016798B">
      <w:pPr>
        <w:pStyle w:val="Rubrik4"/>
      </w:pPr>
      <w:r w:rsidRPr="00E80050">
        <w:t>Icke flyktigt minne</w:t>
      </w:r>
    </w:p>
    <w:p w14:paraId="7C781531" w14:textId="31F368E0" w:rsidR="0016798B" w:rsidRPr="00E80050" w:rsidRDefault="0016798B" w:rsidP="006C1E46">
      <w:pPr>
        <w:pStyle w:val="Paragraf1"/>
      </w:pPr>
      <w:r w:rsidRPr="00E80050">
        <w:t xml:space="preserve">Ett </w:t>
      </w:r>
      <w:r w:rsidR="00C452D8" w:rsidRPr="00E80050">
        <w:t>kontrollprogram</w:t>
      </w:r>
      <w:r w:rsidRPr="00E80050">
        <w:t xml:space="preserve"> ska ha ett icke flyktigt minne för lagring av </w:t>
      </w:r>
      <w:r w:rsidRPr="00E80050">
        <w:softHyphen/>
        <w:t xml:space="preserve">kontrolldata, räknare och annan information som är nödvändig för att säkerställa de krav som anges i dessa föreskrifter. </w:t>
      </w:r>
    </w:p>
    <w:p w14:paraId="5E00B63C" w14:textId="77777777" w:rsidR="005A3C18" w:rsidRDefault="005A3C18" w:rsidP="0016798B">
      <w:pPr>
        <w:pStyle w:val="Rubrik4"/>
      </w:pPr>
    </w:p>
    <w:p w14:paraId="04168402" w14:textId="37CD674D" w:rsidR="0016798B" w:rsidRPr="00E80050" w:rsidRDefault="0016798B" w:rsidP="0016798B">
      <w:pPr>
        <w:pStyle w:val="Rubrik4"/>
      </w:pPr>
      <w:r w:rsidRPr="00E80050">
        <w:t>Kontrolldata</w:t>
      </w:r>
    </w:p>
    <w:p w14:paraId="6ED2E9A3" w14:textId="4896EF4B" w:rsidR="0016798B" w:rsidRPr="00E80050" w:rsidRDefault="0016798B" w:rsidP="006C1E46">
      <w:pPr>
        <w:pStyle w:val="Paragraf1"/>
      </w:pPr>
      <w:r w:rsidRPr="00E80050">
        <w:t xml:space="preserve">Ett </w:t>
      </w:r>
      <w:r w:rsidR="00C452D8" w:rsidRPr="00E80050">
        <w:t>kontrollprogram</w:t>
      </w:r>
      <w:r w:rsidRPr="00E80050">
        <w:t xml:space="preserve"> ska lagra poster av kontrolldata enligt vad som anges </w:t>
      </w:r>
      <w:r w:rsidR="006C1E46" w:rsidRPr="00E80050">
        <w:t>i 39</w:t>
      </w:r>
      <w:r w:rsidR="00ED38A3" w:rsidRPr="00E80050">
        <w:t>–</w:t>
      </w:r>
      <w:r w:rsidR="006C1E46" w:rsidRPr="00E80050">
        <w:t>42</w:t>
      </w:r>
      <w:r w:rsidRPr="00E80050">
        <w:t xml:space="preserve"> §§. Uppgifterna ska lagras i minst</w:t>
      </w:r>
      <w:r w:rsidRPr="00E80050">
        <w:rPr>
          <w:rStyle w:val="Kommentarsreferens"/>
        </w:rPr>
        <w:t xml:space="preserve"> </w:t>
      </w:r>
      <w:r w:rsidRPr="00E80050">
        <w:t>tre år. Poster som är äldre än tre år och som är skickade till kontrollservern får skrivas över.</w:t>
      </w:r>
    </w:p>
    <w:p w14:paraId="2C59F2CD" w14:textId="77777777" w:rsidR="0016798B" w:rsidRPr="00E80050" w:rsidRDefault="0016798B" w:rsidP="0016798B">
      <w:pPr>
        <w:pStyle w:val="Rubrik4"/>
      </w:pPr>
    </w:p>
    <w:p w14:paraId="11C45B32" w14:textId="77777777" w:rsidR="0016798B" w:rsidRPr="00E80050" w:rsidRDefault="0016798B" w:rsidP="0016798B">
      <w:pPr>
        <w:pStyle w:val="Rubrik4"/>
      </w:pPr>
      <w:r w:rsidRPr="00E80050">
        <w:t xml:space="preserve">Lagring av kontrolldata - kvittokontrollposter </w:t>
      </w:r>
    </w:p>
    <w:p w14:paraId="34EB53E6" w14:textId="4F4D83F3" w:rsidR="0016798B" w:rsidRPr="00E80050" w:rsidRDefault="00C452D8" w:rsidP="006C1E46">
      <w:pPr>
        <w:pStyle w:val="Paragraf1"/>
      </w:pPr>
      <w:r w:rsidRPr="00E80050">
        <w:t>Kontrollprogram</w:t>
      </w:r>
      <w:r w:rsidR="0016798B" w:rsidRPr="00E80050">
        <w:t>met ska för kvittodata av typ normal lagra föl</w:t>
      </w:r>
      <w:r w:rsidR="0016798B" w:rsidRPr="00E80050">
        <w:softHyphen/>
      </w:r>
      <w:r w:rsidR="0016798B" w:rsidRPr="00E80050">
        <w:softHyphen/>
        <w:t xml:space="preserve">jande information i ett icke-flyktigt minne. </w:t>
      </w:r>
    </w:p>
    <w:p w14:paraId="472529CB" w14:textId="4B49212D" w:rsidR="005A3C18" w:rsidRDefault="005A3C18" w:rsidP="00843D0A">
      <w:pPr>
        <w:pStyle w:val="Numlista1"/>
        <w:numPr>
          <w:ilvl w:val="0"/>
          <w:numId w:val="80"/>
        </w:numPr>
        <w:tabs>
          <w:tab w:val="clear" w:pos="454"/>
        </w:tabs>
        <w:ind w:left="426" w:hanging="199"/>
      </w:pPr>
      <w:r w:rsidRPr="00E80050">
        <w:lastRenderedPageBreak/>
        <w:t xml:space="preserve">Kvittokontrolldata enligt </w:t>
      </w:r>
      <w:bookmarkStart w:id="9" w:name="_GoBack"/>
      <w:r w:rsidRPr="00E80050">
        <w:t xml:space="preserve">34 § tabell </w:t>
      </w:r>
      <w:bookmarkEnd w:id="9"/>
      <w:r w:rsidRPr="00E80050">
        <w:t>A</w:t>
      </w:r>
    </w:p>
    <w:p w14:paraId="46F8F225" w14:textId="5F07BE87" w:rsidR="005A3C18" w:rsidRDefault="0016798B" w:rsidP="00843D0A">
      <w:pPr>
        <w:pStyle w:val="Numlista1"/>
        <w:numPr>
          <w:ilvl w:val="0"/>
          <w:numId w:val="80"/>
        </w:numPr>
        <w:tabs>
          <w:tab w:val="clear" w:pos="454"/>
        </w:tabs>
        <w:ind w:left="426" w:hanging="199"/>
      </w:pPr>
      <w:r w:rsidRPr="00E80050">
        <w:t>Värde på transaktionsräknaren enligt 6 kap. 2</w:t>
      </w:r>
      <w:r w:rsidR="00343472" w:rsidRPr="00E80050">
        <w:t>3</w:t>
      </w:r>
      <w:r w:rsidRPr="00E80050">
        <w:t xml:space="preserve"> §</w:t>
      </w:r>
      <w:r w:rsidR="00366D16" w:rsidRPr="00E80050">
        <w:t xml:space="preserve"> </w:t>
      </w:r>
      <w:r w:rsidR="00343472" w:rsidRPr="00E80050">
        <w:t>eller 7 kap. 23</w:t>
      </w:r>
      <w:r w:rsidR="005A3C18">
        <w:t> §</w:t>
      </w:r>
    </w:p>
    <w:p w14:paraId="700E22E9" w14:textId="5D0C9690" w:rsidR="0016798B" w:rsidRPr="00E80050" w:rsidRDefault="0016798B" w:rsidP="00843D0A">
      <w:pPr>
        <w:pStyle w:val="Numlista1"/>
        <w:numPr>
          <w:ilvl w:val="0"/>
          <w:numId w:val="80"/>
        </w:numPr>
        <w:tabs>
          <w:tab w:val="clear" w:pos="454"/>
        </w:tabs>
        <w:ind w:left="426" w:hanging="199"/>
      </w:pPr>
      <w:r w:rsidRPr="00EB4933">
        <w:t>Uppgift som anger om värdet på initialvektorn motsvarar signa</w:t>
      </w:r>
      <w:r w:rsidRPr="00EB4933">
        <w:softHyphen/>
        <w:t xml:space="preserve">turen på senaste </w:t>
      </w:r>
      <w:r w:rsidRPr="00E80050">
        <w:t xml:space="preserve">signerade kontrollpost </w:t>
      </w:r>
    </w:p>
    <w:p w14:paraId="695E466B" w14:textId="630752B4" w:rsidR="0016798B" w:rsidRPr="00E80050" w:rsidRDefault="006C1E46" w:rsidP="006C1E46">
      <w:pPr>
        <w:pStyle w:val="Numlista1"/>
      </w:pPr>
      <w:r w:rsidRPr="00E80050">
        <w:t>Stödinformation enligt 35</w:t>
      </w:r>
      <w:r w:rsidR="0016798B" w:rsidRPr="00E80050">
        <w:t xml:space="preserve"> § </w:t>
      </w:r>
    </w:p>
    <w:p w14:paraId="3C166404" w14:textId="77777777" w:rsidR="00547AEE" w:rsidRDefault="0016798B" w:rsidP="00547AEE">
      <w:pPr>
        <w:pStyle w:val="Numlista1"/>
        <w:tabs>
          <w:tab w:val="clear" w:pos="454"/>
          <w:tab w:val="left" w:pos="426"/>
        </w:tabs>
      </w:pPr>
      <w:r w:rsidRPr="00E80050">
        <w:t>Värde på räknare A-</w:t>
      </w:r>
      <w:r w:rsidR="00C15739" w:rsidRPr="00E80050">
        <w:t>–F och I–</w:t>
      </w:r>
      <w:r w:rsidRPr="00E80050">
        <w:t xml:space="preserve">M enligt </w:t>
      </w:r>
      <w:r w:rsidR="006C1E46" w:rsidRPr="00E80050">
        <w:t xml:space="preserve">17 </w:t>
      </w:r>
      <w:r w:rsidR="00547AEE">
        <w:t>§</w:t>
      </w:r>
    </w:p>
    <w:p w14:paraId="67399528" w14:textId="77777777" w:rsidR="00547AEE" w:rsidRDefault="0016798B" w:rsidP="00547AEE">
      <w:pPr>
        <w:pStyle w:val="Numlista1"/>
        <w:tabs>
          <w:tab w:val="clear" w:pos="454"/>
          <w:tab w:val="left" w:pos="426"/>
        </w:tabs>
      </w:pPr>
      <w:r w:rsidRPr="00E80050">
        <w:t xml:space="preserve">Signatur enligt 6 kap. 12-17 §§ </w:t>
      </w:r>
      <w:r w:rsidR="00547AEE">
        <w:t xml:space="preserve">eller 7 kap. 12-17 </w:t>
      </w:r>
    </w:p>
    <w:p w14:paraId="3AEBB019" w14:textId="51633D75" w:rsidR="0016798B" w:rsidRPr="00E80050" w:rsidRDefault="0016798B" w:rsidP="00547AEE">
      <w:pPr>
        <w:pStyle w:val="Numlista1"/>
        <w:tabs>
          <w:tab w:val="clear" w:pos="454"/>
          <w:tab w:val="left" w:pos="426"/>
        </w:tabs>
      </w:pPr>
      <w:r w:rsidRPr="00E80050">
        <w:t>Värde på</w:t>
      </w:r>
      <w:r w:rsidR="00343472" w:rsidRPr="00E80050">
        <w:t xml:space="preserve"> kvittoräknaren enligt 6 kap. 26</w:t>
      </w:r>
      <w:r w:rsidRPr="00E80050">
        <w:t xml:space="preserve"> § </w:t>
      </w:r>
      <w:r w:rsidR="000E0FEB" w:rsidRPr="00E80050">
        <w:t xml:space="preserve">eller </w:t>
      </w:r>
      <w:r w:rsidR="00821C50" w:rsidRPr="00E80050">
        <w:t>7 kap. 26</w:t>
      </w:r>
      <w:r w:rsidR="000E0FEB" w:rsidRPr="00E80050">
        <w:t xml:space="preserve"> § </w:t>
      </w:r>
    </w:p>
    <w:p w14:paraId="7ECF7D9A" w14:textId="6D87248C" w:rsidR="0016798B" w:rsidRPr="00E80050" w:rsidRDefault="0016798B" w:rsidP="006C1E46">
      <w:pPr>
        <w:pStyle w:val="Numlista1"/>
      </w:pPr>
      <w:r w:rsidRPr="00E80050">
        <w:t>Värde på bel</w:t>
      </w:r>
      <w:r w:rsidR="00343472" w:rsidRPr="00E80050">
        <w:t>oppsräknaren enligt 6 kap. 29</w:t>
      </w:r>
      <w:r w:rsidR="00366D16" w:rsidRPr="00E80050">
        <w:t xml:space="preserve"> § eller </w:t>
      </w:r>
      <w:r w:rsidR="00034041" w:rsidRPr="00E80050">
        <w:t>7 kap. 29</w:t>
      </w:r>
      <w:r w:rsidR="00366D16" w:rsidRPr="00E80050">
        <w:t xml:space="preserve"> § </w:t>
      </w:r>
    </w:p>
    <w:p w14:paraId="79128AEE" w14:textId="185C3060" w:rsidR="0016798B" w:rsidRPr="00E80050" w:rsidRDefault="0016798B" w:rsidP="006C1E46">
      <w:pPr>
        <w:pStyle w:val="Numlista1"/>
      </w:pPr>
      <w:r w:rsidRPr="00E80050">
        <w:t>Statuskoder enligt</w:t>
      </w:r>
      <w:r w:rsidR="00017A10" w:rsidRPr="00E80050">
        <w:t xml:space="preserve"> 4</w:t>
      </w:r>
      <w:r w:rsidR="006C1E46" w:rsidRPr="00E80050">
        <w:t>3</w:t>
      </w:r>
      <w:r w:rsidRPr="00E80050">
        <w:t xml:space="preserve"> §.</w:t>
      </w:r>
    </w:p>
    <w:p w14:paraId="5768D4C1" w14:textId="7C6C51F0" w:rsidR="0016798B" w:rsidRPr="00E80050" w:rsidRDefault="00C452D8" w:rsidP="006C1E46">
      <w:pPr>
        <w:pStyle w:val="Paragraf1"/>
      </w:pPr>
      <w:r w:rsidRPr="00E80050">
        <w:t>Kontrollprogram</w:t>
      </w:r>
      <w:r w:rsidR="0016798B" w:rsidRPr="00E80050">
        <w:t>met ska för kvittodata av typ kopia lagra följande information i ett icke-flyktigt minne.</w:t>
      </w:r>
    </w:p>
    <w:p w14:paraId="6BB6D989" w14:textId="7BF718CB" w:rsidR="0016798B" w:rsidRPr="00E80050" w:rsidRDefault="006C1E46" w:rsidP="00353777">
      <w:pPr>
        <w:pStyle w:val="Brdtextmedindrag"/>
        <w:numPr>
          <w:ilvl w:val="6"/>
          <w:numId w:val="51"/>
        </w:numPr>
        <w:tabs>
          <w:tab w:val="clear" w:pos="2520"/>
        </w:tabs>
        <w:spacing w:after="0"/>
        <w:ind w:left="567" w:hanging="283"/>
      </w:pPr>
      <w:r w:rsidRPr="00E80050">
        <w:t>Kvittokontrolldata enligt 34</w:t>
      </w:r>
      <w:r w:rsidR="0016798B" w:rsidRPr="00E80050">
        <w:t xml:space="preserve"> § tabell B</w:t>
      </w:r>
    </w:p>
    <w:p w14:paraId="60C44C69" w14:textId="051F044B" w:rsidR="0016798B" w:rsidRPr="00E80050" w:rsidRDefault="006C1E46" w:rsidP="00015FF3">
      <w:pPr>
        <w:pStyle w:val="Brdtextmedindrag"/>
        <w:numPr>
          <w:ilvl w:val="6"/>
          <w:numId w:val="5"/>
        </w:numPr>
        <w:tabs>
          <w:tab w:val="clear" w:pos="2520"/>
          <w:tab w:val="num" w:pos="567"/>
          <w:tab w:val="num" w:pos="1080"/>
        </w:tabs>
        <w:spacing w:after="0"/>
        <w:ind w:left="709" w:hanging="425"/>
      </w:pPr>
      <w:r w:rsidRPr="00E80050">
        <w:t>Stödinformation enligt 35</w:t>
      </w:r>
      <w:r w:rsidR="0016798B" w:rsidRPr="00E80050">
        <w:t xml:space="preserve"> § </w:t>
      </w:r>
    </w:p>
    <w:p w14:paraId="65B44ADC" w14:textId="6DEA05CF" w:rsidR="0016798B" w:rsidRPr="00E80050" w:rsidRDefault="00C15739" w:rsidP="00015FF3">
      <w:pPr>
        <w:pStyle w:val="Brdtextmedindrag"/>
        <w:numPr>
          <w:ilvl w:val="6"/>
          <w:numId w:val="5"/>
        </w:numPr>
        <w:tabs>
          <w:tab w:val="clear" w:pos="2520"/>
          <w:tab w:val="num" w:pos="567"/>
          <w:tab w:val="num" w:pos="1080"/>
        </w:tabs>
        <w:spacing w:after="0"/>
        <w:ind w:left="709" w:hanging="425"/>
      </w:pPr>
      <w:r w:rsidRPr="00E80050">
        <w:t>Värde på räknare I–</w:t>
      </w:r>
      <w:r w:rsidR="006C1E46" w:rsidRPr="00E80050">
        <w:t>M enligt 17</w:t>
      </w:r>
      <w:r w:rsidR="0016798B" w:rsidRPr="00E80050">
        <w:t xml:space="preserve"> §. </w:t>
      </w:r>
    </w:p>
    <w:p w14:paraId="50A8B748" w14:textId="0B17BD87" w:rsidR="0016798B" w:rsidRPr="00E80050" w:rsidRDefault="00C452D8" w:rsidP="006C1E46">
      <w:pPr>
        <w:pStyle w:val="Paragraf1"/>
      </w:pPr>
      <w:r w:rsidRPr="00E80050">
        <w:t>Kontrollprogram</w:t>
      </w:r>
      <w:r w:rsidR="0016798B" w:rsidRPr="00E80050">
        <w:t>met ska för kvittodata av typ övning lagra följande information i ett icke-flyktigt minne.</w:t>
      </w:r>
    </w:p>
    <w:p w14:paraId="738C2B6E" w14:textId="493B7CA0" w:rsidR="0016798B" w:rsidRPr="00E80050" w:rsidRDefault="006C1E46" w:rsidP="00353777">
      <w:pPr>
        <w:pStyle w:val="Brdtextmedindrag"/>
        <w:numPr>
          <w:ilvl w:val="6"/>
          <w:numId w:val="52"/>
        </w:numPr>
        <w:tabs>
          <w:tab w:val="clear" w:pos="2520"/>
        </w:tabs>
        <w:spacing w:after="0"/>
        <w:ind w:left="567" w:hanging="283"/>
      </w:pPr>
      <w:r w:rsidRPr="00E80050">
        <w:t>Kvittokontrolldata enligt 34</w:t>
      </w:r>
      <w:r w:rsidR="0016798B" w:rsidRPr="00E80050">
        <w:t xml:space="preserve"> § tabell C</w:t>
      </w:r>
    </w:p>
    <w:p w14:paraId="636B18D7" w14:textId="786263D4" w:rsidR="0016798B" w:rsidRPr="00E80050" w:rsidRDefault="005A1E6E" w:rsidP="00015FF3">
      <w:pPr>
        <w:pStyle w:val="Brdtextmedindrag"/>
        <w:numPr>
          <w:ilvl w:val="6"/>
          <w:numId w:val="5"/>
        </w:numPr>
        <w:tabs>
          <w:tab w:val="clear" w:pos="2520"/>
          <w:tab w:val="num" w:pos="1080"/>
        </w:tabs>
        <w:spacing w:after="0"/>
        <w:ind w:left="567" w:hanging="283"/>
      </w:pPr>
      <w:r w:rsidRPr="00E80050">
        <w:t>Stödinformation enligt 35</w:t>
      </w:r>
      <w:r w:rsidR="0016798B" w:rsidRPr="00E80050">
        <w:t xml:space="preserve"> § </w:t>
      </w:r>
    </w:p>
    <w:p w14:paraId="1EA4CFF1" w14:textId="5A732E4F" w:rsidR="0016798B" w:rsidRPr="00E80050" w:rsidRDefault="00C15739" w:rsidP="00015FF3">
      <w:pPr>
        <w:pStyle w:val="Brdtextmedindrag"/>
        <w:numPr>
          <w:ilvl w:val="6"/>
          <w:numId w:val="5"/>
        </w:numPr>
        <w:tabs>
          <w:tab w:val="clear" w:pos="2520"/>
          <w:tab w:val="num" w:pos="1080"/>
        </w:tabs>
        <w:spacing w:after="0"/>
        <w:ind w:left="567" w:hanging="283"/>
      </w:pPr>
      <w:r w:rsidRPr="00E80050">
        <w:t>Värde på räknare G och I–</w:t>
      </w:r>
      <w:r w:rsidR="0016798B" w:rsidRPr="00E80050">
        <w:t>M</w:t>
      </w:r>
      <w:r w:rsidR="005A1E6E" w:rsidRPr="00E80050">
        <w:t xml:space="preserve"> enligt 17</w:t>
      </w:r>
      <w:r w:rsidR="0016798B" w:rsidRPr="00E80050">
        <w:t xml:space="preserve"> §. </w:t>
      </w:r>
    </w:p>
    <w:p w14:paraId="33CA103E" w14:textId="7F3CE177" w:rsidR="0016798B" w:rsidRPr="00E80050" w:rsidRDefault="00C452D8" w:rsidP="005A1E6E">
      <w:pPr>
        <w:pStyle w:val="Paragraf1"/>
      </w:pPr>
      <w:r w:rsidRPr="00E80050">
        <w:t>Kontrollprogram</w:t>
      </w:r>
      <w:r w:rsidR="0016798B" w:rsidRPr="00E80050">
        <w:t>met ska för kvittodata av typ pro forma lagra följande information i ett icke-flyktigt minne.</w:t>
      </w:r>
    </w:p>
    <w:p w14:paraId="69DDDD22" w14:textId="750372FD" w:rsidR="0016798B" w:rsidRPr="00E80050" w:rsidRDefault="0016798B" w:rsidP="00353777">
      <w:pPr>
        <w:pStyle w:val="Brdtextmedindrag"/>
        <w:numPr>
          <w:ilvl w:val="6"/>
          <w:numId w:val="55"/>
        </w:numPr>
        <w:tabs>
          <w:tab w:val="clear" w:pos="2520"/>
          <w:tab w:val="num" w:pos="567"/>
        </w:tabs>
        <w:spacing w:after="0"/>
        <w:ind w:hanging="2236"/>
      </w:pPr>
      <w:r w:rsidRPr="00E80050">
        <w:t xml:space="preserve">Kvittokontrolldata enligt </w:t>
      </w:r>
      <w:r w:rsidR="005A1E6E" w:rsidRPr="00E80050">
        <w:t>34</w:t>
      </w:r>
      <w:r w:rsidRPr="00E80050">
        <w:t xml:space="preserve"> § tabell D</w:t>
      </w:r>
    </w:p>
    <w:p w14:paraId="7F794D8B" w14:textId="309D2457" w:rsidR="0016798B" w:rsidRPr="00E80050" w:rsidRDefault="005A1E6E" w:rsidP="00015FF3">
      <w:pPr>
        <w:pStyle w:val="Brdtextmedindrag"/>
        <w:numPr>
          <w:ilvl w:val="6"/>
          <w:numId w:val="5"/>
        </w:numPr>
        <w:tabs>
          <w:tab w:val="clear" w:pos="2520"/>
          <w:tab w:val="num" w:pos="1080"/>
        </w:tabs>
        <w:spacing w:after="0"/>
        <w:ind w:left="567" w:hanging="283"/>
      </w:pPr>
      <w:r w:rsidRPr="00E80050">
        <w:t>Stödinformation enligt 35</w:t>
      </w:r>
      <w:r w:rsidR="0016798B" w:rsidRPr="00E80050">
        <w:t xml:space="preserve"> § </w:t>
      </w:r>
    </w:p>
    <w:p w14:paraId="47384D2E" w14:textId="77B5171A" w:rsidR="0016798B" w:rsidRDefault="0016798B" w:rsidP="00E80050">
      <w:pPr>
        <w:pStyle w:val="Brdtextmedindrag"/>
        <w:numPr>
          <w:ilvl w:val="6"/>
          <w:numId w:val="5"/>
        </w:numPr>
        <w:tabs>
          <w:tab w:val="clear" w:pos="2520"/>
          <w:tab w:val="num" w:pos="1080"/>
        </w:tabs>
        <w:spacing w:after="0"/>
        <w:ind w:left="567" w:hanging="283"/>
      </w:pPr>
      <w:r w:rsidRPr="00E80050">
        <w:t xml:space="preserve">Värde på räknare </w:t>
      </w:r>
      <w:r w:rsidR="00C15739" w:rsidRPr="00E80050">
        <w:t>H–</w:t>
      </w:r>
      <w:r w:rsidRPr="00E80050">
        <w:t>M enligt</w:t>
      </w:r>
      <w:r w:rsidR="005A1E6E" w:rsidRPr="00E80050">
        <w:t xml:space="preserve"> 17</w:t>
      </w:r>
      <w:r w:rsidRPr="00E80050">
        <w:t xml:space="preserve"> §. </w:t>
      </w:r>
    </w:p>
    <w:p w14:paraId="79443614" w14:textId="77777777" w:rsidR="00E80050" w:rsidRDefault="00E80050" w:rsidP="00E80050">
      <w:pPr>
        <w:pStyle w:val="Brdtextmedindrag"/>
        <w:spacing w:after="0"/>
        <w:ind w:left="567" w:firstLine="0"/>
      </w:pPr>
    </w:p>
    <w:p w14:paraId="55F5BFDE" w14:textId="77777777" w:rsidR="0016798B" w:rsidRPr="00153D34" w:rsidRDefault="0016798B" w:rsidP="0016798B">
      <w:pPr>
        <w:pStyle w:val="Rubrik3"/>
      </w:pPr>
      <w:r w:rsidRPr="00153D34">
        <w:t xml:space="preserve">L </w:t>
      </w:r>
      <w:r w:rsidRPr="00153D34">
        <w:tab/>
        <w:t>Kontrolldata till kontrollserver</w:t>
      </w:r>
    </w:p>
    <w:p w14:paraId="4FCE7F8A" w14:textId="551EEA16" w:rsidR="0016798B" w:rsidRDefault="0016798B" w:rsidP="005A1E6E">
      <w:pPr>
        <w:pStyle w:val="Paragraf1"/>
      </w:pPr>
      <w:r w:rsidRPr="00E80050">
        <w:t xml:space="preserve">Ett </w:t>
      </w:r>
      <w:r w:rsidR="00C452D8" w:rsidRPr="00E80050">
        <w:t>kontrollprogram</w:t>
      </w:r>
      <w:r w:rsidRPr="00E80050">
        <w:t xml:space="preserve"> ska </w:t>
      </w:r>
      <w:r w:rsidR="00CD1F29" w:rsidRPr="00E80050">
        <w:t>fö</w:t>
      </w:r>
      <w:r w:rsidR="005A1E6E" w:rsidRPr="00E80050">
        <w:t>r kvittokontrollposter enligt 39</w:t>
      </w:r>
      <w:r w:rsidR="00CD1F29" w:rsidRPr="00E80050">
        <w:t xml:space="preserve"> §</w:t>
      </w:r>
      <w:r w:rsidR="00343472" w:rsidRPr="00E80050">
        <w:t xml:space="preserve"> </w:t>
      </w:r>
      <w:r w:rsidRPr="00E80050">
        <w:t>infoga följande</w:t>
      </w:r>
      <w:r w:rsidRPr="00153D34">
        <w:t xml:space="preserve"> statuskoder för varje kontrollpost som lagras. När statusen ändras för en kontrollpost ska status</w:t>
      </w:r>
      <w:r w:rsidRPr="00153D34">
        <w:softHyphen/>
        <w:t>koden uppdateras. Status</w:t>
      </w:r>
      <w:r w:rsidR="00AC1EFA">
        <w:softHyphen/>
      </w:r>
      <w:r w:rsidRPr="00153D34">
        <w:t>koden ska skickas till kontrollservern till</w:t>
      </w:r>
      <w:r w:rsidRPr="00153D34">
        <w:softHyphen/>
        <w:t xml:space="preserve">sammans med kontrollposten. </w:t>
      </w:r>
    </w:p>
    <w:p w14:paraId="108FE7AF" w14:textId="77777777" w:rsidR="0081353D" w:rsidRPr="0081353D" w:rsidRDefault="0081353D" w:rsidP="0081353D">
      <w:pPr>
        <w:pStyle w:val="Brdtextmedindrag"/>
        <w:rPr>
          <w:lang w:eastAsia="sv-SE"/>
        </w:rPr>
      </w:pPr>
    </w:p>
    <w:tbl>
      <w:tblPr>
        <w:tblW w:w="5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2"/>
        <w:gridCol w:w="1050"/>
        <w:gridCol w:w="3566"/>
      </w:tblGrid>
      <w:tr w:rsidR="0016798B" w:rsidRPr="00484C28" w14:paraId="4C34D63C" w14:textId="77777777" w:rsidTr="005D504D">
        <w:tc>
          <w:tcPr>
            <w:tcW w:w="1072" w:type="dxa"/>
            <w:shd w:val="clear" w:color="auto" w:fill="EEECE1" w:themeFill="background2"/>
          </w:tcPr>
          <w:p w14:paraId="4EADBFDC" w14:textId="77777777" w:rsidR="0016798B" w:rsidRPr="00913D56" w:rsidRDefault="0016798B" w:rsidP="005D504D">
            <w:pPr>
              <w:pStyle w:val="Brdtextmedindrag"/>
              <w:ind w:left="0" w:firstLine="0"/>
              <w:rPr>
                <w:b/>
              </w:rPr>
            </w:pPr>
            <w:r w:rsidRPr="00913D56">
              <w:rPr>
                <w:b/>
              </w:rPr>
              <w:t>Statuskod</w:t>
            </w:r>
          </w:p>
        </w:tc>
        <w:tc>
          <w:tcPr>
            <w:tcW w:w="1050" w:type="dxa"/>
            <w:shd w:val="clear" w:color="auto" w:fill="EEECE1" w:themeFill="background2"/>
          </w:tcPr>
          <w:p w14:paraId="7AA645C4" w14:textId="77777777" w:rsidR="0016798B" w:rsidRPr="00913D56" w:rsidRDefault="0016798B" w:rsidP="005D504D">
            <w:pPr>
              <w:pStyle w:val="Brdtextmedindrag"/>
              <w:ind w:left="0" w:firstLine="0"/>
              <w:jc w:val="center"/>
              <w:rPr>
                <w:b/>
              </w:rPr>
            </w:pPr>
            <w:r w:rsidRPr="00913D56">
              <w:rPr>
                <w:b/>
              </w:rPr>
              <w:t>Text</w:t>
            </w:r>
          </w:p>
        </w:tc>
        <w:tc>
          <w:tcPr>
            <w:tcW w:w="3566" w:type="dxa"/>
            <w:shd w:val="clear" w:color="auto" w:fill="EEECE1" w:themeFill="background2"/>
          </w:tcPr>
          <w:p w14:paraId="57CF7127" w14:textId="77777777" w:rsidR="0016798B" w:rsidRPr="00913D56" w:rsidRDefault="0016798B" w:rsidP="005D504D">
            <w:pPr>
              <w:pStyle w:val="Brdtextmedindrag"/>
              <w:ind w:firstLine="0"/>
              <w:jc w:val="center"/>
              <w:rPr>
                <w:b/>
              </w:rPr>
            </w:pPr>
            <w:r w:rsidRPr="00913D56">
              <w:rPr>
                <w:b/>
              </w:rPr>
              <w:t>Förklaring</w:t>
            </w:r>
          </w:p>
        </w:tc>
      </w:tr>
      <w:tr w:rsidR="0016798B" w:rsidRPr="005644C5" w14:paraId="27A746DB" w14:textId="77777777" w:rsidTr="005D504D">
        <w:trPr>
          <w:trHeight w:val="147"/>
        </w:trPr>
        <w:tc>
          <w:tcPr>
            <w:tcW w:w="1072" w:type="dxa"/>
            <w:shd w:val="clear" w:color="auto" w:fill="auto"/>
          </w:tcPr>
          <w:p w14:paraId="220B994F" w14:textId="77777777" w:rsidR="0016798B" w:rsidRPr="00484C28" w:rsidRDefault="0016798B" w:rsidP="00B30002">
            <w:pPr>
              <w:pStyle w:val="Brdtextmedindrag"/>
              <w:spacing w:before="80"/>
              <w:ind w:left="0" w:firstLine="0"/>
              <w:jc w:val="center"/>
            </w:pPr>
            <w:proofErr w:type="spellStart"/>
            <w:r w:rsidRPr="00484C28">
              <w:t>Köad</w:t>
            </w:r>
            <w:proofErr w:type="spellEnd"/>
          </w:p>
        </w:tc>
        <w:tc>
          <w:tcPr>
            <w:tcW w:w="1050" w:type="dxa"/>
            <w:shd w:val="clear" w:color="auto" w:fill="auto"/>
          </w:tcPr>
          <w:p w14:paraId="3205398D" w14:textId="77777777" w:rsidR="0016798B" w:rsidRPr="00484C28" w:rsidRDefault="0016798B" w:rsidP="00B30002">
            <w:pPr>
              <w:pStyle w:val="Brdtextmedindrag"/>
              <w:spacing w:before="80"/>
              <w:ind w:left="0" w:firstLine="0"/>
              <w:jc w:val="center"/>
            </w:pPr>
            <w:r w:rsidRPr="00484C28">
              <w:t>Ja/Nej</w:t>
            </w:r>
          </w:p>
        </w:tc>
        <w:tc>
          <w:tcPr>
            <w:tcW w:w="3566" w:type="dxa"/>
            <w:shd w:val="clear" w:color="auto" w:fill="auto"/>
          </w:tcPr>
          <w:p w14:paraId="0D7DA580" w14:textId="77777777" w:rsidR="0016798B" w:rsidRPr="00484C28" w:rsidRDefault="0016798B" w:rsidP="00B30002">
            <w:pPr>
              <w:pStyle w:val="Brdtextmedindrag"/>
              <w:spacing w:before="80" w:after="80"/>
              <w:ind w:left="0" w:firstLine="0"/>
              <w:jc w:val="left"/>
            </w:pPr>
            <w:r w:rsidRPr="00484C28">
              <w:t>Ja = Skickad efter 10 sekunder</w:t>
            </w:r>
          </w:p>
          <w:p w14:paraId="2842D9B9" w14:textId="77777777" w:rsidR="0016798B" w:rsidRPr="00484C28" w:rsidRDefault="0016798B" w:rsidP="005D504D">
            <w:pPr>
              <w:pStyle w:val="Brdtextmedindrag"/>
              <w:ind w:left="0" w:firstLine="0"/>
              <w:jc w:val="left"/>
            </w:pPr>
            <w:r w:rsidRPr="00484C28">
              <w:t>Nej = Skickad inom 10 sekunder</w:t>
            </w:r>
          </w:p>
        </w:tc>
      </w:tr>
      <w:tr w:rsidR="0016798B" w:rsidRPr="005644C5" w14:paraId="7EF2508F" w14:textId="77777777" w:rsidTr="005D504D">
        <w:trPr>
          <w:trHeight w:val="147"/>
        </w:trPr>
        <w:tc>
          <w:tcPr>
            <w:tcW w:w="1072" w:type="dxa"/>
            <w:shd w:val="clear" w:color="auto" w:fill="auto"/>
          </w:tcPr>
          <w:p w14:paraId="5755FF52" w14:textId="77777777" w:rsidR="0016798B" w:rsidRPr="00484C28" w:rsidRDefault="0016798B" w:rsidP="00B30002">
            <w:pPr>
              <w:pStyle w:val="Brdtextmedindrag"/>
              <w:spacing w:before="80" w:after="80"/>
              <w:ind w:left="0" w:firstLine="0"/>
              <w:jc w:val="center"/>
            </w:pPr>
            <w:r w:rsidRPr="00484C28">
              <w:t>Skickad</w:t>
            </w:r>
          </w:p>
        </w:tc>
        <w:tc>
          <w:tcPr>
            <w:tcW w:w="1050" w:type="dxa"/>
            <w:shd w:val="clear" w:color="auto" w:fill="auto"/>
          </w:tcPr>
          <w:p w14:paraId="1930DCBC" w14:textId="77777777" w:rsidR="0016798B" w:rsidRPr="00484C28" w:rsidRDefault="0016798B" w:rsidP="00B30002">
            <w:pPr>
              <w:pStyle w:val="Brdtextmedindrag"/>
              <w:spacing w:before="80" w:after="80"/>
              <w:ind w:left="0" w:firstLine="0"/>
              <w:jc w:val="center"/>
            </w:pPr>
            <w:r w:rsidRPr="00484C28">
              <w:t>Ja/Nej</w:t>
            </w:r>
          </w:p>
        </w:tc>
        <w:tc>
          <w:tcPr>
            <w:tcW w:w="3566" w:type="dxa"/>
            <w:shd w:val="clear" w:color="auto" w:fill="auto"/>
          </w:tcPr>
          <w:p w14:paraId="0290DA03" w14:textId="77777777" w:rsidR="0016798B" w:rsidRPr="00E80050" w:rsidRDefault="0016798B" w:rsidP="00B30002">
            <w:pPr>
              <w:pStyle w:val="Brdtextmedindrag"/>
              <w:spacing w:before="80" w:after="80"/>
              <w:ind w:left="0" w:firstLine="0"/>
              <w:jc w:val="left"/>
            </w:pPr>
            <w:r w:rsidRPr="00E80050">
              <w:t>Ja = Kontrollposten är skickad</w:t>
            </w:r>
          </w:p>
          <w:p w14:paraId="0A086409" w14:textId="77777777" w:rsidR="0016798B" w:rsidRPr="00E80050" w:rsidRDefault="0016798B" w:rsidP="00B30002">
            <w:pPr>
              <w:pStyle w:val="Brdtextmedindrag"/>
              <w:spacing w:before="80" w:after="80"/>
              <w:ind w:left="0" w:firstLine="0"/>
              <w:jc w:val="left"/>
            </w:pPr>
            <w:r w:rsidRPr="00E80050">
              <w:t>Nej = Kontrollposten är inte skickad</w:t>
            </w:r>
          </w:p>
        </w:tc>
      </w:tr>
      <w:tr w:rsidR="0016798B" w:rsidRPr="005644C5" w14:paraId="31733387" w14:textId="77777777" w:rsidTr="005D504D">
        <w:trPr>
          <w:trHeight w:val="50"/>
        </w:trPr>
        <w:tc>
          <w:tcPr>
            <w:tcW w:w="1072" w:type="dxa"/>
            <w:shd w:val="clear" w:color="auto" w:fill="auto"/>
          </w:tcPr>
          <w:p w14:paraId="310983FD" w14:textId="77777777" w:rsidR="0016798B" w:rsidRPr="00484C28" w:rsidRDefault="0016798B" w:rsidP="00B30002">
            <w:pPr>
              <w:pStyle w:val="Brdtextmedindrag"/>
              <w:spacing w:before="80" w:after="80"/>
              <w:ind w:left="0" w:firstLine="0"/>
              <w:jc w:val="center"/>
            </w:pPr>
            <w:r w:rsidRPr="00484C28">
              <w:t>Verifierad</w:t>
            </w:r>
          </w:p>
        </w:tc>
        <w:tc>
          <w:tcPr>
            <w:tcW w:w="1050" w:type="dxa"/>
            <w:shd w:val="clear" w:color="auto" w:fill="auto"/>
          </w:tcPr>
          <w:p w14:paraId="551949D0" w14:textId="77777777" w:rsidR="0016798B" w:rsidRPr="00484C28" w:rsidRDefault="0016798B" w:rsidP="00B30002">
            <w:pPr>
              <w:pStyle w:val="Brdtextmedindrag"/>
              <w:spacing w:before="80" w:after="80"/>
              <w:ind w:left="0" w:firstLine="0"/>
              <w:jc w:val="center"/>
            </w:pPr>
            <w:r w:rsidRPr="00484C28">
              <w:t>Ja/Nej</w:t>
            </w:r>
          </w:p>
        </w:tc>
        <w:tc>
          <w:tcPr>
            <w:tcW w:w="3566" w:type="dxa"/>
            <w:shd w:val="clear" w:color="auto" w:fill="auto"/>
          </w:tcPr>
          <w:p w14:paraId="4631A6A6" w14:textId="7521F985" w:rsidR="0016798B" w:rsidRPr="00E80050" w:rsidRDefault="0016798B" w:rsidP="00B30002">
            <w:pPr>
              <w:pStyle w:val="Brdtextmedindrag"/>
              <w:spacing w:before="80" w:after="80"/>
              <w:ind w:left="0" w:firstLine="0"/>
              <w:jc w:val="left"/>
            </w:pPr>
            <w:r w:rsidRPr="00E80050">
              <w:t>Ja = Kontrollservern har verifierat den infogad</w:t>
            </w:r>
            <w:r w:rsidR="005D504D" w:rsidRPr="00E80050">
              <w:t>e signaturen enl</w:t>
            </w:r>
            <w:r w:rsidR="000E0FEB" w:rsidRPr="00E80050">
              <w:t>igt 8</w:t>
            </w:r>
            <w:r w:rsidR="005D504D" w:rsidRPr="00E80050">
              <w:t xml:space="preserve"> kap. 17 § </w:t>
            </w:r>
            <w:r w:rsidRPr="00E80050">
              <w:t>1.</w:t>
            </w:r>
          </w:p>
          <w:p w14:paraId="79D31255" w14:textId="7CEDBD4B" w:rsidR="0016798B" w:rsidRPr="00E80050" w:rsidRDefault="0016798B" w:rsidP="00B30002">
            <w:pPr>
              <w:pStyle w:val="Brdtextmedindrag"/>
              <w:spacing w:before="80" w:after="80"/>
              <w:ind w:left="0" w:firstLine="0"/>
              <w:jc w:val="left"/>
            </w:pPr>
            <w:r w:rsidRPr="00E80050">
              <w:lastRenderedPageBreak/>
              <w:t>Nej = Kontrollservern har inte kunnat veri</w:t>
            </w:r>
            <w:r w:rsidRPr="00E80050">
              <w:softHyphen/>
              <w:t xml:space="preserve">fiera </w:t>
            </w:r>
            <w:r w:rsidR="000E0FEB" w:rsidRPr="00E80050">
              <w:t>den infogade signaturen enligt 8</w:t>
            </w:r>
            <w:r w:rsidR="005D504D" w:rsidRPr="00E80050">
              <w:t> </w:t>
            </w:r>
            <w:r w:rsidRPr="00E80050">
              <w:t>kap. 17 § 2.</w:t>
            </w:r>
          </w:p>
        </w:tc>
      </w:tr>
    </w:tbl>
    <w:p w14:paraId="2B8C8435" w14:textId="7C77EACC" w:rsidR="0016798B" w:rsidRPr="00E80050" w:rsidRDefault="0016798B" w:rsidP="0016798B">
      <w:pPr>
        <w:rPr>
          <w:sz w:val="28"/>
          <w:szCs w:val="28"/>
        </w:rPr>
      </w:pPr>
      <w:r w:rsidRPr="00484C28">
        <w:lastRenderedPageBreak/>
        <w:t xml:space="preserve">Resultatet av </w:t>
      </w:r>
      <w:r w:rsidRPr="00E80050">
        <w:t xml:space="preserve">verifieringen av den infogade signaturen enligt </w:t>
      </w:r>
      <w:r w:rsidR="000E0FEB" w:rsidRPr="00E80050">
        <w:t>8</w:t>
      </w:r>
      <w:r w:rsidRPr="00E80050">
        <w:t xml:space="preserve"> kap. 17 § ska skickas till kassaregistret tillsammans med löpnumret för kvitto</w:t>
      </w:r>
      <w:r w:rsidRPr="00E80050">
        <w:softHyphen/>
      </w:r>
      <w:r w:rsidRPr="00E80050">
        <w:softHyphen/>
      </w:r>
      <w:r w:rsidR="000E0FEB" w:rsidRPr="00E80050">
        <w:softHyphen/>
      </w:r>
      <w:r w:rsidRPr="00E80050">
        <w:t xml:space="preserve">kontrollposten av typ normal.   </w:t>
      </w:r>
    </w:p>
    <w:p w14:paraId="48B8A7A4" w14:textId="369AD927" w:rsidR="0016798B" w:rsidRPr="00E80050" w:rsidRDefault="0016798B" w:rsidP="005A1E6E">
      <w:pPr>
        <w:pStyle w:val="Paragraf1"/>
      </w:pPr>
      <w:r w:rsidRPr="00E80050">
        <w:t xml:space="preserve">Ett </w:t>
      </w:r>
      <w:r w:rsidR="00C452D8" w:rsidRPr="00E80050">
        <w:t>kontrollprogram</w:t>
      </w:r>
      <w:r w:rsidRPr="00E80050">
        <w:t xml:space="preserve"> ska skicka </w:t>
      </w:r>
      <w:r w:rsidR="00AC1EFA" w:rsidRPr="00E80050">
        <w:t>följande</w:t>
      </w:r>
      <w:r w:rsidRPr="00E80050">
        <w:t xml:space="preserve"> kontrolldata </w:t>
      </w:r>
      <w:r w:rsidR="00AC1EFA" w:rsidRPr="00E80050">
        <w:t>till kontroll</w:t>
      </w:r>
      <w:r w:rsidR="00AC1EFA" w:rsidRPr="00E80050">
        <w:softHyphen/>
        <w:t>servern.</w:t>
      </w:r>
      <w:r w:rsidRPr="00E80050">
        <w:t xml:space="preserve"> </w:t>
      </w:r>
    </w:p>
    <w:p w14:paraId="6F0415DE" w14:textId="582D6884" w:rsidR="0016798B" w:rsidRPr="00E80050" w:rsidRDefault="005A1E6E" w:rsidP="0016798B">
      <w:pPr>
        <w:pStyle w:val="Tankstreckslista"/>
      </w:pPr>
      <w:r w:rsidRPr="00E80050">
        <w:t>Kvittokontrollposter enligt 39</w:t>
      </w:r>
      <w:r w:rsidR="00C15739" w:rsidRPr="00E80050">
        <w:t>–</w:t>
      </w:r>
      <w:r w:rsidRPr="00E80050">
        <w:t>42</w:t>
      </w:r>
      <w:r w:rsidR="0016798B" w:rsidRPr="00E80050">
        <w:t xml:space="preserve"> §§</w:t>
      </w:r>
    </w:p>
    <w:p w14:paraId="0AC7D6F2" w14:textId="441798D4" w:rsidR="0016798B" w:rsidRPr="00E80050" w:rsidRDefault="0016798B" w:rsidP="0016798B">
      <w:pPr>
        <w:pStyle w:val="Tankstreckslista"/>
      </w:pPr>
      <w:r w:rsidRPr="00E80050">
        <w:t>Utmaningskontrollpo</w:t>
      </w:r>
      <w:r w:rsidR="005A1E6E" w:rsidRPr="00E80050">
        <w:t>ster enligt 15</w:t>
      </w:r>
      <w:r w:rsidRPr="00E80050">
        <w:t xml:space="preserve"> § 3</w:t>
      </w:r>
    </w:p>
    <w:p w14:paraId="2F8DA79B" w14:textId="7ED957F6" w:rsidR="0016798B" w:rsidRPr="00E80050" w:rsidRDefault="000E0FEB" w:rsidP="0016798B">
      <w:pPr>
        <w:pStyle w:val="Tankstreckslista"/>
      </w:pPr>
      <w:r w:rsidRPr="00E80050">
        <w:t>Systemkontrollposter enligt 9</w:t>
      </w:r>
      <w:r w:rsidR="0016798B" w:rsidRPr="00E80050">
        <w:t xml:space="preserve"> kap. 5 § </w:t>
      </w:r>
    </w:p>
    <w:p w14:paraId="68F6F67B" w14:textId="100CDD6E" w:rsidR="00AC1EFA" w:rsidRPr="00E80050" w:rsidRDefault="0016798B" w:rsidP="00AC1EFA">
      <w:pPr>
        <w:pStyle w:val="Tankstreckslista"/>
      </w:pPr>
      <w:r w:rsidRPr="00E80050">
        <w:t>Aktivitetsloggposter enligt 4</w:t>
      </w:r>
      <w:r w:rsidR="005A1E6E" w:rsidRPr="00E80050">
        <w:t>8</w:t>
      </w:r>
      <w:r w:rsidRPr="00E80050">
        <w:t xml:space="preserve"> §.</w:t>
      </w:r>
    </w:p>
    <w:p w14:paraId="7A80EB96" w14:textId="11129831" w:rsidR="00245122" w:rsidRPr="00E80050" w:rsidRDefault="00AC1EFA" w:rsidP="005A1E6E">
      <w:pPr>
        <w:pStyle w:val="Paragraf1"/>
      </w:pPr>
      <w:r w:rsidRPr="00E80050">
        <w:t xml:space="preserve">När kontrollprogrammet </w:t>
      </w:r>
      <w:r w:rsidR="00CD0B96" w:rsidRPr="00E80050">
        <w:t xml:space="preserve">har </w:t>
      </w:r>
      <w:r w:rsidRPr="00E80050">
        <w:t>fått meddelande från kontroll</w:t>
      </w:r>
      <w:r w:rsidR="00245122" w:rsidRPr="00E80050">
        <w:softHyphen/>
      </w:r>
      <w:r w:rsidRPr="00E80050">
        <w:t>servern att kontroll</w:t>
      </w:r>
      <w:r w:rsidR="00881AB2" w:rsidRPr="00E80050">
        <w:softHyphen/>
      </w:r>
      <w:r w:rsidRPr="00E80050">
        <w:t xml:space="preserve">data </w:t>
      </w:r>
      <w:r w:rsidR="008948A9" w:rsidRPr="00E80050">
        <w:t>enligt 4</w:t>
      </w:r>
      <w:r w:rsidR="005A1E6E" w:rsidRPr="00E80050">
        <w:t>4</w:t>
      </w:r>
      <w:r w:rsidR="008948A9" w:rsidRPr="00E80050">
        <w:t xml:space="preserve"> § har </w:t>
      </w:r>
      <w:r w:rsidRPr="00E80050">
        <w:t>mottagits av kontrollservern ska kontroll</w:t>
      </w:r>
      <w:r w:rsidR="00245122" w:rsidRPr="00E80050">
        <w:softHyphen/>
      </w:r>
      <w:r w:rsidRPr="00E80050">
        <w:t>pro</w:t>
      </w:r>
      <w:r w:rsidR="00245122" w:rsidRPr="00E80050">
        <w:softHyphen/>
      </w:r>
      <w:r w:rsidRPr="00E80050">
        <w:t>grammet med</w:t>
      </w:r>
      <w:r w:rsidR="008F6AB3" w:rsidRPr="00E80050">
        <w:softHyphen/>
      </w:r>
      <w:r w:rsidRPr="00E80050">
        <w:t>dela sammankopplat kassar</w:t>
      </w:r>
      <w:r w:rsidR="00245122" w:rsidRPr="00E80050">
        <w:t>egister att kvitto enligt</w:t>
      </w:r>
      <w:r w:rsidR="00C01168" w:rsidRPr="00E80050">
        <w:t xml:space="preserve"> </w:t>
      </w:r>
      <w:r w:rsidR="005A1E6E" w:rsidRPr="00E80050">
        <w:t>34</w:t>
      </w:r>
      <w:r w:rsidR="008948A9" w:rsidRPr="00E80050">
        <w:t> </w:t>
      </w:r>
      <w:r w:rsidR="005555DD" w:rsidRPr="00E80050">
        <w:t>§</w:t>
      </w:r>
      <w:r w:rsidR="00E5059C" w:rsidRPr="00E80050">
        <w:t xml:space="preserve"> A </w:t>
      </w:r>
      <w:r w:rsidRPr="00E80050">
        <w:t>får regi</w:t>
      </w:r>
      <w:r w:rsidR="008F6AB3" w:rsidRPr="00E80050">
        <w:softHyphen/>
      </w:r>
      <w:r w:rsidRPr="00E80050">
        <w:t>stre</w:t>
      </w:r>
      <w:r w:rsidR="008F6AB3" w:rsidRPr="00E80050">
        <w:softHyphen/>
      </w:r>
      <w:r w:rsidRPr="00E80050">
        <w:t xml:space="preserve">ras i kassaregistret och skrivas </w:t>
      </w:r>
      <w:r w:rsidR="00245122" w:rsidRPr="00E80050">
        <w:t>ut eller skickas till kund.</w:t>
      </w:r>
    </w:p>
    <w:p w14:paraId="731179B1" w14:textId="1FFBCDDE" w:rsidR="000C2E90" w:rsidRPr="00E80050" w:rsidRDefault="000C2E90" w:rsidP="00245122">
      <w:r w:rsidRPr="00E80050">
        <w:t>Medde</w:t>
      </w:r>
      <w:r w:rsidR="002749CD" w:rsidRPr="00E80050">
        <w:softHyphen/>
      </w:r>
      <w:r w:rsidRPr="00E80050">
        <w:t xml:space="preserve">landet </w:t>
      </w:r>
      <w:r w:rsidR="00245122" w:rsidRPr="00E80050">
        <w:t xml:space="preserve">till kassaregister ska </w:t>
      </w:r>
      <w:r w:rsidR="002A7A06" w:rsidRPr="00E80050">
        <w:t xml:space="preserve">för varje </w:t>
      </w:r>
      <w:r w:rsidR="00E5059C" w:rsidRPr="00E80050">
        <w:t xml:space="preserve">kvitto </w:t>
      </w:r>
      <w:r w:rsidRPr="00E80050">
        <w:t xml:space="preserve">innehålla </w:t>
      </w:r>
      <w:r w:rsidR="00DF2031" w:rsidRPr="00E80050">
        <w:t xml:space="preserve">texten </w:t>
      </w:r>
      <w:r w:rsidR="00C01168" w:rsidRPr="00E80050">
        <w:t xml:space="preserve">”Kvitto </w:t>
      </w:r>
      <w:r w:rsidR="00A34A1D" w:rsidRPr="00E80050">
        <w:t xml:space="preserve">får skrivas ut” </w:t>
      </w:r>
      <w:r w:rsidR="00BC758C" w:rsidRPr="00E80050">
        <w:t xml:space="preserve">samt löpnummer </w:t>
      </w:r>
      <w:r w:rsidR="00A34A1D" w:rsidRPr="00E80050">
        <w:t xml:space="preserve">och </w:t>
      </w:r>
      <w:r w:rsidRPr="00E80050">
        <w:t>en av</w:t>
      </w:r>
      <w:r w:rsidR="00245122" w:rsidRPr="00E80050">
        <w:softHyphen/>
      </w:r>
      <w:r w:rsidRPr="00E80050">
        <w:t xml:space="preserve">stämningskod enligt 8 kap. 32-34 §§. </w:t>
      </w:r>
    </w:p>
    <w:p w14:paraId="3CEE8449" w14:textId="77777777" w:rsidR="002652AD" w:rsidRPr="00E80050" w:rsidRDefault="002652AD" w:rsidP="0016798B">
      <w:pPr>
        <w:pStyle w:val="Rubrik4"/>
      </w:pPr>
    </w:p>
    <w:p w14:paraId="4C3A413E" w14:textId="7E5278BA" w:rsidR="0016798B" w:rsidRPr="00E80050" w:rsidRDefault="0016798B" w:rsidP="0016798B">
      <w:pPr>
        <w:pStyle w:val="Rubrik4"/>
      </w:pPr>
      <w:r w:rsidRPr="00E80050">
        <w:t xml:space="preserve">När </w:t>
      </w:r>
      <w:r w:rsidR="00C452D8" w:rsidRPr="00E80050">
        <w:t>kontrollprogram</w:t>
      </w:r>
      <w:r w:rsidRPr="00E80050">
        <w:t>met inte får kontakt med kontrollservern</w:t>
      </w:r>
    </w:p>
    <w:p w14:paraId="29837E12" w14:textId="6D302FD7" w:rsidR="004E66E6" w:rsidRPr="00E80050" w:rsidRDefault="00896BD8" w:rsidP="00B9493F">
      <w:pPr>
        <w:pStyle w:val="Paragraf1"/>
      </w:pPr>
      <w:r w:rsidRPr="00E80050">
        <w:t xml:space="preserve">Om kontrollprogrammet inte har kontakt med kontrollservern får </w:t>
      </w:r>
      <w:r w:rsidR="005555DD" w:rsidRPr="00E80050">
        <w:t>kontrollprogrammet</w:t>
      </w:r>
      <w:r w:rsidRPr="00E80050">
        <w:t xml:space="preserve"> ändå </w:t>
      </w:r>
      <w:r w:rsidR="00FB1806" w:rsidRPr="00E80050">
        <w:t xml:space="preserve">- </w:t>
      </w:r>
      <w:r w:rsidRPr="00E80050">
        <w:t xml:space="preserve">under en tid av upp till 48 timmar </w:t>
      </w:r>
      <w:r w:rsidR="00FB1806" w:rsidRPr="00E80050">
        <w:t xml:space="preserve">- </w:t>
      </w:r>
      <w:r w:rsidRPr="00E80050">
        <w:t>skicka med</w:t>
      </w:r>
      <w:r w:rsidR="002970F8" w:rsidRPr="00E80050">
        <w:softHyphen/>
      </w:r>
      <w:r w:rsidRPr="00E80050">
        <w:t>delan</w:t>
      </w:r>
      <w:r w:rsidRPr="00E80050">
        <w:softHyphen/>
        <w:t xml:space="preserve">de </w:t>
      </w:r>
      <w:r w:rsidR="00C01168" w:rsidRPr="00E80050">
        <w:t>till sammankopplade kas</w:t>
      </w:r>
      <w:r w:rsidR="005A1E6E" w:rsidRPr="00E80050">
        <w:t>sa</w:t>
      </w:r>
      <w:r w:rsidR="005A1E6E" w:rsidRPr="00E80050">
        <w:softHyphen/>
        <w:t>register att kvitto enligt 34</w:t>
      </w:r>
      <w:r w:rsidR="00C01168" w:rsidRPr="00E80050">
        <w:t xml:space="preserve"> § </w:t>
      </w:r>
      <w:r w:rsidR="006474B5" w:rsidRPr="00E80050">
        <w:t xml:space="preserve">A </w:t>
      </w:r>
      <w:r w:rsidR="00C01168" w:rsidRPr="00E80050">
        <w:t>får regi</w:t>
      </w:r>
      <w:r w:rsidR="00C01168" w:rsidRPr="00E80050">
        <w:softHyphen/>
        <w:t>streras i kassaregistret och skrivas ut eller skickas till kund.</w:t>
      </w:r>
      <w:r w:rsidR="002970F8" w:rsidRPr="00E80050">
        <w:t xml:space="preserve"> </w:t>
      </w:r>
      <w:r w:rsidR="00C01168" w:rsidRPr="00E80050">
        <w:t>Sådana med</w:t>
      </w:r>
      <w:r w:rsidR="00C01168" w:rsidRPr="00E80050">
        <w:softHyphen/>
        <w:t>de</w:t>
      </w:r>
      <w:r w:rsidR="00C01168" w:rsidRPr="00E80050">
        <w:softHyphen/>
        <w:t>lan</w:t>
      </w:r>
      <w:r w:rsidR="00C01168" w:rsidRPr="00E80050">
        <w:softHyphen/>
        <w:t>den får endast skickas om kontroll</w:t>
      </w:r>
      <w:r w:rsidR="00C01168" w:rsidRPr="00E80050">
        <w:softHyphen/>
        <w:t>systemet har en sig</w:t>
      </w:r>
      <w:r w:rsidR="006474B5" w:rsidRPr="00E80050">
        <w:softHyphen/>
      </w:r>
      <w:r w:rsidR="00C01168" w:rsidRPr="00E80050">
        <w:t>ne</w:t>
      </w:r>
      <w:r w:rsidR="006474B5" w:rsidRPr="00E80050">
        <w:softHyphen/>
      </w:r>
      <w:r w:rsidR="00C01168" w:rsidRPr="00E80050">
        <w:t>rings</w:t>
      </w:r>
      <w:r w:rsidR="00C01168" w:rsidRPr="00E80050">
        <w:softHyphen/>
        <w:t xml:space="preserve">modul enligt 6 kap. För dessa kvitton ska meddelandet </w:t>
      </w:r>
      <w:r w:rsidR="006474B5" w:rsidRPr="00E80050">
        <w:t xml:space="preserve">för varje kvitto </w:t>
      </w:r>
      <w:r w:rsidR="00C01168" w:rsidRPr="00E80050">
        <w:t>innehålla te</w:t>
      </w:r>
      <w:r w:rsidR="00CD0B96" w:rsidRPr="00E80050">
        <w:t>xten ”Kvitto får skrivas ut – inte registrerad</w:t>
      </w:r>
      <w:r w:rsidR="00C01168" w:rsidRPr="00E80050">
        <w:t xml:space="preserve"> i kontroll</w:t>
      </w:r>
      <w:r w:rsidR="006474B5" w:rsidRPr="00E80050">
        <w:softHyphen/>
      </w:r>
      <w:r w:rsidR="00C01168" w:rsidRPr="00E80050">
        <w:t xml:space="preserve">servern”.  </w:t>
      </w:r>
    </w:p>
    <w:p w14:paraId="0B7B2528" w14:textId="1B17E9C9" w:rsidR="002970F8" w:rsidRPr="00E80050" w:rsidRDefault="004E66E6" w:rsidP="004E66E6">
      <w:r w:rsidRPr="00E80050">
        <w:t>Så snart kontrollprogrammet får kontakt med</w:t>
      </w:r>
      <w:r w:rsidR="00C15739" w:rsidRPr="00E80050">
        <w:t xml:space="preserve"> kontrollservern ska tidigare inte</w:t>
      </w:r>
      <w:r w:rsidRPr="00E80050">
        <w:t xml:space="preserve"> översänd kontrolldata e</w:t>
      </w:r>
      <w:r w:rsidR="00085F69" w:rsidRPr="00E80050">
        <w:t>nligt 4</w:t>
      </w:r>
      <w:r w:rsidR="005A1E6E" w:rsidRPr="00E80050">
        <w:t>4</w:t>
      </w:r>
      <w:r w:rsidRPr="00E80050">
        <w:t xml:space="preserve"> § översändas till kontroll</w:t>
      </w:r>
      <w:r w:rsidRPr="00E80050">
        <w:softHyphen/>
        <w:t xml:space="preserve">servern. När kontrollprogrammet fått meddelande från kontrollservern </w:t>
      </w:r>
      <w:r w:rsidR="00B94D4C" w:rsidRPr="00E80050">
        <w:t>att dessa kontrolldata</w:t>
      </w:r>
      <w:r w:rsidR="00B45A95" w:rsidRPr="00E80050">
        <w:t xml:space="preserve"> mottagits </w:t>
      </w:r>
      <w:r w:rsidRPr="00E80050">
        <w:t>ska kontroll</w:t>
      </w:r>
      <w:r w:rsidR="004051D0" w:rsidRPr="00E80050">
        <w:t xml:space="preserve">programmet </w:t>
      </w:r>
      <w:r w:rsidRPr="00E80050">
        <w:t>meddela sam</w:t>
      </w:r>
      <w:r w:rsidR="00B45A95" w:rsidRPr="00E80050">
        <w:softHyphen/>
      </w:r>
      <w:r w:rsidRPr="00E80050">
        <w:t>man</w:t>
      </w:r>
      <w:r w:rsidR="00B45A95" w:rsidRPr="00E80050">
        <w:softHyphen/>
      </w:r>
      <w:r w:rsidR="00D22606" w:rsidRPr="00E80050">
        <w:t>kopplade</w:t>
      </w:r>
      <w:r w:rsidRPr="00E80050">
        <w:t xml:space="preserve"> kassaregister att kon</w:t>
      </w:r>
      <w:r w:rsidR="004051D0" w:rsidRPr="00E80050">
        <w:softHyphen/>
      </w:r>
      <w:r w:rsidRPr="00E80050">
        <w:t>troll</w:t>
      </w:r>
      <w:r w:rsidR="004051D0" w:rsidRPr="00E80050">
        <w:softHyphen/>
      </w:r>
      <w:r w:rsidRPr="00E80050">
        <w:softHyphen/>
        <w:t>data för dessa kvitton skickats till kontrollservern.</w:t>
      </w:r>
      <w:r w:rsidR="006474B5" w:rsidRPr="00E80050">
        <w:t xml:space="preserve"> </w:t>
      </w:r>
      <w:r w:rsidR="00A34A1D" w:rsidRPr="00E80050">
        <w:t xml:space="preserve">Meddelandet </w:t>
      </w:r>
      <w:r w:rsidR="00FB1806" w:rsidRPr="00E80050">
        <w:t xml:space="preserve">till kassaregistret </w:t>
      </w:r>
      <w:r w:rsidR="00A34A1D" w:rsidRPr="00E80050">
        <w:t>ska för varje kvitto inne</w:t>
      </w:r>
      <w:r w:rsidR="00CD0B96" w:rsidRPr="00E80050">
        <w:softHyphen/>
      </w:r>
      <w:r w:rsidR="00FB1806" w:rsidRPr="00E80050">
        <w:softHyphen/>
      </w:r>
      <w:r w:rsidR="005A1E6E" w:rsidRPr="00E80050">
        <w:softHyphen/>
      </w:r>
      <w:r w:rsidR="00A34A1D" w:rsidRPr="00E80050">
        <w:t>hålla texten ”Kvittot är nu registrerat i kontroll</w:t>
      </w:r>
      <w:r w:rsidR="00A34A1D" w:rsidRPr="00E80050">
        <w:softHyphen/>
        <w:t xml:space="preserve">servern”. </w:t>
      </w:r>
      <w:r w:rsidR="00085F69" w:rsidRPr="00E80050">
        <w:t>Med</w:t>
      </w:r>
      <w:r w:rsidR="00FB1806" w:rsidRPr="00E80050">
        <w:softHyphen/>
      </w:r>
      <w:r w:rsidR="00085F69" w:rsidRPr="00E80050">
        <w:t>de</w:t>
      </w:r>
      <w:r w:rsidR="00FB1806" w:rsidRPr="00E80050">
        <w:softHyphen/>
      </w:r>
      <w:r w:rsidR="00085F69" w:rsidRPr="00E80050">
        <w:t xml:space="preserve">landet ska innehålla </w:t>
      </w:r>
      <w:r w:rsidR="00BC758C" w:rsidRPr="00E80050">
        <w:t xml:space="preserve">löpnummer och </w:t>
      </w:r>
      <w:r w:rsidR="00085F69" w:rsidRPr="00E80050">
        <w:t xml:space="preserve">en avstämningskod enligt 8 kap. 32-34 §§. </w:t>
      </w:r>
    </w:p>
    <w:p w14:paraId="6F945C51" w14:textId="0AC7CC5A" w:rsidR="00BC758C" w:rsidRDefault="0016798B" w:rsidP="00E80050">
      <w:r w:rsidRPr="00E80050">
        <w:t xml:space="preserve">Efter 48 timmar utan kontakt med kontrollservern ska </w:t>
      </w:r>
      <w:r w:rsidR="00C452D8" w:rsidRPr="00E80050">
        <w:t>kontroll</w:t>
      </w:r>
      <w:r w:rsidR="00085F69" w:rsidRPr="00E80050">
        <w:softHyphen/>
      </w:r>
      <w:r w:rsidR="00C452D8" w:rsidRPr="00E80050">
        <w:t>pro</w:t>
      </w:r>
      <w:r w:rsidR="00085F69" w:rsidRPr="00E80050">
        <w:softHyphen/>
      </w:r>
      <w:r w:rsidR="00C452D8" w:rsidRPr="00E80050">
        <w:t>gram</w:t>
      </w:r>
      <w:r w:rsidRPr="00E80050">
        <w:t>met skicka statuskod 7 enligt 11 § till samman</w:t>
      </w:r>
      <w:r w:rsidR="00C92CA3" w:rsidRPr="00E80050">
        <w:softHyphen/>
      </w:r>
      <w:r w:rsidRPr="00E80050">
        <w:t>koppla</w:t>
      </w:r>
      <w:r w:rsidR="004E66E6" w:rsidRPr="00E80050">
        <w:softHyphen/>
      </w:r>
      <w:r w:rsidRPr="00E80050">
        <w:t>de kassa</w:t>
      </w:r>
      <w:r w:rsidR="00085F69" w:rsidRPr="00E80050">
        <w:softHyphen/>
      </w:r>
      <w:r w:rsidRPr="00E80050">
        <w:t xml:space="preserve">register. </w:t>
      </w:r>
      <w:r w:rsidR="00C452D8" w:rsidRPr="00E80050">
        <w:t>Kontrollprogram</w:t>
      </w:r>
      <w:r w:rsidRPr="00E80050">
        <w:t>met</w:t>
      </w:r>
      <w:r w:rsidR="00B94D4C" w:rsidRPr="00E80050">
        <w:t xml:space="preserve"> får därefter hantera ny kontroll</w:t>
      </w:r>
      <w:r w:rsidRPr="00E80050">
        <w:t>data från sammankopplade kassaregister först efter att kontakten med kontroll</w:t>
      </w:r>
      <w:r w:rsidR="004051D0" w:rsidRPr="00E80050">
        <w:softHyphen/>
      </w:r>
      <w:r w:rsidRPr="00E80050">
        <w:t>servern återupprättats.</w:t>
      </w:r>
      <w:r w:rsidR="00E80050">
        <w:t xml:space="preserve"> </w:t>
      </w:r>
    </w:p>
    <w:p w14:paraId="2DF7517E" w14:textId="77777777" w:rsidR="00E80050" w:rsidRPr="00E80050" w:rsidRDefault="00E80050" w:rsidP="00E80050"/>
    <w:p w14:paraId="3E4B6080" w14:textId="77777777" w:rsidR="0016798B" w:rsidRPr="00E80050" w:rsidRDefault="0016798B" w:rsidP="0016798B">
      <w:pPr>
        <w:pStyle w:val="Rubrik3"/>
      </w:pPr>
      <w:r w:rsidRPr="00153D34">
        <w:lastRenderedPageBreak/>
        <w:t xml:space="preserve">M </w:t>
      </w:r>
      <w:r w:rsidRPr="00153D34">
        <w:tab/>
      </w:r>
      <w:r w:rsidRPr="00E80050">
        <w:t xml:space="preserve">Aktivitetsloggar </w:t>
      </w:r>
    </w:p>
    <w:p w14:paraId="6CC1E14B" w14:textId="0697AE54" w:rsidR="0016798B" w:rsidRPr="00E80050" w:rsidRDefault="0016798B" w:rsidP="00B9493F">
      <w:pPr>
        <w:pStyle w:val="Paragraf1"/>
      </w:pPr>
      <w:r w:rsidRPr="00E80050">
        <w:t xml:space="preserve">Ett </w:t>
      </w:r>
      <w:r w:rsidR="00C452D8" w:rsidRPr="00E80050">
        <w:t>kontrollprogram</w:t>
      </w:r>
      <w:r w:rsidRPr="00E80050">
        <w:t xml:space="preserve"> ska löpande generera följande aktivitets</w:t>
      </w:r>
      <w:r w:rsidRPr="00E80050">
        <w:softHyphen/>
        <w:t>loggar.</w:t>
      </w:r>
    </w:p>
    <w:p w14:paraId="64ECEF6F" w14:textId="77777777" w:rsidR="0016798B" w:rsidRPr="00E80050" w:rsidRDefault="0016798B" w:rsidP="0016798B">
      <w:pPr>
        <w:pStyle w:val="Tankstreckslista"/>
      </w:pPr>
      <w:r w:rsidRPr="00E80050">
        <w:t>Systemlogg</w:t>
      </w:r>
    </w:p>
    <w:p w14:paraId="70AA5275" w14:textId="77777777" w:rsidR="0016798B" w:rsidRPr="00153D34" w:rsidRDefault="0016798B" w:rsidP="0016798B">
      <w:pPr>
        <w:pStyle w:val="Tankstreckslista"/>
      </w:pPr>
      <w:r w:rsidRPr="00153D34">
        <w:t xml:space="preserve">Sammankopplingslogg </w:t>
      </w:r>
    </w:p>
    <w:p w14:paraId="512A4A3D" w14:textId="77777777" w:rsidR="0016798B" w:rsidRPr="00484C28" w:rsidRDefault="0016798B" w:rsidP="0016798B">
      <w:pPr>
        <w:pStyle w:val="Tankstreckslista"/>
      </w:pPr>
      <w:r w:rsidRPr="00484C28">
        <w:t xml:space="preserve">Verifieringslogg </w:t>
      </w:r>
    </w:p>
    <w:p w14:paraId="5E6EEA30" w14:textId="77777777" w:rsidR="0016798B" w:rsidRPr="00484C28" w:rsidRDefault="0016798B" w:rsidP="0016798B">
      <w:pPr>
        <w:pStyle w:val="Tankstreckslista"/>
      </w:pPr>
      <w:r w:rsidRPr="00484C28">
        <w:t xml:space="preserve">Anslutningslogg </w:t>
      </w:r>
    </w:p>
    <w:p w14:paraId="601B2015" w14:textId="77777777" w:rsidR="0016798B" w:rsidRPr="00484C28" w:rsidRDefault="0016798B" w:rsidP="0016798B">
      <w:pPr>
        <w:pStyle w:val="Tankstreckslista"/>
      </w:pPr>
      <w:r w:rsidRPr="00484C28">
        <w:t>Logg för felaktiga signaturer</w:t>
      </w:r>
    </w:p>
    <w:p w14:paraId="0BAAAE02" w14:textId="77777777" w:rsidR="0016798B" w:rsidRPr="00E10B80" w:rsidRDefault="0016798B" w:rsidP="0016798B">
      <w:pPr>
        <w:pStyle w:val="Tankstreckslista"/>
      </w:pPr>
      <w:r w:rsidRPr="00484C28">
        <w:t xml:space="preserve">Logg </w:t>
      </w:r>
      <w:r w:rsidRPr="00E10B80">
        <w:t>för uttag av kontrolldata till Skatteverket</w:t>
      </w:r>
    </w:p>
    <w:p w14:paraId="1F544D34" w14:textId="77777777" w:rsidR="003578C5" w:rsidRDefault="0016798B" w:rsidP="003578C5">
      <w:pPr>
        <w:pStyle w:val="Tankstreckslista"/>
      </w:pPr>
      <w:r w:rsidRPr="00E10B80">
        <w:t>Logg för andra aktiviteter</w:t>
      </w:r>
    </w:p>
    <w:p w14:paraId="06EF85AA" w14:textId="77777777" w:rsidR="003578C5" w:rsidRDefault="003578C5" w:rsidP="003578C5">
      <w:pPr>
        <w:pStyle w:val="Tankstreckslista"/>
        <w:numPr>
          <w:ilvl w:val="0"/>
          <w:numId w:val="0"/>
        </w:numPr>
      </w:pPr>
    </w:p>
    <w:p w14:paraId="5A6B98E1" w14:textId="1C7696B3" w:rsidR="0016798B" w:rsidRPr="00E80050" w:rsidRDefault="00B564F1" w:rsidP="003578C5">
      <w:pPr>
        <w:pStyle w:val="Paragraf1"/>
        <w:rPr>
          <w:szCs w:val="24"/>
        </w:rPr>
      </w:pPr>
      <w:r w:rsidRPr="00E80050">
        <w:t>Aktivitetsloggarna enligt 47</w:t>
      </w:r>
      <w:r w:rsidR="0016798B" w:rsidRPr="00E80050">
        <w:t xml:space="preserve"> § ska skickas till kontrollservern som akti</w:t>
      </w:r>
      <w:r w:rsidR="0016798B" w:rsidRPr="00E80050">
        <w:softHyphen/>
        <w:t>vitetsloggposter med följande uppgifter</w:t>
      </w:r>
    </w:p>
    <w:p w14:paraId="6CD4E047" w14:textId="77777777" w:rsidR="0016798B" w:rsidRPr="00E80050" w:rsidRDefault="0016798B" w:rsidP="0016798B">
      <w:pPr>
        <w:pStyle w:val="Tankstreckslista"/>
      </w:pPr>
      <w:r w:rsidRPr="00E80050">
        <w:t xml:space="preserve">namn på loggfilen </w:t>
      </w:r>
    </w:p>
    <w:p w14:paraId="3DACFD41" w14:textId="18D57173" w:rsidR="0016798B" w:rsidRPr="00E80050" w:rsidRDefault="003578C5" w:rsidP="0016798B">
      <w:pPr>
        <w:pStyle w:val="Tankstreckslista"/>
      </w:pPr>
      <w:r w:rsidRPr="00E80050">
        <w:t xml:space="preserve">händelse enligt </w:t>
      </w:r>
      <w:r w:rsidR="00B564F1" w:rsidRPr="00E80050">
        <w:t>49</w:t>
      </w:r>
      <w:r w:rsidR="00C15739" w:rsidRPr="00E80050">
        <w:t>–</w:t>
      </w:r>
      <w:r w:rsidR="00B564F1" w:rsidRPr="00E80050">
        <w:t>62</w:t>
      </w:r>
      <w:r w:rsidR="0016798B" w:rsidRPr="00E80050">
        <w:t xml:space="preserve"> §§</w:t>
      </w:r>
      <w:r w:rsidR="00C15739" w:rsidRPr="00E80050">
        <w:t>, och</w:t>
      </w:r>
    </w:p>
    <w:p w14:paraId="307C6B06" w14:textId="53343BE8" w:rsidR="0016798B" w:rsidRPr="00E80050" w:rsidRDefault="003578C5" w:rsidP="0016798B">
      <w:pPr>
        <w:pStyle w:val="Tankstreckslista"/>
      </w:pPr>
      <w:r w:rsidRPr="00E80050">
        <w:t xml:space="preserve">text till händelserna enligt </w:t>
      </w:r>
      <w:r w:rsidR="00B564F1" w:rsidRPr="00E80050">
        <w:t>49</w:t>
      </w:r>
      <w:r w:rsidR="00C15739" w:rsidRPr="00E80050">
        <w:t>–</w:t>
      </w:r>
      <w:r w:rsidR="00B564F1" w:rsidRPr="00E80050">
        <w:t>62</w:t>
      </w:r>
      <w:r w:rsidR="0016798B" w:rsidRPr="00E80050">
        <w:t xml:space="preserve"> §§.</w:t>
      </w:r>
    </w:p>
    <w:p w14:paraId="302298CD" w14:textId="77777777" w:rsidR="0016798B" w:rsidRPr="00153D34" w:rsidRDefault="0016798B" w:rsidP="00C92CA3">
      <w:r w:rsidRPr="00E80050">
        <w:t>En aktivitetsloggspost ska innehålla en händelse</w:t>
      </w:r>
      <w:r w:rsidRPr="00153D34">
        <w:t xml:space="preserve"> i en textsträng.   </w:t>
      </w:r>
    </w:p>
    <w:p w14:paraId="3A4CBF39" w14:textId="77777777" w:rsidR="0016798B" w:rsidRDefault="0016798B" w:rsidP="0016798B">
      <w:pPr>
        <w:pStyle w:val="Alfanumerisklista"/>
        <w:numPr>
          <w:ilvl w:val="0"/>
          <w:numId w:val="0"/>
        </w:numPr>
        <w:rPr>
          <w:rFonts w:asciiTheme="majorHAnsi" w:hAnsiTheme="majorHAnsi" w:cstheme="majorHAnsi"/>
          <w:i/>
        </w:rPr>
      </w:pPr>
    </w:p>
    <w:p w14:paraId="2D50C3E0" w14:textId="77777777" w:rsidR="0016798B" w:rsidRPr="00AF73BF" w:rsidRDefault="0016798B" w:rsidP="0016798B">
      <w:pPr>
        <w:pStyle w:val="Rubrik5"/>
      </w:pPr>
      <w:r w:rsidRPr="00AF73BF">
        <w:t>Systemlogg</w:t>
      </w:r>
    </w:p>
    <w:p w14:paraId="0E773DDF" w14:textId="6CBBE0CA" w:rsidR="0016798B" w:rsidRPr="00022986" w:rsidRDefault="0016798B" w:rsidP="00B9493F">
      <w:pPr>
        <w:pStyle w:val="Paragraf1"/>
      </w:pPr>
      <w:r w:rsidRPr="00E80050">
        <w:t xml:space="preserve">Ett </w:t>
      </w:r>
      <w:r w:rsidR="00C452D8" w:rsidRPr="00E80050">
        <w:t>kontrollprogram</w:t>
      </w:r>
      <w:r w:rsidRPr="00E80050">
        <w:t xml:space="preserve"> ska skapa en systemlogg för varje signe</w:t>
      </w:r>
      <w:r w:rsidRPr="00E80050">
        <w:softHyphen/>
        <w:t>rings</w:t>
      </w:r>
      <w:r w:rsidRPr="00E80050">
        <w:softHyphen/>
        <w:t>modulsidentitet</w:t>
      </w:r>
      <w:r w:rsidR="00E80050">
        <w:t xml:space="preserve">. </w:t>
      </w:r>
      <w:r w:rsidRPr="00E80050">
        <w:t>Dessa</w:t>
      </w:r>
      <w:r w:rsidRPr="00B564F1">
        <w:t xml:space="preserve"> händelser ska regi</w:t>
      </w:r>
      <w:r w:rsidRPr="00B564F1">
        <w:softHyphen/>
        <w:t>streras i loggfilen System&lt;signeringmodulsidentititet</w:t>
      </w:r>
      <w:r w:rsidRPr="00022986">
        <w:t>&gt;.log.</w:t>
      </w:r>
    </w:p>
    <w:p w14:paraId="0F8D5128" w14:textId="77777777" w:rsidR="0016798B" w:rsidRPr="00567CE6" w:rsidRDefault="0016798B" w:rsidP="00B9493F">
      <w:pPr>
        <w:pStyle w:val="Paragraf1"/>
      </w:pPr>
      <w:r w:rsidRPr="00022986">
        <w:t>System&lt;</w:t>
      </w:r>
      <w:r w:rsidRPr="00567CE6">
        <w:t>signeringmodulsidentititet&gt;.log ska för varje signe</w:t>
      </w:r>
      <w:r w:rsidRPr="00567CE6">
        <w:softHyphen/>
        <w:t>rings</w:t>
      </w:r>
      <w:r w:rsidRPr="00567CE6">
        <w:softHyphen/>
      </w:r>
      <w:r w:rsidRPr="00567CE6">
        <w:softHyphen/>
        <w:t xml:space="preserve">modulsidentitet innehålla uppgifter om </w:t>
      </w:r>
    </w:p>
    <w:p w14:paraId="3B6F2766" w14:textId="7ADFCBC6" w:rsidR="0016798B" w:rsidRPr="00567CE6" w:rsidRDefault="0016798B" w:rsidP="00567CE6">
      <w:pPr>
        <w:pStyle w:val="Numlista1"/>
        <w:numPr>
          <w:ilvl w:val="6"/>
          <w:numId w:val="78"/>
        </w:numPr>
        <w:tabs>
          <w:tab w:val="clear" w:pos="2520"/>
          <w:tab w:val="num" w:pos="567"/>
        </w:tabs>
        <w:ind w:left="567" w:hanging="283"/>
        <w:jc w:val="left"/>
        <w:rPr>
          <w:szCs w:val="20"/>
        </w:rPr>
      </w:pPr>
      <w:r w:rsidRPr="00567CE6">
        <w:rPr>
          <w:szCs w:val="20"/>
        </w:rPr>
        <w:t xml:space="preserve">när kassaregisterprogrammets anslutning till </w:t>
      </w:r>
      <w:r w:rsidR="00C452D8" w:rsidRPr="00567CE6">
        <w:rPr>
          <w:szCs w:val="20"/>
        </w:rPr>
        <w:t>kontroll</w:t>
      </w:r>
      <w:r w:rsidR="00567CE6" w:rsidRPr="00567CE6">
        <w:rPr>
          <w:szCs w:val="20"/>
        </w:rPr>
        <w:softHyphen/>
      </w:r>
      <w:r w:rsidR="00C452D8" w:rsidRPr="00567CE6">
        <w:rPr>
          <w:szCs w:val="20"/>
        </w:rPr>
        <w:t>pro</w:t>
      </w:r>
      <w:r w:rsidR="00567CE6" w:rsidRPr="00567CE6">
        <w:rPr>
          <w:szCs w:val="20"/>
        </w:rPr>
        <w:softHyphen/>
      </w:r>
      <w:r w:rsidR="00C452D8" w:rsidRPr="00567CE6">
        <w:rPr>
          <w:szCs w:val="20"/>
        </w:rPr>
        <w:t>gram</w:t>
      </w:r>
      <w:r w:rsidR="00567CE6" w:rsidRPr="00567CE6">
        <w:rPr>
          <w:szCs w:val="20"/>
        </w:rPr>
        <w:softHyphen/>
      </w:r>
      <w:r w:rsidRPr="00567CE6">
        <w:rPr>
          <w:szCs w:val="20"/>
        </w:rPr>
        <w:t>met startar och upphör</w:t>
      </w:r>
    </w:p>
    <w:p w14:paraId="59D19C16" w14:textId="77777777" w:rsidR="00F14B36" w:rsidRPr="00567CE6" w:rsidRDefault="0016798B" w:rsidP="00F14B36">
      <w:pPr>
        <w:pStyle w:val="Numlista1"/>
        <w:numPr>
          <w:ilvl w:val="6"/>
          <w:numId w:val="5"/>
        </w:numPr>
        <w:tabs>
          <w:tab w:val="clear" w:pos="2520"/>
        </w:tabs>
        <w:ind w:left="567" w:hanging="283"/>
        <w:jc w:val="left"/>
        <w:rPr>
          <w:szCs w:val="20"/>
        </w:rPr>
      </w:pPr>
      <w:r w:rsidRPr="00567CE6">
        <w:rPr>
          <w:szCs w:val="20"/>
        </w:rPr>
        <w:t>start och avstängning av signeringsmodulsprogram</w:t>
      </w:r>
    </w:p>
    <w:p w14:paraId="6A319437" w14:textId="77777777" w:rsidR="00567CE6" w:rsidRPr="00567CE6" w:rsidRDefault="00F14B36" w:rsidP="00567CE6">
      <w:pPr>
        <w:pStyle w:val="Numlista1"/>
        <w:numPr>
          <w:ilvl w:val="6"/>
          <w:numId w:val="5"/>
        </w:numPr>
        <w:tabs>
          <w:tab w:val="clear" w:pos="2520"/>
        </w:tabs>
        <w:ind w:left="567" w:hanging="283"/>
        <w:jc w:val="left"/>
      </w:pPr>
      <w:r w:rsidRPr="00567CE6">
        <w:rPr>
          <w:szCs w:val="20"/>
        </w:rPr>
        <w:t>start och avstängning av kontrollprogrammet.</w:t>
      </w:r>
      <w:r w:rsidR="00AD6862" w:rsidRPr="00567CE6">
        <w:rPr>
          <w:szCs w:val="20"/>
        </w:rPr>
        <w:t xml:space="preserve"> </w:t>
      </w:r>
    </w:p>
    <w:p w14:paraId="4FFCC0BD" w14:textId="6C1484A5" w:rsidR="0016798B" w:rsidRPr="00567CE6" w:rsidRDefault="003578C5" w:rsidP="00567CE6">
      <w:pPr>
        <w:pStyle w:val="Paragraf1"/>
      </w:pPr>
      <w:r w:rsidRPr="00567CE6">
        <w:t xml:space="preserve">Loggfilen i </w:t>
      </w:r>
      <w:r w:rsidR="00B564F1" w:rsidRPr="00567CE6">
        <w:t>50</w:t>
      </w:r>
      <w:r w:rsidR="0016798B" w:rsidRPr="00567CE6">
        <w:t xml:space="preserve"> § ska radvis ha följande uppgifter per pro</w:t>
      </w:r>
      <w:r w:rsidR="0016798B" w:rsidRPr="00567CE6">
        <w:softHyphen/>
        <w:t xml:space="preserve">gram. </w:t>
      </w:r>
    </w:p>
    <w:p w14:paraId="2E7AFDF5" w14:textId="3C8B2B08" w:rsidR="0016798B" w:rsidRPr="00567CE6" w:rsidRDefault="0016798B" w:rsidP="00366D16">
      <w:pPr>
        <w:pStyle w:val="Brdtext"/>
        <w:spacing w:before="240"/>
        <w:ind w:firstLine="0"/>
      </w:pPr>
      <w:r w:rsidRPr="00567CE6">
        <w:rPr>
          <w:i/>
        </w:rPr>
        <w:t>Händelse 1</w:t>
      </w:r>
      <w:r w:rsidRPr="00567CE6">
        <w:t xml:space="preserve">: Start av program enligt </w:t>
      </w:r>
      <w:r w:rsidR="00B564F1" w:rsidRPr="00567CE6">
        <w:t>50</w:t>
      </w:r>
      <w:r w:rsidRPr="00567CE6">
        <w:t xml:space="preserve">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7"/>
      </w:tblGrid>
      <w:tr w:rsidR="0016798B" w:rsidRPr="00567CE6" w14:paraId="66891DE5" w14:textId="77777777" w:rsidTr="00C452D8">
        <w:tc>
          <w:tcPr>
            <w:tcW w:w="5837" w:type="dxa"/>
            <w:shd w:val="clear" w:color="auto" w:fill="auto"/>
          </w:tcPr>
          <w:p w14:paraId="3F6D7E0A" w14:textId="77777777" w:rsidR="0016798B" w:rsidRPr="00567CE6" w:rsidRDefault="0016798B" w:rsidP="00366D16">
            <w:pPr>
              <w:pStyle w:val="Brdtext"/>
              <w:ind w:firstLine="0"/>
            </w:pPr>
            <w:r w:rsidRPr="00567CE6">
              <w:t>Text till händelsen 1</w:t>
            </w:r>
          </w:p>
        </w:tc>
      </w:tr>
      <w:tr w:rsidR="0016798B" w:rsidRPr="00567CE6" w14:paraId="603AE82C" w14:textId="77777777" w:rsidTr="00C452D8">
        <w:tc>
          <w:tcPr>
            <w:tcW w:w="5837" w:type="dxa"/>
            <w:shd w:val="clear" w:color="auto" w:fill="auto"/>
          </w:tcPr>
          <w:p w14:paraId="354CD958" w14:textId="77777777" w:rsidR="0016798B" w:rsidRPr="00567CE6" w:rsidRDefault="0016798B" w:rsidP="00366D16">
            <w:pPr>
              <w:pStyle w:val="Brdtext"/>
              <w:ind w:firstLine="0"/>
            </w:pPr>
            <w:r w:rsidRPr="00567CE6">
              <w:t>&lt;programnamn&gt;;</w:t>
            </w:r>
            <w:proofErr w:type="spellStart"/>
            <w:r w:rsidRPr="00567CE6">
              <w:t>start;ååååmmdd;ttmmss</w:t>
            </w:r>
            <w:proofErr w:type="spellEnd"/>
          </w:p>
        </w:tc>
      </w:tr>
    </w:tbl>
    <w:p w14:paraId="4EE9CCB4" w14:textId="77777777" w:rsidR="0016798B" w:rsidRPr="00567CE6" w:rsidRDefault="0016798B" w:rsidP="0016798B">
      <w:pPr>
        <w:pStyle w:val="Brdtext"/>
        <w:rPr>
          <w:i/>
        </w:rPr>
      </w:pPr>
    </w:p>
    <w:p w14:paraId="7A5F04BB" w14:textId="58DFD51B" w:rsidR="0016798B" w:rsidRPr="00567CE6" w:rsidRDefault="0016798B" w:rsidP="00366D16">
      <w:pPr>
        <w:pStyle w:val="Brdtext"/>
        <w:ind w:firstLine="0"/>
      </w:pPr>
      <w:r w:rsidRPr="00567CE6">
        <w:rPr>
          <w:i/>
        </w:rPr>
        <w:t>Händelse 2</w:t>
      </w:r>
      <w:r w:rsidR="003578C5" w:rsidRPr="00567CE6">
        <w:t xml:space="preserve">: Stängning av program enligt </w:t>
      </w:r>
      <w:r w:rsidR="00B564F1" w:rsidRPr="00567CE6">
        <w:t>50</w:t>
      </w:r>
      <w:r w:rsidRPr="00567CE6">
        <w:t xml:space="preserve">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7"/>
      </w:tblGrid>
      <w:tr w:rsidR="0016798B" w:rsidRPr="00567CE6" w14:paraId="45F2A7E5" w14:textId="77777777" w:rsidTr="00C452D8">
        <w:tc>
          <w:tcPr>
            <w:tcW w:w="5837" w:type="dxa"/>
            <w:shd w:val="clear" w:color="auto" w:fill="auto"/>
          </w:tcPr>
          <w:p w14:paraId="2A4576FE" w14:textId="77777777" w:rsidR="0016798B" w:rsidRPr="00567CE6" w:rsidRDefault="0016798B" w:rsidP="00366D16">
            <w:pPr>
              <w:pStyle w:val="Brdtext"/>
              <w:ind w:firstLine="0"/>
            </w:pPr>
            <w:r w:rsidRPr="00567CE6">
              <w:t>Text till händelsen 2</w:t>
            </w:r>
          </w:p>
        </w:tc>
      </w:tr>
      <w:tr w:rsidR="0016798B" w:rsidRPr="00567CE6" w14:paraId="238E37A9" w14:textId="77777777" w:rsidTr="00C452D8">
        <w:tc>
          <w:tcPr>
            <w:tcW w:w="5837" w:type="dxa"/>
            <w:shd w:val="clear" w:color="auto" w:fill="auto"/>
          </w:tcPr>
          <w:p w14:paraId="091FC9D2" w14:textId="77777777" w:rsidR="0016798B" w:rsidRPr="00567CE6" w:rsidRDefault="0016798B" w:rsidP="00366D16">
            <w:pPr>
              <w:pStyle w:val="Brdtext"/>
              <w:ind w:firstLine="0"/>
            </w:pPr>
            <w:r w:rsidRPr="00567CE6">
              <w:t>&lt;programnamn&gt;;</w:t>
            </w:r>
            <w:proofErr w:type="spellStart"/>
            <w:r w:rsidRPr="00567CE6">
              <w:t>avstängd;ååååmmdd;ttmmss</w:t>
            </w:r>
            <w:proofErr w:type="spellEnd"/>
          </w:p>
        </w:tc>
      </w:tr>
    </w:tbl>
    <w:p w14:paraId="21FA14FB" w14:textId="5D988BC8" w:rsidR="0016798B" w:rsidRPr="00567CE6" w:rsidRDefault="0016798B" w:rsidP="00B9493F">
      <w:pPr>
        <w:pStyle w:val="Paragraf1"/>
      </w:pPr>
      <w:r w:rsidRPr="00567CE6">
        <w:t xml:space="preserve">Om </w:t>
      </w:r>
      <w:r w:rsidR="00C452D8" w:rsidRPr="00567CE6">
        <w:t>kontrollprogram</w:t>
      </w:r>
      <w:r w:rsidRPr="00567CE6">
        <w:t xml:space="preserve">met eller signeringsmodulsprogrammet vid start upptäcker att föregående avstängning av </w:t>
      </w:r>
      <w:r w:rsidR="00C452D8" w:rsidRPr="00567CE6">
        <w:t>kontrollprogram</w:t>
      </w:r>
      <w:r w:rsidRPr="00567CE6">
        <w:softHyphen/>
        <w:t xml:space="preserve">met inte </w:t>
      </w:r>
      <w:r w:rsidRPr="00567CE6">
        <w:lastRenderedPageBreak/>
        <w:t>skett på ett enligt manualen korrekt sätt ska detta registreras i system</w:t>
      </w:r>
      <w:r w:rsidRPr="00567CE6">
        <w:softHyphen/>
        <w:t xml:space="preserve">loggen enligt följande. </w:t>
      </w:r>
    </w:p>
    <w:p w14:paraId="168B0C3A" w14:textId="25529D47" w:rsidR="00567CE6" w:rsidRDefault="00567CE6" w:rsidP="005A3C18">
      <w:pPr>
        <w:ind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7"/>
      </w:tblGrid>
      <w:tr w:rsidR="0016798B" w:rsidRPr="00153D34" w14:paraId="195660AA" w14:textId="77777777" w:rsidTr="00567CE6">
        <w:tc>
          <w:tcPr>
            <w:tcW w:w="5687" w:type="dxa"/>
            <w:shd w:val="clear" w:color="auto" w:fill="auto"/>
          </w:tcPr>
          <w:p w14:paraId="2F062216" w14:textId="79E30D88" w:rsidR="0016798B" w:rsidRPr="00153D34" w:rsidRDefault="0016798B" w:rsidP="00366D16">
            <w:pPr>
              <w:pStyle w:val="Brdtext"/>
              <w:ind w:firstLine="0"/>
            </w:pPr>
            <w:r w:rsidRPr="00153D34">
              <w:t xml:space="preserve">Text till händelsen </w:t>
            </w:r>
          </w:p>
        </w:tc>
      </w:tr>
      <w:tr w:rsidR="0016798B" w:rsidRPr="00567CE6" w14:paraId="6D9E1998" w14:textId="77777777" w:rsidTr="00567CE6">
        <w:tc>
          <w:tcPr>
            <w:tcW w:w="5687" w:type="dxa"/>
            <w:shd w:val="clear" w:color="auto" w:fill="auto"/>
          </w:tcPr>
          <w:p w14:paraId="21C715DA" w14:textId="28BB7242" w:rsidR="0016798B" w:rsidRPr="00567CE6" w:rsidRDefault="00C452D8" w:rsidP="00366D16">
            <w:pPr>
              <w:pStyle w:val="Brdtext"/>
              <w:ind w:firstLine="0"/>
            </w:pPr>
            <w:r w:rsidRPr="00567CE6">
              <w:t>Kontrollprogram</w:t>
            </w:r>
            <w:r w:rsidR="00CD1F29" w:rsidRPr="00567CE6">
              <w:t xml:space="preserve">met felaktigt </w:t>
            </w:r>
            <w:proofErr w:type="spellStart"/>
            <w:r w:rsidR="00CD1F29" w:rsidRPr="00567CE6">
              <w:t>avstängt;</w:t>
            </w:r>
            <w:r w:rsidR="0016798B" w:rsidRPr="00567CE6">
              <w:t>ååååmmdd;ttmmss</w:t>
            </w:r>
            <w:proofErr w:type="spellEnd"/>
          </w:p>
        </w:tc>
      </w:tr>
    </w:tbl>
    <w:p w14:paraId="6548CE68" w14:textId="429D0815" w:rsidR="0016798B" w:rsidRPr="00567CE6" w:rsidRDefault="0016798B" w:rsidP="00B9493F">
      <w:pPr>
        <w:pStyle w:val="Paragraf1"/>
      </w:pPr>
      <w:r w:rsidRPr="00567CE6">
        <w:t xml:space="preserve">I systemloggen ska registreras en SHA-256 checksumma för varje fil som ingår i ett </w:t>
      </w:r>
      <w:r w:rsidR="00C452D8" w:rsidRPr="00567CE6">
        <w:t>kontrollprogram</w:t>
      </w:r>
      <w:r w:rsidRPr="00567CE6">
        <w:t xml:space="preserve">. Detta ska registreras i systemloggen enligt följande. </w:t>
      </w:r>
    </w:p>
    <w:p w14:paraId="35236517" w14:textId="77777777" w:rsidR="0016798B" w:rsidRPr="00567CE6" w:rsidRDefault="0016798B" w:rsidP="0016798B">
      <w:pPr>
        <w:pStyle w:val="Brdtextmedindrag"/>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7"/>
      </w:tblGrid>
      <w:tr w:rsidR="0016798B" w:rsidRPr="00567CE6" w14:paraId="111353CC" w14:textId="77777777" w:rsidTr="00C452D8">
        <w:tc>
          <w:tcPr>
            <w:tcW w:w="5837" w:type="dxa"/>
            <w:shd w:val="clear" w:color="auto" w:fill="auto"/>
          </w:tcPr>
          <w:p w14:paraId="29EA001E" w14:textId="77777777" w:rsidR="0016798B" w:rsidRPr="00567CE6" w:rsidRDefault="0016798B" w:rsidP="00366D16">
            <w:pPr>
              <w:pStyle w:val="Brdtext"/>
              <w:ind w:firstLine="0"/>
            </w:pPr>
            <w:r w:rsidRPr="00567CE6">
              <w:t xml:space="preserve">Text till händelsen </w:t>
            </w:r>
          </w:p>
        </w:tc>
      </w:tr>
      <w:tr w:rsidR="0016798B" w:rsidRPr="00567CE6" w14:paraId="7E64757B" w14:textId="77777777" w:rsidTr="00C452D8">
        <w:tc>
          <w:tcPr>
            <w:tcW w:w="5837" w:type="dxa"/>
            <w:shd w:val="clear" w:color="auto" w:fill="auto"/>
          </w:tcPr>
          <w:p w14:paraId="2D8264DE" w14:textId="77777777" w:rsidR="0016798B" w:rsidRPr="00567CE6" w:rsidRDefault="0016798B" w:rsidP="00366D16">
            <w:pPr>
              <w:pStyle w:val="Brdtext"/>
              <w:ind w:firstLine="0"/>
            </w:pPr>
            <w:r w:rsidRPr="00567CE6">
              <w:t>&lt;filnamn&gt;;&lt;SHA-256 checksumma&gt;;</w:t>
            </w:r>
            <w:proofErr w:type="spellStart"/>
            <w:r w:rsidRPr="00567CE6">
              <w:t>ååååmmdd;ttmmss</w:t>
            </w:r>
            <w:proofErr w:type="spellEnd"/>
          </w:p>
        </w:tc>
      </w:tr>
    </w:tbl>
    <w:p w14:paraId="6EFBF1E8" w14:textId="0BAD596E" w:rsidR="0016798B" w:rsidRPr="002546ED" w:rsidRDefault="0016798B" w:rsidP="00B9493F">
      <w:pPr>
        <w:pStyle w:val="Paragraf1"/>
      </w:pPr>
      <w:r w:rsidRPr="00567CE6">
        <w:t xml:space="preserve">Om ett </w:t>
      </w:r>
      <w:r w:rsidR="00C452D8" w:rsidRPr="00567CE6">
        <w:t>kontrollprogram</w:t>
      </w:r>
      <w:r w:rsidRPr="00567CE6">
        <w:t xml:space="preserve"> tar emot en post med kvittodata när dess statuskod är</w:t>
      </w:r>
      <w:r w:rsidR="00B564F1" w:rsidRPr="00567CE6">
        <w:t xml:space="preserve"> 4, 5 eller 7 enligt tabell i 12</w:t>
      </w:r>
      <w:r w:rsidRPr="00567CE6">
        <w:t xml:space="preserve"> § ska</w:t>
      </w:r>
      <w:r w:rsidRPr="002546ED">
        <w:t xml:space="preserve"> detta registreras i system</w:t>
      </w:r>
      <w:r w:rsidRPr="002546ED">
        <w:softHyphen/>
      </w:r>
      <w:r w:rsidRPr="002546ED">
        <w:softHyphen/>
        <w:t>loggen enligt följande.</w:t>
      </w:r>
    </w:p>
    <w:p w14:paraId="527C45CB" w14:textId="77777777" w:rsidR="0016798B" w:rsidRPr="002546ED" w:rsidRDefault="0016798B" w:rsidP="0016798B">
      <w:pPr>
        <w:pStyle w:val="Brd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7"/>
      </w:tblGrid>
      <w:tr w:rsidR="0016798B" w:rsidRPr="002546ED" w14:paraId="66376C29" w14:textId="77777777" w:rsidTr="00C452D8">
        <w:tc>
          <w:tcPr>
            <w:tcW w:w="5837" w:type="dxa"/>
            <w:shd w:val="clear" w:color="auto" w:fill="auto"/>
          </w:tcPr>
          <w:p w14:paraId="048E67F9" w14:textId="77777777" w:rsidR="0016798B" w:rsidRPr="002546ED" w:rsidRDefault="0016798B" w:rsidP="00366D16">
            <w:pPr>
              <w:pStyle w:val="Brdtext"/>
              <w:ind w:firstLine="0"/>
            </w:pPr>
            <w:r w:rsidRPr="002546ED">
              <w:t xml:space="preserve">Text till händelsen </w:t>
            </w:r>
          </w:p>
        </w:tc>
      </w:tr>
      <w:tr w:rsidR="0016798B" w:rsidRPr="002546ED" w14:paraId="0364CB93" w14:textId="77777777" w:rsidTr="00C452D8">
        <w:tc>
          <w:tcPr>
            <w:tcW w:w="5837" w:type="dxa"/>
            <w:shd w:val="clear" w:color="auto" w:fill="auto"/>
          </w:tcPr>
          <w:p w14:paraId="773D3D47" w14:textId="77777777" w:rsidR="0016798B" w:rsidRPr="002546ED" w:rsidRDefault="0016798B" w:rsidP="00366D16">
            <w:pPr>
              <w:pStyle w:val="Brdtext"/>
              <w:ind w:firstLine="0"/>
            </w:pPr>
            <w:r w:rsidRPr="002546ED">
              <w:t>Otillåtna kvittodata;&lt;kassaregisternummer&gt;;</w:t>
            </w:r>
            <w:proofErr w:type="spellStart"/>
            <w:r w:rsidRPr="002546ED">
              <w:t>ååååmmdd;ttmmss</w:t>
            </w:r>
            <w:proofErr w:type="spellEnd"/>
          </w:p>
        </w:tc>
      </w:tr>
    </w:tbl>
    <w:p w14:paraId="031022A0" w14:textId="77777777" w:rsidR="00C92CA3" w:rsidRDefault="00C92CA3" w:rsidP="0016798B">
      <w:pPr>
        <w:pStyle w:val="Rubrik5"/>
      </w:pPr>
    </w:p>
    <w:p w14:paraId="2958E82B" w14:textId="7DF38A5E" w:rsidR="0016798B" w:rsidRPr="002546ED" w:rsidRDefault="0016798B" w:rsidP="0016798B">
      <w:pPr>
        <w:pStyle w:val="Rubrik5"/>
        <w:rPr>
          <w:i w:val="0"/>
        </w:rPr>
      </w:pPr>
      <w:r w:rsidRPr="002546ED">
        <w:t xml:space="preserve">Sammankopplingslogg </w:t>
      </w:r>
    </w:p>
    <w:p w14:paraId="52CF80BA" w14:textId="754C458C" w:rsidR="0016798B" w:rsidRPr="00567CE6" w:rsidRDefault="0016798B" w:rsidP="00B9493F">
      <w:pPr>
        <w:pStyle w:val="Paragraf1"/>
      </w:pPr>
      <w:r w:rsidRPr="00567CE6">
        <w:t xml:space="preserve">Ett </w:t>
      </w:r>
      <w:r w:rsidR="00C452D8" w:rsidRPr="00567CE6">
        <w:t>kontrollprogram</w:t>
      </w:r>
      <w:r w:rsidRPr="00567CE6">
        <w:t xml:space="preserve"> ska skapa en sammankopplingslogg för varje kassaregister när sammankoppling enligt 8 kap. påbörjas. Detta ska registreras i följande </w:t>
      </w:r>
      <w:proofErr w:type="spellStart"/>
      <w:r w:rsidRPr="00567CE6">
        <w:t>loggfil</w:t>
      </w:r>
      <w:proofErr w:type="spellEnd"/>
      <w:r w:rsidRPr="00567CE6">
        <w:t>:</w:t>
      </w:r>
    </w:p>
    <w:p w14:paraId="7D8A47DE" w14:textId="77777777" w:rsidR="0016798B" w:rsidRPr="00567CE6" w:rsidRDefault="0016798B" w:rsidP="0016798B">
      <w:pPr>
        <w:pStyle w:val="Brdtextmedindrag"/>
        <w:ind w:firstLine="0"/>
      </w:pPr>
      <w:r w:rsidRPr="00567CE6">
        <w:t>Sammankoppling&lt;kassaregisternummer&gt;.log</w:t>
      </w:r>
    </w:p>
    <w:p w14:paraId="4F8C173C" w14:textId="6452451D" w:rsidR="0081353D" w:rsidRPr="0081353D" w:rsidRDefault="0016798B" w:rsidP="009E57D0">
      <w:pPr>
        <w:pStyle w:val="Paragraf1"/>
      </w:pPr>
      <w:r w:rsidRPr="00567CE6">
        <w:t xml:space="preserve">En </w:t>
      </w:r>
      <w:r w:rsidR="003578C5" w:rsidRPr="00567CE6">
        <w:t xml:space="preserve">sammankopplingsloggfil enligt </w:t>
      </w:r>
      <w:r w:rsidR="00B564F1" w:rsidRPr="00567CE6">
        <w:t>55</w:t>
      </w:r>
      <w:r w:rsidRPr="00567CE6">
        <w:t xml:space="preserve"> § ska innehålla följande uppgifter.</w:t>
      </w:r>
    </w:p>
    <w:p w14:paraId="7E08C955" w14:textId="77777777" w:rsidR="009E57D0" w:rsidRDefault="009E57D0" w:rsidP="00366D16">
      <w:pPr>
        <w:pStyle w:val="Brdtext"/>
        <w:ind w:firstLine="0"/>
        <w:rPr>
          <w:i/>
        </w:rPr>
      </w:pPr>
    </w:p>
    <w:p w14:paraId="00D0B9A9" w14:textId="79744F07" w:rsidR="0016798B" w:rsidRPr="002546ED" w:rsidRDefault="0016798B" w:rsidP="00366D16">
      <w:pPr>
        <w:pStyle w:val="Brdtext"/>
        <w:ind w:firstLine="0"/>
      </w:pPr>
      <w:r w:rsidRPr="00153D34">
        <w:rPr>
          <w:i/>
        </w:rPr>
        <w:t>Händelse 1</w:t>
      </w:r>
      <w:r w:rsidRPr="00153D34">
        <w:t xml:space="preserve">: </w:t>
      </w:r>
      <w:r w:rsidRPr="002546ED">
        <w:t>Initiering av sammankoppling</w:t>
      </w:r>
    </w:p>
    <w:tbl>
      <w:tblPr>
        <w:tblW w:w="6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2"/>
      </w:tblGrid>
      <w:tr w:rsidR="0016798B" w:rsidRPr="002546ED" w14:paraId="5F44B819" w14:textId="77777777" w:rsidTr="00C452D8">
        <w:tc>
          <w:tcPr>
            <w:tcW w:w="6062" w:type="dxa"/>
            <w:shd w:val="clear" w:color="auto" w:fill="auto"/>
          </w:tcPr>
          <w:p w14:paraId="626F34AD" w14:textId="77777777" w:rsidR="0016798B" w:rsidRPr="002546ED" w:rsidRDefault="0016798B" w:rsidP="00366D16">
            <w:pPr>
              <w:pStyle w:val="Brdtext"/>
              <w:ind w:firstLine="0"/>
            </w:pPr>
            <w:r w:rsidRPr="002546ED">
              <w:t>Text till händelsen 1</w:t>
            </w:r>
          </w:p>
        </w:tc>
      </w:tr>
      <w:tr w:rsidR="0016798B" w:rsidRPr="002546ED" w14:paraId="3B0657B4" w14:textId="77777777" w:rsidTr="00C452D8">
        <w:tc>
          <w:tcPr>
            <w:tcW w:w="6062" w:type="dxa"/>
            <w:shd w:val="clear" w:color="auto" w:fill="auto"/>
          </w:tcPr>
          <w:p w14:paraId="6A5787EC" w14:textId="77777777" w:rsidR="0016798B" w:rsidRPr="002546ED" w:rsidRDefault="0016798B" w:rsidP="00366D16">
            <w:pPr>
              <w:pStyle w:val="Brdtext"/>
              <w:ind w:firstLine="0"/>
            </w:pPr>
            <w:r w:rsidRPr="002546ED">
              <w:t>Start sammankoppling;&lt;signeringsmodulsidentitet&gt;;</w:t>
            </w:r>
            <w:proofErr w:type="spellStart"/>
            <w:r w:rsidRPr="002546ED">
              <w:t>ååååmmdd;ttmmss</w:t>
            </w:r>
            <w:proofErr w:type="spellEnd"/>
          </w:p>
        </w:tc>
      </w:tr>
    </w:tbl>
    <w:p w14:paraId="7D5F6E9A" w14:textId="77777777" w:rsidR="0016798B" w:rsidRPr="002546ED" w:rsidRDefault="0016798B" w:rsidP="0016798B">
      <w:pPr>
        <w:pStyle w:val="Brdtext"/>
        <w:rPr>
          <w:i/>
        </w:rPr>
      </w:pPr>
    </w:p>
    <w:p w14:paraId="5122FE75" w14:textId="0EAE298C" w:rsidR="0016798B" w:rsidRPr="00567CE6" w:rsidRDefault="0016798B" w:rsidP="00366D16">
      <w:pPr>
        <w:pStyle w:val="Brdtext"/>
        <w:ind w:firstLine="0"/>
      </w:pPr>
      <w:r w:rsidRPr="002546ED">
        <w:rPr>
          <w:i/>
        </w:rPr>
        <w:t>Händelse 2:</w:t>
      </w:r>
      <w:r w:rsidRPr="002546ED">
        <w:t xml:space="preserve"> Sammankoppling </w:t>
      </w:r>
      <w:r w:rsidRPr="00567CE6">
        <w:t xml:space="preserve">mellan kassaregister, </w:t>
      </w:r>
      <w:r w:rsidR="00C452D8" w:rsidRPr="00567CE6">
        <w:t>kontrollprogram</w:t>
      </w:r>
      <w:r w:rsidRPr="00567CE6">
        <w:t xml:space="preserve"> och signe</w:t>
      </w:r>
      <w:r w:rsidRPr="00567CE6">
        <w:softHyphen/>
        <w:t>rings</w:t>
      </w:r>
      <w:r w:rsidRPr="00567CE6">
        <w:softHyphen/>
        <w:t>modul klar</w:t>
      </w:r>
    </w:p>
    <w:tbl>
      <w:tblPr>
        <w:tblW w:w="6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1"/>
      </w:tblGrid>
      <w:tr w:rsidR="0016798B" w:rsidRPr="00567CE6" w14:paraId="0649EBA4" w14:textId="77777777" w:rsidTr="00366D16">
        <w:tc>
          <w:tcPr>
            <w:tcW w:w="6091" w:type="dxa"/>
            <w:shd w:val="clear" w:color="auto" w:fill="auto"/>
          </w:tcPr>
          <w:p w14:paraId="4688B9BA" w14:textId="77777777" w:rsidR="0016798B" w:rsidRPr="00567CE6" w:rsidRDefault="0016798B" w:rsidP="00366D16">
            <w:pPr>
              <w:pStyle w:val="Brdtext"/>
              <w:ind w:firstLine="0"/>
            </w:pPr>
            <w:r w:rsidRPr="00567CE6">
              <w:t>Text till händelsen 2</w:t>
            </w:r>
          </w:p>
        </w:tc>
      </w:tr>
      <w:tr w:rsidR="0016798B" w:rsidRPr="00567CE6" w14:paraId="580DF45C" w14:textId="77777777" w:rsidTr="00366D16">
        <w:tc>
          <w:tcPr>
            <w:tcW w:w="6091" w:type="dxa"/>
            <w:shd w:val="clear" w:color="auto" w:fill="auto"/>
          </w:tcPr>
          <w:p w14:paraId="5CE1A89A" w14:textId="078F959D" w:rsidR="0016798B" w:rsidRPr="00567CE6" w:rsidRDefault="0016798B" w:rsidP="00366D16">
            <w:pPr>
              <w:pStyle w:val="Brdtext"/>
              <w:ind w:firstLine="0"/>
              <w:jc w:val="left"/>
            </w:pPr>
            <w:r w:rsidRPr="00567CE6">
              <w:t>Lokal koppling utförd;&lt;signeringsmodulsidentitet</w:t>
            </w:r>
            <w:r w:rsidRPr="00567CE6">
              <w:rPr>
                <w:sz w:val="18"/>
              </w:rPr>
              <w:t>&gt;</w:t>
            </w:r>
            <w:r w:rsidRPr="00567CE6">
              <w:t>;</w:t>
            </w:r>
            <w:proofErr w:type="spellStart"/>
            <w:r w:rsidR="00CD1F29" w:rsidRPr="00567CE6">
              <w:t>å</w:t>
            </w:r>
            <w:r w:rsidRPr="00567CE6">
              <w:t>åååmmdd;ttmmss</w:t>
            </w:r>
            <w:proofErr w:type="spellEnd"/>
          </w:p>
        </w:tc>
      </w:tr>
    </w:tbl>
    <w:p w14:paraId="2A645426" w14:textId="77777777" w:rsidR="0016798B" w:rsidRPr="00567CE6" w:rsidRDefault="0016798B" w:rsidP="0016798B">
      <w:pPr>
        <w:pStyle w:val="Brdtext"/>
        <w:rPr>
          <w:i/>
        </w:rPr>
      </w:pPr>
    </w:p>
    <w:p w14:paraId="78FADFF5" w14:textId="77777777" w:rsidR="002B35BD" w:rsidRDefault="002B35BD">
      <w:pPr>
        <w:spacing w:after="200" w:line="276" w:lineRule="auto"/>
        <w:ind w:firstLine="0"/>
        <w:jc w:val="left"/>
        <w:rPr>
          <w:i/>
        </w:rPr>
      </w:pPr>
      <w:r>
        <w:rPr>
          <w:i/>
        </w:rPr>
        <w:br w:type="page"/>
      </w:r>
    </w:p>
    <w:p w14:paraId="65FD10C4" w14:textId="25BDAF4D" w:rsidR="0016798B" w:rsidRPr="002546ED" w:rsidRDefault="0016798B" w:rsidP="00366D16">
      <w:pPr>
        <w:pStyle w:val="Brdtext"/>
        <w:ind w:firstLine="0"/>
      </w:pPr>
      <w:r w:rsidRPr="00567CE6">
        <w:rPr>
          <w:i/>
        </w:rPr>
        <w:lastRenderedPageBreak/>
        <w:t>Händelse 3</w:t>
      </w:r>
      <w:r w:rsidRPr="00567CE6">
        <w:t xml:space="preserve">: Sammankoppling mellan kassaregister, </w:t>
      </w:r>
      <w:r w:rsidR="00C452D8" w:rsidRPr="00567CE6">
        <w:t>kontrollprogram</w:t>
      </w:r>
      <w:r w:rsidRPr="00567CE6">
        <w:t xml:space="preserve"> och signeringsmodul misslyckades</w:t>
      </w:r>
    </w:p>
    <w:p w14:paraId="2694BFD0" w14:textId="1E629617" w:rsidR="00567CE6" w:rsidRDefault="00567CE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7"/>
      </w:tblGrid>
      <w:tr w:rsidR="0016798B" w:rsidRPr="00567CE6" w14:paraId="194DDACA" w14:textId="77777777" w:rsidTr="00567CE6">
        <w:tc>
          <w:tcPr>
            <w:tcW w:w="5687" w:type="dxa"/>
            <w:shd w:val="clear" w:color="auto" w:fill="auto"/>
          </w:tcPr>
          <w:p w14:paraId="38791CAD" w14:textId="71D229A6" w:rsidR="0016798B" w:rsidRPr="00567CE6" w:rsidRDefault="0016798B" w:rsidP="00366D16">
            <w:pPr>
              <w:pStyle w:val="Brdtext"/>
              <w:ind w:firstLine="0"/>
            </w:pPr>
            <w:r w:rsidRPr="00567CE6">
              <w:t>Text till händelsen 3</w:t>
            </w:r>
          </w:p>
        </w:tc>
      </w:tr>
      <w:tr w:rsidR="0016798B" w:rsidRPr="00567CE6" w14:paraId="57C615F0" w14:textId="77777777" w:rsidTr="00567CE6">
        <w:tc>
          <w:tcPr>
            <w:tcW w:w="5687" w:type="dxa"/>
            <w:shd w:val="clear" w:color="auto" w:fill="auto"/>
          </w:tcPr>
          <w:p w14:paraId="5ACF24DD" w14:textId="77777777" w:rsidR="0016798B" w:rsidRPr="00567CE6" w:rsidRDefault="0016798B" w:rsidP="00366D16">
            <w:pPr>
              <w:pStyle w:val="Brdtext"/>
              <w:ind w:firstLine="0"/>
            </w:pPr>
            <w:r w:rsidRPr="00567CE6">
              <w:t>Lokalt kopplingsfel;&lt;signeringsmodulsidentitet&gt;;</w:t>
            </w:r>
            <w:proofErr w:type="spellStart"/>
            <w:r w:rsidRPr="00567CE6">
              <w:t>ååååmmdd;ttmmss</w:t>
            </w:r>
            <w:proofErr w:type="spellEnd"/>
          </w:p>
        </w:tc>
      </w:tr>
    </w:tbl>
    <w:p w14:paraId="5AA1E593" w14:textId="77777777" w:rsidR="003578C5" w:rsidRPr="00567CE6" w:rsidRDefault="003578C5" w:rsidP="00366D16">
      <w:pPr>
        <w:pStyle w:val="Brdtext"/>
        <w:ind w:firstLine="0"/>
        <w:rPr>
          <w:i/>
        </w:rPr>
      </w:pPr>
    </w:p>
    <w:p w14:paraId="112FE1AE" w14:textId="39A3C3F8" w:rsidR="0016798B" w:rsidRPr="00567CE6" w:rsidRDefault="0016798B" w:rsidP="00366D16">
      <w:pPr>
        <w:pStyle w:val="Brdtext"/>
        <w:ind w:firstLine="0"/>
      </w:pPr>
      <w:r w:rsidRPr="00567CE6">
        <w:rPr>
          <w:i/>
        </w:rPr>
        <w:t xml:space="preserve">Händelse 4: </w:t>
      </w:r>
      <w:r w:rsidRPr="00567CE6">
        <w:t xml:space="preserve">Sammankoppling mellan </w:t>
      </w:r>
      <w:r w:rsidR="00C452D8" w:rsidRPr="00567CE6">
        <w:t>kontrollprogram</w:t>
      </w:r>
      <w:r w:rsidRPr="00567CE6">
        <w:t>met och kon</w:t>
      </w:r>
      <w:r w:rsidRPr="00567CE6">
        <w:softHyphen/>
        <w:t>troll</w:t>
      </w:r>
      <w:r w:rsidRPr="00567CE6">
        <w:softHyphen/>
        <w:t>servern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7"/>
      </w:tblGrid>
      <w:tr w:rsidR="0016798B" w:rsidRPr="00567CE6" w14:paraId="70334A29" w14:textId="77777777" w:rsidTr="00C452D8">
        <w:tc>
          <w:tcPr>
            <w:tcW w:w="5837" w:type="dxa"/>
            <w:shd w:val="clear" w:color="auto" w:fill="auto"/>
          </w:tcPr>
          <w:p w14:paraId="74F182C9" w14:textId="77777777" w:rsidR="0016798B" w:rsidRPr="00567CE6" w:rsidRDefault="0016798B" w:rsidP="00366D16">
            <w:pPr>
              <w:pStyle w:val="Brdtext"/>
              <w:ind w:firstLine="0"/>
            </w:pPr>
            <w:r w:rsidRPr="00567CE6">
              <w:t>Text till händelsen 4</w:t>
            </w:r>
          </w:p>
        </w:tc>
      </w:tr>
      <w:tr w:rsidR="0016798B" w:rsidRPr="00567CE6" w14:paraId="70484B6B" w14:textId="77777777" w:rsidTr="00C452D8">
        <w:tc>
          <w:tcPr>
            <w:tcW w:w="5837" w:type="dxa"/>
            <w:shd w:val="clear" w:color="auto" w:fill="auto"/>
          </w:tcPr>
          <w:p w14:paraId="7AB0EB85" w14:textId="77777777" w:rsidR="0016798B" w:rsidRPr="00567CE6" w:rsidRDefault="0016798B" w:rsidP="00366D16">
            <w:pPr>
              <w:pStyle w:val="Brdtext"/>
              <w:ind w:firstLine="0"/>
            </w:pPr>
            <w:r w:rsidRPr="00567CE6">
              <w:t xml:space="preserve">Extern koppling </w:t>
            </w:r>
            <w:proofErr w:type="spellStart"/>
            <w:r w:rsidRPr="00567CE6">
              <w:t>utförd;ååååmmdd;ttmmss</w:t>
            </w:r>
            <w:proofErr w:type="spellEnd"/>
          </w:p>
        </w:tc>
      </w:tr>
    </w:tbl>
    <w:p w14:paraId="20823CB0" w14:textId="77777777" w:rsidR="0016798B" w:rsidRPr="00567CE6" w:rsidRDefault="0016798B" w:rsidP="0016798B">
      <w:pPr>
        <w:pStyle w:val="Brdtext"/>
        <w:rPr>
          <w:i/>
        </w:rPr>
      </w:pPr>
    </w:p>
    <w:p w14:paraId="3F5EE64F" w14:textId="527B2D1A" w:rsidR="0016798B" w:rsidRPr="00567CE6" w:rsidRDefault="0016798B" w:rsidP="00366D16">
      <w:pPr>
        <w:pStyle w:val="Brdtext"/>
        <w:ind w:firstLine="0"/>
      </w:pPr>
      <w:r w:rsidRPr="00567CE6">
        <w:rPr>
          <w:i/>
        </w:rPr>
        <w:t>Händelse 5</w:t>
      </w:r>
      <w:r w:rsidRPr="00567CE6">
        <w:t xml:space="preserve">: Sammankoppling mellan </w:t>
      </w:r>
      <w:r w:rsidR="00C452D8" w:rsidRPr="00567CE6">
        <w:t>kontrollprogram</w:t>
      </w:r>
      <w:r w:rsidRPr="00567CE6">
        <w:t>met och kon</w:t>
      </w:r>
      <w:r w:rsidRPr="00567CE6">
        <w:softHyphen/>
        <w:t>trollservern misslyckades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7"/>
      </w:tblGrid>
      <w:tr w:rsidR="0016798B" w:rsidRPr="00567CE6" w14:paraId="05A7470C" w14:textId="77777777" w:rsidTr="00C452D8">
        <w:tc>
          <w:tcPr>
            <w:tcW w:w="5837" w:type="dxa"/>
            <w:shd w:val="clear" w:color="auto" w:fill="auto"/>
          </w:tcPr>
          <w:p w14:paraId="36B62B48" w14:textId="77777777" w:rsidR="0016798B" w:rsidRPr="00567CE6" w:rsidRDefault="0016798B" w:rsidP="00366D16">
            <w:pPr>
              <w:pStyle w:val="Brdtext"/>
              <w:ind w:firstLine="0"/>
            </w:pPr>
            <w:r w:rsidRPr="00567CE6">
              <w:t>Text till händelsen 5</w:t>
            </w:r>
          </w:p>
        </w:tc>
      </w:tr>
      <w:tr w:rsidR="0016798B" w:rsidRPr="00567CE6" w14:paraId="7CB9C02E" w14:textId="77777777" w:rsidTr="00C452D8">
        <w:tc>
          <w:tcPr>
            <w:tcW w:w="5837" w:type="dxa"/>
            <w:shd w:val="clear" w:color="auto" w:fill="auto"/>
          </w:tcPr>
          <w:p w14:paraId="7D5D3B52" w14:textId="77777777" w:rsidR="0016798B" w:rsidRPr="00567CE6" w:rsidRDefault="0016798B" w:rsidP="00366D16">
            <w:pPr>
              <w:pStyle w:val="Brdtext"/>
              <w:ind w:firstLine="0"/>
            </w:pPr>
            <w:r w:rsidRPr="00567CE6">
              <w:t xml:space="preserve">Externt </w:t>
            </w:r>
            <w:proofErr w:type="spellStart"/>
            <w:r w:rsidRPr="00567CE6">
              <w:t>kopplingsfel;ååååmmdd;ttmmss</w:t>
            </w:r>
            <w:proofErr w:type="spellEnd"/>
          </w:p>
        </w:tc>
      </w:tr>
    </w:tbl>
    <w:p w14:paraId="7D0EAD9A" w14:textId="76A62110" w:rsidR="0016798B" w:rsidRPr="00567CE6" w:rsidRDefault="0016798B" w:rsidP="00B9493F">
      <w:pPr>
        <w:pStyle w:val="Paragraf1"/>
      </w:pPr>
      <w:r w:rsidRPr="00567CE6">
        <w:t xml:space="preserve">Ett </w:t>
      </w:r>
      <w:r w:rsidR="00C452D8" w:rsidRPr="00567CE6">
        <w:t>kontrollprogram</w:t>
      </w:r>
      <w:r w:rsidRPr="00567CE6">
        <w:t xml:space="preserve"> ska logga uppgifter om löpande kontroller av samma</w:t>
      </w:r>
      <w:r w:rsidR="00366D16" w:rsidRPr="00567CE6">
        <w:t>nkopplade kassaregister enligt 9</w:t>
      </w:r>
      <w:r w:rsidRPr="00567CE6">
        <w:t xml:space="preserve"> kap. 12-15 §§. Detta ska regi</w:t>
      </w:r>
      <w:r w:rsidRPr="00567CE6">
        <w:softHyphen/>
      </w:r>
      <w:r w:rsidRPr="00567CE6">
        <w:softHyphen/>
      </w:r>
      <w:r w:rsidRPr="00567CE6">
        <w:softHyphen/>
      </w:r>
      <w:r w:rsidRPr="00567CE6">
        <w:softHyphen/>
      </w:r>
      <w:r w:rsidRPr="00567CE6">
        <w:softHyphen/>
        <w:t xml:space="preserve">streras i följande </w:t>
      </w:r>
      <w:proofErr w:type="spellStart"/>
      <w:r w:rsidRPr="00567CE6">
        <w:t>loggfil</w:t>
      </w:r>
      <w:proofErr w:type="spellEnd"/>
      <w:r w:rsidRPr="00567CE6">
        <w:t>:</w:t>
      </w:r>
    </w:p>
    <w:p w14:paraId="3726E7C1" w14:textId="77777777" w:rsidR="0016798B" w:rsidRPr="00567CE6" w:rsidRDefault="0016798B" w:rsidP="0016798B">
      <w:pPr>
        <w:pStyle w:val="Brdtextmedindrag"/>
        <w:ind w:firstLine="0"/>
      </w:pPr>
      <w:r w:rsidRPr="00567CE6">
        <w:t>Sammankoppling&lt;kassaregisternummer&gt;.log</w:t>
      </w:r>
    </w:p>
    <w:p w14:paraId="0A08E575" w14:textId="5813FD18" w:rsidR="0016798B" w:rsidRPr="00567CE6" w:rsidRDefault="0016798B" w:rsidP="00366D16">
      <w:pPr>
        <w:pStyle w:val="Brdtext"/>
        <w:ind w:firstLine="0"/>
      </w:pPr>
      <w:r w:rsidRPr="00567CE6">
        <w:rPr>
          <w:i/>
        </w:rPr>
        <w:t>Händelse 1</w:t>
      </w:r>
      <w:r w:rsidRPr="00567CE6">
        <w:t xml:space="preserve">: Initiering av kontroll enligt </w:t>
      </w:r>
      <w:r w:rsidR="00366D16" w:rsidRPr="00567CE6">
        <w:t>9</w:t>
      </w:r>
      <w:r w:rsidRPr="00567CE6">
        <w:t xml:space="preserve"> kap. 12-13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7"/>
      </w:tblGrid>
      <w:tr w:rsidR="0016798B" w:rsidRPr="00567CE6" w14:paraId="3E55F25B" w14:textId="77777777" w:rsidTr="00C452D8">
        <w:tc>
          <w:tcPr>
            <w:tcW w:w="5837" w:type="dxa"/>
            <w:shd w:val="clear" w:color="auto" w:fill="auto"/>
          </w:tcPr>
          <w:p w14:paraId="125768A3" w14:textId="77777777" w:rsidR="0016798B" w:rsidRPr="00567CE6" w:rsidRDefault="0016798B" w:rsidP="00366D16">
            <w:pPr>
              <w:pStyle w:val="Brdtext"/>
              <w:ind w:firstLine="0"/>
            </w:pPr>
            <w:r w:rsidRPr="00567CE6">
              <w:t>Text till händelsen 1</w:t>
            </w:r>
          </w:p>
        </w:tc>
      </w:tr>
      <w:tr w:rsidR="0016798B" w:rsidRPr="00567CE6" w14:paraId="569D48BE" w14:textId="77777777" w:rsidTr="00C452D8">
        <w:tc>
          <w:tcPr>
            <w:tcW w:w="5837" w:type="dxa"/>
            <w:shd w:val="clear" w:color="auto" w:fill="auto"/>
          </w:tcPr>
          <w:p w14:paraId="023F6F4B" w14:textId="77777777" w:rsidR="0016798B" w:rsidRPr="00567CE6" w:rsidRDefault="0016798B" w:rsidP="00366D16">
            <w:pPr>
              <w:pStyle w:val="Brdtext"/>
              <w:ind w:firstLine="0"/>
            </w:pPr>
            <w:r w:rsidRPr="00567CE6">
              <w:t>Start kontroll;&lt;signeringsmodulsidentitet&gt;;</w:t>
            </w:r>
            <w:proofErr w:type="spellStart"/>
            <w:r w:rsidRPr="00567CE6">
              <w:t>ååååmmdd;ttmmss</w:t>
            </w:r>
            <w:proofErr w:type="spellEnd"/>
          </w:p>
        </w:tc>
      </w:tr>
    </w:tbl>
    <w:p w14:paraId="0A3C056A" w14:textId="77777777" w:rsidR="0081353D" w:rsidRPr="00567CE6" w:rsidRDefault="0081353D">
      <w:pPr>
        <w:spacing w:after="200" w:line="276" w:lineRule="auto"/>
        <w:ind w:firstLine="0"/>
        <w:jc w:val="left"/>
        <w:rPr>
          <w:i/>
        </w:rPr>
      </w:pPr>
    </w:p>
    <w:p w14:paraId="420E8C2C" w14:textId="3EAE964E" w:rsidR="0016798B" w:rsidRPr="002546ED" w:rsidRDefault="0016798B" w:rsidP="00366D16">
      <w:pPr>
        <w:pStyle w:val="Brdtext"/>
        <w:ind w:firstLine="0"/>
      </w:pPr>
      <w:r w:rsidRPr="00567CE6">
        <w:rPr>
          <w:i/>
        </w:rPr>
        <w:t>Händelse 2</w:t>
      </w:r>
      <w:r w:rsidRPr="00567CE6">
        <w:t xml:space="preserve">: Kontroll </w:t>
      </w:r>
      <w:r w:rsidR="00366D16" w:rsidRPr="00567CE6">
        <w:t xml:space="preserve">mot </w:t>
      </w:r>
      <w:r w:rsidR="002C06B7" w:rsidRPr="00567CE6">
        <w:t>kontroll</w:t>
      </w:r>
      <w:r w:rsidR="00366D16" w:rsidRPr="00567CE6">
        <w:t>server utförd enligt 9</w:t>
      </w:r>
      <w:r w:rsidRPr="00567CE6">
        <w:t xml:space="preserve"> kap. 14 § första stycket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7"/>
      </w:tblGrid>
      <w:tr w:rsidR="0016798B" w:rsidRPr="00567CE6" w14:paraId="60FE7E04" w14:textId="77777777" w:rsidTr="00C452D8">
        <w:tc>
          <w:tcPr>
            <w:tcW w:w="5837" w:type="dxa"/>
            <w:shd w:val="clear" w:color="auto" w:fill="auto"/>
          </w:tcPr>
          <w:p w14:paraId="432441D6" w14:textId="77777777" w:rsidR="0016798B" w:rsidRPr="00567CE6" w:rsidRDefault="0016798B" w:rsidP="00366D16">
            <w:pPr>
              <w:pStyle w:val="Brdtext"/>
              <w:ind w:firstLine="0"/>
            </w:pPr>
            <w:r w:rsidRPr="00567CE6">
              <w:t>Text till händelsen 2</w:t>
            </w:r>
          </w:p>
        </w:tc>
      </w:tr>
      <w:tr w:rsidR="0016798B" w:rsidRPr="00567CE6" w14:paraId="7BE67846" w14:textId="77777777" w:rsidTr="00C452D8">
        <w:tc>
          <w:tcPr>
            <w:tcW w:w="5837" w:type="dxa"/>
            <w:shd w:val="clear" w:color="auto" w:fill="auto"/>
          </w:tcPr>
          <w:p w14:paraId="1E35400A" w14:textId="77777777" w:rsidR="0016798B" w:rsidRPr="00567CE6" w:rsidRDefault="0016798B" w:rsidP="00366D16">
            <w:pPr>
              <w:pStyle w:val="Brdtext"/>
              <w:ind w:firstLine="0"/>
            </w:pPr>
            <w:r w:rsidRPr="00567CE6">
              <w:t>Kontroll utförd;&lt;signeringsmodulsidentitet&gt;;</w:t>
            </w:r>
            <w:proofErr w:type="spellStart"/>
            <w:r w:rsidRPr="00567CE6">
              <w:t>ååååmmdd;ttmmss</w:t>
            </w:r>
            <w:proofErr w:type="spellEnd"/>
          </w:p>
        </w:tc>
      </w:tr>
    </w:tbl>
    <w:p w14:paraId="53A121EB" w14:textId="77777777" w:rsidR="0016798B" w:rsidRPr="00567CE6" w:rsidRDefault="0016798B" w:rsidP="0016798B">
      <w:pPr>
        <w:pStyle w:val="Brdtext"/>
      </w:pPr>
    </w:p>
    <w:p w14:paraId="679F2463" w14:textId="58C83432" w:rsidR="0016798B" w:rsidRPr="00567CE6" w:rsidRDefault="0016798B" w:rsidP="00366D16">
      <w:pPr>
        <w:pStyle w:val="Brdtext"/>
        <w:ind w:firstLine="0"/>
      </w:pPr>
      <w:r w:rsidRPr="00567CE6">
        <w:rPr>
          <w:i/>
        </w:rPr>
        <w:t>Händelse 3</w:t>
      </w:r>
      <w:r w:rsidRPr="00567CE6">
        <w:t xml:space="preserve">: Kontroll mot </w:t>
      </w:r>
      <w:r w:rsidR="002C06B7" w:rsidRPr="00567CE6">
        <w:t xml:space="preserve">kontrollserver </w:t>
      </w:r>
      <w:r w:rsidRPr="00567CE6">
        <w:t xml:space="preserve">fel enligt </w:t>
      </w:r>
      <w:r w:rsidR="00366D16" w:rsidRPr="00567CE6">
        <w:t>9</w:t>
      </w:r>
      <w:r w:rsidRPr="00567CE6">
        <w:t xml:space="preserve"> kap. 14 § andra stycket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7"/>
      </w:tblGrid>
      <w:tr w:rsidR="0016798B" w:rsidRPr="00567CE6" w14:paraId="48E902E9" w14:textId="77777777" w:rsidTr="00C452D8">
        <w:tc>
          <w:tcPr>
            <w:tcW w:w="5837" w:type="dxa"/>
            <w:shd w:val="clear" w:color="auto" w:fill="auto"/>
          </w:tcPr>
          <w:p w14:paraId="5F43D902" w14:textId="77777777" w:rsidR="0016798B" w:rsidRPr="00567CE6" w:rsidRDefault="0016798B" w:rsidP="00366D16">
            <w:pPr>
              <w:pStyle w:val="Brdtext"/>
              <w:ind w:firstLine="0"/>
            </w:pPr>
            <w:r w:rsidRPr="00567CE6">
              <w:t>Text till händelsen 3</w:t>
            </w:r>
          </w:p>
        </w:tc>
      </w:tr>
      <w:tr w:rsidR="0016798B" w:rsidRPr="00567CE6" w14:paraId="539FA801" w14:textId="77777777" w:rsidTr="00C452D8">
        <w:tc>
          <w:tcPr>
            <w:tcW w:w="5837" w:type="dxa"/>
            <w:shd w:val="clear" w:color="auto" w:fill="auto"/>
          </w:tcPr>
          <w:p w14:paraId="2E216EAD" w14:textId="77777777" w:rsidR="0016798B" w:rsidRPr="00567CE6" w:rsidRDefault="0016798B" w:rsidP="00366D16">
            <w:pPr>
              <w:pStyle w:val="Brdtext"/>
              <w:ind w:firstLine="0"/>
            </w:pPr>
            <w:r w:rsidRPr="00567CE6">
              <w:t>Kontroll fel;&lt;signeringsmodulsidentitet&gt;;</w:t>
            </w:r>
            <w:proofErr w:type="spellStart"/>
            <w:r w:rsidRPr="00567CE6">
              <w:t>ååååmmdd;ttmmss</w:t>
            </w:r>
            <w:proofErr w:type="spellEnd"/>
          </w:p>
        </w:tc>
      </w:tr>
    </w:tbl>
    <w:p w14:paraId="3FF3793D" w14:textId="77777777" w:rsidR="0016798B" w:rsidRPr="00567CE6" w:rsidRDefault="0016798B" w:rsidP="0016798B">
      <w:pPr>
        <w:pStyle w:val="Rubrik5"/>
        <w:rPr>
          <w:i w:val="0"/>
        </w:rPr>
      </w:pPr>
      <w:r w:rsidRPr="00567CE6">
        <w:lastRenderedPageBreak/>
        <w:t xml:space="preserve">Verifieringslogg </w:t>
      </w:r>
    </w:p>
    <w:p w14:paraId="7A7EF312" w14:textId="4A12A8B0" w:rsidR="0016798B" w:rsidRPr="00567CE6" w:rsidRDefault="0016798B" w:rsidP="00B9493F">
      <w:pPr>
        <w:pStyle w:val="Paragraf1"/>
      </w:pPr>
      <w:r w:rsidRPr="00567CE6">
        <w:t xml:space="preserve">Ett </w:t>
      </w:r>
      <w:r w:rsidR="00C452D8" w:rsidRPr="00567CE6">
        <w:t>kontrollprogram</w:t>
      </w:r>
      <w:r w:rsidRPr="00567CE6">
        <w:t xml:space="preserve"> ska logga uppgifter om utmaningar som skickas från kontrollservern till </w:t>
      </w:r>
      <w:r w:rsidR="00C452D8" w:rsidRPr="00567CE6">
        <w:t>kontrollprogram</w:t>
      </w:r>
      <w:r w:rsidRPr="00567CE6">
        <w:t>met</w:t>
      </w:r>
      <w:r w:rsidR="00B564F1" w:rsidRPr="00567CE6">
        <w:t xml:space="preserve"> enligt 15 </w:t>
      </w:r>
      <w:r w:rsidRPr="00567CE6">
        <w:t xml:space="preserve">§ 2. Dessa ska registreras i följande </w:t>
      </w:r>
      <w:proofErr w:type="spellStart"/>
      <w:r w:rsidRPr="00567CE6">
        <w:t>loggfil</w:t>
      </w:r>
      <w:proofErr w:type="spellEnd"/>
      <w:r w:rsidRPr="00567CE6">
        <w:t>:</w:t>
      </w:r>
    </w:p>
    <w:p w14:paraId="782EC1D6" w14:textId="1FF75F81" w:rsidR="0016798B" w:rsidRDefault="0016798B" w:rsidP="00567CE6">
      <w:pPr>
        <w:pStyle w:val="Rubrik5"/>
      </w:pPr>
      <w:r w:rsidRPr="00FE13FC">
        <w:t>Verifiering&lt;kassaregisternummer&gt;.log</w:t>
      </w:r>
    </w:p>
    <w:p w14:paraId="7017A2A4" w14:textId="77777777" w:rsidR="00567CE6" w:rsidRPr="00567CE6" w:rsidRDefault="00567CE6" w:rsidP="00567CE6"/>
    <w:p w14:paraId="34CF2AC0" w14:textId="27709E48" w:rsidR="0016798B" w:rsidRPr="00567CE6" w:rsidRDefault="0016798B" w:rsidP="00366D16">
      <w:pPr>
        <w:pStyle w:val="Brdtext"/>
        <w:ind w:firstLine="0"/>
      </w:pPr>
      <w:r w:rsidRPr="00567CE6">
        <w:rPr>
          <w:i/>
        </w:rPr>
        <w:t>Händelse 1</w:t>
      </w:r>
      <w:r w:rsidRPr="00567CE6">
        <w:t xml:space="preserve">: Initiering av kontroll enligt </w:t>
      </w:r>
      <w:r w:rsidR="00B564F1" w:rsidRPr="00567CE6">
        <w:t>15</w:t>
      </w:r>
      <w:r w:rsidRPr="00567CE6">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7"/>
      </w:tblGrid>
      <w:tr w:rsidR="0016798B" w:rsidRPr="00567CE6" w14:paraId="6352C8E0" w14:textId="77777777" w:rsidTr="00C452D8">
        <w:tc>
          <w:tcPr>
            <w:tcW w:w="5837" w:type="dxa"/>
            <w:shd w:val="clear" w:color="auto" w:fill="auto"/>
          </w:tcPr>
          <w:p w14:paraId="0AA7D2E8" w14:textId="77777777" w:rsidR="0016798B" w:rsidRPr="00567CE6" w:rsidRDefault="0016798B" w:rsidP="00366D16">
            <w:pPr>
              <w:pStyle w:val="Brdtext"/>
              <w:ind w:firstLine="0"/>
            </w:pPr>
            <w:r w:rsidRPr="00567CE6">
              <w:t>Text till händelsen 1</w:t>
            </w:r>
          </w:p>
        </w:tc>
      </w:tr>
      <w:tr w:rsidR="0016798B" w:rsidRPr="00567CE6" w14:paraId="30BA33CF" w14:textId="77777777" w:rsidTr="00C452D8">
        <w:tc>
          <w:tcPr>
            <w:tcW w:w="5837" w:type="dxa"/>
            <w:shd w:val="clear" w:color="auto" w:fill="auto"/>
          </w:tcPr>
          <w:p w14:paraId="79F114DC" w14:textId="647E053C" w:rsidR="0016798B" w:rsidRPr="00567CE6" w:rsidRDefault="008A7246" w:rsidP="00366D16">
            <w:pPr>
              <w:pStyle w:val="Brdtext"/>
              <w:ind w:firstLine="0"/>
            </w:pPr>
            <w:r w:rsidRPr="00567CE6">
              <w:t>S</w:t>
            </w:r>
            <w:r w:rsidR="0016798B" w:rsidRPr="00567CE6">
              <w:t>tart kontroll;&lt;signeringsmodulsidentitet&gt;;</w:t>
            </w:r>
            <w:proofErr w:type="spellStart"/>
            <w:r w:rsidR="0016798B" w:rsidRPr="00567CE6">
              <w:t>ååååmmdd;ttmmss</w:t>
            </w:r>
            <w:proofErr w:type="spellEnd"/>
            <w:r w:rsidR="0016798B" w:rsidRPr="00567CE6">
              <w:t xml:space="preserve"> </w:t>
            </w:r>
          </w:p>
        </w:tc>
      </w:tr>
    </w:tbl>
    <w:p w14:paraId="28D4D0D9" w14:textId="77777777" w:rsidR="00567CE6" w:rsidRDefault="00567CE6" w:rsidP="00366D16">
      <w:pPr>
        <w:pStyle w:val="Brdtext"/>
        <w:ind w:firstLine="0"/>
        <w:rPr>
          <w:i/>
        </w:rPr>
      </w:pPr>
    </w:p>
    <w:p w14:paraId="41C97823" w14:textId="1527898E" w:rsidR="0016798B" w:rsidRPr="00567CE6" w:rsidRDefault="0016798B" w:rsidP="00366D16">
      <w:pPr>
        <w:pStyle w:val="Brdtext"/>
        <w:ind w:firstLine="0"/>
      </w:pPr>
      <w:r w:rsidRPr="00567CE6">
        <w:rPr>
          <w:i/>
        </w:rPr>
        <w:t>Händelse 2</w:t>
      </w:r>
      <w:r w:rsidRPr="00567CE6">
        <w:t>: Kont</w:t>
      </w:r>
      <w:r w:rsidR="00B564F1" w:rsidRPr="00567CE6">
        <w:t>roll mot server utförd enligt 15</w:t>
      </w:r>
      <w:r w:rsidRPr="00567CE6">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7"/>
      </w:tblGrid>
      <w:tr w:rsidR="0016798B" w:rsidRPr="002546ED" w14:paraId="0AD8A29C" w14:textId="77777777" w:rsidTr="00C452D8">
        <w:tc>
          <w:tcPr>
            <w:tcW w:w="5837" w:type="dxa"/>
            <w:shd w:val="clear" w:color="auto" w:fill="auto"/>
          </w:tcPr>
          <w:p w14:paraId="6912A1DE" w14:textId="77777777" w:rsidR="0016798B" w:rsidRPr="002546ED" w:rsidRDefault="0016798B" w:rsidP="00366D16">
            <w:pPr>
              <w:pStyle w:val="Brdtext"/>
              <w:ind w:firstLine="0"/>
            </w:pPr>
            <w:r w:rsidRPr="00567CE6">
              <w:t>Text till händelsen 2</w:t>
            </w:r>
          </w:p>
        </w:tc>
      </w:tr>
      <w:tr w:rsidR="0016798B" w:rsidRPr="002546ED" w14:paraId="241636A2" w14:textId="77777777" w:rsidTr="00C452D8">
        <w:tc>
          <w:tcPr>
            <w:tcW w:w="5837" w:type="dxa"/>
            <w:shd w:val="clear" w:color="auto" w:fill="auto"/>
          </w:tcPr>
          <w:p w14:paraId="33E2EFCC" w14:textId="77777777" w:rsidR="0016798B" w:rsidRPr="002546ED" w:rsidRDefault="0016798B" w:rsidP="00366D16">
            <w:pPr>
              <w:pStyle w:val="Brdtext"/>
              <w:ind w:firstLine="0"/>
            </w:pPr>
            <w:r w:rsidRPr="002546ED">
              <w:t>Kontroll utförd;&lt;signeringsmodulsidentitet&gt;;</w:t>
            </w:r>
            <w:proofErr w:type="spellStart"/>
            <w:r w:rsidRPr="002546ED">
              <w:t>ååååmmdd;ttmmss</w:t>
            </w:r>
            <w:proofErr w:type="spellEnd"/>
          </w:p>
        </w:tc>
      </w:tr>
    </w:tbl>
    <w:p w14:paraId="033AB04F" w14:textId="77777777" w:rsidR="0016798B" w:rsidRPr="002546ED" w:rsidRDefault="0016798B" w:rsidP="0016798B">
      <w:pPr>
        <w:pStyle w:val="Brdtext"/>
        <w:rPr>
          <w:i/>
        </w:rPr>
      </w:pPr>
    </w:p>
    <w:p w14:paraId="7D8A76CD" w14:textId="4BC5ABF2" w:rsidR="0016798B" w:rsidRPr="00567CE6" w:rsidRDefault="0016798B" w:rsidP="00366D16">
      <w:pPr>
        <w:pStyle w:val="Brdtext"/>
        <w:ind w:firstLine="0"/>
      </w:pPr>
      <w:r w:rsidRPr="00567CE6">
        <w:rPr>
          <w:i/>
        </w:rPr>
        <w:t>Händelse 3</w:t>
      </w:r>
      <w:r w:rsidRPr="00567CE6">
        <w:t>: K</w:t>
      </w:r>
      <w:r w:rsidR="00B564F1" w:rsidRPr="00567CE6">
        <w:t>ontroll mot server fel enligt 15</w:t>
      </w:r>
      <w:r w:rsidRPr="00567CE6">
        <w:t xml:space="preserve"> § 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7"/>
      </w:tblGrid>
      <w:tr w:rsidR="0016798B" w:rsidRPr="00567CE6" w14:paraId="49F42D21" w14:textId="77777777" w:rsidTr="00C452D8">
        <w:tc>
          <w:tcPr>
            <w:tcW w:w="5837" w:type="dxa"/>
            <w:shd w:val="clear" w:color="auto" w:fill="auto"/>
          </w:tcPr>
          <w:p w14:paraId="43FC87D7" w14:textId="77777777" w:rsidR="0016798B" w:rsidRPr="00567CE6" w:rsidRDefault="0016798B" w:rsidP="00366D16">
            <w:pPr>
              <w:pStyle w:val="Brdtext"/>
              <w:ind w:firstLine="0"/>
            </w:pPr>
            <w:r w:rsidRPr="00567CE6">
              <w:t>Text till händelsen 3</w:t>
            </w:r>
          </w:p>
        </w:tc>
      </w:tr>
      <w:tr w:rsidR="0016798B" w:rsidRPr="00567CE6" w14:paraId="7DD54943" w14:textId="77777777" w:rsidTr="00C452D8">
        <w:tc>
          <w:tcPr>
            <w:tcW w:w="5837" w:type="dxa"/>
            <w:shd w:val="clear" w:color="auto" w:fill="auto"/>
          </w:tcPr>
          <w:p w14:paraId="377425A7" w14:textId="77777777" w:rsidR="0016798B" w:rsidRPr="00567CE6" w:rsidRDefault="0016798B" w:rsidP="00366D16">
            <w:pPr>
              <w:pStyle w:val="Brdtext"/>
              <w:ind w:firstLine="0"/>
            </w:pPr>
            <w:r w:rsidRPr="00567CE6">
              <w:t>Kontroll fel;&lt;signeringsmodulsidentitet&gt;;</w:t>
            </w:r>
            <w:proofErr w:type="spellStart"/>
            <w:r w:rsidRPr="00567CE6">
              <w:t>ååååmmdd;ttmmss</w:t>
            </w:r>
            <w:proofErr w:type="spellEnd"/>
          </w:p>
        </w:tc>
      </w:tr>
    </w:tbl>
    <w:p w14:paraId="7A68881F" w14:textId="77777777" w:rsidR="0016798B" w:rsidRPr="00567CE6" w:rsidRDefault="0016798B" w:rsidP="0016798B">
      <w:pPr>
        <w:pStyle w:val="Brdtext"/>
      </w:pPr>
    </w:p>
    <w:p w14:paraId="173B05F9" w14:textId="77777777" w:rsidR="0016798B" w:rsidRPr="00567CE6" w:rsidRDefault="0016798B" w:rsidP="0016798B">
      <w:pPr>
        <w:pStyle w:val="Rubrik5"/>
        <w:rPr>
          <w:i w:val="0"/>
        </w:rPr>
      </w:pPr>
      <w:r w:rsidRPr="00567CE6">
        <w:t xml:space="preserve">Anslutningslogg </w:t>
      </w:r>
    </w:p>
    <w:p w14:paraId="4E60ECE9" w14:textId="496B17C7" w:rsidR="0016798B" w:rsidRPr="00567CE6" w:rsidRDefault="0016798B" w:rsidP="00B9493F">
      <w:pPr>
        <w:pStyle w:val="Paragraf1"/>
      </w:pPr>
      <w:r w:rsidRPr="00567CE6">
        <w:t xml:space="preserve">Ett </w:t>
      </w:r>
      <w:r w:rsidR="00C452D8" w:rsidRPr="00567CE6">
        <w:t>kontrollprogram</w:t>
      </w:r>
      <w:r w:rsidRPr="00567CE6">
        <w:t xml:space="preserve"> ska logga uppgifter om kommunikation med kontrollservern. Detta ska registreras i följande </w:t>
      </w:r>
      <w:proofErr w:type="spellStart"/>
      <w:r w:rsidRPr="00567CE6">
        <w:t>loggfil</w:t>
      </w:r>
      <w:proofErr w:type="spellEnd"/>
      <w:r w:rsidRPr="00567CE6">
        <w:t>:</w:t>
      </w:r>
    </w:p>
    <w:p w14:paraId="776D7D1C" w14:textId="77777777" w:rsidR="0016798B" w:rsidRPr="00567CE6" w:rsidRDefault="0016798B" w:rsidP="008A7246">
      <w:pPr>
        <w:pStyle w:val="Brdtext"/>
        <w:ind w:firstLine="0"/>
      </w:pPr>
      <w:r w:rsidRPr="00567CE6">
        <w:t>Anslutning.log</w:t>
      </w:r>
    </w:p>
    <w:p w14:paraId="3E658C8A" w14:textId="3DE057DB" w:rsidR="0016798B" w:rsidRPr="00567CE6" w:rsidRDefault="0016798B" w:rsidP="008A7246">
      <w:pPr>
        <w:pStyle w:val="Brdtext"/>
        <w:ind w:firstLine="0"/>
      </w:pPr>
      <w:r w:rsidRPr="00567CE6">
        <w:rPr>
          <w:i/>
        </w:rPr>
        <w:t>Händelse 1</w:t>
      </w:r>
      <w:r w:rsidRPr="00567CE6">
        <w:t>: Initiering av anslutn</w:t>
      </w:r>
      <w:r w:rsidR="00B564F1" w:rsidRPr="00567CE6">
        <w:t>ing mot kontrollserver enligt 13</w:t>
      </w:r>
      <w:r w:rsidRPr="00567CE6">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7"/>
      </w:tblGrid>
      <w:tr w:rsidR="0016798B" w:rsidRPr="00567CE6" w14:paraId="597E64C4" w14:textId="77777777" w:rsidTr="00C452D8">
        <w:tc>
          <w:tcPr>
            <w:tcW w:w="5837" w:type="dxa"/>
            <w:shd w:val="clear" w:color="auto" w:fill="auto"/>
          </w:tcPr>
          <w:p w14:paraId="58CD5D3A" w14:textId="77777777" w:rsidR="0016798B" w:rsidRPr="00567CE6" w:rsidRDefault="0016798B" w:rsidP="008A7246">
            <w:pPr>
              <w:pStyle w:val="Brdtext"/>
              <w:ind w:firstLine="0"/>
            </w:pPr>
            <w:r w:rsidRPr="00567CE6">
              <w:t>Text till händelsen 1</w:t>
            </w:r>
          </w:p>
        </w:tc>
      </w:tr>
      <w:tr w:rsidR="0016798B" w:rsidRPr="00567CE6" w14:paraId="71B18536" w14:textId="77777777" w:rsidTr="00C452D8">
        <w:tc>
          <w:tcPr>
            <w:tcW w:w="5837" w:type="dxa"/>
            <w:shd w:val="clear" w:color="auto" w:fill="auto"/>
          </w:tcPr>
          <w:p w14:paraId="60ECA637" w14:textId="672B5995" w:rsidR="0016798B" w:rsidRPr="00567CE6" w:rsidRDefault="0016798B" w:rsidP="008A7246">
            <w:pPr>
              <w:pStyle w:val="Brdtext"/>
              <w:ind w:firstLine="0"/>
            </w:pPr>
            <w:r w:rsidRPr="00567CE6">
              <w:t>Start session;&lt;</w:t>
            </w:r>
            <w:r w:rsidR="00C452D8" w:rsidRPr="00567CE6">
              <w:t>kontrollprogram</w:t>
            </w:r>
            <w:r w:rsidRPr="00567CE6">
              <w:t>sidentitet&gt;;</w:t>
            </w:r>
            <w:proofErr w:type="spellStart"/>
            <w:r w:rsidRPr="00567CE6">
              <w:t>ååååmmdd;ttmmss</w:t>
            </w:r>
            <w:proofErr w:type="spellEnd"/>
          </w:p>
        </w:tc>
      </w:tr>
    </w:tbl>
    <w:p w14:paraId="165C05A7" w14:textId="77777777" w:rsidR="009E57D0" w:rsidRDefault="009E57D0" w:rsidP="0016798B">
      <w:pPr>
        <w:pStyle w:val="Rubrik5"/>
        <w:spacing w:after="240"/>
        <w:rPr>
          <w:rFonts w:ascii="Times New Roman" w:eastAsiaTheme="minorHAnsi" w:hAnsi="Times New Roman" w:cstheme="minorBidi"/>
        </w:rPr>
      </w:pPr>
    </w:p>
    <w:p w14:paraId="425064C6" w14:textId="3D0C27B4" w:rsidR="0016798B" w:rsidRPr="00567CE6" w:rsidRDefault="0016798B" w:rsidP="0016798B">
      <w:pPr>
        <w:pStyle w:val="Rubrik5"/>
        <w:spacing w:after="240"/>
        <w:rPr>
          <w:i w:val="0"/>
        </w:rPr>
      </w:pPr>
      <w:r w:rsidRPr="00567CE6">
        <w:rPr>
          <w:rFonts w:ascii="Times New Roman" w:eastAsiaTheme="minorHAnsi" w:hAnsi="Times New Roman" w:cstheme="minorBidi"/>
        </w:rPr>
        <w:t>Händelse 2:</w:t>
      </w:r>
      <w:r w:rsidRPr="00567CE6">
        <w:t xml:space="preserve"> </w:t>
      </w:r>
      <w:r w:rsidRPr="00567CE6">
        <w:rPr>
          <w:rFonts w:ascii="Times New Roman" w:eastAsiaTheme="minorHAnsi" w:hAnsi="Times New Roman" w:cstheme="minorBidi"/>
          <w:i w:val="0"/>
        </w:rPr>
        <w:t>Avbrott i anslutn</w:t>
      </w:r>
      <w:r w:rsidR="00B564F1" w:rsidRPr="00567CE6">
        <w:rPr>
          <w:rFonts w:ascii="Times New Roman" w:eastAsiaTheme="minorHAnsi" w:hAnsi="Times New Roman" w:cstheme="minorBidi"/>
          <w:i w:val="0"/>
        </w:rPr>
        <w:t>ing mot kontrollserver enligt 14</w:t>
      </w:r>
      <w:r w:rsidRPr="00567CE6">
        <w:rPr>
          <w:rFonts w:ascii="Times New Roman" w:eastAsiaTheme="minorHAnsi" w:hAnsi="Times New Roman" w:cstheme="minorBidi"/>
          <w:i w:val="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7"/>
      </w:tblGrid>
      <w:tr w:rsidR="0016798B" w:rsidRPr="00567CE6" w14:paraId="50306D88" w14:textId="77777777" w:rsidTr="00C452D8">
        <w:tc>
          <w:tcPr>
            <w:tcW w:w="5837" w:type="dxa"/>
            <w:shd w:val="clear" w:color="auto" w:fill="auto"/>
          </w:tcPr>
          <w:p w14:paraId="2136D906" w14:textId="77777777" w:rsidR="0016798B" w:rsidRPr="00567CE6" w:rsidRDefault="0016798B" w:rsidP="008A7246">
            <w:pPr>
              <w:pStyle w:val="Brdtext"/>
              <w:ind w:firstLine="0"/>
            </w:pPr>
            <w:r w:rsidRPr="00567CE6">
              <w:t>Text till händelsen 2</w:t>
            </w:r>
          </w:p>
        </w:tc>
      </w:tr>
      <w:tr w:rsidR="0016798B" w:rsidRPr="00567CE6" w14:paraId="6EC5426B" w14:textId="77777777" w:rsidTr="00C452D8">
        <w:tc>
          <w:tcPr>
            <w:tcW w:w="5837" w:type="dxa"/>
            <w:shd w:val="clear" w:color="auto" w:fill="auto"/>
          </w:tcPr>
          <w:p w14:paraId="6CE6D6A4" w14:textId="1C3C86A6" w:rsidR="0016798B" w:rsidRPr="00567CE6" w:rsidRDefault="0016798B" w:rsidP="008A7246">
            <w:pPr>
              <w:pStyle w:val="Brdtext"/>
              <w:ind w:firstLine="0"/>
            </w:pPr>
            <w:r w:rsidRPr="00567CE6">
              <w:t>Avbrott session;&lt;</w:t>
            </w:r>
            <w:r w:rsidR="00C452D8" w:rsidRPr="00567CE6">
              <w:t>kontrollprogram</w:t>
            </w:r>
            <w:r w:rsidRPr="00567CE6">
              <w:t>sidentitet&gt;;</w:t>
            </w:r>
            <w:proofErr w:type="spellStart"/>
            <w:r w:rsidRPr="00567CE6">
              <w:t>ååååmmdd;ttmmss</w:t>
            </w:r>
            <w:proofErr w:type="spellEnd"/>
          </w:p>
        </w:tc>
      </w:tr>
    </w:tbl>
    <w:p w14:paraId="2091F1FE" w14:textId="77777777" w:rsidR="0016798B" w:rsidRPr="00567CE6" w:rsidRDefault="0016798B" w:rsidP="0016798B">
      <w:pPr>
        <w:pStyle w:val="Brdtext"/>
        <w:rPr>
          <w:i/>
        </w:rPr>
      </w:pPr>
    </w:p>
    <w:p w14:paraId="19FD5F23" w14:textId="61E47FD0" w:rsidR="0016798B" w:rsidRPr="00567CE6" w:rsidRDefault="0016798B" w:rsidP="008A7246">
      <w:pPr>
        <w:pStyle w:val="Brdtext"/>
        <w:ind w:firstLine="0"/>
      </w:pPr>
      <w:r w:rsidRPr="00567CE6">
        <w:rPr>
          <w:i/>
        </w:rPr>
        <w:t>Händelse 3</w:t>
      </w:r>
      <w:r w:rsidRPr="00567CE6">
        <w:t>: Återstart av anslutning</w:t>
      </w:r>
      <w:r w:rsidRPr="00567CE6">
        <w:rPr>
          <w:i/>
        </w:rPr>
        <w:t xml:space="preserve"> </w:t>
      </w:r>
      <w:r w:rsidR="00B564F1" w:rsidRPr="00567CE6">
        <w:t>mot kontrollserver enligt 14</w:t>
      </w:r>
      <w:r w:rsidRPr="00567CE6">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7"/>
      </w:tblGrid>
      <w:tr w:rsidR="0016798B" w:rsidRPr="002546ED" w14:paraId="76661EA1" w14:textId="77777777" w:rsidTr="00C452D8">
        <w:tc>
          <w:tcPr>
            <w:tcW w:w="5837" w:type="dxa"/>
            <w:shd w:val="clear" w:color="auto" w:fill="auto"/>
          </w:tcPr>
          <w:p w14:paraId="28378E98" w14:textId="77777777" w:rsidR="0016798B" w:rsidRPr="002546ED" w:rsidRDefault="0016798B" w:rsidP="008A7246">
            <w:pPr>
              <w:pStyle w:val="Brdtext"/>
              <w:ind w:firstLine="0"/>
            </w:pPr>
            <w:r w:rsidRPr="00567CE6">
              <w:t>Text till händelsen 3</w:t>
            </w:r>
          </w:p>
        </w:tc>
      </w:tr>
      <w:tr w:rsidR="0016798B" w:rsidRPr="002546ED" w14:paraId="3442024C" w14:textId="77777777" w:rsidTr="00C452D8">
        <w:tc>
          <w:tcPr>
            <w:tcW w:w="5837" w:type="dxa"/>
            <w:shd w:val="clear" w:color="auto" w:fill="auto"/>
          </w:tcPr>
          <w:p w14:paraId="46B1F648" w14:textId="6DC2BB85" w:rsidR="0016798B" w:rsidRPr="002546ED" w:rsidRDefault="0016798B" w:rsidP="008A7246">
            <w:pPr>
              <w:pStyle w:val="Brdtext"/>
              <w:ind w:firstLine="0"/>
            </w:pPr>
            <w:r w:rsidRPr="002546ED">
              <w:t>Återstart session;&lt;</w:t>
            </w:r>
            <w:r w:rsidR="00C452D8">
              <w:t>kontrollprogram</w:t>
            </w:r>
            <w:r w:rsidRPr="002546ED">
              <w:t>sidentitet&gt;;</w:t>
            </w:r>
            <w:proofErr w:type="spellStart"/>
            <w:r w:rsidRPr="002546ED">
              <w:t>ååååmmdd;ttmmss</w:t>
            </w:r>
            <w:proofErr w:type="spellEnd"/>
          </w:p>
        </w:tc>
      </w:tr>
    </w:tbl>
    <w:p w14:paraId="0C575E55" w14:textId="535DDC82" w:rsidR="00567CE6" w:rsidRDefault="0016798B" w:rsidP="009E57D0">
      <w:pPr>
        <w:pStyle w:val="Brdtextmedindrag"/>
        <w:spacing w:after="240"/>
        <w:ind w:left="0" w:firstLine="0"/>
      </w:pPr>
      <w:r w:rsidRPr="002546ED">
        <w:rPr>
          <w:i/>
        </w:rPr>
        <w:lastRenderedPageBreak/>
        <w:t>Händelse 4</w:t>
      </w:r>
      <w:r w:rsidRPr="002546ED">
        <w:t>: Anslutning på annat s</w:t>
      </w:r>
      <w:r w:rsidR="009E57D0">
        <w:t>ätt än vad föreskrifterna anger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7"/>
      </w:tblGrid>
      <w:tr w:rsidR="0016798B" w:rsidRPr="002546ED" w14:paraId="1AE8E65C" w14:textId="77777777" w:rsidTr="00567CE6">
        <w:tc>
          <w:tcPr>
            <w:tcW w:w="5687" w:type="dxa"/>
            <w:shd w:val="clear" w:color="auto" w:fill="auto"/>
          </w:tcPr>
          <w:p w14:paraId="1364BE65" w14:textId="513C2B56" w:rsidR="0016798B" w:rsidRPr="002546ED" w:rsidRDefault="0016798B" w:rsidP="008A7246">
            <w:pPr>
              <w:pStyle w:val="Brdtext"/>
              <w:ind w:firstLine="0"/>
            </w:pPr>
            <w:r w:rsidRPr="002546ED">
              <w:t>Text till händelsen 4</w:t>
            </w:r>
          </w:p>
        </w:tc>
      </w:tr>
      <w:tr w:rsidR="0016798B" w:rsidRPr="002546ED" w14:paraId="11B26AC5" w14:textId="77777777" w:rsidTr="00567CE6">
        <w:tc>
          <w:tcPr>
            <w:tcW w:w="5687" w:type="dxa"/>
            <w:shd w:val="clear" w:color="auto" w:fill="auto"/>
          </w:tcPr>
          <w:p w14:paraId="73DA1DB4" w14:textId="1A4C6750" w:rsidR="0016798B" w:rsidRPr="002546ED" w:rsidRDefault="008A7246" w:rsidP="008A7246">
            <w:pPr>
              <w:pStyle w:val="Brdtextmedindrag"/>
              <w:ind w:left="0" w:firstLine="0"/>
              <w:jc w:val="left"/>
            </w:pPr>
            <w:r>
              <w:t xml:space="preserve">Otillåten </w:t>
            </w:r>
            <w:proofErr w:type="spellStart"/>
            <w:r>
              <w:t>anslutning;</w:t>
            </w:r>
            <w:r w:rsidR="00C452D8">
              <w:t>kontrollprogram</w:t>
            </w:r>
            <w:r w:rsidR="0016798B" w:rsidRPr="002546ED">
              <w:t>sidentitet</w:t>
            </w:r>
            <w:proofErr w:type="spellEnd"/>
            <w:r w:rsidR="0016798B" w:rsidRPr="002546ED">
              <w:t>&gt;;</w:t>
            </w:r>
            <w:proofErr w:type="spellStart"/>
            <w:r w:rsidR="0016798B" w:rsidRPr="002546ED">
              <w:t>ååååmmdd;ttmmss</w:t>
            </w:r>
            <w:proofErr w:type="spellEnd"/>
          </w:p>
        </w:tc>
      </w:tr>
    </w:tbl>
    <w:p w14:paraId="04B6BC18" w14:textId="77777777" w:rsidR="0016798B" w:rsidRPr="002546ED" w:rsidRDefault="0016798B" w:rsidP="0016798B">
      <w:pPr>
        <w:pStyle w:val="Brdtext"/>
      </w:pPr>
    </w:p>
    <w:p w14:paraId="715AA4DB" w14:textId="77777777" w:rsidR="0016798B" w:rsidRPr="00567CE6" w:rsidRDefault="0016798B" w:rsidP="0016798B">
      <w:pPr>
        <w:pStyle w:val="Rubrik5"/>
        <w:rPr>
          <w:i w:val="0"/>
        </w:rPr>
      </w:pPr>
      <w:r w:rsidRPr="00567CE6">
        <w:t>Logg för felaktiga signaturer</w:t>
      </w:r>
    </w:p>
    <w:p w14:paraId="3D7351FB" w14:textId="44F7B135" w:rsidR="0016798B" w:rsidRPr="00567CE6" w:rsidRDefault="0016798B" w:rsidP="00B9493F">
      <w:pPr>
        <w:pStyle w:val="Paragraf1"/>
        <w:rPr>
          <w:rFonts w:eastAsia="Calibri"/>
        </w:rPr>
      </w:pPr>
      <w:r w:rsidRPr="00567CE6">
        <w:t xml:space="preserve">Ett </w:t>
      </w:r>
      <w:r w:rsidR="00C452D8" w:rsidRPr="00567CE6">
        <w:t>kontrollprogram</w:t>
      </w:r>
      <w:r w:rsidRPr="00567CE6">
        <w:t xml:space="preserve"> ska logga uppgift från kontrollservern att </w:t>
      </w:r>
      <w:r w:rsidR="000E4F41" w:rsidRPr="00567CE6">
        <w:t>verifiering av signatur enligt 8</w:t>
      </w:r>
      <w:r w:rsidRPr="00567CE6">
        <w:t xml:space="preserve"> kap. 17 § 2 inte har kunnat ske. Detta ska registreras i följande </w:t>
      </w:r>
      <w:proofErr w:type="spellStart"/>
      <w:r w:rsidRPr="00567CE6">
        <w:t>loggfil</w:t>
      </w:r>
      <w:proofErr w:type="spellEnd"/>
      <w:r w:rsidRPr="00567CE6">
        <w:t>:</w:t>
      </w:r>
    </w:p>
    <w:p w14:paraId="0C1CDDBB" w14:textId="46042CD4" w:rsidR="0016798B" w:rsidRPr="00567CE6" w:rsidRDefault="0016798B" w:rsidP="008A7246">
      <w:pPr>
        <w:pStyle w:val="Brdtext"/>
        <w:ind w:firstLine="0"/>
      </w:pPr>
      <w:r w:rsidRPr="00567CE6">
        <w:t>Felaktiga_signaturer.log</w:t>
      </w:r>
    </w:p>
    <w:p w14:paraId="29389636" w14:textId="1DDD8F0B" w:rsidR="008C2448" w:rsidRPr="00567CE6" w:rsidRDefault="008C2448" w:rsidP="008A7246">
      <w:pPr>
        <w:pStyle w:val="Brdtext"/>
        <w:ind w:firstLine="0"/>
      </w:pPr>
      <w:r w:rsidRPr="00567CE6">
        <w:rPr>
          <w:i/>
        </w:rPr>
        <w:t>Händelse 1:</w:t>
      </w:r>
      <w:r w:rsidRPr="00567CE6">
        <w:t xml:space="preserve"> kvittokontrollpost av typ normal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7"/>
      </w:tblGrid>
      <w:tr w:rsidR="008C2448" w:rsidRPr="00567CE6" w14:paraId="32D2348E" w14:textId="77777777" w:rsidTr="0063389F">
        <w:tc>
          <w:tcPr>
            <w:tcW w:w="5837" w:type="dxa"/>
            <w:shd w:val="clear" w:color="auto" w:fill="auto"/>
          </w:tcPr>
          <w:p w14:paraId="0A53257F" w14:textId="77777777" w:rsidR="008C2448" w:rsidRPr="00567CE6" w:rsidRDefault="008C2448" w:rsidP="008C2448">
            <w:pPr>
              <w:pStyle w:val="Brdtext"/>
              <w:ind w:firstLine="0"/>
            </w:pPr>
            <w:r w:rsidRPr="00567CE6">
              <w:t xml:space="preserve">Text till händelse 1 – kvittokontrollpost av typ normal </w:t>
            </w:r>
          </w:p>
        </w:tc>
      </w:tr>
      <w:tr w:rsidR="008C2448" w:rsidRPr="00567CE6" w14:paraId="6B14558D" w14:textId="77777777" w:rsidTr="0063389F">
        <w:tc>
          <w:tcPr>
            <w:tcW w:w="5837" w:type="dxa"/>
            <w:shd w:val="clear" w:color="auto" w:fill="auto"/>
          </w:tcPr>
          <w:p w14:paraId="45370700" w14:textId="77777777" w:rsidR="008C2448" w:rsidRPr="00567CE6" w:rsidRDefault="008C2448" w:rsidP="008C2448">
            <w:pPr>
              <w:pStyle w:val="Brdtextmedindrag"/>
              <w:ind w:left="0" w:firstLine="0"/>
            </w:pPr>
            <w:r w:rsidRPr="00567CE6">
              <w:rPr>
                <w:szCs w:val="20"/>
              </w:rPr>
              <w:t>&lt;kassaregisternummer&gt;;&lt;löpnummer&gt;;</w:t>
            </w:r>
            <w:proofErr w:type="spellStart"/>
            <w:r w:rsidRPr="00567CE6">
              <w:rPr>
                <w:szCs w:val="20"/>
              </w:rPr>
              <w:t>ååååmmdd;ttmmss</w:t>
            </w:r>
            <w:proofErr w:type="spellEnd"/>
          </w:p>
        </w:tc>
      </w:tr>
    </w:tbl>
    <w:p w14:paraId="57C55802" w14:textId="7B289861" w:rsidR="008C2448" w:rsidRPr="00567CE6" w:rsidRDefault="008C2448" w:rsidP="008A7246">
      <w:pPr>
        <w:pStyle w:val="Brdtext"/>
        <w:ind w:firstLine="0"/>
      </w:pPr>
    </w:p>
    <w:p w14:paraId="5F6AB440" w14:textId="6AD54B10" w:rsidR="008C2448" w:rsidRPr="00567CE6" w:rsidRDefault="008C2448" w:rsidP="008A7246">
      <w:pPr>
        <w:pStyle w:val="Brdtext"/>
        <w:ind w:firstLine="0"/>
      </w:pPr>
      <w:r w:rsidRPr="00567CE6">
        <w:rPr>
          <w:i/>
        </w:rPr>
        <w:t>Händelse 2:</w:t>
      </w:r>
      <w:r w:rsidRPr="00567CE6">
        <w:t xml:space="preserve"> systemkontrollpost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7"/>
      </w:tblGrid>
      <w:tr w:rsidR="0016798B" w:rsidRPr="00567CE6" w14:paraId="3C3B44C5" w14:textId="77777777" w:rsidTr="008A7246">
        <w:tc>
          <w:tcPr>
            <w:tcW w:w="5687" w:type="dxa"/>
            <w:shd w:val="clear" w:color="auto" w:fill="auto"/>
          </w:tcPr>
          <w:p w14:paraId="4A7316B7" w14:textId="6CCC2ECC" w:rsidR="0016798B" w:rsidRPr="00567CE6" w:rsidRDefault="008A7246" w:rsidP="008A7246">
            <w:pPr>
              <w:pStyle w:val="Brdtext"/>
              <w:ind w:firstLine="0"/>
            </w:pPr>
            <w:r w:rsidRPr="00567CE6">
              <w:t>Text till händel</w:t>
            </w:r>
            <w:r w:rsidR="008C2448" w:rsidRPr="00567CE6">
              <w:t xml:space="preserve">se 2 </w:t>
            </w:r>
            <w:r w:rsidR="00AC70BA" w:rsidRPr="00567CE6">
              <w:t xml:space="preserve">– </w:t>
            </w:r>
            <w:r w:rsidR="008C2448" w:rsidRPr="00567CE6">
              <w:t>systemkontrollpost</w:t>
            </w:r>
          </w:p>
        </w:tc>
      </w:tr>
      <w:tr w:rsidR="0016798B" w:rsidRPr="00567CE6" w14:paraId="0AA2369B" w14:textId="77777777" w:rsidTr="008A7246">
        <w:tc>
          <w:tcPr>
            <w:tcW w:w="5687" w:type="dxa"/>
            <w:shd w:val="clear" w:color="auto" w:fill="auto"/>
          </w:tcPr>
          <w:p w14:paraId="48CA0EAF" w14:textId="3278BF03" w:rsidR="0016798B" w:rsidRPr="00567CE6" w:rsidRDefault="00AC70BA" w:rsidP="008A7246">
            <w:pPr>
              <w:pStyle w:val="Brdtextmedindrag"/>
              <w:ind w:left="0" w:firstLine="0"/>
            </w:pPr>
            <w:r w:rsidRPr="00567CE6">
              <w:t>&lt;kassaregisternummer&gt;;s&gt;;</w:t>
            </w:r>
            <w:proofErr w:type="spellStart"/>
            <w:r w:rsidRPr="00567CE6">
              <w:t>ååååmmdd;ttmmss</w:t>
            </w:r>
            <w:proofErr w:type="spellEnd"/>
          </w:p>
        </w:tc>
      </w:tr>
    </w:tbl>
    <w:p w14:paraId="50AFC390" w14:textId="7B5F5AA7" w:rsidR="008A7246" w:rsidRPr="00567CE6" w:rsidRDefault="008A7246" w:rsidP="008A7246">
      <w:pPr>
        <w:ind w:firstLine="0"/>
        <w:rPr>
          <w:rFonts w:asciiTheme="majorHAnsi" w:eastAsiaTheme="majorEastAsia" w:hAnsiTheme="majorHAnsi" w:cstheme="majorBidi"/>
        </w:rPr>
      </w:pPr>
    </w:p>
    <w:p w14:paraId="1425A6BE" w14:textId="4CB8079A" w:rsidR="008A7246" w:rsidRPr="00567CE6" w:rsidRDefault="008C2448" w:rsidP="009E57D0">
      <w:pPr>
        <w:pStyle w:val="Brdtext"/>
        <w:ind w:firstLine="0"/>
      </w:pPr>
      <w:r w:rsidRPr="00567CE6">
        <w:rPr>
          <w:i/>
        </w:rPr>
        <w:t>Händelse 3:</w:t>
      </w:r>
      <w:r w:rsidR="009E57D0">
        <w:t xml:space="preserve"> utmaningskontrollpost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7"/>
      </w:tblGrid>
      <w:tr w:rsidR="008A7246" w:rsidRPr="00567CE6" w14:paraId="1AD51488" w14:textId="77777777" w:rsidTr="0063389F">
        <w:tc>
          <w:tcPr>
            <w:tcW w:w="5687" w:type="dxa"/>
            <w:shd w:val="clear" w:color="auto" w:fill="auto"/>
          </w:tcPr>
          <w:p w14:paraId="189EB010" w14:textId="604F2E94" w:rsidR="008A7246" w:rsidRPr="00567CE6" w:rsidRDefault="008A7246" w:rsidP="0063389F">
            <w:pPr>
              <w:pStyle w:val="Brdtext"/>
              <w:ind w:firstLine="0"/>
            </w:pPr>
            <w:r w:rsidRPr="00567CE6">
              <w:t>Text till händelse 3</w:t>
            </w:r>
            <w:r w:rsidR="00AC70BA" w:rsidRPr="00567CE6">
              <w:t xml:space="preserve"> –</w:t>
            </w:r>
            <w:r w:rsidR="008C2448" w:rsidRPr="00567CE6">
              <w:t xml:space="preserve"> utmaningskontrollpost</w:t>
            </w:r>
          </w:p>
        </w:tc>
      </w:tr>
      <w:tr w:rsidR="008A7246" w:rsidRPr="00567CE6" w14:paraId="2C6C8594" w14:textId="77777777" w:rsidTr="0063389F">
        <w:tc>
          <w:tcPr>
            <w:tcW w:w="5687" w:type="dxa"/>
            <w:shd w:val="clear" w:color="auto" w:fill="auto"/>
          </w:tcPr>
          <w:p w14:paraId="7B815A27" w14:textId="2C03C4AA" w:rsidR="008A7246" w:rsidRPr="00567CE6" w:rsidRDefault="008C2448" w:rsidP="0063389F">
            <w:pPr>
              <w:pStyle w:val="Brdtextmedindrag"/>
              <w:ind w:left="0" w:firstLine="0"/>
            </w:pPr>
            <w:r w:rsidRPr="00567CE6">
              <w:t>&lt;kassaregisternummer&gt;;</w:t>
            </w:r>
            <w:proofErr w:type="spellStart"/>
            <w:r w:rsidRPr="00567CE6">
              <w:t>u;ååååmmdd;ttmmss</w:t>
            </w:r>
            <w:proofErr w:type="spellEnd"/>
          </w:p>
        </w:tc>
      </w:tr>
    </w:tbl>
    <w:p w14:paraId="1B66CFBF" w14:textId="77777777" w:rsidR="008A7246" w:rsidRPr="00567CE6" w:rsidRDefault="008A7246" w:rsidP="008A7246">
      <w:pPr>
        <w:ind w:firstLine="0"/>
      </w:pPr>
    </w:p>
    <w:p w14:paraId="30391FDC" w14:textId="77777777" w:rsidR="0016798B" w:rsidRPr="00567CE6" w:rsidRDefault="0016798B" w:rsidP="0016798B">
      <w:pPr>
        <w:pStyle w:val="Rubrik5"/>
      </w:pPr>
      <w:r w:rsidRPr="00567CE6">
        <w:t>Logg för uttag av kontrolldata till Skatteverket</w:t>
      </w:r>
    </w:p>
    <w:p w14:paraId="1A87FE5C" w14:textId="784FD2BB" w:rsidR="0016798B" w:rsidRPr="00567CE6" w:rsidRDefault="0016798B" w:rsidP="00B9493F">
      <w:pPr>
        <w:pStyle w:val="Paragraf1"/>
      </w:pPr>
      <w:r w:rsidRPr="00567CE6">
        <w:t xml:space="preserve">Ett </w:t>
      </w:r>
      <w:r w:rsidR="00C452D8" w:rsidRPr="00567CE6">
        <w:t>kontrollprogram</w:t>
      </w:r>
      <w:r w:rsidRPr="00567CE6">
        <w:t xml:space="preserve"> ska logga uttag av kontrolldata till Skatte</w:t>
      </w:r>
      <w:r w:rsidRPr="00567CE6">
        <w:softHyphen/>
      </w:r>
      <w:r w:rsidR="00366D16" w:rsidRPr="00567CE6">
        <w:t>verket enligt vad som anges i 12</w:t>
      </w:r>
      <w:r w:rsidRPr="00567CE6">
        <w:t xml:space="preserve"> kap. 33 §. Detta ska registreras i föl</w:t>
      </w:r>
      <w:r w:rsidRPr="00567CE6">
        <w:softHyphen/>
        <w:t>jan</w:t>
      </w:r>
      <w:r w:rsidRPr="00567CE6">
        <w:softHyphen/>
        <w:t xml:space="preserve">de </w:t>
      </w:r>
      <w:proofErr w:type="spellStart"/>
      <w:r w:rsidRPr="00567CE6">
        <w:t>loggfil</w:t>
      </w:r>
      <w:proofErr w:type="spellEnd"/>
      <w:r w:rsidRPr="00567CE6">
        <w:t>:</w:t>
      </w:r>
    </w:p>
    <w:p w14:paraId="224023AC" w14:textId="6B6A1D51" w:rsidR="0016798B" w:rsidRPr="00343472" w:rsidRDefault="00343472" w:rsidP="00343472">
      <w:pPr>
        <w:pStyle w:val="Brdtext"/>
      </w:pPr>
      <w:r>
        <w:t>Kontrolldata.log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7"/>
      </w:tblGrid>
      <w:tr w:rsidR="0016798B" w:rsidRPr="002546ED" w14:paraId="0DD1EB50" w14:textId="77777777" w:rsidTr="00C452D8">
        <w:tc>
          <w:tcPr>
            <w:tcW w:w="5837" w:type="dxa"/>
            <w:shd w:val="clear" w:color="auto" w:fill="auto"/>
          </w:tcPr>
          <w:p w14:paraId="11A54EEF" w14:textId="77777777" w:rsidR="0016798B" w:rsidRPr="002546ED" w:rsidRDefault="0016798B" w:rsidP="00343472">
            <w:pPr>
              <w:pStyle w:val="Brdtext"/>
              <w:ind w:firstLine="0"/>
            </w:pPr>
            <w:r w:rsidRPr="002546ED">
              <w:t>Text till händelsen</w:t>
            </w:r>
          </w:p>
        </w:tc>
      </w:tr>
      <w:tr w:rsidR="0016798B" w:rsidRPr="002546ED" w14:paraId="46A6B183" w14:textId="77777777" w:rsidTr="00C452D8">
        <w:tc>
          <w:tcPr>
            <w:tcW w:w="5837" w:type="dxa"/>
            <w:shd w:val="clear" w:color="auto" w:fill="auto"/>
          </w:tcPr>
          <w:p w14:paraId="493D104A" w14:textId="77777777" w:rsidR="0016798B" w:rsidRPr="002546ED" w:rsidRDefault="0016798B" w:rsidP="00343472">
            <w:pPr>
              <w:pStyle w:val="Brdtextmedindrag"/>
              <w:ind w:left="0" w:firstLine="0"/>
            </w:pPr>
            <w:r w:rsidRPr="002546ED">
              <w:t>Uttag av kontrolldata;&lt;skattetjänsteman&gt;;</w:t>
            </w:r>
            <w:proofErr w:type="spellStart"/>
            <w:r w:rsidRPr="002546ED">
              <w:t>ååååmmdd;ttmmss</w:t>
            </w:r>
            <w:proofErr w:type="spellEnd"/>
          </w:p>
        </w:tc>
      </w:tr>
    </w:tbl>
    <w:p w14:paraId="42B476CE" w14:textId="77777777" w:rsidR="008D7B0D" w:rsidRDefault="008D7B0D" w:rsidP="0016798B">
      <w:pPr>
        <w:pStyle w:val="Rubrik5"/>
      </w:pPr>
    </w:p>
    <w:p w14:paraId="603B7B52" w14:textId="203E957A" w:rsidR="0016798B" w:rsidRPr="002546ED" w:rsidRDefault="0016798B" w:rsidP="0016798B">
      <w:pPr>
        <w:pStyle w:val="Rubrik5"/>
        <w:rPr>
          <w:i w:val="0"/>
        </w:rPr>
      </w:pPr>
      <w:r w:rsidRPr="002546ED">
        <w:t>Logg för andra aktiviteter</w:t>
      </w:r>
    </w:p>
    <w:p w14:paraId="64F6EE0D" w14:textId="68D89225" w:rsidR="0016798B" w:rsidRPr="00567CE6" w:rsidRDefault="0016798B" w:rsidP="00B9493F">
      <w:pPr>
        <w:pStyle w:val="Paragraf1"/>
      </w:pPr>
      <w:r w:rsidRPr="00567CE6">
        <w:t xml:space="preserve">Ett </w:t>
      </w:r>
      <w:r w:rsidR="00C452D8" w:rsidRPr="00567CE6">
        <w:t>kontrollprogram</w:t>
      </w:r>
      <w:r w:rsidRPr="00567CE6">
        <w:t xml:space="preserve"> får logga andra händelser än de som ska l</w:t>
      </w:r>
      <w:r w:rsidR="003578C5" w:rsidRPr="00567CE6">
        <w:t xml:space="preserve">oggas enligt vad som anges i </w:t>
      </w:r>
      <w:r w:rsidR="00B564F1" w:rsidRPr="00567CE6">
        <w:t>49</w:t>
      </w:r>
      <w:r w:rsidR="002C06B7" w:rsidRPr="00567CE6">
        <w:t>–</w:t>
      </w:r>
      <w:r w:rsidR="00B564F1" w:rsidRPr="00567CE6">
        <w:t>61</w:t>
      </w:r>
      <w:r w:rsidRPr="00567CE6">
        <w:t xml:space="preserve"> §§. Detta ska registreras i följande </w:t>
      </w:r>
      <w:proofErr w:type="spellStart"/>
      <w:r w:rsidRPr="00567CE6">
        <w:t>loggfil</w:t>
      </w:r>
      <w:proofErr w:type="spellEnd"/>
      <w:r w:rsidRPr="00567CE6">
        <w:t>:</w:t>
      </w:r>
    </w:p>
    <w:p w14:paraId="70174CD3" w14:textId="77777777" w:rsidR="0016798B" w:rsidRPr="00567CE6" w:rsidRDefault="0016798B" w:rsidP="0016798B">
      <w:pPr>
        <w:pStyle w:val="Brdtext"/>
      </w:pPr>
      <w:r w:rsidRPr="00567CE6">
        <w:t>Egen.log</w:t>
      </w:r>
    </w:p>
    <w:p w14:paraId="015ACB09" w14:textId="77777777" w:rsidR="0016798B" w:rsidRPr="002546ED" w:rsidRDefault="0016798B" w:rsidP="00366D16">
      <w:pPr>
        <w:pStyle w:val="Brdtextmedindrag"/>
        <w:spacing w:after="240"/>
        <w:ind w:left="0" w:firstLine="0"/>
      </w:pPr>
      <w:r w:rsidRPr="00567CE6">
        <w:t>Följande format ska inleda registrering</w:t>
      </w:r>
      <w:r w:rsidRPr="002546ED">
        <w:t xml:space="preserve"> av egna loggtyper.</w:t>
      </w:r>
    </w:p>
    <w:tbl>
      <w:tblPr>
        <w:tblW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4"/>
      </w:tblGrid>
      <w:tr w:rsidR="0016798B" w:rsidRPr="002546ED" w14:paraId="137341B5" w14:textId="77777777" w:rsidTr="00C452D8">
        <w:tc>
          <w:tcPr>
            <w:tcW w:w="6204" w:type="dxa"/>
            <w:shd w:val="clear" w:color="auto" w:fill="auto"/>
          </w:tcPr>
          <w:p w14:paraId="132BD411" w14:textId="77777777" w:rsidR="0016798B" w:rsidRPr="002546ED" w:rsidRDefault="0016798B" w:rsidP="00366D16">
            <w:pPr>
              <w:pStyle w:val="Brdtext"/>
              <w:ind w:firstLine="0"/>
            </w:pPr>
            <w:r w:rsidRPr="002546ED">
              <w:lastRenderedPageBreak/>
              <w:t>Text till händelsen</w:t>
            </w:r>
          </w:p>
        </w:tc>
      </w:tr>
      <w:tr w:rsidR="0016798B" w:rsidRPr="002546ED" w14:paraId="3F7270FD" w14:textId="77777777" w:rsidTr="00C452D8">
        <w:tc>
          <w:tcPr>
            <w:tcW w:w="6204" w:type="dxa"/>
            <w:shd w:val="clear" w:color="auto" w:fill="auto"/>
          </w:tcPr>
          <w:p w14:paraId="47AC7E34" w14:textId="77777777" w:rsidR="0016798B" w:rsidRPr="002546ED" w:rsidRDefault="0016798B" w:rsidP="00366D16">
            <w:pPr>
              <w:pStyle w:val="Brdtextmedindrag"/>
              <w:ind w:left="0" w:firstLine="0"/>
            </w:pPr>
            <w:r w:rsidRPr="002546ED">
              <w:t>&lt;kassaregisternummer&gt;;&lt;signeringsmodulsidentitet&gt;;ååååmmdd;ttmmss</w:t>
            </w:r>
          </w:p>
        </w:tc>
      </w:tr>
    </w:tbl>
    <w:p w14:paraId="24655ED9" w14:textId="77777777" w:rsidR="0016798B" w:rsidRPr="002546ED" w:rsidRDefault="0016798B" w:rsidP="0016798B">
      <w:pPr>
        <w:pStyle w:val="Brdtextmedindrag"/>
        <w:ind w:firstLine="0"/>
      </w:pPr>
    </w:p>
    <w:p w14:paraId="5FF46281" w14:textId="0D16A9D8" w:rsidR="0016798B" w:rsidRPr="002546ED" w:rsidRDefault="0016798B" w:rsidP="0016798B">
      <w:pPr>
        <w:pStyle w:val="Rubrik2"/>
      </w:pPr>
      <w:r w:rsidRPr="002546ED">
        <w:t xml:space="preserve">6 kap. </w:t>
      </w:r>
      <w:r w:rsidRPr="002546ED">
        <w:tab/>
        <w:t xml:space="preserve">Signeringsmodul </w:t>
      </w:r>
    </w:p>
    <w:p w14:paraId="3D73C721" w14:textId="77777777" w:rsidR="0016798B" w:rsidRPr="002546ED" w:rsidRDefault="0016798B" w:rsidP="00015FF3">
      <w:pPr>
        <w:pStyle w:val="Paragraf"/>
        <w:numPr>
          <w:ilvl w:val="0"/>
          <w:numId w:val="22"/>
        </w:numPr>
      </w:pPr>
      <w:r w:rsidRPr="002546ED">
        <w:t xml:space="preserve">I detta kapitel finns bestämmelser om signeringsmodulen. </w:t>
      </w:r>
    </w:p>
    <w:p w14:paraId="1DAB15C8" w14:textId="77777777" w:rsidR="0016798B" w:rsidRPr="00567CE6" w:rsidRDefault="0016798B" w:rsidP="009E6278">
      <w:r w:rsidRPr="002546ED">
        <w:t xml:space="preserve">Innehållet i kapitlet är </w:t>
      </w:r>
      <w:r w:rsidRPr="00567CE6">
        <w:t>uppdelat enligt följande.</w:t>
      </w:r>
    </w:p>
    <w:p w14:paraId="476F567F" w14:textId="77777777" w:rsidR="0016798B" w:rsidRPr="00567CE6" w:rsidRDefault="0016798B" w:rsidP="00015FF3">
      <w:pPr>
        <w:pStyle w:val="Alfanumerisklista"/>
        <w:numPr>
          <w:ilvl w:val="0"/>
          <w:numId w:val="19"/>
        </w:numPr>
      </w:pPr>
      <w:r w:rsidRPr="00567CE6">
        <w:t xml:space="preserve">Allmänna krav </w:t>
      </w:r>
    </w:p>
    <w:p w14:paraId="155632DC" w14:textId="7484F973" w:rsidR="0016798B" w:rsidRPr="00567CE6" w:rsidRDefault="0016798B" w:rsidP="00015FF3">
      <w:pPr>
        <w:pStyle w:val="Alfanumerisklista"/>
        <w:numPr>
          <w:ilvl w:val="0"/>
          <w:numId w:val="19"/>
        </w:numPr>
      </w:pPr>
      <w:r w:rsidRPr="00567CE6">
        <w:t xml:space="preserve">Kommunikation med </w:t>
      </w:r>
      <w:r w:rsidR="00C452D8" w:rsidRPr="00567CE6">
        <w:t>kontrollprogram</w:t>
      </w:r>
      <w:r w:rsidRPr="00567CE6">
        <w:rPr>
          <w:szCs w:val="20"/>
        </w:rPr>
        <w:tab/>
      </w:r>
    </w:p>
    <w:p w14:paraId="26E9EAE7" w14:textId="77777777" w:rsidR="0016798B" w:rsidRPr="00567CE6" w:rsidRDefault="0016798B" w:rsidP="00015FF3">
      <w:pPr>
        <w:pStyle w:val="Alfanumerisklista"/>
        <w:numPr>
          <w:ilvl w:val="0"/>
          <w:numId w:val="19"/>
        </w:numPr>
      </w:pPr>
      <w:r w:rsidRPr="00567CE6">
        <w:t xml:space="preserve">Signering </w:t>
      </w:r>
    </w:p>
    <w:p w14:paraId="76E5769B" w14:textId="77777777" w:rsidR="0016798B" w:rsidRPr="00567CE6" w:rsidRDefault="0016798B" w:rsidP="00015FF3">
      <w:pPr>
        <w:pStyle w:val="Alfanumerisklista"/>
        <w:numPr>
          <w:ilvl w:val="0"/>
          <w:numId w:val="19"/>
        </w:numPr>
      </w:pPr>
      <w:r w:rsidRPr="00567CE6">
        <w:t>Interna data och räknare.</w:t>
      </w:r>
    </w:p>
    <w:p w14:paraId="45CB70FB" w14:textId="77777777" w:rsidR="000C1AEC" w:rsidRDefault="000C1AEC" w:rsidP="000C1AEC">
      <w:pPr>
        <w:pStyle w:val="Rubrik2"/>
        <w:tabs>
          <w:tab w:val="left" w:pos="567"/>
        </w:tabs>
        <w:rPr>
          <w:b w:val="0"/>
        </w:rPr>
      </w:pPr>
    </w:p>
    <w:p w14:paraId="28BA1916" w14:textId="77777777" w:rsidR="000C1AEC" w:rsidRPr="00522AAB" w:rsidRDefault="000C1AEC" w:rsidP="000C1AEC">
      <w:pPr>
        <w:pStyle w:val="Rubrik3"/>
      </w:pPr>
      <w:r w:rsidRPr="00522AAB">
        <w:t>A</w:t>
      </w:r>
      <w:r w:rsidRPr="00522AAB">
        <w:tab/>
        <w:t>Allmänna krav</w:t>
      </w:r>
    </w:p>
    <w:p w14:paraId="487A444D" w14:textId="4CA8B8CA" w:rsidR="001248E0" w:rsidRPr="00567CE6" w:rsidRDefault="000C1AEC" w:rsidP="001248E0">
      <w:pPr>
        <w:pStyle w:val="Paragraf"/>
      </w:pPr>
      <w:r w:rsidRPr="00B30002">
        <w:t xml:space="preserve">I ett </w:t>
      </w:r>
      <w:r w:rsidRPr="00567CE6">
        <w:t xml:space="preserve">kontrollsystem ska det finnas en signeringsmodul för varje kassaregister. </w:t>
      </w:r>
      <w:r w:rsidR="0033771A" w:rsidRPr="00567CE6">
        <w:t>Flera kassaregister får dela på en gemensam signerings</w:t>
      </w:r>
      <w:r w:rsidR="0033771A" w:rsidRPr="00567CE6">
        <w:softHyphen/>
        <w:t>modul om den har en signeringsnyckel</w:t>
      </w:r>
      <w:r w:rsidR="00EC210C" w:rsidRPr="00567CE6">
        <w:t>.</w:t>
      </w:r>
      <w:r w:rsidR="0033771A" w:rsidRPr="00567CE6">
        <w:t xml:space="preserve"> </w:t>
      </w:r>
      <w:r w:rsidR="00D64F40" w:rsidRPr="00567CE6">
        <w:t xml:space="preserve">   </w:t>
      </w:r>
    </w:p>
    <w:p w14:paraId="627ACBFC" w14:textId="5A31EDBD" w:rsidR="001248E0" w:rsidRPr="00567CE6" w:rsidRDefault="001248E0" w:rsidP="001248E0">
      <w:pPr>
        <w:pStyle w:val="Paragraf"/>
      </w:pPr>
      <w:r w:rsidRPr="00567CE6">
        <w:t>Signeringsmodulens signeringsnycklar, räknare samt funktioner får endast finnas</w:t>
      </w:r>
    </w:p>
    <w:p w14:paraId="1CCC6901" w14:textId="77777777" w:rsidR="000C1AEC" w:rsidRPr="00567CE6" w:rsidRDefault="000C1AEC" w:rsidP="00015FF3">
      <w:pPr>
        <w:pStyle w:val="Numreradlista"/>
        <w:numPr>
          <w:ilvl w:val="0"/>
          <w:numId w:val="23"/>
        </w:numPr>
      </w:pPr>
      <w:r w:rsidRPr="00567CE6">
        <w:t xml:space="preserve">på en separat hårdvara </w:t>
      </w:r>
    </w:p>
    <w:p w14:paraId="68E519F6" w14:textId="546B090B" w:rsidR="000C1AEC" w:rsidRPr="00567CE6" w:rsidRDefault="000C1AEC" w:rsidP="00015FF3">
      <w:pPr>
        <w:pStyle w:val="Numreradlista"/>
        <w:numPr>
          <w:ilvl w:val="0"/>
          <w:numId w:val="23"/>
        </w:numPr>
      </w:pPr>
      <w:r w:rsidRPr="00567CE6">
        <w:t>i en dedikerad dator</w:t>
      </w:r>
      <w:r w:rsidR="002C06B7" w:rsidRPr="00567CE6">
        <w:t>, eller</w:t>
      </w:r>
    </w:p>
    <w:p w14:paraId="3821E0F6" w14:textId="77777777" w:rsidR="000C1AEC" w:rsidRPr="00567CE6" w:rsidRDefault="000C1AEC" w:rsidP="00015FF3">
      <w:pPr>
        <w:pStyle w:val="Numreradlista"/>
        <w:numPr>
          <w:ilvl w:val="0"/>
          <w:numId w:val="23"/>
        </w:numPr>
      </w:pPr>
      <w:r w:rsidRPr="00567CE6">
        <w:t>i en virtuell miljö.</w:t>
      </w:r>
    </w:p>
    <w:p w14:paraId="06C01B1B" w14:textId="6A143B41" w:rsidR="000C1AEC" w:rsidRPr="00567CE6" w:rsidRDefault="00D01805" w:rsidP="000C1AEC">
      <w:r w:rsidRPr="00567CE6">
        <w:t>Signeringsnycklarna ska vara skyddade på ett säkert sätt mot ut</w:t>
      </w:r>
      <w:r w:rsidRPr="00567CE6">
        <w:softHyphen/>
        <w:t>läs</w:t>
      </w:r>
      <w:r w:rsidRPr="00567CE6">
        <w:softHyphen/>
        <w:t xml:space="preserve">ning. </w:t>
      </w:r>
      <w:r w:rsidR="000C1AEC" w:rsidRPr="00567CE6">
        <w:t xml:space="preserve">Särskilda bestämmelser om separat hårdvara, dedikerad dator och virtuell miljö finns i 4 kap. </w:t>
      </w:r>
    </w:p>
    <w:p w14:paraId="12DC9734" w14:textId="08E087FC" w:rsidR="000C1AEC" w:rsidRPr="00567CE6" w:rsidRDefault="000C1AEC" w:rsidP="000C1AEC">
      <w:pPr>
        <w:pStyle w:val="Paragraf"/>
      </w:pPr>
      <w:r w:rsidRPr="00567CE6">
        <w:t>Signeringsmodulens funktioner får inte vara inte</w:t>
      </w:r>
      <w:r w:rsidRPr="00567CE6">
        <w:softHyphen/>
        <w:t>grerade i ett kassa</w:t>
      </w:r>
      <w:r w:rsidRPr="00567CE6">
        <w:softHyphen/>
      </w:r>
      <w:r w:rsidRPr="00567CE6">
        <w:softHyphen/>
      </w:r>
      <w:r w:rsidRPr="00567CE6">
        <w:softHyphen/>
      </w:r>
      <w:r w:rsidRPr="00567CE6">
        <w:softHyphen/>
      </w:r>
      <w:r w:rsidRPr="00567CE6">
        <w:softHyphen/>
        <w:t xml:space="preserve">registerprogram och får inte utgöra en del av ett kontrollprogram. </w:t>
      </w:r>
    </w:p>
    <w:p w14:paraId="03C8AD85" w14:textId="3D0F9079" w:rsidR="000C1AEC" w:rsidRDefault="000C1AEC" w:rsidP="000C1AEC">
      <w:pPr>
        <w:pStyle w:val="Paragraf"/>
      </w:pPr>
      <w:r w:rsidRPr="00567CE6">
        <w:t>En signeringsmoduls program får inte kunna exekveras till</w:t>
      </w:r>
      <w:r w:rsidRPr="00567CE6">
        <w:softHyphen/>
        <w:t>sam</w:t>
      </w:r>
      <w:r w:rsidR="00567CE6">
        <w:softHyphen/>
      </w:r>
      <w:r w:rsidRPr="00567CE6">
        <w:t>mans med ett kassa</w:t>
      </w:r>
      <w:r w:rsidRPr="00567CE6">
        <w:softHyphen/>
      </w:r>
      <w:r w:rsidRPr="00567CE6">
        <w:softHyphen/>
        <w:t>registerprogram o</w:t>
      </w:r>
      <w:r w:rsidRPr="00A42575">
        <w:t>ch får inte dela minne med ett kassa</w:t>
      </w:r>
      <w:r w:rsidRPr="00A42575">
        <w:softHyphen/>
      </w:r>
      <w:r w:rsidR="00567CE6">
        <w:softHyphen/>
      </w:r>
      <w:r w:rsidRPr="00A42575">
        <w:t>register</w:t>
      </w:r>
      <w:r w:rsidRPr="00A42575">
        <w:softHyphen/>
        <w:t xml:space="preserve">program. Detta gäller inte för en signeringsmodul som finns i en virtuell miljö. </w:t>
      </w:r>
    </w:p>
    <w:p w14:paraId="523E622E" w14:textId="6FE9BD82" w:rsidR="000C1AEC" w:rsidRPr="00A42575" w:rsidRDefault="000C1AEC" w:rsidP="000C1AEC">
      <w:r w:rsidRPr="00A42575">
        <w:t>En signeringsmodul som kan hantera fler än ett sammankopplat kassa</w:t>
      </w:r>
      <w:r w:rsidRPr="00A42575">
        <w:softHyphen/>
      </w:r>
      <w:r w:rsidRPr="00A42575">
        <w:softHyphen/>
      </w:r>
      <w:r w:rsidR="00052712">
        <w:softHyphen/>
      </w:r>
      <w:r w:rsidRPr="00A42575">
        <w:t>register ska separera kvittodata från kassaregistren genom an</w:t>
      </w:r>
      <w:r w:rsidRPr="00A42575">
        <w:softHyphen/>
        <w:t>vänd</w:t>
      </w:r>
      <w:r w:rsidRPr="00A42575">
        <w:softHyphen/>
      </w:r>
      <w:r w:rsidRPr="00A42575">
        <w:softHyphen/>
        <w:t>ning av ett kassaregisternummer</w:t>
      </w:r>
      <w:r>
        <w:t>.</w:t>
      </w:r>
      <w:r w:rsidRPr="000C1AEC">
        <w:rPr>
          <w:strike/>
        </w:rPr>
        <w:t xml:space="preserve"> </w:t>
      </w:r>
      <w:r w:rsidRPr="00A42575">
        <w:t xml:space="preserve"> </w:t>
      </w:r>
    </w:p>
    <w:p w14:paraId="3E495328" w14:textId="77777777" w:rsidR="000C1AEC" w:rsidRPr="00A42575" w:rsidRDefault="000C1AEC" w:rsidP="000C1AEC">
      <w:pPr>
        <w:pStyle w:val="Paragraf"/>
      </w:pPr>
      <w:r w:rsidRPr="00A42575">
        <w:t>En signeringsmodul får endast ha de funktioner som anges i dessa föreskrifter. Ytterligare funktioner får dock finnas om dessa är nöd</w:t>
      </w:r>
      <w:r w:rsidRPr="00A42575">
        <w:softHyphen/>
        <w:t>vän</w:t>
      </w:r>
      <w:r w:rsidRPr="00A42575">
        <w:softHyphen/>
        <w:t xml:space="preserve">diga för att säkerställa de krav som anges i dessa föreskrifter. </w:t>
      </w:r>
    </w:p>
    <w:p w14:paraId="1E07F435" w14:textId="77777777" w:rsidR="000C1AEC" w:rsidRPr="00522AAB" w:rsidRDefault="000C1AEC" w:rsidP="000C1AEC">
      <w:pPr>
        <w:pStyle w:val="Paragraf"/>
      </w:pPr>
      <w:r w:rsidRPr="00A42575">
        <w:t xml:space="preserve">En signeringsmodul ska ha tillräcklig kapacitet för att kunna </w:t>
      </w:r>
      <w:r w:rsidRPr="00522AAB">
        <w:t xml:space="preserve">lagra den information som anges i dessa föreskrifter. </w:t>
      </w:r>
    </w:p>
    <w:p w14:paraId="32306474" w14:textId="77777777" w:rsidR="000C1AEC" w:rsidRPr="00567CE6" w:rsidRDefault="000C1AEC" w:rsidP="000C1AEC">
      <w:pPr>
        <w:pStyle w:val="Paragraf"/>
      </w:pPr>
      <w:r w:rsidRPr="00522AAB">
        <w:t xml:space="preserve">De data som en </w:t>
      </w:r>
      <w:r w:rsidRPr="00567CE6">
        <w:t xml:space="preserve">signeringsmodul lagrar får bara vara åtkomliga för signeringsmodulens programvara. </w:t>
      </w:r>
    </w:p>
    <w:p w14:paraId="058A8FC2" w14:textId="498AC04C" w:rsidR="000C1AEC" w:rsidRPr="00567CE6" w:rsidRDefault="000C1AEC" w:rsidP="000C1AEC">
      <w:pPr>
        <w:pStyle w:val="Rubrik3"/>
      </w:pPr>
      <w:r w:rsidRPr="00567CE6">
        <w:lastRenderedPageBreak/>
        <w:t>B</w:t>
      </w:r>
      <w:r w:rsidRPr="00567CE6">
        <w:tab/>
        <w:t>Kommunikation med kontrollprogram</w:t>
      </w:r>
    </w:p>
    <w:p w14:paraId="2FB9C23F" w14:textId="59482C9F" w:rsidR="000C1AEC" w:rsidRPr="00567CE6" w:rsidRDefault="000C1AEC" w:rsidP="000C1AEC">
      <w:pPr>
        <w:pStyle w:val="Paragraf"/>
      </w:pPr>
      <w:r w:rsidRPr="00567CE6">
        <w:t>En signeringsmodul får endast kunna kommunicera med ett kon</w:t>
      </w:r>
      <w:r w:rsidRPr="00567CE6">
        <w:softHyphen/>
        <w:t>troll</w:t>
      </w:r>
      <w:r w:rsidRPr="00567CE6">
        <w:softHyphen/>
        <w:t xml:space="preserve">program. </w:t>
      </w:r>
      <w:r w:rsidR="0033771A" w:rsidRPr="00567CE6">
        <w:tab/>
      </w:r>
    </w:p>
    <w:p w14:paraId="045DAA48" w14:textId="3AE81BB6" w:rsidR="000C1AEC" w:rsidRPr="00567CE6" w:rsidRDefault="000C1AEC" w:rsidP="000C1AEC">
      <w:pPr>
        <w:pStyle w:val="Paragraf"/>
      </w:pPr>
      <w:r w:rsidRPr="00567CE6">
        <w:t>En signeringsmodul får inte kunna ta emot ett nytt komman</w:t>
      </w:r>
      <w:r w:rsidRPr="00567CE6">
        <w:softHyphen/>
        <w:t>do från ett kontrollprogram innan den har utfört när</w:t>
      </w:r>
      <w:r w:rsidRPr="00567CE6">
        <w:softHyphen/>
        <w:t>mast föregående kom</w:t>
      </w:r>
      <w:r w:rsidR="009E6278" w:rsidRPr="00567CE6">
        <w:softHyphen/>
      </w:r>
      <w:r w:rsidRPr="00567CE6">
        <w:t>mando.</w:t>
      </w:r>
    </w:p>
    <w:p w14:paraId="185A32E6" w14:textId="582F47F9" w:rsidR="000C1AEC" w:rsidRPr="00567CE6" w:rsidRDefault="000C1AEC" w:rsidP="000C1AEC">
      <w:pPr>
        <w:pStyle w:val="Paragraf"/>
      </w:pPr>
      <w:r w:rsidRPr="00567CE6">
        <w:t>Om ett avbrott eller annat fel uppstår under behandling av en pågående sekvens av kommandon eller om kontrollprogram skickar ett kommando som inte ingår i en pågående sekvens ska signerings</w:t>
      </w:r>
      <w:r w:rsidRPr="00567CE6">
        <w:softHyphen/>
        <w:t>modulen skicka ett felmeddelande till kontrollprogrammet. När ett fel</w:t>
      </w:r>
      <w:r w:rsidRPr="00567CE6">
        <w:softHyphen/>
        <w:t>meddelande skickas ska signeringsmodulen inte utföra det kom</w:t>
      </w:r>
      <w:r w:rsidRPr="00567CE6">
        <w:softHyphen/>
        <w:t>man</w:t>
      </w:r>
      <w:r w:rsidRPr="00567CE6">
        <w:softHyphen/>
      </w:r>
      <w:r w:rsidRPr="00567CE6">
        <w:softHyphen/>
        <w:t>do som kontrollprogrammet har skickat och som är anledningen till att felmeddelandet skickades.</w:t>
      </w:r>
    </w:p>
    <w:p w14:paraId="575F5182" w14:textId="77777777" w:rsidR="000C1AEC" w:rsidRDefault="000C1AEC" w:rsidP="000C1AEC">
      <w:pPr>
        <w:pStyle w:val="Rubrik3"/>
      </w:pPr>
    </w:p>
    <w:p w14:paraId="7EC6CBA7" w14:textId="77777777" w:rsidR="000C1AEC" w:rsidRPr="00522AAB" w:rsidRDefault="000C1AEC" w:rsidP="000C1AEC">
      <w:pPr>
        <w:pStyle w:val="Rubrik3"/>
      </w:pPr>
      <w:r w:rsidRPr="00522AAB">
        <w:t xml:space="preserve">C </w:t>
      </w:r>
      <w:r w:rsidRPr="00522AAB">
        <w:tab/>
        <w:t xml:space="preserve">Signering </w:t>
      </w:r>
    </w:p>
    <w:p w14:paraId="2B7FC74C" w14:textId="1B4E3D51" w:rsidR="000C1AEC" w:rsidRPr="00567CE6" w:rsidRDefault="000C1AEC" w:rsidP="000C1AEC">
      <w:pPr>
        <w:pStyle w:val="Paragraf"/>
      </w:pPr>
      <w:r w:rsidRPr="00567CE6">
        <w:t>En signeringsmodul ska signera sådana data som kontroll</w:t>
      </w:r>
      <w:r w:rsidRPr="00567CE6">
        <w:softHyphen/>
        <w:t xml:space="preserve">programmet begär ska signeras. </w:t>
      </w:r>
    </w:p>
    <w:p w14:paraId="600D6B60" w14:textId="2639AAC9" w:rsidR="000C1AEC" w:rsidRPr="00567CE6" w:rsidRDefault="000C1AEC" w:rsidP="000C1AEC">
      <w:r w:rsidRPr="00567CE6">
        <w:t>Vid signe</w:t>
      </w:r>
      <w:r w:rsidRPr="00567CE6">
        <w:softHyphen/>
        <w:t>ringen ska signeringsmodulen använda sig av en signer</w:t>
      </w:r>
      <w:r w:rsidRPr="00567CE6">
        <w:softHyphen/>
        <w:t>ings</w:t>
      </w:r>
      <w:r w:rsidRPr="00567CE6">
        <w:softHyphen/>
      </w:r>
      <w:r w:rsidRPr="00567CE6">
        <w:softHyphen/>
      </w:r>
      <w:r w:rsidRPr="00567CE6">
        <w:softHyphen/>
        <w:t xml:space="preserve">nyckel enligt </w:t>
      </w:r>
      <w:r w:rsidR="004B4E38">
        <w:t>17</w:t>
      </w:r>
      <w:r w:rsidR="0036709A" w:rsidRPr="00567CE6">
        <w:t>–19</w:t>
      </w:r>
      <w:r w:rsidRPr="00567CE6">
        <w:t xml:space="preserve"> §§ och en initialiseringsvektor enligt  </w:t>
      </w:r>
      <w:r w:rsidR="002C06B7" w:rsidRPr="00567CE6">
        <w:t>3</w:t>
      </w:r>
      <w:r w:rsidR="0036709A" w:rsidRPr="00567CE6">
        <w:t>1</w:t>
      </w:r>
      <w:r w:rsidR="002C06B7" w:rsidRPr="00567CE6">
        <w:t>–</w:t>
      </w:r>
      <w:r w:rsidR="0036709A" w:rsidRPr="00567CE6">
        <w:t>33</w:t>
      </w:r>
      <w:r w:rsidR="002C06B7" w:rsidRPr="00567CE6">
        <w:t> </w:t>
      </w:r>
      <w:r w:rsidRPr="00567CE6">
        <w:t xml:space="preserve">§§. </w:t>
      </w:r>
    </w:p>
    <w:p w14:paraId="508991CF" w14:textId="77777777" w:rsidR="009E57D0" w:rsidRDefault="000C1AEC" w:rsidP="009E57D0">
      <w:pPr>
        <w:pStyle w:val="Paragraf1"/>
        <w:numPr>
          <w:ilvl w:val="0"/>
          <w:numId w:val="53"/>
        </w:numPr>
      </w:pPr>
      <w:r w:rsidRPr="00567CE6">
        <w:t>Den signeringsfunktion som ska användas är HMAC version SHA–256.</w:t>
      </w:r>
    </w:p>
    <w:p w14:paraId="242A2F40" w14:textId="31E2454E" w:rsidR="000C1AEC" w:rsidRPr="00567CE6" w:rsidRDefault="000C1AEC" w:rsidP="009E57D0">
      <w:pPr>
        <w:pStyle w:val="Paragraf1"/>
        <w:numPr>
          <w:ilvl w:val="0"/>
          <w:numId w:val="53"/>
        </w:numPr>
      </w:pPr>
      <w:r w:rsidRPr="00567CE6">
        <w:t>Signeringsmodulen ska använda följande information för att ge</w:t>
      </w:r>
      <w:r w:rsidRPr="00567CE6">
        <w:softHyphen/>
        <w:t>ne</w:t>
      </w:r>
      <w:r w:rsidRPr="00567CE6">
        <w:softHyphen/>
        <w:t>rera en signatur</w:t>
      </w:r>
    </w:p>
    <w:p w14:paraId="01636E4A" w14:textId="6624F3C8" w:rsidR="000C1AEC" w:rsidRPr="00567CE6" w:rsidRDefault="000C1AEC" w:rsidP="000C1AEC">
      <w:pPr>
        <w:pStyle w:val="Tankstreckslista"/>
      </w:pPr>
      <w:r w:rsidRPr="00567CE6">
        <w:t xml:space="preserve">data från </w:t>
      </w:r>
      <w:r w:rsidR="00E60F92" w:rsidRPr="00567CE6">
        <w:t>kontrollprogram</w:t>
      </w:r>
      <w:r w:rsidRPr="00567CE6">
        <w:t>met</w:t>
      </w:r>
      <w:r w:rsidR="0010689E" w:rsidRPr="00567CE6">
        <w:t xml:space="preserve"> enligt 5 kap. 35 §</w:t>
      </w:r>
      <w:r w:rsidR="002C06B7" w:rsidRPr="00567CE6">
        <w:t xml:space="preserve">, och </w:t>
      </w:r>
      <w:r w:rsidRPr="00567CE6">
        <w:t xml:space="preserve"> </w:t>
      </w:r>
    </w:p>
    <w:p w14:paraId="18BD35FC" w14:textId="77777777" w:rsidR="009E57D0" w:rsidRDefault="000C1AEC" w:rsidP="009E57D0">
      <w:pPr>
        <w:pStyle w:val="Tankstreckslista"/>
      </w:pPr>
      <w:r w:rsidRPr="00567CE6">
        <w:t>signeringsnyckel.</w:t>
      </w:r>
    </w:p>
    <w:p w14:paraId="7CCE5CAC" w14:textId="77777777" w:rsidR="009E57D0" w:rsidRDefault="00BB2910" w:rsidP="009E57D0">
      <w:pPr>
        <w:pStyle w:val="Paragraf1"/>
      </w:pPr>
      <w:r w:rsidRPr="00567CE6">
        <w:t xml:space="preserve">Signaturen beräknas som; signatur = HMAC </w:t>
      </w:r>
      <w:r w:rsidR="0010689E" w:rsidRPr="00567CE6">
        <w:t>(</w:t>
      </w:r>
      <w:r w:rsidRPr="00567CE6">
        <w:t>data, signerings</w:t>
      </w:r>
      <w:r w:rsidR="0010689E" w:rsidRPr="00567CE6">
        <w:softHyphen/>
      </w:r>
      <w:r w:rsidRPr="00567CE6">
        <w:t>nyckel).</w:t>
      </w:r>
    </w:p>
    <w:p w14:paraId="4F86A882" w14:textId="128E6BE8" w:rsidR="000C1AEC" w:rsidRPr="00567CE6" w:rsidRDefault="000C1AEC" w:rsidP="009E57D0">
      <w:pPr>
        <w:pStyle w:val="Paragraf1"/>
      </w:pPr>
      <w:r w:rsidRPr="00567CE6">
        <w:t>Av 2</w:t>
      </w:r>
      <w:r w:rsidR="00830C32" w:rsidRPr="00567CE6">
        <w:t>3</w:t>
      </w:r>
      <w:r w:rsidRPr="00567CE6">
        <w:t xml:space="preserve"> § framgår att vid varje signering ska signeringsmodulens transak</w:t>
      </w:r>
      <w:r w:rsidRPr="00567CE6">
        <w:softHyphen/>
        <w:t xml:space="preserve">tionsräknare räknas upp ett steg. </w:t>
      </w:r>
    </w:p>
    <w:p w14:paraId="7BFB624F" w14:textId="4819C574" w:rsidR="000C1AEC" w:rsidRPr="00567CE6" w:rsidRDefault="000C1AEC" w:rsidP="000C1AEC">
      <w:r w:rsidRPr="00567CE6">
        <w:t>Av 2</w:t>
      </w:r>
      <w:r w:rsidR="00830C32" w:rsidRPr="00567CE6">
        <w:t>6</w:t>
      </w:r>
      <w:r w:rsidRPr="00567CE6">
        <w:t xml:space="preserve"> § framgår att vid varje signering av poster som innehåller kvitto</w:t>
      </w:r>
      <w:r w:rsidRPr="00567CE6">
        <w:softHyphen/>
        <w:t>data från kvitto av typ normal ska signeringsmodulens kvitto</w:t>
      </w:r>
      <w:r w:rsidRPr="00567CE6">
        <w:softHyphen/>
        <w:t xml:space="preserve">räknare räknas upp ett steg. </w:t>
      </w:r>
    </w:p>
    <w:p w14:paraId="75F75DCB" w14:textId="145EFEB9" w:rsidR="000C1AEC" w:rsidRDefault="00B502E6" w:rsidP="000C1AEC">
      <w:r w:rsidRPr="00567CE6">
        <w:t xml:space="preserve">Av </w:t>
      </w:r>
      <w:r w:rsidR="00830C32" w:rsidRPr="00567CE6">
        <w:t>32</w:t>
      </w:r>
      <w:r w:rsidR="000C1AEC" w:rsidRPr="00567CE6">
        <w:t xml:space="preserve"> § framgår att vid varje signering ska signeringsmodulens initial</w:t>
      </w:r>
      <w:r w:rsidR="000C1AEC" w:rsidRPr="00567CE6">
        <w:softHyphen/>
      </w:r>
      <w:r w:rsidR="000C1AEC" w:rsidRPr="00567CE6">
        <w:softHyphen/>
      </w:r>
      <w:r w:rsidR="0033771A" w:rsidRPr="00567CE6">
        <w:softHyphen/>
      </w:r>
      <w:r w:rsidRPr="00567CE6">
        <w:softHyphen/>
      </w:r>
      <w:r w:rsidR="000C1AEC" w:rsidRPr="00567CE6">
        <w:t>vektor uppdateras.</w:t>
      </w:r>
      <w:r w:rsidR="000C1AEC" w:rsidRPr="00A42575">
        <w:t xml:space="preserve"> </w:t>
      </w:r>
    </w:p>
    <w:p w14:paraId="4C90F59F" w14:textId="77777777" w:rsidR="0033771A" w:rsidRPr="00A42575" w:rsidRDefault="0033771A" w:rsidP="000C1AEC"/>
    <w:p w14:paraId="0AAC4334" w14:textId="77777777" w:rsidR="000C1AEC" w:rsidRPr="00522AAB" w:rsidRDefault="000C1AEC" w:rsidP="000C1AEC">
      <w:pPr>
        <w:pStyle w:val="Rubrik3"/>
      </w:pPr>
      <w:r w:rsidRPr="00522AAB">
        <w:t xml:space="preserve">D </w:t>
      </w:r>
      <w:r w:rsidRPr="00522AAB">
        <w:tab/>
        <w:t>Interna data och räknare</w:t>
      </w:r>
    </w:p>
    <w:p w14:paraId="71702EC0" w14:textId="77777777" w:rsidR="009E57D0" w:rsidRDefault="000C1AEC" w:rsidP="009E57D0">
      <w:pPr>
        <w:pStyle w:val="Rubrik4"/>
      </w:pPr>
      <w:r w:rsidRPr="008F1CB4">
        <w:t xml:space="preserve">Signeringsnyckel </w:t>
      </w:r>
    </w:p>
    <w:p w14:paraId="0A344F17" w14:textId="73E69F0A" w:rsidR="000C1AEC" w:rsidRPr="009E57D0" w:rsidRDefault="000C1AEC" w:rsidP="009E57D0">
      <w:pPr>
        <w:pStyle w:val="Paragraf1"/>
      </w:pPr>
      <w:r w:rsidRPr="009E57D0">
        <w:t>En signeringsmodul ska ha lagrade signeringsnycklar enligt föl</w:t>
      </w:r>
      <w:r w:rsidRPr="009E57D0">
        <w:softHyphen/>
        <w:t xml:space="preserve">jande. </w:t>
      </w:r>
    </w:p>
    <w:p w14:paraId="13CAC9EC" w14:textId="55C849D0" w:rsidR="00801C3F" w:rsidRDefault="00801C3F">
      <w:pPr>
        <w:spacing w:after="200" w:line="276" w:lineRule="auto"/>
        <w:ind w:firstLine="0"/>
        <w:jc w:val="left"/>
      </w:pPr>
      <w:r>
        <w:br w:type="page"/>
      </w:r>
    </w:p>
    <w:tbl>
      <w:tblPr>
        <w:tblStyle w:val="Tabellrutnt"/>
        <w:tblW w:w="3888" w:type="dxa"/>
        <w:tblLook w:val="01E0" w:firstRow="1" w:lastRow="1" w:firstColumn="1" w:lastColumn="1" w:noHBand="0" w:noVBand="0"/>
      </w:tblPr>
      <w:tblGrid>
        <w:gridCol w:w="2448"/>
        <w:gridCol w:w="1440"/>
      </w:tblGrid>
      <w:tr w:rsidR="000C1AEC" w:rsidRPr="00A42575" w14:paraId="55C68769" w14:textId="77777777" w:rsidTr="0063389F">
        <w:tc>
          <w:tcPr>
            <w:tcW w:w="2448" w:type="dxa"/>
            <w:shd w:val="clear" w:color="auto" w:fill="EEECE1" w:themeFill="background2"/>
          </w:tcPr>
          <w:p w14:paraId="65B12EC9" w14:textId="77777777" w:rsidR="000C1AEC" w:rsidRPr="00A42575" w:rsidRDefault="000C1AEC" w:rsidP="0063389F">
            <w:pPr>
              <w:pStyle w:val="Numreradlista"/>
              <w:numPr>
                <w:ilvl w:val="0"/>
                <w:numId w:val="0"/>
              </w:numPr>
              <w:rPr>
                <w:b/>
              </w:rPr>
            </w:pPr>
            <w:r w:rsidRPr="00A42575">
              <w:rPr>
                <w:b/>
              </w:rPr>
              <w:lastRenderedPageBreak/>
              <w:t xml:space="preserve">Typ </w:t>
            </w:r>
          </w:p>
        </w:tc>
        <w:tc>
          <w:tcPr>
            <w:tcW w:w="1440" w:type="dxa"/>
            <w:shd w:val="clear" w:color="auto" w:fill="EEECE1" w:themeFill="background2"/>
          </w:tcPr>
          <w:p w14:paraId="595CBCDE" w14:textId="77777777" w:rsidR="000C1AEC" w:rsidRPr="00A42575" w:rsidRDefault="000C1AEC" w:rsidP="0063389F">
            <w:pPr>
              <w:pStyle w:val="Numreradlista"/>
              <w:numPr>
                <w:ilvl w:val="0"/>
                <w:numId w:val="0"/>
              </w:numPr>
              <w:rPr>
                <w:b/>
              </w:rPr>
            </w:pPr>
            <w:r w:rsidRPr="00A42575">
              <w:rPr>
                <w:b/>
              </w:rPr>
              <w:t xml:space="preserve">Antal </w:t>
            </w:r>
          </w:p>
        </w:tc>
      </w:tr>
      <w:tr w:rsidR="000C1AEC" w:rsidRPr="00567CE6" w14:paraId="2056E650" w14:textId="77777777" w:rsidTr="0063389F">
        <w:tc>
          <w:tcPr>
            <w:tcW w:w="2448" w:type="dxa"/>
          </w:tcPr>
          <w:p w14:paraId="3C459D2A" w14:textId="77777777" w:rsidR="000C1AEC" w:rsidRPr="00567CE6" w:rsidRDefault="000C1AEC" w:rsidP="0063389F">
            <w:pPr>
              <w:pStyle w:val="Numreradlista"/>
              <w:numPr>
                <w:ilvl w:val="0"/>
                <w:numId w:val="0"/>
              </w:numPr>
            </w:pPr>
            <w:r w:rsidRPr="00567CE6">
              <w:t>3 a §  - separat hårdvara</w:t>
            </w:r>
          </w:p>
        </w:tc>
        <w:tc>
          <w:tcPr>
            <w:tcW w:w="1440" w:type="dxa"/>
          </w:tcPr>
          <w:p w14:paraId="55AB1BD0" w14:textId="40930FEF" w:rsidR="000C1AEC" w:rsidRPr="00567CE6" w:rsidRDefault="000C1AEC" w:rsidP="0063389F">
            <w:pPr>
              <w:pStyle w:val="Numreradlista"/>
              <w:numPr>
                <w:ilvl w:val="0"/>
                <w:numId w:val="0"/>
              </w:numPr>
            </w:pPr>
            <w:r w:rsidRPr="00567CE6">
              <w:t xml:space="preserve">en </w:t>
            </w:r>
            <w:r w:rsidR="009E6278" w:rsidRPr="00567CE6">
              <w:t>eller flera</w:t>
            </w:r>
          </w:p>
        </w:tc>
      </w:tr>
      <w:tr w:rsidR="000C1AEC" w:rsidRPr="00567CE6" w14:paraId="46F3BA13" w14:textId="77777777" w:rsidTr="0063389F">
        <w:tc>
          <w:tcPr>
            <w:tcW w:w="2448" w:type="dxa"/>
          </w:tcPr>
          <w:p w14:paraId="40CE462E" w14:textId="77777777" w:rsidR="000C1AEC" w:rsidRPr="00567CE6" w:rsidRDefault="000C1AEC" w:rsidP="0063389F">
            <w:pPr>
              <w:pStyle w:val="Numreradlista"/>
              <w:numPr>
                <w:ilvl w:val="0"/>
                <w:numId w:val="0"/>
              </w:numPr>
            </w:pPr>
            <w:r w:rsidRPr="00567CE6">
              <w:t>3 b §  - dedikerad dator</w:t>
            </w:r>
          </w:p>
        </w:tc>
        <w:tc>
          <w:tcPr>
            <w:tcW w:w="1440" w:type="dxa"/>
          </w:tcPr>
          <w:p w14:paraId="4467389D" w14:textId="77777777" w:rsidR="000C1AEC" w:rsidRPr="00567CE6" w:rsidRDefault="000C1AEC" w:rsidP="0063389F">
            <w:pPr>
              <w:pStyle w:val="Numreradlista"/>
              <w:numPr>
                <w:ilvl w:val="0"/>
                <w:numId w:val="0"/>
              </w:numPr>
              <w:tabs>
                <w:tab w:val="clear" w:pos="227"/>
                <w:tab w:val="left" w:pos="0"/>
              </w:tabs>
              <w:ind w:left="227" w:hanging="227"/>
              <w:jc w:val="left"/>
            </w:pPr>
            <w:r w:rsidRPr="00567CE6">
              <w:t>en eller flera</w:t>
            </w:r>
          </w:p>
        </w:tc>
      </w:tr>
      <w:tr w:rsidR="000C1AEC" w:rsidRPr="00567CE6" w14:paraId="36C3DB38" w14:textId="77777777" w:rsidTr="0063389F">
        <w:tc>
          <w:tcPr>
            <w:tcW w:w="2448" w:type="dxa"/>
          </w:tcPr>
          <w:p w14:paraId="0F3638FB" w14:textId="77777777" w:rsidR="000C1AEC" w:rsidRPr="00567CE6" w:rsidRDefault="000C1AEC" w:rsidP="0063389F">
            <w:pPr>
              <w:pStyle w:val="Numreradlista"/>
              <w:numPr>
                <w:ilvl w:val="0"/>
                <w:numId w:val="0"/>
              </w:numPr>
            </w:pPr>
            <w:r w:rsidRPr="00567CE6">
              <w:t>3 c §  - virtuell miljö</w:t>
            </w:r>
          </w:p>
        </w:tc>
        <w:tc>
          <w:tcPr>
            <w:tcW w:w="1440" w:type="dxa"/>
          </w:tcPr>
          <w:p w14:paraId="2E34B300" w14:textId="77777777" w:rsidR="000C1AEC" w:rsidRPr="00567CE6" w:rsidRDefault="000C1AEC" w:rsidP="0063389F">
            <w:pPr>
              <w:pStyle w:val="Numreradlista"/>
              <w:numPr>
                <w:ilvl w:val="0"/>
                <w:numId w:val="0"/>
              </w:numPr>
            </w:pPr>
            <w:r w:rsidRPr="00567CE6">
              <w:t xml:space="preserve">en </w:t>
            </w:r>
          </w:p>
        </w:tc>
      </w:tr>
    </w:tbl>
    <w:p w14:paraId="12BDD37B" w14:textId="77777777" w:rsidR="000C1AEC" w:rsidRPr="00567CE6" w:rsidRDefault="000C1AEC" w:rsidP="000C1AEC">
      <w:pPr>
        <w:pStyle w:val="Brdtextmedindrag"/>
        <w:ind w:firstLine="0"/>
        <w:rPr>
          <w:strike/>
        </w:rPr>
      </w:pPr>
    </w:p>
    <w:p w14:paraId="359DC963" w14:textId="77777777" w:rsidR="009E57D0" w:rsidRDefault="000C1AEC" w:rsidP="009E57D0">
      <w:pPr>
        <w:pStyle w:val="Paragraf1"/>
      </w:pPr>
      <w:r w:rsidRPr="00567CE6">
        <w:t xml:space="preserve">En signeringsnyckel ska vara 256 bitar (32 bytes) lång och ha en beräknad styrka på 256 bitar. </w:t>
      </w:r>
    </w:p>
    <w:p w14:paraId="5D821897" w14:textId="374A39F2" w:rsidR="000C1AEC" w:rsidRPr="00567CE6" w:rsidRDefault="000C1AEC" w:rsidP="009E57D0">
      <w:pPr>
        <w:pStyle w:val="Paragraf1"/>
      </w:pPr>
      <w:r w:rsidRPr="00567CE6">
        <w:t>En signeringsnyckel ska vara framställd med en nyckelgenerator som u</w:t>
      </w:r>
      <w:r w:rsidR="00514828" w:rsidRPr="00567CE6">
        <w:t>ppfyller kraven i NIST SP 800–133</w:t>
      </w:r>
      <w:r w:rsidRPr="00567CE6">
        <w:t>.</w:t>
      </w:r>
    </w:p>
    <w:p w14:paraId="47A26ECF" w14:textId="77777777" w:rsidR="00ED38A3" w:rsidRPr="00567CE6" w:rsidRDefault="00ED38A3" w:rsidP="000C1AEC">
      <w:pPr>
        <w:pStyle w:val="Rubrik4"/>
      </w:pPr>
    </w:p>
    <w:p w14:paraId="404161A8" w14:textId="2710B953" w:rsidR="000C1AEC" w:rsidRPr="00567CE6" w:rsidRDefault="000C1AEC" w:rsidP="000C1AEC">
      <w:pPr>
        <w:pStyle w:val="Rubrik4"/>
        <w:rPr>
          <w:i/>
        </w:rPr>
      </w:pPr>
      <w:r w:rsidRPr="00567CE6">
        <w:t>Signeringsmodulsidentitet</w:t>
      </w:r>
    </w:p>
    <w:p w14:paraId="274C4ED0" w14:textId="77777777" w:rsidR="000C1AEC" w:rsidRPr="00567CE6" w:rsidRDefault="000C1AEC" w:rsidP="009E57D0">
      <w:pPr>
        <w:pStyle w:val="Paragraf1"/>
      </w:pPr>
      <w:r w:rsidRPr="00567CE6">
        <w:t>En signeringsmodul ska lagra en signering</w:t>
      </w:r>
      <w:r w:rsidRPr="00A42575">
        <w:t>smodulsidentitet som ska vara en för tillverkaren unik beteckning och bestå av serie</w:t>
      </w:r>
      <w:r w:rsidRPr="00A42575">
        <w:softHyphen/>
        <w:t xml:space="preserve">nummer samt </w:t>
      </w:r>
      <w:r w:rsidRPr="00567CE6">
        <w:t>versionsnummer i en sträng på totalt 32 bytes. Tecken för sig</w:t>
      </w:r>
      <w:r w:rsidRPr="00567CE6">
        <w:softHyphen/>
        <w:t>ne</w:t>
      </w:r>
      <w:r w:rsidRPr="00567CE6">
        <w:softHyphen/>
        <w:t>rings</w:t>
      </w:r>
      <w:r w:rsidRPr="00567CE6">
        <w:softHyphen/>
      </w:r>
      <w:r w:rsidRPr="00567CE6">
        <w:softHyphen/>
        <w:t>modulsidentitet får endast utgöras av a–z, A–Z, 0–9 och binde</w:t>
      </w:r>
      <w:r w:rsidRPr="00567CE6">
        <w:softHyphen/>
        <w:t>streck.</w:t>
      </w:r>
    </w:p>
    <w:p w14:paraId="357840CE" w14:textId="2194A36E" w:rsidR="000C1AEC" w:rsidRPr="00567CE6" w:rsidRDefault="000C1AEC" w:rsidP="009E57D0">
      <w:pPr>
        <w:pStyle w:val="Paragraf1"/>
      </w:pPr>
      <w:r w:rsidRPr="00567CE6">
        <w:t>Signeringsmodulen ska lämna uppgift om sin signer</w:t>
      </w:r>
      <w:r w:rsidRPr="00567CE6">
        <w:softHyphen/>
        <w:t>ings</w:t>
      </w:r>
      <w:r w:rsidRPr="00567CE6">
        <w:softHyphen/>
        <w:t>moduls</w:t>
      </w:r>
      <w:r w:rsidRPr="00567CE6">
        <w:softHyphen/>
      </w:r>
      <w:r w:rsidRPr="00567CE6">
        <w:softHyphen/>
        <w:t xml:space="preserve">identitet när kontrollprogrammet begär uppgift om detta. </w:t>
      </w:r>
    </w:p>
    <w:p w14:paraId="615ADE00" w14:textId="77777777" w:rsidR="000C1AEC" w:rsidRPr="00567CE6" w:rsidRDefault="000C1AEC" w:rsidP="000C1AEC">
      <w:pPr>
        <w:pStyle w:val="Rubrik5"/>
      </w:pPr>
    </w:p>
    <w:p w14:paraId="7603848E" w14:textId="77777777" w:rsidR="000C1AEC" w:rsidRPr="00567CE6" w:rsidRDefault="000C1AEC" w:rsidP="000C1AEC">
      <w:pPr>
        <w:pStyle w:val="Rubrik4"/>
        <w:rPr>
          <w:i/>
        </w:rPr>
      </w:pPr>
      <w:r w:rsidRPr="00567CE6">
        <w:t>Transaktionsräknare</w:t>
      </w:r>
    </w:p>
    <w:p w14:paraId="000144A2" w14:textId="77777777" w:rsidR="000C1AEC" w:rsidRPr="00567CE6" w:rsidRDefault="000C1AEC" w:rsidP="009E57D0">
      <w:pPr>
        <w:pStyle w:val="Paragraf1"/>
      </w:pPr>
      <w:r w:rsidRPr="00567CE6">
        <w:t xml:space="preserve">En signeringsmodul ska ha en transaktionsräknare för varje sammankopplat kassaregister. </w:t>
      </w:r>
    </w:p>
    <w:p w14:paraId="4BB2B6DE" w14:textId="5101724B" w:rsidR="000C1AEC" w:rsidRPr="00567CE6" w:rsidRDefault="000C1AEC" w:rsidP="000C1AEC">
      <w:r w:rsidRPr="00567CE6">
        <w:t xml:space="preserve">En transaktionsräknare ska minst ha en kapacitet på </w:t>
      </w:r>
      <w:r w:rsidR="000A4F1D" w:rsidRPr="00567CE6">
        <w:t>32</w:t>
      </w:r>
      <w:r w:rsidRPr="00567CE6">
        <w:t xml:space="preserve"> bitar.</w:t>
      </w:r>
    </w:p>
    <w:p w14:paraId="221E4F73" w14:textId="77777777" w:rsidR="000C1AEC" w:rsidRPr="00567CE6" w:rsidRDefault="000C1AEC" w:rsidP="009E57D0">
      <w:pPr>
        <w:pStyle w:val="Paragraf1"/>
      </w:pPr>
      <w:r w:rsidRPr="00567CE6">
        <w:t>En transaktionsräknare ska räkna antalet signerade poster. Värdet för första posten ska vara ett och ska öka med värdet ett för varje post. Transaktionsräknaren får inte kunna minskas eller noll</w:t>
      </w:r>
      <w:r w:rsidRPr="00567CE6">
        <w:softHyphen/>
        <w:t>ställas.</w:t>
      </w:r>
    </w:p>
    <w:p w14:paraId="7FDAA639" w14:textId="496FE5DE" w:rsidR="000C1AEC" w:rsidRPr="009A74E5" w:rsidRDefault="000C1AEC" w:rsidP="009E57D0">
      <w:pPr>
        <w:pStyle w:val="Paragraf1"/>
      </w:pPr>
      <w:r w:rsidRPr="00567CE6">
        <w:t>En signeringsmodul ska lämna uppgift om värdet på sina transak</w:t>
      </w:r>
      <w:r w:rsidRPr="00567CE6">
        <w:softHyphen/>
        <w:t>tions</w:t>
      </w:r>
      <w:r w:rsidRPr="00567CE6">
        <w:softHyphen/>
        <w:t>räknare när kontrollprogrammet begär uppgift</w:t>
      </w:r>
      <w:r w:rsidRPr="009A74E5">
        <w:t xml:space="preserve"> om detta. </w:t>
      </w:r>
    </w:p>
    <w:p w14:paraId="2FA86B3C" w14:textId="77777777" w:rsidR="00567CE6" w:rsidRDefault="00567CE6" w:rsidP="000C1AEC">
      <w:pPr>
        <w:pStyle w:val="Rubrik4"/>
      </w:pPr>
    </w:p>
    <w:p w14:paraId="4A5ADB30" w14:textId="3E2BC16E" w:rsidR="000C1AEC" w:rsidRPr="009A74E5" w:rsidRDefault="000C1AEC" w:rsidP="000C1AEC">
      <w:pPr>
        <w:pStyle w:val="Rubrik4"/>
        <w:rPr>
          <w:i/>
        </w:rPr>
      </w:pPr>
      <w:r w:rsidRPr="009A74E5">
        <w:t>Kvittoräknare</w:t>
      </w:r>
    </w:p>
    <w:p w14:paraId="1A97A97E" w14:textId="77777777" w:rsidR="000C1AEC" w:rsidRPr="00567CE6" w:rsidRDefault="000C1AEC" w:rsidP="009E57D0">
      <w:pPr>
        <w:pStyle w:val="Paragraf1"/>
      </w:pPr>
      <w:r w:rsidRPr="009A74E5">
        <w:t xml:space="preserve">En signeringsmodul </w:t>
      </w:r>
      <w:r w:rsidRPr="00567CE6">
        <w:t>ska ha en kvittoräknare för varje sam</w:t>
      </w:r>
      <w:r w:rsidRPr="00567CE6">
        <w:softHyphen/>
        <w:t>man</w:t>
      </w:r>
      <w:r w:rsidRPr="00567CE6">
        <w:softHyphen/>
        <w:t xml:space="preserve">kopplat kassaregister. </w:t>
      </w:r>
    </w:p>
    <w:p w14:paraId="474E0437" w14:textId="1BB61DA9" w:rsidR="000C1AEC" w:rsidRPr="009A74E5" w:rsidRDefault="000C1AEC" w:rsidP="000C1AEC">
      <w:r w:rsidRPr="00567CE6">
        <w:t>En kvittoräknare sk</w:t>
      </w:r>
      <w:r w:rsidR="00B502E6" w:rsidRPr="00567CE6">
        <w:t>a minst ha en kapacitet på 32</w:t>
      </w:r>
      <w:r w:rsidRPr="00567CE6">
        <w:t xml:space="preserve"> bitar. Kvitto</w:t>
      </w:r>
      <w:r w:rsidRPr="00567CE6">
        <w:softHyphen/>
        <w:t>räknaren får inte kunna minskas</w:t>
      </w:r>
      <w:r w:rsidRPr="009A74E5">
        <w:t xml:space="preserve"> eller noll</w:t>
      </w:r>
      <w:r w:rsidRPr="009A74E5">
        <w:softHyphen/>
        <w:t>ställas. Om kvitto</w:t>
      </w:r>
      <w:r w:rsidRPr="009A74E5">
        <w:softHyphen/>
        <w:t xml:space="preserve">räknaren når sitt maximala värde ska signeringsmodulen sluta att fungera. </w:t>
      </w:r>
    </w:p>
    <w:p w14:paraId="170489B9" w14:textId="77777777" w:rsidR="000C1AEC" w:rsidRPr="009A74E5" w:rsidRDefault="000C1AEC" w:rsidP="009E57D0">
      <w:pPr>
        <w:pStyle w:val="Paragraf1"/>
      </w:pPr>
      <w:r w:rsidRPr="009A74E5">
        <w:t>En kvittoräknare ska räkna signerade poster som innehåller kvitto</w:t>
      </w:r>
      <w:r w:rsidRPr="009A74E5">
        <w:softHyphen/>
      </w:r>
      <w:r w:rsidRPr="009A74E5">
        <w:softHyphen/>
        <w:t>data av typ normal. Värdet för första posten ska vara ett och ska öka med värdet ett för varje post. Kvittoräknare får inte kunna minskas eller noll</w:t>
      </w:r>
      <w:r w:rsidRPr="009A74E5">
        <w:softHyphen/>
        <w:t>ställas.</w:t>
      </w:r>
    </w:p>
    <w:p w14:paraId="24244C96" w14:textId="0FE61C6A" w:rsidR="000C1AEC" w:rsidRPr="00567CE6" w:rsidRDefault="000C1AEC" w:rsidP="009E57D0">
      <w:pPr>
        <w:pStyle w:val="Paragraf1"/>
      </w:pPr>
      <w:r w:rsidRPr="009A74E5">
        <w:t xml:space="preserve">En </w:t>
      </w:r>
      <w:r w:rsidRPr="00567CE6">
        <w:t xml:space="preserve">signeringsmodul ska lämna uppgift om värdet på sina kvittoräknare när kontrollprogrammet begär uppgift om detta. </w:t>
      </w:r>
    </w:p>
    <w:p w14:paraId="103D4107" w14:textId="77777777" w:rsidR="000C1AEC" w:rsidRPr="00567CE6" w:rsidRDefault="000C1AEC" w:rsidP="000C1AEC">
      <w:pPr>
        <w:pStyle w:val="Rubrik4"/>
        <w:rPr>
          <w:i/>
        </w:rPr>
      </w:pPr>
      <w:r w:rsidRPr="00567CE6">
        <w:lastRenderedPageBreak/>
        <w:t>Beloppsräknare</w:t>
      </w:r>
    </w:p>
    <w:p w14:paraId="18F464D0" w14:textId="77777777" w:rsidR="000C1AEC" w:rsidRPr="00567CE6" w:rsidRDefault="000C1AEC" w:rsidP="00B74F4C">
      <w:pPr>
        <w:pStyle w:val="Paragraf1"/>
      </w:pPr>
      <w:r w:rsidRPr="00567CE6">
        <w:t>En signeringsmodul ska ha en beloppsräknare för varje sam</w:t>
      </w:r>
      <w:r w:rsidRPr="00567CE6">
        <w:softHyphen/>
        <w:t>man</w:t>
      </w:r>
      <w:r w:rsidRPr="00567CE6">
        <w:softHyphen/>
      </w:r>
      <w:r w:rsidRPr="00567CE6">
        <w:softHyphen/>
        <w:t xml:space="preserve">kopplat kassaregister. </w:t>
      </w:r>
    </w:p>
    <w:p w14:paraId="2E28923C" w14:textId="77777777" w:rsidR="001629C3" w:rsidRDefault="000C1AEC" w:rsidP="001629C3">
      <w:r w:rsidRPr="00567CE6">
        <w:t xml:space="preserve">En beloppsräknare ska minst ha en kapacitet på </w:t>
      </w:r>
      <w:r w:rsidR="00B502E6" w:rsidRPr="00567CE6">
        <w:t>48</w:t>
      </w:r>
      <w:r w:rsidRPr="00567CE6">
        <w:t xml:space="preserve"> bitar. Belopps</w:t>
      </w:r>
      <w:r w:rsidRPr="00567CE6">
        <w:softHyphen/>
        <w:t>räknaren får inte kunna minskas eller noll</w:t>
      </w:r>
      <w:r w:rsidRPr="00567CE6">
        <w:softHyphen/>
        <w:t>ställas. Om belopps</w:t>
      </w:r>
      <w:r w:rsidRPr="00567CE6">
        <w:softHyphen/>
        <w:t>räknaren når sitt maximala värde ska signer</w:t>
      </w:r>
      <w:r w:rsidR="001629C3">
        <w:t xml:space="preserve">ingsmodulen sluta att fungera. </w:t>
      </w:r>
    </w:p>
    <w:p w14:paraId="22B44B6E" w14:textId="2AEBABBF" w:rsidR="000C1AEC" w:rsidRPr="00567CE6" w:rsidRDefault="000C1AEC" w:rsidP="001629C3">
      <w:pPr>
        <w:pStyle w:val="Paragraf1"/>
      </w:pPr>
      <w:r w:rsidRPr="00567CE6">
        <w:t>En beloppsräknare ska löpande summera försäljnings</w:t>
      </w:r>
      <w:r w:rsidRPr="00567CE6">
        <w:softHyphen/>
        <w:t xml:space="preserve">belopp som </w:t>
      </w:r>
      <w:r w:rsidR="00E60F92" w:rsidRPr="00567CE6">
        <w:t>kontrollprogram</w:t>
      </w:r>
      <w:r w:rsidRPr="00567CE6">
        <w:t>met skickar över. Värde</w:t>
      </w:r>
      <w:r w:rsidR="00241A48" w:rsidRPr="00567CE6">
        <w:t>t på beloppsräknaren ska vara 0,</w:t>
      </w:r>
      <w:r w:rsidRPr="00567CE6">
        <w:t xml:space="preserve">00 före den första post av försäljningsbelopp som räknas. </w:t>
      </w:r>
    </w:p>
    <w:p w14:paraId="79BE89DB" w14:textId="4A4A2584" w:rsidR="000C1AEC" w:rsidRPr="00567CE6" w:rsidRDefault="000C1AEC" w:rsidP="001629C3">
      <w:pPr>
        <w:pStyle w:val="Paragraf1"/>
      </w:pPr>
      <w:r w:rsidRPr="00567CE6">
        <w:t>En signeringsmodul ska lämna uppgift om värdet på sina belopps</w:t>
      </w:r>
      <w:r w:rsidRPr="00567CE6">
        <w:softHyphen/>
        <w:t xml:space="preserve">räknare när kontrollprogrammet begär uppgift om detta.  </w:t>
      </w:r>
    </w:p>
    <w:p w14:paraId="1DBBA107" w14:textId="77777777" w:rsidR="000C1AEC" w:rsidRPr="00567CE6" w:rsidRDefault="000C1AEC" w:rsidP="000C1AEC">
      <w:pPr>
        <w:pStyle w:val="Rubrik5"/>
      </w:pPr>
    </w:p>
    <w:p w14:paraId="421D56CB" w14:textId="77777777" w:rsidR="000C1AEC" w:rsidRPr="0029194A" w:rsidRDefault="000C1AEC" w:rsidP="000C1AEC">
      <w:pPr>
        <w:pStyle w:val="Rubrik4"/>
      </w:pPr>
      <w:r w:rsidRPr="00567CE6">
        <w:t>Initialvektor</w:t>
      </w:r>
    </w:p>
    <w:p w14:paraId="7A978DFF" w14:textId="77777777" w:rsidR="000C1AEC" w:rsidRPr="009A74E5" w:rsidRDefault="000C1AEC" w:rsidP="001629C3">
      <w:pPr>
        <w:pStyle w:val="Paragraf1"/>
      </w:pPr>
      <w:r w:rsidRPr="009A74E5">
        <w:t>En signeringsmodul ska ha en initialvektor för varje samman</w:t>
      </w:r>
      <w:r w:rsidRPr="009A74E5">
        <w:softHyphen/>
        <w:t xml:space="preserve">kopplat kassaregister. Värdet på initialvektorn ska bestå av 32 nollor före första signering. </w:t>
      </w:r>
    </w:p>
    <w:p w14:paraId="232F7131" w14:textId="77777777" w:rsidR="000C1AEC" w:rsidRPr="009A74E5" w:rsidRDefault="000C1AEC" w:rsidP="001629C3">
      <w:pPr>
        <w:pStyle w:val="Paragraf1"/>
      </w:pPr>
      <w:r w:rsidRPr="009A74E5">
        <w:t xml:space="preserve">Vid varje signering av en post ska initialvektorn uppdateras.  </w:t>
      </w:r>
    </w:p>
    <w:p w14:paraId="6E161A86" w14:textId="77777777" w:rsidR="000C1AEC" w:rsidRPr="009A74E5" w:rsidRDefault="000C1AEC" w:rsidP="000C1AEC">
      <w:r w:rsidRPr="009A74E5">
        <w:t>Efter beräkning av varje signatur enligt första stycket ska sig</w:t>
      </w:r>
      <w:r w:rsidRPr="009A74E5">
        <w:softHyphen/>
        <w:t>ne</w:t>
      </w:r>
      <w:r w:rsidRPr="009A74E5">
        <w:softHyphen/>
        <w:t>rings</w:t>
      </w:r>
      <w:r w:rsidRPr="009A74E5">
        <w:softHyphen/>
        <w:t xml:space="preserve">modulen spara ned signaturen som den nya initialvektorn. Den nya signaturen ersätter den tidigare initialvektorn. </w:t>
      </w:r>
    </w:p>
    <w:p w14:paraId="61046995" w14:textId="6E552998" w:rsidR="000C1AEC" w:rsidRPr="00567CE6" w:rsidRDefault="000C1AEC" w:rsidP="001629C3">
      <w:pPr>
        <w:pStyle w:val="Paragraf1"/>
      </w:pPr>
      <w:r w:rsidRPr="009A74E5">
        <w:t xml:space="preserve">En </w:t>
      </w:r>
      <w:r w:rsidRPr="00567CE6">
        <w:t>signeringsmodul ska lämna uppgift om värdet på sina initial</w:t>
      </w:r>
      <w:r w:rsidRPr="00567CE6">
        <w:softHyphen/>
        <w:t xml:space="preserve">vektorer när </w:t>
      </w:r>
      <w:r w:rsidR="00E60F92" w:rsidRPr="00567CE6">
        <w:t>kontrollprogram</w:t>
      </w:r>
      <w:r w:rsidRPr="00567CE6">
        <w:t xml:space="preserve">met begär uppgift om detta. </w:t>
      </w:r>
    </w:p>
    <w:p w14:paraId="01537058" w14:textId="77777777" w:rsidR="000C1AEC" w:rsidRPr="00567CE6" w:rsidRDefault="000C1AEC" w:rsidP="000C1AEC"/>
    <w:p w14:paraId="79099311" w14:textId="3507287F" w:rsidR="000C1AEC" w:rsidRPr="00567CE6" w:rsidRDefault="000C1AEC" w:rsidP="000C1AEC">
      <w:pPr>
        <w:pStyle w:val="Rubrik2"/>
      </w:pPr>
      <w:r w:rsidRPr="00567CE6">
        <w:t xml:space="preserve">7 kap. </w:t>
      </w:r>
      <w:r w:rsidRPr="00567CE6">
        <w:tab/>
        <w:t xml:space="preserve">Signeringsmodul utan </w:t>
      </w:r>
      <w:r w:rsidR="00690761" w:rsidRPr="00567CE6">
        <w:t xml:space="preserve">stöd för buffring </w:t>
      </w:r>
    </w:p>
    <w:p w14:paraId="29114B3F" w14:textId="59D98CBE" w:rsidR="00514828" w:rsidRPr="00567CE6" w:rsidRDefault="00514828" w:rsidP="00015FF3">
      <w:pPr>
        <w:pStyle w:val="Paragraf"/>
        <w:numPr>
          <w:ilvl w:val="0"/>
          <w:numId w:val="24"/>
        </w:numPr>
      </w:pPr>
      <w:r w:rsidRPr="00567CE6">
        <w:t>I detta kapitel finns b</w:t>
      </w:r>
      <w:r w:rsidR="00343472" w:rsidRPr="00567CE6">
        <w:t>estämmelser om signeringsmodul</w:t>
      </w:r>
      <w:r w:rsidR="002A6029" w:rsidRPr="00567CE6">
        <w:t xml:space="preserve"> </w:t>
      </w:r>
      <w:r w:rsidR="00690761" w:rsidRPr="00567CE6">
        <w:t xml:space="preserve">utan stöd för buffring. </w:t>
      </w:r>
      <w:r w:rsidRPr="00567CE6">
        <w:t xml:space="preserve"> </w:t>
      </w:r>
    </w:p>
    <w:p w14:paraId="1780738D" w14:textId="77777777" w:rsidR="00514828" w:rsidRPr="00567CE6" w:rsidRDefault="00514828" w:rsidP="00514828">
      <w:r w:rsidRPr="00567CE6">
        <w:t>Innehållet i kapitlet är uppdelat enligt följande.</w:t>
      </w:r>
    </w:p>
    <w:p w14:paraId="35DD9C86" w14:textId="77777777" w:rsidR="00514828" w:rsidRPr="00567CE6" w:rsidRDefault="00514828" w:rsidP="00017A10">
      <w:pPr>
        <w:pStyle w:val="Alfanumerisklista"/>
        <w:numPr>
          <w:ilvl w:val="0"/>
          <w:numId w:val="47"/>
        </w:numPr>
      </w:pPr>
      <w:r w:rsidRPr="00567CE6">
        <w:t xml:space="preserve">Allmänna krav </w:t>
      </w:r>
    </w:p>
    <w:p w14:paraId="11CA9248" w14:textId="77777777" w:rsidR="00514828" w:rsidRPr="00567CE6" w:rsidRDefault="00514828" w:rsidP="00017A10">
      <w:pPr>
        <w:pStyle w:val="Alfanumerisklista"/>
        <w:numPr>
          <w:ilvl w:val="0"/>
          <w:numId w:val="47"/>
        </w:numPr>
      </w:pPr>
      <w:r w:rsidRPr="00567CE6">
        <w:t>Kommunikation med kontrollprogram</w:t>
      </w:r>
      <w:r w:rsidRPr="00567CE6">
        <w:rPr>
          <w:szCs w:val="20"/>
        </w:rPr>
        <w:tab/>
      </w:r>
    </w:p>
    <w:p w14:paraId="235A8037" w14:textId="77777777" w:rsidR="00514828" w:rsidRPr="00567CE6" w:rsidRDefault="00514828" w:rsidP="00017A10">
      <w:pPr>
        <w:pStyle w:val="Alfanumerisklista"/>
        <w:numPr>
          <w:ilvl w:val="0"/>
          <w:numId w:val="47"/>
        </w:numPr>
      </w:pPr>
      <w:r w:rsidRPr="00567CE6">
        <w:t xml:space="preserve">Signering </w:t>
      </w:r>
    </w:p>
    <w:p w14:paraId="61F59053" w14:textId="724354BB" w:rsidR="00514828" w:rsidRDefault="00514828" w:rsidP="00017A10">
      <w:pPr>
        <w:pStyle w:val="Alfanumerisklista"/>
        <w:numPr>
          <w:ilvl w:val="0"/>
          <w:numId w:val="47"/>
        </w:numPr>
      </w:pPr>
      <w:r w:rsidRPr="002546ED">
        <w:t>Interna data och räknare</w:t>
      </w:r>
      <w:r>
        <w:t>.</w:t>
      </w:r>
    </w:p>
    <w:p w14:paraId="1C16863E" w14:textId="26DF1C3E" w:rsidR="001248E0" w:rsidRDefault="001248E0" w:rsidP="001248E0">
      <w:pPr>
        <w:pStyle w:val="Alfanumerisklista"/>
        <w:numPr>
          <w:ilvl w:val="0"/>
          <w:numId w:val="0"/>
        </w:numPr>
        <w:ind w:left="720"/>
      </w:pPr>
    </w:p>
    <w:p w14:paraId="5CEB6DB0" w14:textId="77777777" w:rsidR="00514828" w:rsidRPr="00522AAB" w:rsidRDefault="00514828" w:rsidP="00514828">
      <w:pPr>
        <w:pStyle w:val="Rubrik3"/>
      </w:pPr>
      <w:r w:rsidRPr="00522AAB">
        <w:t>A</w:t>
      </w:r>
      <w:r w:rsidRPr="00522AAB">
        <w:tab/>
        <w:t>Allmänna krav</w:t>
      </w:r>
    </w:p>
    <w:p w14:paraId="4EDBEE6D" w14:textId="7644562C" w:rsidR="00514828" w:rsidRPr="00296952" w:rsidRDefault="00514828" w:rsidP="00514828">
      <w:pPr>
        <w:pStyle w:val="Paragraf"/>
      </w:pPr>
      <w:r w:rsidRPr="00296952">
        <w:t>I ett kontrollsystem ska det finnas en signeringsmodul för varje kassaregister. Flera kassaregister får dela på en gemensam signerings</w:t>
      </w:r>
      <w:r w:rsidRPr="00296952">
        <w:softHyphen/>
        <w:t>modul om den har en signeringsnyckel</w:t>
      </w:r>
      <w:r w:rsidR="00EC210C" w:rsidRPr="00296952">
        <w:t>.</w:t>
      </w:r>
      <w:r w:rsidRPr="00296952">
        <w:t xml:space="preserve"> </w:t>
      </w:r>
    </w:p>
    <w:p w14:paraId="4BEC8AB4" w14:textId="1AA4909B" w:rsidR="00AB3742" w:rsidRDefault="00AB3742" w:rsidP="00AB3742">
      <w:pPr>
        <w:rPr>
          <w:lang w:eastAsia="sv-SE"/>
        </w:rPr>
      </w:pPr>
      <w:r w:rsidRPr="00296952">
        <w:rPr>
          <w:lang w:eastAsia="sv-SE"/>
        </w:rPr>
        <w:t xml:space="preserve">Interna data och räknare enligt </w:t>
      </w:r>
      <w:r w:rsidR="00DE703B">
        <w:rPr>
          <w:lang w:eastAsia="sv-SE"/>
        </w:rPr>
        <w:t>17</w:t>
      </w:r>
      <w:r w:rsidRPr="00296952">
        <w:rPr>
          <w:lang w:eastAsia="sv-SE"/>
        </w:rPr>
        <w:t>–</w:t>
      </w:r>
      <w:r w:rsidR="00DE703B">
        <w:rPr>
          <w:lang w:eastAsia="sv-SE"/>
        </w:rPr>
        <w:t>33</w:t>
      </w:r>
      <w:r w:rsidRPr="00296952">
        <w:rPr>
          <w:lang w:eastAsia="sv-SE"/>
        </w:rPr>
        <w:t xml:space="preserve"> §§ får finnas separat i en särskild programvara eller som en del i ett kontrollprogram.</w:t>
      </w:r>
      <w:r w:rsidRPr="00AB3742">
        <w:rPr>
          <w:lang w:eastAsia="sv-SE"/>
        </w:rPr>
        <w:t xml:space="preserve">   </w:t>
      </w:r>
    </w:p>
    <w:p w14:paraId="66569E3E" w14:textId="77777777" w:rsidR="00514828" w:rsidRPr="00A42575" w:rsidRDefault="00514828" w:rsidP="00514828">
      <w:pPr>
        <w:pStyle w:val="Paragraf"/>
      </w:pPr>
      <w:r w:rsidRPr="00A42575">
        <w:t xml:space="preserve">Signeringsmodulens funktioner får endast finnas </w:t>
      </w:r>
    </w:p>
    <w:p w14:paraId="240197C7" w14:textId="77777777" w:rsidR="00514828" w:rsidRPr="00A42575" w:rsidRDefault="00514828" w:rsidP="00353777">
      <w:pPr>
        <w:pStyle w:val="Numreradlista"/>
        <w:numPr>
          <w:ilvl w:val="0"/>
          <w:numId w:val="49"/>
        </w:numPr>
      </w:pPr>
      <w:r w:rsidRPr="00A42575">
        <w:t xml:space="preserve">på en separat hårdvara </w:t>
      </w:r>
    </w:p>
    <w:p w14:paraId="6C286C4E" w14:textId="77777777" w:rsidR="00514828" w:rsidRPr="00022986" w:rsidRDefault="00514828" w:rsidP="00353777">
      <w:pPr>
        <w:pStyle w:val="Numreradlista"/>
        <w:numPr>
          <w:ilvl w:val="0"/>
          <w:numId w:val="49"/>
        </w:numPr>
      </w:pPr>
      <w:r w:rsidRPr="00A42575">
        <w:t xml:space="preserve">i en </w:t>
      </w:r>
      <w:r w:rsidRPr="00022986">
        <w:t>dedikerad dator</w:t>
      </w:r>
    </w:p>
    <w:p w14:paraId="65CFE352" w14:textId="77777777" w:rsidR="00514828" w:rsidRPr="00296952" w:rsidRDefault="00514828" w:rsidP="00353777">
      <w:pPr>
        <w:pStyle w:val="Numreradlista"/>
        <w:numPr>
          <w:ilvl w:val="0"/>
          <w:numId w:val="49"/>
        </w:numPr>
      </w:pPr>
      <w:r w:rsidRPr="00296952">
        <w:t>i en virtuell miljö.</w:t>
      </w:r>
    </w:p>
    <w:p w14:paraId="7350ABB5" w14:textId="7D4A4E01" w:rsidR="00514828" w:rsidRPr="00296952" w:rsidRDefault="00997C28" w:rsidP="00514828">
      <w:r w:rsidRPr="00296952">
        <w:lastRenderedPageBreak/>
        <w:t>Signeringsnycklarna ska vara skyddade på ett säkert sätt</w:t>
      </w:r>
      <w:r w:rsidR="00D01805" w:rsidRPr="00296952">
        <w:t xml:space="preserve"> mot utläs</w:t>
      </w:r>
      <w:r w:rsidR="00D01805" w:rsidRPr="00296952">
        <w:softHyphen/>
        <w:t>ning</w:t>
      </w:r>
      <w:r w:rsidRPr="00296952">
        <w:t xml:space="preserve">. </w:t>
      </w:r>
      <w:r w:rsidR="00514828" w:rsidRPr="00296952">
        <w:t xml:space="preserve">Särskilda bestämmelser om separat hårdvara, dedikerad dator och virtuell miljö finns i 4 kap. </w:t>
      </w:r>
    </w:p>
    <w:p w14:paraId="78D846AC" w14:textId="7014AAAA" w:rsidR="00514828" w:rsidRPr="00052712" w:rsidRDefault="00514828" w:rsidP="00514828">
      <w:pPr>
        <w:pStyle w:val="Paragraf"/>
      </w:pPr>
      <w:r w:rsidRPr="00296952">
        <w:t>Signeringsmodulens funktioner</w:t>
      </w:r>
      <w:r w:rsidRPr="00052712">
        <w:t xml:space="preserve"> får inte vara inte</w:t>
      </w:r>
      <w:r w:rsidRPr="00052712">
        <w:softHyphen/>
        <w:t>grerade i ett kassa</w:t>
      </w:r>
      <w:r w:rsidR="00DB10E2" w:rsidRPr="00052712">
        <w:softHyphen/>
      </w:r>
      <w:r w:rsidRPr="00052712">
        <w:softHyphen/>
      </w:r>
      <w:r w:rsidRPr="00052712">
        <w:softHyphen/>
      </w:r>
      <w:r w:rsidRPr="00052712">
        <w:softHyphen/>
      </w:r>
      <w:r w:rsidRPr="00052712">
        <w:softHyphen/>
      </w:r>
      <w:r w:rsidRPr="00052712">
        <w:softHyphen/>
        <w:t>registerprogram</w:t>
      </w:r>
      <w:r w:rsidR="00052712">
        <w:t>.</w:t>
      </w:r>
      <w:r w:rsidRPr="00052712">
        <w:t xml:space="preserve"> </w:t>
      </w:r>
    </w:p>
    <w:p w14:paraId="1C1C2182" w14:textId="5ED62AFC" w:rsidR="00514828" w:rsidRDefault="00514828" w:rsidP="00514828">
      <w:pPr>
        <w:pStyle w:val="Paragraf"/>
      </w:pPr>
      <w:r w:rsidRPr="00A42575">
        <w:t>En signeringsmoduls program får inte kunna exekveras till</w:t>
      </w:r>
      <w:r w:rsidRPr="00A42575">
        <w:softHyphen/>
        <w:t>sammans med ett kassa</w:t>
      </w:r>
      <w:r w:rsidRPr="00A42575">
        <w:softHyphen/>
      </w:r>
      <w:r w:rsidRPr="00A42575">
        <w:softHyphen/>
        <w:t>registerprogram och får inte dela minne med ett kassa</w:t>
      </w:r>
      <w:r w:rsidRPr="00A42575">
        <w:softHyphen/>
        <w:t>register</w:t>
      </w:r>
      <w:r w:rsidRPr="00A42575">
        <w:softHyphen/>
        <w:t>program. Detta gäller inte för en signeringsmodul som finns i en virtuell miljö.</w:t>
      </w:r>
      <w:r w:rsidR="00DB10E2">
        <w:t xml:space="preserve"> </w:t>
      </w:r>
    </w:p>
    <w:p w14:paraId="7E3E36CA" w14:textId="35156BE9" w:rsidR="00514828" w:rsidRPr="00296952" w:rsidRDefault="00514828" w:rsidP="00514828">
      <w:r w:rsidRPr="00A42575">
        <w:t xml:space="preserve">En </w:t>
      </w:r>
      <w:r w:rsidRPr="00296952">
        <w:t>signeringsmodul som kan hantera fler än ett sammankopplat kassa</w:t>
      </w:r>
      <w:r w:rsidRPr="00296952">
        <w:softHyphen/>
      </w:r>
      <w:r w:rsidRPr="00296952">
        <w:softHyphen/>
      </w:r>
      <w:r w:rsidR="00343472" w:rsidRPr="00296952">
        <w:softHyphen/>
      </w:r>
      <w:r w:rsidRPr="00296952">
        <w:t>register ska separera kvittodata från kassaregistren genom an</w:t>
      </w:r>
      <w:r w:rsidRPr="00296952">
        <w:softHyphen/>
        <w:t>vänd</w:t>
      </w:r>
      <w:r w:rsidRPr="00296952">
        <w:softHyphen/>
      </w:r>
      <w:r w:rsidRPr="00296952">
        <w:softHyphen/>
        <w:t>ning av ett kassaregisternummer.</w:t>
      </w:r>
      <w:r w:rsidRPr="00296952">
        <w:rPr>
          <w:strike/>
        </w:rPr>
        <w:t xml:space="preserve"> </w:t>
      </w:r>
      <w:r w:rsidRPr="00296952">
        <w:t xml:space="preserve"> </w:t>
      </w:r>
    </w:p>
    <w:p w14:paraId="03204153" w14:textId="7F5ED40D" w:rsidR="00DB10E2" w:rsidRPr="00296952" w:rsidRDefault="00DB10E2" w:rsidP="00514828">
      <w:r w:rsidRPr="00296952">
        <w:t xml:space="preserve">En signeringsmoduls program får kommunicera med ett externt program för att kunna hantera interna data och räknare </w:t>
      </w:r>
      <w:r w:rsidR="00B944D1" w:rsidRPr="00296952">
        <w:t>enligt 1</w:t>
      </w:r>
      <w:r w:rsidR="00DE703B">
        <w:t>7–33</w:t>
      </w:r>
      <w:r w:rsidR="00B944D1" w:rsidRPr="00296952">
        <w:t xml:space="preserve"> §§. </w:t>
      </w:r>
    </w:p>
    <w:p w14:paraId="33C8D6EC" w14:textId="77777777" w:rsidR="00514828" w:rsidRPr="00A42575" w:rsidRDefault="00514828" w:rsidP="00514828">
      <w:pPr>
        <w:pStyle w:val="Paragraf"/>
      </w:pPr>
      <w:r w:rsidRPr="00296952">
        <w:t>En signeringsmodul får endast ha de funktioner som anges</w:t>
      </w:r>
      <w:r w:rsidRPr="00A42575">
        <w:t xml:space="preserve"> i dessa föreskrifter. Ytterligare funktioner får dock finnas om dessa är nöd</w:t>
      </w:r>
      <w:r w:rsidRPr="00A42575">
        <w:softHyphen/>
        <w:t>vän</w:t>
      </w:r>
      <w:r w:rsidRPr="00A42575">
        <w:softHyphen/>
        <w:t xml:space="preserve">diga för att säkerställa de krav som anges i dessa föreskrifter. </w:t>
      </w:r>
    </w:p>
    <w:p w14:paraId="3AE9F92C" w14:textId="77777777" w:rsidR="00514828" w:rsidRPr="00522AAB" w:rsidRDefault="00514828" w:rsidP="00514828">
      <w:pPr>
        <w:pStyle w:val="Paragraf"/>
      </w:pPr>
      <w:r w:rsidRPr="00A42575">
        <w:t xml:space="preserve">En signeringsmodul ska ha tillräcklig kapacitet för att kunna </w:t>
      </w:r>
      <w:r w:rsidRPr="00522AAB">
        <w:t xml:space="preserve">lagra den information som anges i dessa föreskrifter. </w:t>
      </w:r>
    </w:p>
    <w:p w14:paraId="3D08D3DE" w14:textId="77777777" w:rsidR="00514828" w:rsidRPr="00A42575" w:rsidRDefault="00514828" w:rsidP="00514828">
      <w:pPr>
        <w:pStyle w:val="Paragraf"/>
      </w:pPr>
      <w:r w:rsidRPr="00522AAB">
        <w:t>De data som en signeringsmodul lagrar får bara vara åtkomliga för signeringsmodulens</w:t>
      </w:r>
      <w:r w:rsidRPr="00A42575">
        <w:t xml:space="preserve"> programvara. </w:t>
      </w:r>
    </w:p>
    <w:p w14:paraId="16B4BF0C" w14:textId="77777777" w:rsidR="00514828" w:rsidRDefault="00514828" w:rsidP="00514828">
      <w:pPr>
        <w:pStyle w:val="Rubrik3"/>
      </w:pPr>
    </w:p>
    <w:p w14:paraId="2F11E935" w14:textId="77777777" w:rsidR="00514828" w:rsidRPr="00296952" w:rsidRDefault="00514828" w:rsidP="00514828">
      <w:pPr>
        <w:pStyle w:val="Rubrik3"/>
      </w:pPr>
      <w:r w:rsidRPr="00522AAB">
        <w:t>B</w:t>
      </w:r>
      <w:r w:rsidRPr="00522AAB">
        <w:tab/>
      </w:r>
      <w:r w:rsidRPr="00296952">
        <w:t>Kommunikation med kontrollprogram</w:t>
      </w:r>
    </w:p>
    <w:p w14:paraId="5D2C526B" w14:textId="77777777" w:rsidR="00514828" w:rsidRPr="00296952" w:rsidRDefault="00514828" w:rsidP="00514828">
      <w:pPr>
        <w:pStyle w:val="Paragraf"/>
      </w:pPr>
      <w:r w:rsidRPr="00296952">
        <w:t>En signeringsmodul får endast kunna kommunicera med ett kon</w:t>
      </w:r>
      <w:r w:rsidRPr="00296952">
        <w:softHyphen/>
        <w:t>troll</w:t>
      </w:r>
      <w:r w:rsidRPr="00296952">
        <w:softHyphen/>
        <w:t xml:space="preserve">program. </w:t>
      </w:r>
      <w:r w:rsidRPr="00296952">
        <w:tab/>
      </w:r>
    </w:p>
    <w:p w14:paraId="0862CD9B" w14:textId="77777777" w:rsidR="00514828" w:rsidRPr="00296952" w:rsidRDefault="00514828" w:rsidP="00514828">
      <w:pPr>
        <w:pStyle w:val="Paragraf"/>
      </w:pPr>
      <w:r w:rsidRPr="00296952">
        <w:t>En signeringsmodul får inte kunna ta emot ett nytt komman</w:t>
      </w:r>
      <w:r w:rsidRPr="00296952">
        <w:softHyphen/>
        <w:t>do från ett kontrollprogram innan den har utfört när</w:t>
      </w:r>
      <w:r w:rsidRPr="00296952">
        <w:softHyphen/>
        <w:t>mast föregående kom</w:t>
      </w:r>
      <w:r w:rsidRPr="00296952">
        <w:softHyphen/>
        <w:t>mando.</w:t>
      </w:r>
    </w:p>
    <w:p w14:paraId="51767B04" w14:textId="77777777" w:rsidR="00514828" w:rsidRPr="00296952" w:rsidRDefault="00514828" w:rsidP="00514828">
      <w:pPr>
        <w:pStyle w:val="Paragraf"/>
      </w:pPr>
      <w:r w:rsidRPr="00296952">
        <w:t>Om ett avbrott eller annat fel uppstår under behandling av en pågående sekvens av kommandon eller om kontrollprogram skickar ett kommando som inte ingår i en pågående sekvens ska signerings</w:t>
      </w:r>
      <w:r w:rsidRPr="00296952">
        <w:softHyphen/>
        <w:t>modulen skicka ett felmeddelande till kontrollprogrammet. När ett fel</w:t>
      </w:r>
      <w:r w:rsidRPr="00296952">
        <w:softHyphen/>
        <w:t>meddelande skickas ska signeringsmodulen inte utföra det kom</w:t>
      </w:r>
      <w:r w:rsidRPr="00296952">
        <w:softHyphen/>
        <w:t>man</w:t>
      </w:r>
      <w:r w:rsidRPr="00296952">
        <w:softHyphen/>
      </w:r>
      <w:r w:rsidRPr="00296952">
        <w:softHyphen/>
        <w:t>do som kontrollprogrammet har skickat och som är anledningen till att felmeddelandet skickades.</w:t>
      </w:r>
    </w:p>
    <w:p w14:paraId="495A1BC6" w14:textId="77777777" w:rsidR="00514828" w:rsidRPr="00296952" w:rsidRDefault="00514828" w:rsidP="00514828">
      <w:pPr>
        <w:pStyle w:val="Rubrik3"/>
      </w:pPr>
    </w:p>
    <w:p w14:paraId="20E8542C" w14:textId="77777777" w:rsidR="00514828" w:rsidRPr="00296952" w:rsidRDefault="00514828" w:rsidP="00514828">
      <w:pPr>
        <w:pStyle w:val="Rubrik3"/>
      </w:pPr>
      <w:r w:rsidRPr="00296952">
        <w:t xml:space="preserve">C </w:t>
      </w:r>
      <w:r w:rsidRPr="00296952">
        <w:tab/>
        <w:t xml:space="preserve">Signering </w:t>
      </w:r>
    </w:p>
    <w:p w14:paraId="0BF1DC47" w14:textId="77777777" w:rsidR="00514828" w:rsidRPr="00296952" w:rsidRDefault="00514828" w:rsidP="00514828">
      <w:pPr>
        <w:pStyle w:val="Paragraf"/>
      </w:pPr>
      <w:r w:rsidRPr="00296952">
        <w:t>En signeringsmodul ska signera sådana data som kontroll</w:t>
      </w:r>
      <w:r w:rsidRPr="00296952">
        <w:softHyphen/>
        <w:t xml:space="preserve">programmet begär ska signeras. </w:t>
      </w:r>
    </w:p>
    <w:p w14:paraId="589C3D6C" w14:textId="6BFC3F75" w:rsidR="00514828" w:rsidRPr="00296952" w:rsidRDefault="00514828" w:rsidP="00514828">
      <w:r w:rsidRPr="00296952">
        <w:t>Vid signe</w:t>
      </w:r>
      <w:r w:rsidRPr="00296952">
        <w:softHyphen/>
        <w:t>ringen ska signeringsmodulen använda sig av en signer</w:t>
      </w:r>
      <w:r w:rsidRPr="00296952">
        <w:softHyphen/>
        <w:t>ings</w:t>
      </w:r>
      <w:r w:rsidRPr="00296952">
        <w:softHyphen/>
      </w:r>
      <w:r w:rsidRPr="00296952">
        <w:softHyphen/>
      </w:r>
      <w:r w:rsidRPr="00296952">
        <w:softHyphen/>
        <w:t xml:space="preserve">nyckel enligt </w:t>
      </w:r>
      <w:r w:rsidR="00232321">
        <w:t>17</w:t>
      </w:r>
      <w:r w:rsidR="002C06B7" w:rsidRPr="00296952">
        <w:t>–</w:t>
      </w:r>
      <w:r w:rsidR="00DE703B">
        <w:t>19</w:t>
      </w:r>
      <w:r w:rsidRPr="00296952">
        <w:t xml:space="preserve"> §§ och en initialiseringsvektor </w:t>
      </w:r>
      <w:r w:rsidR="00DE703B">
        <w:t>enligt  30–32</w:t>
      </w:r>
      <w:r w:rsidR="002C06B7" w:rsidRPr="00296952">
        <w:t> </w:t>
      </w:r>
      <w:r w:rsidRPr="00296952">
        <w:t xml:space="preserve">§§. </w:t>
      </w:r>
    </w:p>
    <w:p w14:paraId="65FCB0F5" w14:textId="77777777" w:rsidR="00801C3F" w:rsidRDefault="00514828" w:rsidP="00801C3F">
      <w:pPr>
        <w:pStyle w:val="Paragraf1"/>
        <w:numPr>
          <w:ilvl w:val="0"/>
          <w:numId w:val="54"/>
        </w:numPr>
      </w:pPr>
      <w:r w:rsidRPr="00296952">
        <w:lastRenderedPageBreak/>
        <w:t>Den signeringsfunktion som ska användas är HMAC version SHA–256.</w:t>
      </w:r>
    </w:p>
    <w:p w14:paraId="7CA52C47" w14:textId="241F75F3" w:rsidR="0010689E" w:rsidRPr="00296952" w:rsidRDefault="0010689E" w:rsidP="00801C3F">
      <w:pPr>
        <w:pStyle w:val="Paragraf1"/>
        <w:numPr>
          <w:ilvl w:val="0"/>
          <w:numId w:val="54"/>
        </w:numPr>
      </w:pPr>
      <w:r w:rsidRPr="00296952">
        <w:t>Signeringsmodulen ska använda följande information för att ge</w:t>
      </w:r>
      <w:r w:rsidRPr="00296952">
        <w:softHyphen/>
        <w:t>ne</w:t>
      </w:r>
      <w:r w:rsidRPr="00296952">
        <w:softHyphen/>
        <w:t>rera en signatur</w:t>
      </w:r>
    </w:p>
    <w:p w14:paraId="67A08E9C" w14:textId="2B5A2FA3" w:rsidR="0010689E" w:rsidRPr="00296952" w:rsidRDefault="0010689E" w:rsidP="0010689E">
      <w:pPr>
        <w:pStyle w:val="Tankstreckslista"/>
      </w:pPr>
      <w:r w:rsidRPr="00296952">
        <w:t xml:space="preserve">data från kontrollprogrammet </w:t>
      </w:r>
      <w:r w:rsidR="00296952" w:rsidRPr="00296952">
        <w:t>enligt 5 kap. 36</w:t>
      </w:r>
      <w:r w:rsidRPr="00296952">
        <w:t xml:space="preserve"> §, och  </w:t>
      </w:r>
    </w:p>
    <w:p w14:paraId="7D21BEC9" w14:textId="77777777" w:rsidR="00801C3F" w:rsidRDefault="0010689E" w:rsidP="00801C3F">
      <w:pPr>
        <w:pStyle w:val="Tankstreckslista"/>
      </w:pPr>
      <w:r w:rsidRPr="00296952">
        <w:t>signeringsnyckel.</w:t>
      </w:r>
    </w:p>
    <w:p w14:paraId="1B70D92C" w14:textId="77777777" w:rsidR="00801C3F" w:rsidRDefault="0010689E" w:rsidP="00801C3F">
      <w:pPr>
        <w:pStyle w:val="Paragraf1"/>
      </w:pPr>
      <w:r w:rsidRPr="00296952">
        <w:t>Signaturen beräknas som; signatur = HMAC (data, signerings</w:t>
      </w:r>
      <w:r w:rsidRPr="00296952">
        <w:softHyphen/>
        <w:t xml:space="preserve">nyckel). </w:t>
      </w:r>
    </w:p>
    <w:p w14:paraId="2EDE246F" w14:textId="338435E2" w:rsidR="00514828" w:rsidRPr="00296952" w:rsidRDefault="00514828" w:rsidP="00801C3F">
      <w:pPr>
        <w:pStyle w:val="Paragraf1"/>
      </w:pPr>
      <w:r w:rsidRPr="00296952">
        <w:t xml:space="preserve">Av </w:t>
      </w:r>
      <w:r w:rsidR="00296952" w:rsidRPr="00296952">
        <w:t>2</w:t>
      </w:r>
      <w:r w:rsidR="00A87046">
        <w:t>3</w:t>
      </w:r>
      <w:r w:rsidRPr="00296952">
        <w:t xml:space="preserve"> § framgår att vid varje signering ska signeringsmodulens transak</w:t>
      </w:r>
      <w:r w:rsidRPr="00296952">
        <w:softHyphen/>
        <w:t xml:space="preserve">tionsräknare räknas upp ett steg. </w:t>
      </w:r>
    </w:p>
    <w:p w14:paraId="1B28897F" w14:textId="47E7A18A" w:rsidR="00514828" w:rsidRPr="00296952" w:rsidRDefault="00514828" w:rsidP="00514828">
      <w:r w:rsidRPr="00296952">
        <w:t xml:space="preserve">Av </w:t>
      </w:r>
      <w:r w:rsidR="00A87046">
        <w:t>26</w:t>
      </w:r>
      <w:r w:rsidRPr="00296952">
        <w:t xml:space="preserve"> § framgår att vid varje signering av poster som innehåller kvitto</w:t>
      </w:r>
      <w:r w:rsidRPr="00296952">
        <w:softHyphen/>
        <w:t>data från kvitto av typ normal ska signeringsmodulens kvitto</w:t>
      </w:r>
      <w:r w:rsidRPr="00296952">
        <w:softHyphen/>
        <w:t xml:space="preserve">räknare räknas upp ett steg. </w:t>
      </w:r>
    </w:p>
    <w:p w14:paraId="7D2F9870" w14:textId="13E429FC" w:rsidR="00514828" w:rsidRPr="00296952" w:rsidRDefault="00514828" w:rsidP="00514828">
      <w:r w:rsidRPr="00296952">
        <w:t xml:space="preserve">Av </w:t>
      </w:r>
      <w:r w:rsidR="00A87046">
        <w:t>32</w:t>
      </w:r>
      <w:r w:rsidRPr="00296952">
        <w:t xml:space="preserve"> § framgår att vid varje signering ska signeringsmodulens initial</w:t>
      </w:r>
      <w:r w:rsidRPr="00296952">
        <w:softHyphen/>
      </w:r>
      <w:r w:rsidRPr="00296952">
        <w:softHyphen/>
      </w:r>
      <w:r w:rsidRPr="00296952">
        <w:softHyphen/>
      </w:r>
      <w:r w:rsidRPr="00296952">
        <w:softHyphen/>
        <w:t xml:space="preserve">vektor uppdateras. </w:t>
      </w:r>
    </w:p>
    <w:p w14:paraId="25F7EF95" w14:textId="77777777" w:rsidR="00514828" w:rsidRPr="00296952" w:rsidRDefault="00514828" w:rsidP="00514828"/>
    <w:p w14:paraId="33AEFA60" w14:textId="77777777" w:rsidR="00514828" w:rsidRPr="00296952" w:rsidRDefault="00514828" w:rsidP="00514828">
      <w:pPr>
        <w:pStyle w:val="Rubrik3"/>
      </w:pPr>
      <w:r w:rsidRPr="00296952">
        <w:t xml:space="preserve">D </w:t>
      </w:r>
      <w:r w:rsidRPr="00296952">
        <w:tab/>
        <w:t>Interna data och räknare</w:t>
      </w:r>
    </w:p>
    <w:p w14:paraId="5AC80725" w14:textId="77777777" w:rsidR="00514828" w:rsidRPr="00296952" w:rsidRDefault="00514828" w:rsidP="00514828">
      <w:pPr>
        <w:pStyle w:val="Rubrik4"/>
        <w:rPr>
          <w:i/>
        </w:rPr>
      </w:pPr>
      <w:r w:rsidRPr="00296952">
        <w:t xml:space="preserve">Signeringsnyckel </w:t>
      </w:r>
    </w:p>
    <w:p w14:paraId="5B866E99" w14:textId="54FADF1C" w:rsidR="00514828" w:rsidRPr="00296952" w:rsidRDefault="00514828" w:rsidP="00801C3F">
      <w:pPr>
        <w:pStyle w:val="Paragraf1"/>
      </w:pPr>
      <w:r w:rsidRPr="00296952">
        <w:t>En signeringsmodul ska ha lagrade signeringsnycklar enligt föl</w:t>
      </w:r>
      <w:r w:rsidRPr="00296952">
        <w:softHyphen/>
        <w:t xml:space="preserve">jande. </w:t>
      </w:r>
    </w:p>
    <w:tbl>
      <w:tblPr>
        <w:tblStyle w:val="Tabellrutnt"/>
        <w:tblW w:w="3888" w:type="dxa"/>
        <w:tblLook w:val="01E0" w:firstRow="1" w:lastRow="1" w:firstColumn="1" w:lastColumn="1" w:noHBand="0" w:noVBand="0"/>
      </w:tblPr>
      <w:tblGrid>
        <w:gridCol w:w="2448"/>
        <w:gridCol w:w="1440"/>
      </w:tblGrid>
      <w:tr w:rsidR="00514828" w:rsidRPr="00296952" w14:paraId="3A6992DF" w14:textId="77777777" w:rsidTr="002B1F83">
        <w:tc>
          <w:tcPr>
            <w:tcW w:w="2448" w:type="dxa"/>
            <w:shd w:val="clear" w:color="auto" w:fill="EEECE1" w:themeFill="background2"/>
          </w:tcPr>
          <w:p w14:paraId="4F4DD8B2" w14:textId="77777777" w:rsidR="00514828" w:rsidRPr="00296952" w:rsidRDefault="00514828" w:rsidP="002B1F83">
            <w:pPr>
              <w:pStyle w:val="Numreradlista"/>
              <w:numPr>
                <w:ilvl w:val="0"/>
                <w:numId w:val="0"/>
              </w:numPr>
              <w:rPr>
                <w:b/>
              </w:rPr>
            </w:pPr>
            <w:r w:rsidRPr="00296952">
              <w:rPr>
                <w:b/>
              </w:rPr>
              <w:t xml:space="preserve">Typ </w:t>
            </w:r>
          </w:p>
        </w:tc>
        <w:tc>
          <w:tcPr>
            <w:tcW w:w="1440" w:type="dxa"/>
            <w:shd w:val="clear" w:color="auto" w:fill="EEECE1" w:themeFill="background2"/>
          </w:tcPr>
          <w:p w14:paraId="787EFAD4" w14:textId="77777777" w:rsidR="00514828" w:rsidRPr="00296952" w:rsidRDefault="00514828" w:rsidP="002B1F83">
            <w:pPr>
              <w:pStyle w:val="Numreradlista"/>
              <w:numPr>
                <w:ilvl w:val="0"/>
                <w:numId w:val="0"/>
              </w:numPr>
              <w:rPr>
                <w:b/>
              </w:rPr>
            </w:pPr>
            <w:r w:rsidRPr="00296952">
              <w:rPr>
                <w:b/>
              </w:rPr>
              <w:t xml:space="preserve">Antal </w:t>
            </w:r>
          </w:p>
        </w:tc>
      </w:tr>
      <w:tr w:rsidR="00514828" w:rsidRPr="00A42575" w14:paraId="6A852DD2" w14:textId="77777777" w:rsidTr="002B1F83">
        <w:tc>
          <w:tcPr>
            <w:tcW w:w="2448" w:type="dxa"/>
          </w:tcPr>
          <w:p w14:paraId="7F345896" w14:textId="77777777" w:rsidR="00514828" w:rsidRPr="00296952" w:rsidRDefault="00514828" w:rsidP="002B1F83">
            <w:pPr>
              <w:pStyle w:val="Numreradlista"/>
              <w:numPr>
                <w:ilvl w:val="0"/>
                <w:numId w:val="0"/>
              </w:numPr>
            </w:pPr>
            <w:r w:rsidRPr="00296952">
              <w:t>3 a §  - separat hårdvara</w:t>
            </w:r>
          </w:p>
        </w:tc>
        <w:tc>
          <w:tcPr>
            <w:tcW w:w="1440" w:type="dxa"/>
          </w:tcPr>
          <w:p w14:paraId="1637820F" w14:textId="77777777" w:rsidR="00514828" w:rsidRPr="00A42575" w:rsidRDefault="00514828" w:rsidP="002B1F83">
            <w:pPr>
              <w:pStyle w:val="Numreradlista"/>
              <w:numPr>
                <w:ilvl w:val="0"/>
                <w:numId w:val="0"/>
              </w:numPr>
            </w:pPr>
            <w:r w:rsidRPr="00296952">
              <w:t>en eller flera</w:t>
            </w:r>
          </w:p>
        </w:tc>
      </w:tr>
      <w:tr w:rsidR="00514828" w:rsidRPr="00A42575" w14:paraId="40CB06AA" w14:textId="77777777" w:rsidTr="002B1F83">
        <w:tc>
          <w:tcPr>
            <w:tcW w:w="2448" w:type="dxa"/>
          </w:tcPr>
          <w:p w14:paraId="123BD039" w14:textId="77777777" w:rsidR="00514828" w:rsidRPr="00A42575" w:rsidRDefault="00514828" w:rsidP="002B1F83">
            <w:pPr>
              <w:pStyle w:val="Numreradlista"/>
              <w:numPr>
                <w:ilvl w:val="0"/>
                <w:numId w:val="0"/>
              </w:numPr>
            </w:pPr>
            <w:r w:rsidRPr="00A42575">
              <w:t>3 b §  - dedikerad dator</w:t>
            </w:r>
          </w:p>
        </w:tc>
        <w:tc>
          <w:tcPr>
            <w:tcW w:w="1440" w:type="dxa"/>
          </w:tcPr>
          <w:p w14:paraId="1BAFC2A5" w14:textId="77777777" w:rsidR="00514828" w:rsidRPr="00A42575" w:rsidRDefault="00514828" w:rsidP="002B1F83">
            <w:pPr>
              <w:pStyle w:val="Numreradlista"/>
              <w:numPr>
                <w:ilvl w:val="0"/>
                <w:numId w:val="0"/>
              </w:numPr>
              <w:tabs>
                <w:tab w:val="clear" w:pos="227"/>
                <w:tab w:val="left" w:pos="0"/>
              </w:tabs>
              <w:ind w:left="227" w:hanging="227"/>
              <w:jc w:val="left"/>
            </w:pPr>
            <w:r w:rsidRPr="00A42575">
              <w:t>en eller flera</w:t>
            </w:r>
          </w:p>
        </w:tc>
      </w:tr>
      <w:tr w:rsidR="00514828" w:rsidRPr="00A42575" w14:paraId="3F6EFD3E" w14:textId="77777777" w:rsidTr="002B1F83">
        <w:tc>
          <w:tcPr>
            <w:tcW w:w="2448" w:type="dxa"/>
          </w:tcPr>
          <w:p w14:paraId="47CB6F9D" w14:textId="77777777" w:rsidR="00514828" w:rsidRPr="00A42575" w:rsidRDefault="00514828" w:rsidP="002B1F83">
            <w:pPr>
              <w:pStyle w:val="Numreradlista"/>
              <w:numPr>
                <w:ilvl w:val="0"/>
                <w:numId w:val="0"/>
              </w:numPr>
            </w:pPr>
            <w:r w:rsidRPr="00A42575">
              <w:t>3 c §  - virtuell miljö</w:t>
            </w:r>
          </w:p>
        </w:tc>
        <w:tc>
          <w:tcPr>
            <w:tcW w:w="1440" w:type="dxa"/>
          </w:tcPr>
          <w:p w14:paraId="6285BB4A" w14:textId="77777777" w:rsidR="00514828" w:rsidRPr="00A42575" w:rsidRDefault="00514828" w:rsidP="002B1F83">
            <w:pPr>
              <w:pStyle w:val="Numreradlista"/>
              <w:numPr>
                <w:ilvl w:val="0"/>
                <w:numId w:val="0"/>
              </w:numPr>
            </w:pPr>
            <w:r w:rsidRPr="00A42575">
              <w:t xml:space="preserve">en </w:t>
            </w:r>
          </w:p>
        </w:tc>
      </w:tr>
    </w:tbl>
    <w:p w14:paraId="1FF61AED" w14:textId="77777777" w:rsidR="00514828" w:rsidRPr="00AC6CEE" w:rsidRDefault="00514828" w:rsidP="00514828">
      <w:pPr>
        <w:pStyle w:val="Brdtextmedindrag"/>
        <w:ind w:firstLine="0"/>
        <w:rPr>
          <w:strike/>
        </w:rPr>
      </w:pPr>
    </w:p>
    <w:p w14:paraId="3F73C30D" w14:textId="77777777" w:rsidR="00514828" w:rsidRPr="00A42575" w:rsidRDefault="00514828" w:rsidP="00801C3F">
      <w:pPr>
        <w:pStyle w:val="Paragraf1"/>
      </w:pPr>
      <w:r w:rsidRPr="00A42575">
        <w:t xml:space="preserve">En signeringsnyckel ska vara 256 bitar (32 bytes) lång och ha en beräknad styrka på 256 bitar. </w:t>
      </w:r>
    </w:p>
    <w:p w14:paraId="570E921A" w14:textId="0EB145FA" w:rsidR="00514828" w:rsidRDefault="00514828" w:rsidP="00801C3F">
      <w:pPr>
        <w:pStyle w:val="Paragraf1"/>
      </w:pPr>
      <w:r w:rsidRPr="00A42575">
        <w:t xml:space="preserve">En </w:t>
      </w:r>
      <w:r w:rsidRPr="00296952">
        <w:t>signeringsnyckel ska vara framställd med en nyckelgenerator som uppfyller kraven i NIST SP 800–133.</w:t>
      </w:r>
    </w:p>
    <w:p w14:paraId="41D64CC1" w14:textId="77777777" w:rsidR="00A87046" w:rsidRPr="00A87046" w:rsidRDefault="00A87046" w:rsidP="00A87046"/>
    <w:p w14:paraId="796DE869" w14:textId="77777777" w:rsidR="00514828" w:rsidRPr="008F1CB4" w:rsidRDefault="00514828" w:rsidP="00514828">
      <w:pPr>
        <w:pStyle w:val="Rubrik4"/>
        <w:rPr>
          <w:i/>
        </w:rPr>
      </w:pPr>
      <w:r w:rsidRPr="008F1CB4">
        <w:t>Signeringsmodulsidentitet</w:t>
      </w:r>
    </w:p>
    <w:p w14:paraId="0879EE2C" w14:textId="77777777" w:rsidR="00514828" w:rsidRPr="00A42575" w:rsidRDefault="00514828" w:rsidP="00801C3F">
      <w:pPr>
        <w:pStyle w:val="Paragraf1"/>
      </w:pPr>
      <w:r w:rsidRPr="00A42575">
        <w:t>En signeringsmodul ska lagra en signeringsmodulsidentitet som ska vara en för tillverkaren unik beteckning och bestå av serie</w:t>
      </w:r>
      <w:r w:rsidRPr="00A42575">
        <w:softHyphen/>
        <w:t>nummer samt versionsnummer i en sträng på totalt 32 bytes. Tecken för sig</w:t>
      </w:r>
      <w:r w:rsidRPr="00A42575">
        <w:softHyphen/>
        <w:t>ne</w:t>
      </w:r>
      <w:r w:rsidRPr="00A42575">
        <w:softHyphen/>
        <w:t>rings</w:t>
      </w:r>
      <w:r w:rsidRPr="00A42575">
        <w:softHyphen/>
      </w:r>
      <w:r w:rsidRPr="00A42575">
        <w:softHyphen/>
        <w:t>modulsidentitet får endast utgöras av a–z, A–Z, 0–9 och binde</w:t>
      </w:r>
      <w:r w:rsidRPr="00A42575">
        <w:softHyphen/>
        <w:t>streck.</w:t>
      </w:r>
    </w:p>
    <w:p w14:paraId="48B2C25C" w14:textId="77777777" w:rsidR="00514828" w:rsidRPr="00296952" w:rsidRDefault="00514828" w:rsidP="00801C3F">
      <w:pPr>
        <w:pStyle w:val="Paragraf1"/>
      </w:pPr>
      <w:r w:rsidRPr="00296952">
        <w:t>Signeringsmodulen ska lämna uppgift om sin signer</w:t>
      </w:r>
      <w:r w:rsidRPr="00296952">
        <w:softHyphen/>
        <w:t>ings</w:t>
      </w:r>
      <w:r w:rsidRPr="00296952">
        <w:softHyphen/>
        <w:t>moduls</w:t>
      </w:r>
      <w:r w:rsidRPr="00296952">
        <w:softHyphen/>
      </w:r>
      <w:r w:rsidRPr="00296952">
        <w:softHyphen/>
        <w:t xml:space="preserve">identitet när kontrollprogrammet begär uppgift om detta. </w:t>
      </w:r>
    </w:p>
    <w:p w14:paraId="0CD71BFE" w14:textId="77777777" w:rsidR="00514828" w:rsidRPr="00296952" w:rsidRDefault="00514828" w:rsidP="00514828">
      <w:pPr>
        <w:pStyle w:val="Rubrik5"/>
      </w:pPr>
    </w:p>
    <w:p w14:paraId="33598736" w14:textId="77777777" w:rsidR="00514828" w:rsidRPr="00296952" w:rsidRDefault="00514828" w:rsidP="00514828">
      <w:pPr>
        <w:pStyle w:val="Rubrik4"/>
        <w:rPr>
          <w:i/>
        </w:rPr>
      </w:pPr>
      <w:r w:rsidRPr="00296952">
        <w:t>Transaktionsräknare</w:t>
      </w:r>
    </w:p>
    <w:p w14:paraId="0CA4F557" w14:textId="77777777" w:rsidR="00514828" w:rsidRPr="00296952" w:rsidRDefault="00514828" w:rsidP="00801C3F">
      <w:pPr>
        <w:pStyle w:val="Paragraf1"/>
      </w:pPr>
      <w:r w:rsidRPr="00296952">
        <w:t xml:space="preserve">En signeringsmodul ska ha en transaktionsräknare för varje sammankopplat kassaregister. </w:t>
      </w:r>
    </w:p>
    <w:p w14:paraId="2F64D277" w14:textId="5AD2F94B" w:rsidR="00514828" w:rsidRPr="00296952" w:rsidRDefault="00514828" w:rsidP="00514828">
      <w:r w:rsidRPr="00296952">
        <w:t>En transaktionsräknare</w:t>
      </w:r>
      <w:r w:rsidR="000A4F1D" w:rsidRPr="00296952">
        <w:t xml:space="preserve"> ska minst ha en kapacitet på 32</w:t>
      </w:r>
      <w:r w:rsidRPr="00296952">
        <w:t xml:space="preserve"> bitar.</w:t>
      </w:r>
    </w:p>
    <w:p w14:paraId="49EADA20" w14:textId="77777777" w:rsidR="00514828" w:rsidRPr="00296952" w:rsidRDefault="00514828" w:rsidP="00801C3F">
      <w:pPr>
        <w:pStyle w:val="Paragraf1"/>
      </w:pPr>
      <w:r w:rsidRPr="00296952">
        <w:lastRenderedPageBreak/>
        <w:t>En transaktionsräknare ska räkna antalet signerade poster. Värdet för första posten ska vara ett och ska öka med värdet ett för varje post. Transaktionsräknaren får inte kunna minskas eller noll</w:t>
      </w:r>
      <w:r w:rsidRPr="00296952">
        <w:softHyphen/>
        <w:t>ställas.</w:t>
      </w:r>
    </w:p>
    <w:p w14:paraId="51BECE9F" w14:textId="77777777" w:rsidR="00514828" w:rsidRPr="00296952" w:rsidRDefault="00514828" w:rsidP="00801C3F">
      <w:pPr>
        <w:pStyle w:val="Paragraf1"/>
      </w:pPr>
      <w:r w:rsidRPr="00296952">
        <w:t>En signeringsmodul ska lämna uppgift om värdet på sina transak</w:t>
      </w:r>
      <w:r w:rsidRPr="00296952">
        <w:softHyphen/>
        <w:t>tions</w:t>
      </w:r>
      <w:r w:rsidRPr="00296952">
        <w:softHyphen/>
        <w:t xml:space="preserve">räknare när kontrollprogrammet begär uppgift om detta. </w:t>
      </w:r>
    </w:p>
    <w:p w14:paraId="2009912A" w14:textId="77777777" w:rsidR="00514828" w:rsidRPr="00296952" w:rsidRDefault="00514828" w:rsidP="00514828">
      <w:pPr>
        <w:pStyle w:val="Rubrik5"/>
      </w:pPr>
    </w:p>
    <w:p w14:paraId="2A12C536" w14:textId="77777777" w:rsidR="00514828" w:rsidRPr="009A74E5" w:rsidRDefault="00514828" w:rsidP="00514828">
      <w:pPr>
        <w:pStyle w:val="Rubrik4"/>
        <w:rPr>
          <w:i/>
        </w:rPr>
      </w:pPr>
      <w:r w:rsidRPr="009A74E5">
        <w:t>Kvittoräknare</w:t>
      </w:r>
    </w:p>
    <w:p w14:paraId="2D247100" w14:textId="77777777" w:rsidR="00514828" w:rsidRPr="009A74E5" w:rsidRDefault="00514828" w:rsidP="00801C3F">
      <w:pPr>
        <w:pStyle w:val="Paragraf1"/>
      </w:pPr>
      <w:r w:rsidRPr="009A74E5">
        <w:t>En signeringsmodul ska ha en kvittoräknare för varje sam</w:t>
      </w:r>
      <w:r w:rsidRPr="009A74E5">
        <w:softHyphen/>
        <w:t>man</w:t>
      </w:r>
      <w:r w:rsidRPr="009A74E5">
        <w:softHyphen/>
        <w:t xml:space="preserve">kopplat kassaregister. </w:t>
      </w:r>
    </w:p>
    <w:p w14:paraId="6A0FD24E" w14:textId="064E62CA" w:rsidR="00514828" w:rsidRPr="00296952" w:rsidRDefault="00514828" w:rsidP="00514828">
      <w:r w:rsidRPr="00296952">
        <w:t>En kvittoräknare ska minst ha en kapacitet på 32 bitar. Kvitto</w:t>
      </w:r>
      <w:r w:rsidRPr="00296952">
        <w:softHyphen/>
        <w:t>räknaren får inte kunna minskas eller noll</w:t>
      </w:r>
      <w:r w:rsidRPr="00296952">
        <w:softHyphen/>
        <w:t>ställas. Om kvitto</w:t>
      </w:r>
      <w:r w:rsidRPr="00296952">
        <w:softHyphen/>
        <w:t xml:space="preserve">räknaren når sitt maximala värde ska signeringsmodulen sluta att fungera. </w:t>
      </w:r>
    </w:p>
    <w:p w14:paraId="7C03FB36" w14:textId="77777777" w:rsidR="00514828" w:rsidRPr="009A74E5" w:rsidRDefault="00514828" w:rsidP="00801C3F">
      <w:pPr>
        <w:pStyle w:val="Paragraf1"/>
      </w:pPr>
      <w:r w:rsidRPr="00296952">
        <w:t>En kvittoräknare ska räkna</w:t>
      </w:r>
      <w:r w:rsidRPr="009A74E5">
        <w:t xml:space="preserve"> signerade poster som innehåller kvitto</w:t>
      </w:r>
      <w:r w:rsidRPr="009A74E5">
        <w:softHyphen/>
      </w:r>
      <w:r w:rsidRPr="009A74E5">
        <w:softHyphen/>
        <w:t>data av typ normal. Värdet för första posten ska vara ett och ska öka med värdet ett för varje post. Kvittoräknare får inte kunna minskas eller noll</w:t>
      </w:r>
      <w:r w:rsidRPr="009A74E5">
        <w:softHyphen/>
        <w:t>ställas.</w:t>
      </w:r>
    </w:p>
    <w:p w14:paraId="3FC930A4" w14:textId="77777777" w:rsidR="00514828" w:rsidRPr="00296952" w:rsidRDefault="00514828" w:rsidP="00801C3F">
      <w:pPr>
        <w:pStyle w:val="Paragraf1"/>
      </w:pPr>
      <w:r w:rsidRPr="009A74E5">
        <w:t xml:space="preserve">En </w:t>
      </w:r>
      <w:r w:rsidRPr="00296952">
        <w:t xml:space="preserve">signeringsmodul ska lämna uppgift om värdet på sina kvittoräknare när kontrollprogrammet begär uppgift om detta. </w:t>
      </w:r>
    </w:p>
    <w:p w14:paraId="245BDE51" w14:textId="77777777" w:rsidR="00514828" w:rsidRPr="00296952" w:rsidRDefault="00514828" w:rsidP="00514828">
      <w:pPr>
        <w:pStyle w:val="Rubrik5"/>
      </w:pPr>
    </w:p>
    <w:p w14:paraId="736CA1FD" w14:textId="77777777" w:rsidR="00514828" w:rsidRPr="00296952" w:rsidRDefault="00514828" w:rsidP="00514828">
      <w:pPr>
        <w:pStyle w:val="Rubrik4"/>
        <w:rPr>
          <w:i/>
        </w:rPr>
      </w:pPr>
      <w:r w:rsidRPr="00296952">
        <w:t>Beloppsräknare</w:t>
      </w:r>
    </w:p>
    <w:p w14:paraId="298F5B93" w14:textId="77777777" w:rsidR="00514828" w:rsidRPr="00296952" w:rsidRDefault="00514828" w:rsidP="00801C3F">
      <w:pPr>
        <w:pStyle w:val="Paragraf1"/>
      </w:pPr>
      <w:r w:rsidRPr="00296952">
        <w:t>En signeringsmodul ska ha en beloppsräknare för varje sam</w:t>
      </w:r>
      <w:r w:rsidRPr="00296952">
        <w:softHyphen/>
        <w:t>man</w:t>
      </w:r>
      <w:r w:rsidRPr="00296952">
        <w:softHyphen/>
      </w:r>
      <w:r w:rsidRPr="00296952">
        <w:softHyphen/>
        <w:t xml:space="preserve">kopplat kassaregister. </w:t>
      </w:r>
    </w:p>
    <w:p w14:paraId="7BB8E932" w14:textId="77777777" w:rsidR="00514828" w:rsidRPr="00296952" w:rsidRDefault="00514828" w:rsidP="00514828">
      <w:r w:rsidRPr="00296952">
        <w:t>En beloppsräknare ska minst ha en kapacitet på 48 bitar. Belopps</w:t>
      </w:r>
      <w:r w:rsidRPr="00296952">
        <w:softHyphen/>
        <w:t>räknaren får inte kunna minskas eller noll</w:t>
      </w:r>
      <w:r w:rsidRPr="00296952">
        <w:softHyphen/>
        <w:t>ställas. Om belopps</w:t>
      </w:r>
      <w:r w:rsidRPr="00296952">
        <w:softHyphen/>
        <w:t xml:space="preserve">räknaren når sitt maximala värde ska signeringsmodulen sluta att fungera. </w:t>
      </w:r>
    </w:p>
    <w:p w14:paraId="7FD71859" w14:textId="190A740E" w:rsidR="00514828" w:rsidRPr="00296952" w:rsidRDefault="00514828" w:rsidP="00801C3F">
      <w:pPr>
        <w:pStyle w:val="Paragraf1"/>
      </w:pPr>
      <w:r w:rsidRPr="00296952">
        <w:t>En beloppsräknare ska löpande summera försäljnings</w:t>
      </w:r>
      <w:r w:rsidRPr="00296952">
        <w:softHyphen/>
        <w:t>belopp som kontrollprogrammet skickar över. Värdet på beloppsräknaren ska vara 0</w:t>
      </w:r>
      <w:r w:rsidR="00241A48" w:rsidRPr="00296952">
        <w:t>,</w:t>
      </w:r>
      <w:r w:rsidRPr="00296952">
        <w:t xml:space="preserve">00 före den första post av försäljningsbelopp som räknas. </w:t>
      </w:r>
    </w:p>
    <w:p w14:paraId="79CE11D4" w14:textId="77777777" w:rsidR="00514828" w:rsidRPr="00296952" w:rsidRDefault="00514828" w:rsidP="00801C3F">
      <w:pPr>
        <w:pStyle w:val="Paragraf1"/>
      </w:pPr>
      <w:r w:rsidRPr="00296952">
        <w:t>En signeringsmodul ska lämna uppgift om värdet på sina belopps</w:t>
      </w:r>
      <w:r w:rsidRPr="00296952">
        <w:softHyphen/>
        <w:t xml:space="preserve">räknare när kontrollprogrammet begär uppgift om detta.  </w:t>
      </w:r>
    </w:p>
    <w:p w14:paraId="718EE9D3" w14:textId="77777777" w:rsidR="00514828" w:rsidRDefault="00514828" w:rsidP="00514828">
      <w:pPr>
        <w:pStyle w:val="Rubrik5"/>
      </w:pPr>
    </w:p>
    <w:p w14:paraId="12AD2E94" w14:textId="77777777" w:rsidR="00514828" w:rsidRPr="0029194A" w:rsidRDefault="00514828" w:rsidP="00514828">
      <w:pPr>
        <w:pStyle w:val="Rubrik4"/>
      </w:pPr>
      <w:r w:rsidRPr="00022986">
        <w:t>Initialvektor</w:t>
      </w:r>
    </w:p>
    <w:p w14:paraId="18E09F09" w14:textId="77777777" w:rsidR="00514828" w:rsidRPr="009A74E5" w:rsidRDefault="00514828" w:rsidP="00801C3F">
      <w:pPr>
        <w:pStyle w:val="Paragraf1"/>
      </w:pPr>
      <w:r w:rsidRPr="009A74E5">
        <w:t>En signeringsmodul ska ha en initialvektor för varje samman</w:t>
      </w:r>
      <w:r w:rsidRPr="009A74E5">
        <w:softHyphen/>
        <w:t xml:space="preserve">kopplat kassaregister. Värdet på initialvektorn ska bestå av 32 nollor före första signering. </w:t>
      </w:r>
    </w:p>
    <w:p w14:paraId="7C41E9BE" w14:textId="77777777" w:rsidR="00514828" w:rsidRPr="009A74E5" w:rsidRDefault="00514828" w:rsidP="00801C3F">
      <w:pPr>
        <w:pStyle w:val="Paragraf1"/>
      </w:pPr>
      <w:r w:rsidRPr="009A74E5">
        <w:t xml:space="preserve">Vid varje signering av en post ska initialvektorn uppdateras.  </w:t>
      </w:r>
    </w:p>
    <w:p w14:paraId="07B11730" w14:textId="77777777" w:rsidR="00514828" w:rsidRPr="00296952" w:rsidRDefault="00514828" w:rsidP="00514828">
      <w:r w:rsidRPr="009A74E5">
        <w:t>Efter beräkning av varje signatur enligt första stycket ska sig</w:t>
      </w:r>
      <w:r w:rsidRPr="009A74E5">
        <w:softHyphen/>
        <w:t>ne</w:t>
      </w:r>
      <w:r w:rsidRPr="009A74E5">
        <w:softHyphen/>
        <w:t>rings</w:t>
      </w:r>
      <w:r w:rsidRPr="009A74E5">
        <w:softHyphen/>
        <w:t xml:space="preserve">modulen spara ned signaturen som den nya initialvektorn. Den nya </w:t>
      </w:r>
      <w:r w:rsidRPr="00296952">
        <w:t xml:space="preserve">signaturen ersätter den tidigare initialvektorn. </w:t>
      </w:r>
    </w:p>
    <w:p w14:paraId="2FD334FA" w14:textId="77777777" w:rsidR="00514828" w:rsidRPr="009A74E5" w:rsidRDefault="00514828" w:rsidP="00801C3F">
      <w:pPr>
        <w:pStyle w:val="Paragraf1"/>
      </w:pPr>
      <w:r w:rsidRPr="00296952">
        <w:t>En signeringsmodul ska lämna uppgift om värdet på sina initial</w:t>
      </w:r>
      <w:r w:rsidRPr="00296952">
        <w:softHyphen/>
        <w:t>vektorer när kontrollprogrammet begär</w:t>
      </w:r>
      <w:r w:rsidRPr="009A74E5">
        <w:t xml:space="preserve"> uppgift om detta. </w:t>
      </w:r>
    </w:p>
    <w:p w14:paraId="18923A0A" w14:textId="2DC27AFA" w:rsidR="0016798B" w:rsidRDefault="0016798B" w:rsidP="000C1AEC">
      <w:pPr>
        <w:ind w:firstLine="0"/>
      </w:pPr>
    </w:p>
    <w:p w14:paraId="269C5084" w14:textId="70B40F94" w:rsidR="00EF450C" w:rsidRPr="00EE560C" w:rsidRDefault="00EF450C" w:rsidP="00EF450C">
      <w:pPr>
        <w:pStyle w:val="Rubrik2"/>
      </w:pPr>
      <w:r>
        <w:lastRenderedPageBreak/>
        <w:t>8</w:t>
      </w:r>
      <w:r w:rsidRPr="00EE560C">
        <w:t xml:space="preserve"> kap. </w:t>
      </w:r>
      <w:r w:rsidRPr="00EE560C">
        <w:tab/>
        <w:t>Kontrollserver</w:t>
      </w:r>
    </w:p>
    <w:p w14:paraId="55C99D7C" w14:textId="77777777" w:rsidR="00EF450C" w:rsidRPr="00EE560C" w:rsidRDefault="00EF450C" w:rsidP="00015FF3">
      <w:pPr>
        <w:pStyle w:val="Paragraf"/>
        <w:numPr>
          <w:ilvl w:val="0"/>
          <w:numId w:val="36"/>
        </w:numPr>
      </w:pPr>
      <w:r w:rsidRPr="00EE560C">
        <w:t xml:space="preserve">I detta kapitel finns bestämmelser om kontrollserver. </w:t>
      </w:r>
    </w:p>
    <w:p w14:paraId="32AB8D77" w14:textId="77777777" w:rsidR="00EF450C" w:rsidRPr="00EE560C" w:rsidRDefault="00EF450C" w:rsidP="00225BAA">
      <w:r w:rsidRPr="00EE560C">
        <w:t>Innehållet i kapitlet är uppdelat enligt följande.</w:t>
      </w:r>
    </w:p>
    <w:p w14:paraId="7A5EEBE3" w14:textId="77777777" w:rsidR="00EF450C" w:rsidRPr="00EE560C" w:rsidRDefault="00EF450C" w:rsidP="00015FF3">
      <w:pPr>
        <w:pStyle w:val="Alfanumerisklista"/>
        <w:numPr>
          <w:ilvl w:val="0"/>
          <w:numId w:val="25"/>
        </w:numPr>
      </w:pPr>
      <w:r w:rsidRPr="00EE560C">
        <w:t xml:space="preserve">Allmänna krav </w:t>
      </w:r>
    </w:p>
    <w:p w14:paraId="268C659E" w14:textId="77777777" w:rsidR="00EF450C" w:rsidRPr="00EE560C" w:rsidRDefault="00EF450C" w:rsidP="00015FF3">
      <w:pPr>
        <w:pStyle w:val="Alfanumerisklista"/>
        <w:numPr>
          <w:ilvl w:val="0"/>
          <w:numId w:val="25"/>
        </w:numPr>
      </w:pPr>
      <w:proofErr w:type="spellStart"/>
      <w:r w:rsidRPr="00EE560C">
        <w:t>Statuskontroll</w:t>
      </w:r>
      <w:proofErr w:type="spellEnd"/>
      <w:r w:rsidRPr="00EE560C">
        <w:t xml:space="preserve"> </w:t>
      </w:r>
    </w:p>
    <w:p w14:paraId="73232581" w14:textId="77777777" w:rsidR="00EF450C" w:rsidRPr="00567CE6" w:rsidRDefault="00EF450C" w:rsidP="00015FF3">
      <w:pPr>
        <w:pStyle w:val="Alfanumerisklista"/>
        <w:numPr>
          <w:ilvl w:val="0"/>
          <w:numId w:val="25"/>
        </w:numPr>
      </w:pPr>
      <w:r w:rsidRPr="00567CE6">
        <w:t>Säkerhet</w:t>
      </w:r>
    </w:p>
    <w:p w14:paraId="2662AE2A" w14:textId="6D35CFA5" w:rsidR="00EF450C" w:rsidRPr="00567CE6" w:rsidRDefault="00EF450C" w:rsidP="00015FF3">
      <w:pPr>
        <w:pStyle w:val="Alfanumerisklista"/>
        <w:numPr>
          <w:ilvl w:val="0"/>
          <w:numId w:val="25"/>
        </w:numPr>
      </w:pPr>
      <w:r w:rsidRPr="00567CE6">
        <w:t xml:space="preserve">Kommunikation med </w:t>
      </w:r>
      <w:r w:rsidR="00FF6280" w:rsidRPr="00567CE6">
        <w:t>kontrollprogram</w:t>
      </w:r>
    </w:p>
    <w:p w14:paraId="32C0551B" w14:textId="3409F0F5" w:rsidR="00EF450C" w:rsidRPr="00567CE6" w:rsidRDefault="00EF450C" w:rsidP="00015FF3">
      <w:pPr>
        <w:pStyle w:val="Alfanumerisklista"/>
        <w:numPr>
          <w:ilvl w:val="0"/>
          <w:numId w:val="25"/>
        </w:numPr>
      </w:pPr>
      <w:r w:rsidRPr="00567CE6">
        <w:t xml:space="preserve">Kontrolldata från </w:t>
      </w:r>
      <w:r w:rsidR="00FF6280" w:rsidRPr="00567CE6">
        <w:t>kontrollprogram</w:t>
      </w:r>
      <w:r w:rsidRPr="00567CE6">
        <w:t xml:space="preserve"> </w:t>
      </w:r>
    </w:p>
    <w:p w14:paraId="178DAA1A" w14:textId="77777777" w:rsidR="00EF450C" w:rsidRPr="00567CE6" w:rsidRDefault="00EF450C" w:rsidP="00015FF3">
      <w:pPr>
        <w:pStyle w:val="Alfanumerisklista"/>
        <w:numPr>
          <w:ilvl w:val="0"/>
          <w:numId w:val="25"/>
        </w:numPr>
      </w:pPr>
      <w:r w:rsidRPr="00567CE6">
        <w:t>Lagring av data</w:t>
      </w:r>
    </w:p>
    <w:p w14:paraId="30C37140" w14:textId="77777777" w:rsidR="00EF450C" w:rsidRPr="00567CE6" w:rsidRDefault="00EF450C" w:rsidP="00015FF3">
      <w:pPr>
        <w:pStyle w:val="Alfanumerisklista"/>
        <w:numPr>
          <w:ilvl w:val="0"/>
          <w:numId w:val="25"/>
        </w:numPr>
      </w:pPr>
      <w:r w:rsidRPr="00567CE6">
        <w:t>Aktivitetsloggar</w:t>
      </w:r>
    </w:p>
    <w:p w14:paraId="54DC7ADE" w14:textId="2281B6F2" w:rsidR="00EF450C" w:rsidRPr="00567CE6" w:rsidRDefault="00EF450C" w:rsidP="00015FF3">
      <w:pPr>
        <w:pStyle w:val="Alfanumerisklista"/>
        <w:numPr>
          <w:ilvl w:val="0"/>
          <w:numId w:val="25"/>
        </w:numPr>
      </w:pPr>
      <w:r w:rsidRPr="00567CE6">
        <w:t xml:space="preserve">Generering av avstämningskod </w:t>
      </w:r>
    </w:p>
    <w:p w14:paraId="655431B6" w14:textId="77777777" w:rsidR="00232321" w:rsidRPr="00567CE6" w:rsidRDefault="00232321" w:rsidP="00232321">
      <w:pPr>
        <w:pStyle w:val="Alfanumerisklista"/>
        <w:numPr>
          <w:ilvl w:val="0"/>
          <w:numId w:val="0"/>
        </w:numPr>
        <w:ind w:left="720"/>
      </w:pPr>
    </w:p>
    <w:p w14:paraId="405FBEA2" w14:textId="74E0EF97" w:rsidR="00EF450C" w:rsidRPr="00567CE6" w:rsidRDefault="00EF450C" w:rsidP="00EF450C">
      <w:pPr>
        <w:pStyle w:val="Rubrik3"/>
      </w:pPr>
      <w:r w:rsidRPr="00567CE6">
        <w:t xml:space="preserve">A </w:t>
      </w:r>
      <w:r w:rsidRPr="00567CE6">
        <w:tab/>
        <w:t xml:space="preserve">Allmänna krav </w:t>
      </w:r>
    </w:p>
    <w:p w14:paraId="34213155" w14:textId="4233C8B0" w:rsidR="00EF450C" w:rsidRPr="00567CE6" w:rsidRDefault="00EF450C" w:rsidP="00EF450C">
      <w:pPr>
        <w:pStyle w:val="Paragraf"/>
      </w:pPr>
      <w:r w:rsidRPr="00567CE6">
        <w:t>En kontrollserver ska vara en fysiskt separat server.</w:t>
      </w:r>
      <w:r w:rsidR="008D5DE5" w:rsidRPr="00567CE6">
        <w:t xml:space="preserve"> I ett kon</w:t>
      </w:r>
      <w:r w:rsidR="00C746DA" w:rsidRPr="00567CE6">
        <w:softHyphen/>
      </w:r>
      <w:r w:rsidR="008D5DE5" w:rsidRPr="00567CE6">
        <w:t xml:space="preserve">trollsystem får finnas mer </w:t>
      </w:r>
      <w:r w:rsidR="007208F0" w:rsidRPr="00567CE6">
        <w:t xml:space="preserve">än </w:t>
      </w:r>
      <w:r w:rsidR="008D5DE5" w:rsidRPr="00567CE6">
        <w:t xml:space="preserve">en kontrollserver för redundans. </w:t>
      </w:r>
      <w:r w:rsidR="00C746DA" w:rsidRPr="00567CE6">
        <w:t xml:space="preserve">En </w:t>
      </w:r>
      <w:r w:rsidR="008D5DE5" w:rsidRPr="00567CE6">
        <w:t>kon</w:t>
      </w:r>
      <w:r w:rsidR="00C746DA" w:rsidRPr="00567CE6">
        <w:softHyphen/>
      </w:r>
      <w:r w:rsidR="007208F0" w:rsidRPr="00567CE6">
        <w:t>trollserve</w:t>
      </w:r>
      <w:r w:rsidR="008D5DE5" w:rsidRPr="00567CE6">
        <w:t xml:space="preserve">r som ingår i ett kontrollsystem ska </w:t>
      </w:r>
      <w:r w:rsidR="00C746DA" w:rsidRPr="00567CE6">
        <w:t xml:space="preserve">till Skatteverket </w:t>
      </w:r>
      <w:r w:rsidR="007208F0" w:rsidRPr="00567CE6">
        <w:t xml:space="preserve">kunna läsa ut de uppgifter som Skatteverket begär ska läsas ut </w:t>
      </w:r>
      <w:r w:rsidR="00C746DA" w:rsidRPr="00567CE6">
        <w:t xml:space="preserve">enligt </w:t>
      </w:r>
      <w:r w:rsidR="00232321" w:rsidRPr="00567CE6">
        <w:t xml:space="preserve">12 </w:t>
      </w:r>
      <w:r w:rsidR="00C746DA" w:rsidRPr="00567CE6">
        <w:t>kap.</w:t>
      </w:r>
      <w:r w:rsidR="00BC28DE" w:rsidRPr="00567CE6">
        <w:t xml:space="preserve"> </w:t>
      </w:r>
      <w:r w:rsidR="008D5DE5" w:rsidRPr="00567CE6">
        <w:t xml:space="preserve"> </w:t>
      </w:r>
    </w:p>
    <w:p w14:paraId="786E539B" w14:textId="34DBA48E" w:rsidR="00EF450C" w:rsidRPr="00567CE6" w:rsidRDefault="00EF450C" w:rsidP="00EF450C">
      <w:pPr>
        <w:pStyle w:val="Paragraf"/>
      </w:pPr>
      <w:r w:rsidRPr="00567CE6">
        <w:t>En kontrollserver ska ha en slumptalsgenerator för att generera de slumptal som ska användas som</w:t>
      </w:r>
      <w:r w:rsidRPr="002546ED">
        <w:t xml:space="preserve"> signeringsnycklar och initial</w:t>
      </w:r>
      <w:r w:rsidRPr="002546ED">
        <w:softHyphen/>
        <w:t>vektorer i signeringsmoduler och i kontrollservern. Slumptals</w:t>
      </w:r>
      <w:r w:rsidRPr="002546ED">
        <w:softHyphen/>
        <w:t>gene</w:t>
      </w:r>
      <w:r w:rsidRPr="002546ED">
        <w:softHyphen/>
        <w:t xml:space="preserve">ratorn ska generera ett slumpmässigt bitmönster om 256 bitar som har en styrka om 256 bitar. </w:t>
      </w:r>
      <w:r w:rsidRPr="00567CE6">
        <w:t>Slumptalsgeneratorn ska minst uppfylla kvalitets</w:t>
      </w:r>
      <w:r w:rsidRPr="00567CE6">
        <w:softHyphen/>
        <w:t>måtten i NIST SP 800–90B eller senare och nyckel</w:t>
      </w:r>
      <w:r w:rsidRPr="00567CE6">
        <w:softHyphen/>
        <w:t>styrkan sk</w:t>
      </w:r>
      <w:r w:rsidR="00C23586" w:rsidRPr="00567CE6">
        <w:t>a vara testad med NIST SP 800–133</w:t>
      </w:r>
      <w:r w:rsidRPr="00567CE6">
        <w:t>.</w:t>
      </w:r>
      <w:r w:rsidR="00C23586" w:rsidRPr="00567CE6">
        <w:t xml:space="preserve">  </w:t>
      </w:r>
    </w:p>
    <w:p w14:paraId="3B8A5752" w14:textId="0F6EFBA9" w:rsidR="00EF450C" w:rsidRPr="00567CE6" w:rsidRDefault="00EF450C" w:rsidP="00EF450C">
      <w:pPr>
        <w:pStyle w:val="Paragraf"/>
      </w:pPr>
      <w:r w:rsidRPr="00567CE6">
        <w:t>En kontrollserver ska ha ett unikt servercertifikat. Server</w:t>
      </w:r>
      <w:r w:rsidRPr="00567CE6">
        <w:softHyphen/>
        <w:t>certi</w:t>
      </w:r>
      <w:r w:rsidRPr="00567CE6">
        <w:softHyphen/>
        <w:t>fi</w:t>
      </w:r>
      <w:r w:rsidRPr="00567CE6">
        <w:softHyphen/>
        <w:t>ka</w:t>
      </w:r>
      <w:r w:rsidRPr="00567CE6">
        <w:softHyphen/>
        <w:t>tet ska vara ett giltigt EV-certifikat (</w:t>
      </w:r>
      <w:proofErr w:type="spellStart"/>
      <w:r w:rsidRPr="00567CE6">
        <w:t>extended</w:t>
      </w:r>
      <w:proofErr w:type="spellEnd"/>
      <w:r w:rsidRPr="00567CE6">
        <w:t xml:space="preserve"> </w:t>
      </w:r>
      <w:proofErr w:type="spellStart"/>
      <w:r w:rsidRPr="00567CE6">
        <w:t>validation</w:t>
      </w:r>
      <w:proofErr w:type="spellEnd"/>
      <w:r w:rsidRPr="00567CE6">
        <w:t>) som an</w:t>
      </w:r>
      <w:r w:rsidRPr="00567CE6">
        <w:softHyphen/>
        <w:t>skaffas och in</w:t>
      </w:r>
      <w:r w:rsidRPr="00567CE6">
        <w:softHyphen/>
        <w:t>stalleras av tillverkaren. EV-certifikatet ska ha en livs</w:t>
      </w:r>
      <w:r w:rsidRPr="00567CE6">
        <w:softHyphen/>
        <w:t xml:space="preserve">längd på högst två år och den ska använda en nyckel på minst 2048 bitar.  </w:t>
      </w:r>
    </w:p>
    <w:p w14:paraId="2FB94B73" w14:textId="1D4A9D5E" w:rsidR="002E7FE1" w:rsidRPr="00567CE6" w:rsidRDefault="002E7FE1" w:rsidP="002E7FE1">
      <w:pPr>
        <w:rPr>
          <w:lang w:eastAsia="sv-SE"/>
        </w:rPr>
      </w:pPr>
      <w:r w:rsidRPr="00567CE6">
        <w:t>Ett wildcard-certifikat får användas om det har ett namn som tydligt visar att certifikatet avser tillverkarens kontrollsystem.</w:t>
      </w:r>
    </w:p>
    <w:p w14:paraId="4544C1ED" w14:textId="0A1E55CA" w:rsidR="00EF450C" w:rsidRPr="00567CE6" w:rsidRDefault="00EF450C" w:rsidP="00EF450C">
      <w:pPr>
        <w:pStyle w:val="Paragraf"/>
      </w:pPr>
      <w:r w:rsidRPr="00567CE6">
        <w:t xml:space="preserve">En kontrollserver ska ha en </w:t>
      </w:r>
      <w:r w:rsidR="00EC210C" w:rsidRPr="00567CE6">
        <w:t xml:space="preserve">aktuell </w:t>
      </w:r>
      <w:r w:rsidRPr="00567CE6">
        <w:t>lagrad lista över giltiga signe</w:t>
      </w:r>
      <w:r w:rsidR="00EC210C" w:rsidRPr="00567CE6">
        <w:softHyphen/>
      </w:r>
      <w:r w:rsidRPr="00567CE6">
        <w:t>rings</w:t>
      </w:r>
      <w:r w:rsidRPr="00567CE6">
        <w:softHyphen/>
        <w:t>moduls</w:t>
      </w:r>
      <w:r w:rsidRPr="00567CE6">
        <w:softHyphen/>
        <w:t>identiteter.</w:t>
      </w:r>
    </w:p>
    <w:p w14:paraId="79D07277" w14:textId="286AE4CE" w:rsidR="00EF450C" w:rsidRDefault="00EF450C" w:rsidP="00EF450C">
      <w:pPr>
        <w:pStyle w:val="Paragraf"/>
      </w:pPr>
      <w:r w:rsidRPr="00567CE6">
        <w:t xml:space="preserve">En kontrollserver ska ha en </w:t>
      </w:r>
      <w:r w:rsidR="00EC210C" w:rsidRPr="00567CE6">
        <w:t xml:space="preserve">aktuell </w:t>
      </w:r>
      <w:r w:rsidRPr="00567CE6">
        <w:t xml:space="preserve">lagrad lista över giltiga ID-strängar för </w:t>
      </w:r>
      <w:r w:rsidR="00FF6280" w:rsidRPr="00567CE6">
        <w:t>kontrollprogram</w:t>
      </w:r>
      <w:r w:rsidRPr="00567CE6">
        <w:t>.</w:t>
      </w:r>
      <w:r w:rsidR="00460B88">
        <w:t xml:space="preserve"> </w:t>
      </w:r>
    </w:p>
    <w:p w14:paraId="27D8840F" w14:textId="5028FEA9" w:rsidR="00460B88" w:rsidRPr="00DE703B" w:rsidRDefault="00DE703B" w:rsidP="00460B88">
      <w:pPr>
        <w:rPr>
          <w:lang w:eastAsia="sv-SE"/>
        </w:rPr>
      </w:pPr>
      <w:r>
        <w:rPr>
          <w:lang w:eastAsia="sv-SE"/>
        </w:rPr>
        <w:t xml:space="preserve">Kontrollservern </w:t>
      </w:r>
      <w:r w:rsidR="00460B88" w:rsidRPr="00DE703B">
        <w:rPr>
          <w:lang w:eastAsia="sv-SE"/>
        </w:rPr>
        <w:t>ska ha en aktuell lista över giltiga klient</w:t>
      </w:r>
      <w:r w:rsidR="00460B88" w:rsidRPr="00DE703B">
        <w:rPr>
          <w:lang w:eastAsia="sv-SE"/>
        </w:rPr>
        <w:softHyphen/>
        <w:t>certi</w:t>
      </w:r>
      <w:r w:rsidR="00460B88" w:rsidRPr="00DE703B">
        <w:rPr>
          <w:lang w:eastAsia="sv-SE"/>
        </w:rPr>
        <w:softHyphen/>
        <w:t xml:space="preserve">fikat. </w:t>
      </w:r>
    </w:p>
    <w:p w14:paraId="4CC44979" w14:textId="58A7C0EF" w:rsidR="00EF450C" w:rsidRPr="00567CE6" w:rsidRDefault="00EF450C" w:rsidP="00EF450C">
      <w:pPr>
        <w:pStyle w:val="Paragraf"/>
      </w:pPr>
      <w:r w:rsidRPr="00567CE6">
        <w:t xml:space="preserve">En kontrollserver ska ha en </w:t>
      </w:r>
      <w:r w:rsidR="00EC210C" w:rsidRPr="00567CE6">
        <w:t xml:space="preserve">aktuell </w:t>
      </w:r>
      <w:r w:rsidRPr="00567CE6">
        <w:t>lagrad lista över de kassar</w:t>
      </w:r>
      <w:r w:rsidR="00EC210C" w:rsidRPr="00567CE6">
        <w:softHyphen/>
      </w:r>
      <w:r w:rsidRPr="00567CE6">
        <w:t>egister som har sammankopplats</w:t>
      </w:r>
      <w:r w:rsidRPr="00232321">
        <w:t xml:space="preserve"> med kontrollservern. Listan ska </w:t>
      </w:r>
      <w:r w:rsidRPr="00567CE6">
        <w:t>innehålla upp</w:t>
      </w:r>
      <w:r w:rsidRPr="00567CE6">
        <w:softHyphen/>
        <w:t>gifter om kassaregisternummer och digitala fingeravtryck</w:t>
      </w:r>
      <w:r w:rsidR="002B1F83" w:rsidRPr="00567CE6">
        <w:t xml:space="preserve"> enligt 9</w:t>
      </w:r>
      <w:r w:rsidRPr="00567CE6">
        <w:t xml:space="preserve"> kap. 4 §. </w:t>
      </w:r>
    </w:p>
    <w:p w14:paraId="214385BE" w14:textId="77777777" w:rsidR="00EF450C" w:rsidRPr="00567CE6" w:rsidRDefault="00EF450C" w:rsidP="00EF450C">
      <w:pPr>
        <w:pStyle w:val="Brdtextmedindrag"/>
      </w:pPr>
    </w:p>
    <w:p w14:paraId="1F968E9C" w14:textId="3260A601" w:rsidR="00770868" w:rsidRPr="00567CE6" w:rsidRDefault="00EF450C" w:rsidP="00770868">
      <w:pPr>
        <w:pStyle w:val="Rubrik3"/>
      </w:pPr>
      <w:r w:rsidRPr="00567CE6">
        <w:t xml:space="preserve">B </w:t>
      </w:r>
      <w:r w:rsidRPr="00567CE6">
        <w:tab/>
      </w:r>
      <w:proofErr w:type="spellStart"/>
      <w:r w:rsidRPr="00567CE6">
        <w:t>Statuskontroll</w:t>
      </w:r>
      <w:proofErr w:type="spellEnd"/>
      <w:r w:rsidRPr="00567CE6">
        <w:t xml:space="preserve"> </w:t>
      </w:r>
    </w:p>
    <w:p w14:paraId="06B0F903" w14:textId="77777777" w:rsidR="00770868" w:rsidRPr="00567CE6" w:rsidRDefault="002B1F83" w:rsidP="00770868">
      <w:pPr>
        <w:pStyle w:val="Paragraf"/>
      </w:pPr>
      <w:r w:rsidRPr="00567CE6">
        <w:t>Kontrollserverns funktion ska övervakas på ett sådant sätt att allvarliga fel snabbt kan identifieras och avhjälpas.</w:t>
      </w:r>
    </w:p>
    <w:p w14:paraId="63D8C720" w14:textId="508FDC17" w:rsidR="00770868" w:rsidRPr="00567CE6" w:rsidRDefault="00770868" w:rsidP="00770868">
      <w:pPr>
        <w:pStyle w:val="Paragraf"/>
      </w:pPr>
      <w:r w:rsidRPr="00567CE6">
        <w:lastRenderedPageBreak/>
        <w:t>Fel på kontrollservern ska kontrollservern rapportera genom auto</w:t>
      </w:r>
      <w:r w:rsidRPr="00567CE6">
        <w:softHyphen/>
        <w:t>ma</w:t>
      </w:r>
      <w:r w:rsidRPr="00567CE6">
        <w:softHyphen/>
        <w:t xml:space="preserve">tiska larm till den driftsansvarige, som snarast ska vidta åtgärder för att återställa driften. </w:t>
      </w:r>
    </w:p>
    <w:p w14:paraId="05B7C95E" w14:textId="08979C58" w:rsidR="00770868" w:rsidRPr="00770868" w:rsidRDefault="00770868" w:rsidP="00770868">
      <w:pPr>
        <w:rPr>
          <w:lang w:eastAsia="sv-SE"/>
        </w:rPr>
      </w:pPr>
    </w:p>
    <w:p w14:paraId="664EEC2E" w14:textId="161E92C7" w:rsidR="00EF450C" w:rsidRPr="00F27142" w:rsidRDefault="00EF450C" w:rsidP="00EF450C">
      <w:pPr>
        <w:pStyle w:val="Rubrik3"/>
      </w:pPr>
      <w:r>
        <w:t xml:space="preserve">C </w:t>
      </w:r>
      <w:r>
        <w:tab/>
      </w:r>
      <w:r w:rsidRPr="00121636">
        <w:t>Säkerhet</w:t>
      </w:r>
    </w:p>
    <w:p w14:paraId="7CC7808A" w14:textId="77777777" w:rsidR="00EF450C" w:rsidRPr="00121636" w:rsidRDefault="00EF450C" w:rsidP="00EF450C">
      <w:pPr>
        <w:pStyle w:val="Paragraf"/>
      </w:pPr>
      <w:r w:rsidRPr="00121636">
        <w:t>Kontrollserverns fysiska skal ska vara plomberat. Fysiska intrång och in</w:t>
      </w:r>
      <w:r w:rsidRPr="00121636">
        <w:softHyphen/>
        <w:t>trångs</w:t>
      </w:r>
      <w:r w:rsidRPr="00121636">
        <w:softHyphen/>
      </w:r>
      <w:r>
        <w:t>försök ska ge synliga spår</w:t>
      </w:r>
      <w:r w:rsidRPr="00121636">
        <w:t>.</w:t>
      </w:r>
    </w:p>
    <w:p w14:paraId="0C9B3A8D" w14:textId="77777777" w:rsidR="00EF450C" w:rsidRPr="00121636" w:rsidRDefault="00EF450C" w:rsidP="00770868">
      <w:r w:rsidRPr="00121636">
        <w:t>Plomberingen får vid reparationsbehov brytas av tillverkaren av kon</w:t>
      </w:r>
      <w:r w:rsidRPr="00121636">
        <w:softHyphen/>
        <w:t>trollservern eller av denne utsedd behörig person. Om plombe</w:t>
      </w:r>
      <w:r w:rsidRPr="00121636">
        <w:softHyphen/>
        <w:t>ring</w:t>
      </w:r>
      <w:r w:rsidRPr="00121636">
        <w:softHyphen/>
        <w:t>en bryts ska denna återställas av tillverkaren så snart det kan ske.</w:t>
      </w:r>
    </w:p>
    <w:p w14:paraId="3A21F5FC" w14:textId="77777777" w:rsidR="00EF450C" w:rsidRPr="004D6315" w:rsidRDefault="00EF450C" w:rsidP="00770868">
      <w:r w:rsidRPr="00121636">
        <w:t>Kontrollserverns oanvända fysiska portar ska vara plomberade. Om plom</w:t>
      </w:r>
      <w:r w:rsidRPr="00121636">
        <w:softHyphen/>
      </w:r>
      <w:r w:rsidRPr="00121636">
        <w:softHyphen/>
        <w:t>be</w:t>
      </w:r>
      <w:r w:rsidRPr="00121636">
        <w:softHyphen/>
        <w:t xml:space="preserve">ringarna bryts ska det </w:t>
      </w:r>
      <w:r w:rsidRPr="004D6315">
        <w:t>ge synliga spår.</w:t>
      </w:r>
    </w:p>
    <w:p w14:paraId="43E69851" w14:textId="1E188167" w:rsidR="00EF450C" w:rsidRPr="004D6315" w:rsidRDefault="00EF450C" w:rsidP="00EF450C">
      <w:pPr>
        <w:pStyle w:val="Paragraf"/>
      </w:pPr>
      <w:r w:rsidRPr="004D6315">
        <w:t>En kontrollserver ska ha ett ändamålsenligt skydd mot skadlig kod</w:t>
      </w:r>
      <w:r w:rsidRPr="00843D0A">
        <w:t xml:space="preserve">. </w:t>
      </w:r>
      <w:r w:rsidR="00843D0A" w:rsidRPr="00843D0A">
        <w:t>En kontrollserver ska även ha ett ändamålsenligt skydd mot otillåten åtkomst av kontrolldata och signerings- och krypterings</w:t>
      </w:r>
      <w:r w:rsidR="00843D0A" w:rsidRPr="00843D0A">
        <w:softHyphen/>
        <w:t>nycklar.</w:t>
      </w:r>
    </w:p>
    <w:p w14:paraId="006E381E" w14:textId="77777777" w:rsidR="00EF450C" w:rsidRDefault="00EF450C" w:rsidP="00EF450C">
      <w:pPr>
        <w:pStyle w:val="Rubrik2"/>
        <w:tabs>
          <w:tab w:val="left" w:pos="567"/>
        </w:tabs>
        <w:rPr>
          <w:b w:val="0"/>
        </w:rPr>
      </w:pPr>
    </w:p>
    <w:p w14:paraId="1F6B7E77" w14:textId="789E6AC8" w:rsidR="00EF450C" w:rsidRPr="00121636" w:rsidRDefault="00EF450C" w:rsidP="00EF450C">
      <w:pPr>
        <w:pStyle w:val="Rubrik3"/>
      </w:pPr>
      <w:r>
        <w:t xml:space="preserve">D </w:t>
      </w:r>
      <w:r>
        <w:tab/>
      </w:r>
      <w:r w:rsidRPr="00121636">
        <w:t xml:space="preserve">Kommunikation med </w:t>
      </w:r>
      <w:r w:rsidR="00FF6280">
        <w:t>kontrollprogram</w:t>
      </w:r>
    </w:p>
    <w:p w14:paraId="79DF4B1C" w14:textId="2B9FAFCD" w:rsidR="00EF450C" w:rsidRPr="00EE560C" w:rsidRDefault="00EF450C" w:rsidP="00EF450C">
      <w:pPr>
        <w:pStyle w:val="Rubrik4"/>
      </w:pPr>
      <w:bookmarkStart w:id="10" w:name="_Toc315969140"/>
      <w:bookmarkStart w:id="11" w:name="_Toc311468684"/>
      <w:bookmarkStart w:id="12" w:name="_Toc316859604"/>
      <w:r w:rsidRPr="00EE560C">
        <w:t xml:space="preserve">Anslutning till </w:t>
      </w:r>
      <w:r w:rsidR="00FF6280">
        <w:t>kontrollprogram</w:t>
      </w:r>
      <w:r w:rsidRPr="00EE560C">
        <w:t xml:space="preserve"> </w:t>
      </w:r>
    </w:p>
    <w:p w14:paraId="06515924" w14:textId="097D24B9" w:rsidR="00EF450C" w:rsidRPr="00567CE6" w:rsidRDefault="00EF450C" w:rsidP="00EF450C">
      <w:pPr>
        <w:pStyle w:val="Paragraf"/>
      </w:pPr>
      <w:r w:rsidRPr="00567CE6">
        <w:t xml:space="preserve">När en kontrollserver </w:t>
      </w:r>
      <w:r w:rsidR="00387C15" w:rsidRPr="00567CE6">
        <w:t>anropas av ett enligt 9</w:t>
      </w:r>
      <w:r w:rsidRPr="00567CE6">
        <w:t xml:space="preserve"> kap. samman</w:t>
      </w:r>
      <w:r w:rsidRPr="00567CE6">
        <w:softHyphen/>
        <w:t xml:space="preserve">kopplat </w:t>
      </w:r>
      <w:r w:rsidR="00FF6280" w:rsidRPr="00567CE6">
        <w:t>kontrollprogram</w:t>
      </w:r>
      <w:r w:rsidRPr="00567CE6">
        <w:t xml:space="preserve"> som begär inloggning ska detta ske enligt följande.      </w:t>
      </w:r>
    </w:p>
    <w:p w14:paraId="79D55B6B" w14:textId="0243997B" w:rsidR="00EF450C" w:rsidRPr="00567CE6" w:rsidRDefault="00EF450C" w:rsidP="00015FF3">
      <w:pPr>
        <w:pStyle w:val="Numreradlista"/>
        <w:numPr>
          <w:ilvl w:val="0"/>
          <w:numId w:val="26"/>
        </w:numPr>
      </w:pPr>
      <w:r w:rsidRPr="00567CE6">
        <w:t xml:space="preserve">Kontrollservern upprättar en TLS-anslutning mot </w:t>
      </w:r>
      <w:r w:rsidR="00FF6280" w:rsidRPr="00567CE6">
        <w:t>kontroll</w:t>
      </w:r>
      <w:r w:rsidR="00366D16" w:rsidRPr="00567CE6">
        <w:softHyphen/>
      </w:r>
      <w:r w:rsidR="00FF6280" w:rsidRPr="00567CE6">
        <w:t>pro</w:t>
      </w:r>
      <w:r w:rsidR="00366D16" w:rsidRPr="00567CE6">
        <w:softHyphen/>
      </w:r>
      <w:r w:rsidR="00FF6280" w:rsidRPr="00567CE6">
        <w:t>gram</w:t>
      </w:r>
      <w:r w:rsidRPr="00567CE6">
        <w:t>met och identifierar sig med sitt ser</w:t>
      </w:r>
      <w:r w:rsidR="00387C15" w:rsidRPr="00567CE6">
        <w:t>ver</w:t>
      </w:r>
      <w:r w:rsidR="00387C15" w:rsidRPr="00567CE6">
        <w:softHyphen/>
        <w:t>certi</w:t>
      </w:r>
      <w:r w:rsidR="00387C15" w:rsidRPr="00567CE6">
        <w:softHyphen/>
        <w:t>fi</w:t>
      </w:r>
      <w:r w:rsidR="00387C15" w:rsidRPr="00567CE6">
        <w:softHyphen/>
        <w:t>kat enligt 4 §. I 10</w:t>
      </w:r>
      <w:r w:rsidRPr="00567CE6">
        <w:t xml:space="preserve"> kap. finns bestämmelser om TLS-anslut</w:t>
      </w:r>
      <w:r w:rsidRPr="00567CE6">
        <w:softHyphen/>
        <w:t xml:space="preserve">ningen. </w:t>
      </w:r>
    </w:p>
    <w:p w14:paraId="0921118F" w14:textId="78CF6CC8" w:rsidR="00EF450C" w:rsidRDefault="00EF450C" w:rsidP="00015FF3">
      <w:pPr>
        <w:pStyle w:val="Numreradlista"/>
        <w:numPr>
          <w:ilvl w:val="0"/>
          <w:numId w:val="26"/>
        </w:numPr>
      </w:pPr>
      <w:r w:rsidRPr="00567CE6">
        <w:t xml:space="preserve">Kontrollservern ska avbryta inloggningen om TLS-anslutningen inte kan upprättas. </w:t>
      </w:r>
    </w:p>
    <w:p w14:paraId="488D395B" w14:textId="0FE1A927" w:rsidR="007D7FDD" w:rsidRPr="002E7783" w:rsidRDefault="007D7FDD" w:rsidP="00015FF3">
      <w:pPr>
        <w:pStyle w:val="Numreradlista"/>
        <w:numPr>
          <w:ilvl w:val="0"/>
          <w:numId w:val="26"/>
        </w:numPr>
      </w:pPr>
      <w:r w:rsidRPr="002E7783">
        <w:t xml:space="preserve">Kontrollservern tar emot kontrollprogrammets klientcertifikat. </w:t>
      </w:r>
    </w:p>
    <w:p w14:paraId="4AD57E4E" w14:textId="71E3D2E1" w:rsidR="00EF450C" w:rsidRPr="002E7783" w:rsidRDefault="00EF450C" w:rsidP="00015FF3">
      <w:pPr>
        <w:pStyle w:val="Numreradlista"/>
        <w:numPr>
          <w:ilvl w:val="0"/>
          <w:numId w:val="26"/>
        </w:numPr>
      </w:pPr>
      <w:r w:rsidRPr="002E7783">
        <w:t>Kontrollservern verifierar den mottagna unika ID-strängen</w:t>
      </w:r>
      <w:r w:rsidR="00460B88" w:rsidRPr="002E7783">
        <w:t xml:space="preserve"> och klientcertifikatet enligt </w:t>
      </w:r>
      <w:r w:rsidR="002E7783" w:rsidRPr="002E7783">
        <w:t xml:space="preserve">6 §. När </w:t>
      </w:r>
      <w:r w:rsidRPr="002E7783">
        <w:t>veri</w:t>
      </w:r>
      <w:r w:rsidR="00460B88" w:rsidRPr="002E7783">
        <w:softHyphen/>
      </w:r>
      <w:r w:rsidR="002E7783" w:rsidRPr="002E7783">
        <w:t>fieringen är gjord är inlogg</w:t>
      </w:r>
      <w:r w:rsidR="002E7783" w:rsidRPr="002E7783">
        <w:softHyphen/>
        <w:t xml:space="preserve">ningen av </w:t>
      </w:r>
      <w:r w:rsidR="00FF6280" w:rsidRPr="002E7783">
        <w:t>kontroll</w:t>
      </w:r>
      <w:r w:rsidR="00C23586" w:rsidRPr="002E7783">
        <w:softHyphen/>
      </w:r>
      <w:r w:rsidR="00FF6280" w:rsidRPr="002E7783">
        <w:t>program</w:t>
      </w:r>
      <w:r w:rsidRPr="002E7783">
        <w:t>met</w:t>
      </w:r>
      <w:r w:rsidR="002E7783" w:rsidRPr="002E7783">
        <w:t xml:space="preserve"> klar.</w:t>
      </w:r>
    </w:p>
    <w:p w14:paraId="7B5B4A54" w14:textId="77777777" w:rsidR="00EF450C" w:rsidRPr="00567CE6" w:rsidRDefault="00EF450C" w:rsidP="00015FF3">
      <w:pPr>
        <w:pStyle w:val="Numreradlista"/>
        <w:numPr>
          <w:ilvl w:val="0"/>
          <w:numId w:val="26"/>
        </w:numPr>
      </w:pPr>
      <w:r w:rsidRPr="00567CE6">
        <w:t>Om verifiering inte kan ske enligt 4 ska kontrollservern avbryta  inloggningen.</w:t>
      </w:r>
    </w:p>
    <w:p w14:paraId="783F6A1B" w14:textId="282C0562" w:rsidR="00EF450C" w:rsidRPr="00121636" w:rsidRDefault="00EF450C" w:rsidP="00015FF3">
      <w:pPr>
        <w:pStyle w:val="Numreradlista"/>
        <w:numPr>
          <w:ilvl w:val="0"/>
          <w:numId w:val="26"/>
        </w:numPr>
      </w:pPr>
      <w:r w:rsidRPr="00567CE6">
        <w:t xml:space="preserve">Kontrollservern ska ta emot meddelande från </w:t>
      </w:r>
      <w:r w:rsidR="00FF6280" w:rsidRPr="00567CE6">
        <w:t>kontrollprogram</w:t>
      </w:r>
      <w:r w:rsidRPr="00567CE6">
        <w:softHyphen/>
        <w:t xml:space="preserve">met om antal kontrollposter som </w:t>
      </w:r>
      <w:r w:rsidR="00FF6280" w:rsidRPr="00567CE6">
        <w:t>kontrollprogram</w:t>
      </w:r>
      <w:r w:rsidRPr="00567CE6">
        <w:t>met har och som inte har skickats till kontr</w:t>
      </w:r>
      <w:r w:rsidRPr="00121636">
        <w:t xml:space="preserve">ollservern. </w:t>
      </w:r>
    </w:p>
    <w:bookmarkEnd w:id="10"/>
    <w:p w14:paraId="33D675BC" w14:textId="77777777" w:rsidR="00EF450C" w:rsidRDefault="00EF450C" w:rsidP="00EF450C">
      <w:pPr>
        <w:pStyle w:val="Rubrik4"/>
      </w:pPr>
    </w:p>
    <w:p w14:paraId="456F84BD" w14:textId="08E7BE54" w:rsidR="00EF450C" w:rsidRPr="00121636" w:rsidRDefault="00EF450C" w:rsidP="00EF450C">
      <w:pPr>
        <w:pStyle w:val="Rubrik4"/>
      </w:pPr>
      <w:r>
        <w:t xml:space="preserve">Kontroll av signeringsmoduler </w:t>
      </w:r>
      <w:r w:rsidRPr="00121636">
        <w:t xml:space="preserve">och kassaregister </w:t>
      </w:r>
      <w:r w:rsidR="0005252D">
        <w:rPr>
          <w:color w:val="FF0000"/>
        </w:rPr>
        <w:t xml:space="preserve"> </w:t>
      </w:r>
    </w:p>
    <w:p w14:paraId="445EA5B0" w14:textId="77777777" w:rsidR="001A6C71" w:rsidRDefault="00EF450C" w:rsidP="001A6C71">
      <w:pPr>
        <w:pStyle w:val="Paragraf"/>
      </w:pPr>
      <w:r w:rsidRPr="006A1D8B">
        <w:t xml:space="preserve">Kontrollservern ska kontrollera enligt </w:t>
      </w:r>
      <w:r w:rsidR="00770868" w:rsidRPr="006A1D8B">
        <w:t>9</w:t>
      </w:r>
      <w:r w:rsidRPr="006A1D8B">
        <w:t xml:space="preserve"> kap. sam</w:t>
      </w:r>
      <w:r w:rsidRPr="006A1D8B">
        <w:softHyphen/>
        <w:t>mankopplade signerings</w:t>
      </w:r>
      <w:r w:rsidRPr="006A1D8B">
        <w:softHyphen/>
        <w:t>moduler och kassa</w:t>
      </w:r>
      <w:r w:rsidRPr="006A1D8B">
        <w:softHyphen/>
        <w:t xml:space="preserve">register enligt följande. </w:t>
      </w:r>
    </w:p>
    <w:p w14:paraId="767D9AB0" w14:textId="3AF4E2F4" w:rsidR="001A6C71" w:rsidRPr="00B606F4" w:rsidRDefault="001A6C71" w:rsidP="001A6C71">
      <w:pPr>
        <w:pStyle w:val="Liststycke"/>
        <w:numPr>
          <w:ilvl w:val="0"/>
          <w:numId w:val="31"/>
        </w:numPr>
      </w:pPr>
      <w:r w:rsidRPr="001A6C71">
        <w:t>När en kontrollserver har fått medde</w:t>
      </w:r>
      <w:r>
        <w:t xml:space="preserve">lande enligt 5 kap. 15 § </w:t>
      </w:r>
      <w:r w:rsidRPr="001A6C71">
        <w:t xml:space="preserve">1 ska den skicka ett </w:t>
      </w:r>
      <w:r w:rsidRPr="00B606F4">
        <w:t>slump</w:t>
      </w:r>
      <w:r w:rsidRPr="00B606F4">
        <w:softHyphen/>
        <w:t>mässigt värde till kontrollprogrammet. En utma</w:t>
      </w:r>
      <w:r w:rsidRPr="00B606F4">
        <w:softHyphen/>
        <w:t>ning ska avse ett kassaregisternummer med tillhörande signerings</w:t>
      </w:r>
      <w:r w:rsidRPr="00B606F4">
        <w:softHyphen/>
        <w:t xml:space="preserve">modul. </w:t>
      </w:r>
    </w:p>
    <w:p w14:paraId="1985CB78" w14:textId="2382FF12" w:rsidR="00EF450C" w:rsidRPr="00B606F4" w:rsidRDefault="00EF450C" w:rsidP="00015FF3">
      <w:pPr>
        <w:pStyle w:val="Numreradlista"/>
        <w:numPr>
          <w:ilvl w:val="0"/>
          <w:numId w:val="31"/>
        </w:numPr>
      </w:pPr>
      <w:r w:rsidRPr="00B606F4">
        <w:t xml:space="preserve">Kontrollservern ska från </w:t>
      </w:r>
      <w:r w:rsidR="00FF6280" w:rsidRPr="00B606F4">
        <w:t>kontrollprogram</w:t>
      </w:r>
      <w:r w:rsidRPr="00B606F4">
        <w:t>met ta emot en ut</w:t>
      </w:r>
      <w:r w:rsidRPr="00B606F4">
        <w:softHyphen/>
        <w:t>manings</w:t>
      </w:r>
      <w:r w:rsidRPr="00B606F4">
        <w:softHyphen/>
        <w:t>kontrollpost med följande uppgifter.</w:t>
      </w:r>
    </w:p>
    <w:p w14:paraId="3CDB677A" w14:textId="0FA60178" w:rsidR="00EF450C" w:rsidRPr="00B606F4" w:rsidRDefault="00EF450C" w:rsidP="00015FF3">
      <w:pPr>
        <w:pStyle w:val="Numreradlista"/>
        <w:numPr>
          <w:ilvl w:val="1"/>
          <w:numId w:val="31"/>
        </w:numPr>
        <w:tabs>
          <w:tab w:val="clear" w:pos="1307"/>
          <w:tab w:val="num" w:pos="1260"/>
        </w:tabs>
        <w:ind w:left="1260"/>
      </w:pPr>
      <w:r w:rsidRPr="00B606F4">
        <w:lastRenderedPageBreak/>
        <w:t xml:space="preserve">Slumpmässigt värde enligt </w:t>
      </w:r>
      <w:r w:rsidR="00B606F4" w:rsidRPr="00B606F4">
        <w:t>1</w:t>
      </w:r>
    </w:p>
    <w:p w14:paraId="481D8597" w14:textId="77777777" w:rsidR="00EF450C" w:rsidRPr="00567CE6" w:rsidRDefault="00EF450C" w:rsidP="00015FF3">
      <w:pPr>
        <w:pStyle w:val="Numreradlista"/>
        <w:numPr>
          <w:ilvl w:val="1"/>
          <w:numId w:val="31"/>
        </w:numPr>
        <w:tabs>
          <w:tab w:val="clear" w:pos="1307"/>
          <w:tab w:val="num" w:pos="1260"/>
        </w:tabs>
        <w:ind w:left="1260"/>
      </w:pPr>
      <w:r w:rsidRPr="00B606F4">
        <w:t>Tidpunkt enligt</w:t>
      </w:r>
      <w:r w:rsidRPr="00567CE6">
        <w:t xml:space="preserve"> realtidsklocka</w:t>
      </w:r>
    </w:p>
    <w:p w14:paraId="2F9ADCA1" w14:textId="5644E5F7" w:rsidR="00EF450C" w:rsidRPr="00567CE6" w:rsidRDefault="00EF450C" w:rsidP="00015FF3">
      <w:pPr>
        <w:pStyle w:val="Numreradlista"/>
        <w:numPr>
          <w:ilvl w:val="1"/>
          <w:numId w:val="31"/>
        </w:numPr>
        <w:tabs>
          <w:tab w:val="clear" w:pos="1307"/>
          <w:tab w:val="num" w:pos="1260"/>
        </w:tabs>
        <w:ind w:left="1260"/>
      </w:pPr>
      <w:r w:rsidRPr="00567CE6">
        <w:t>Värde på trans</w:t>
      </w:r>
      <w:r w:rsidR="00C23586" w:rsidRPr="00567CE6">
        <w:t>aktionsräknaren enligt 6 kap. 2</w:t>
      </w:r>
      <w:r w:rsidR="0036709A" w:rsidRPr="00567CE6">
        <w:t>2</w:t>
      </w:r>
      <w:r w:rsidRPr="00567CE6">
        <w:t xml:space="preserve"> § </w:t>
      </w:r>
      <w:r w:rsidR="00C23586" w:rsidRPr="00567CE6">
        <w:t>eller 7</w:t>
      </w:r>
      <w:r w:rsidR="00B30002" w:rsidRPr="00567CE6">
        <w:t> </w:t>
      </w:r>
      <w:r w:rsidR="00C23586" w:rsidRPr="00567CE6">
        <w:t>kap</w:t>
      </w:r>
      <w:r w:rsidR="0036709A" w:rsidRPr="00567CE6">
        <w:t>. 21</w:t>
      </w:r>
      <w:r w:rsidR="00C23586" w:rsidRPr="00567CE6">
        <w:t xml:space="preserve"> § </w:t>
      </w:r>
      <w:r w:rsidRPr="00567CE6">
        <w:t xml:space="preserve">för det utmanade kassaregistret </w:t>
      </w:r>
    </w:p>
    <w:p w14:paraId="6BD3CDF9" w14:textId="30A23E26" w:rsidR="0036709A" w:rsidRPr="00567CE6" w:rsidRDefault="0036709A" w:rsidP="0036709A">
      <w:pPr>
        <w:pStyle w:val="Numreradlista"/>
        <w:numPr>
          <w:ilvl w:val="1"/>
          <w:numId w:val="31"/>
        </w:numPr>
        <w:tabs>
          <w:tab w:val="clear" w:pos="1307"/>
          <w:tab w:val="num" w:pos="1260"/>
        </w:tabs>
        <w:ind w:left="1260"/>
      </w:pPr>
      <w:r w:rsidRPr="00567CE6">
        <w:t>Värde på kvittoräknaren enligt 6 kap. 25 § eller 7 kap. 24 § för det ut</w:t>
      </w:r>
      <w:r w:rsidRPr="00567CE6">
        <w:softHyphen/>
        <w:t xml:space="preserve">manade kassaregistret </w:t>
      </w:r>
    </w:p>
    <w:p w14:paraId="5B15468E" w14:textId="127BEE4B" w:rsidR="0036709A" w:rsidRPr="00567CE6" w:rsidRDefault="0036709A" w:rsidP="0036709A">
      <w:pPr>
        <w:pStyle w:val="Numreradlista"/>
        <w:numPr>
          <w:ilvl w:val="1"/>
          <w:numId w:val="31"/>
        </w:numPr>
        <w:tabs>
          <w:tab w:val="clear" w:pos="1307"/>
          <w:tab w:val="num" w:pos="1260"/>
        </w:tabs>
        <w:ind w:left="1260"/>
      </w:pPr>
      <w:r w:rsidRPr="00567CE6">
        <w:t>Värde på beloppsräknaren enligt 6 kap. 28 § för eller 7 kap. 27 § det ut</w:t>
      </w:r>
      <w:r w:rsidRPr="00567CE6">
        <w:softHyphen/>
        <w:t>ma</w:t>
      </w:r>
      <w:r w:rsidRPr="00567CE6">
        <w:softHyphen/>
        <w:t>nade kassaregistret</w:t>
      </w:r>
    </w:p>
    <w:p w14:paraId="630EE01B" w14:textId="2816DD0A" w:rsidR="00EF450C" w:rsidRPr="00567CE6" w:rsidRDefault="00EF450C" w:rsidP="00015FF3">
      <w:pPr>
        <w:pStyle w:val="Numreradlista"/>
        <w:numPr>
          <w:ilvl w:val="1"/>
          <w:numId w:val="31"/>
        </w:numPr>
        <w:tabs>
          <w:tab w:val="clear" w:pos="1307"/>
          <w:tab w:val="num" w:pos="1260"/>
        </w:tabs>
        <w:ind w:left="1260"/>
      </w:pPr>
      <w:r w:rsidRPr="00567CE6">
        <w:t>Värde på</w:t>
      </w:r>
      <w:r w:rsidR="00C23586" w:rsidRPr="00567CE6">
        <w:t xml:space="preserve"> initialvektorn enligt 6 kap. 32</w:t>
      </w:r>
      <w:r w:rsidRPr="00567CE6">
        <w:t xml:space="preserve"> § </w:t>
      </w:r>
      <w:r w:rsidR="0036709A" w:rsidRPr="00567CE6">
        <w:t>eller 7 kap. 30</w:t>
      </w:r>
      <w:r w:rsidR="00B30002" w:rsidRPr="00567CE6">
        <w:t> </w:t>
      </w:r>
      <w:r w:rsidR="00C23586" w:rsidRPr="00567CE6">
        <w:t xml:space="preserve">§ </w:t>
      </w:r>
      <w:r w:rsidRPr="00567CE6">
        <w:t>för det ut</w:t>
      </w:r>
      <w:r w:rsidRPr="00567CE6">
        <w:softHyphen/>
        <w:t>manade kassaregistret</w:t>
      </w:r>
    </w:p>
    <w:p w14:paraId="4CB860EC" w14:textId="77777777" w:rsidR="00EF450C" w:rsidRPr="00EE560C" w:rsidRDefault="00EF450C" w:rsidP="00015FF3">
      <w:pPr>
        <w:pStyle w:val="Numreradlista"/>
        <w:numPr>
          <w:ilvl w:val="1"/>
          <w:numId w:val="31"/>
        </w:numPr>
        <w:tabs>
          <w:tab w:val="clear" w:pos="1307"/>
          <w:tab w:val="num" w:pos="1260"/>
        </w:tabs>
        <w:ind w:left="1260"/>
      </w:pPr>
      <w:r w:rsidRPr="00567CE6">
        <w:t>Kassaregisternummer</w:t>
      </w:r>
    </w:p>
    <w:p w14:paraId="2C8451A7" w14:textId="77777777" w:rsidR="00EF450C" w:rsidRPr="00EE560C" w:rsidRDefault="00EF450C" w:rsidP="00015FF3">
      <w:pPr>
        <w:pStyle w:val="Numreradlista"/>
        <w:numPr>
          <w:ilvl w:val="1"/>
          <w:numId w:val="31"/>
        </w:numPr>
        <w:tabs>
          <w:tab w:val="clear" w:pos="1307"/>
          <w:tab w:val="num" w:pos="1260"/>
        </w:tabs>
        <w:ind w:left="1260"/>
      </w:pPr>
      <w:r w:rsidRPr="00EE560C">
        <w:t xml:space="preserve">Infogad signatur för utmaningskontrollposten. </w:t>
      </w:r>
    </w:p>
    <w:p w14:paraId="0FBEDCE6" w14:textId="77777777" w:rsidR="00466222" w:rsidRDefault="00EF450C" w:rsidP="00466222">
      <w:pPr>
        <w:pStyle w:val="Numreradlista"/>
        <w:numPr>
          <w:ilvl w:val="0"/>
          <w:numId w:val="79"/>
        </w:numPr>
      </w:pPr>
      <w:r w:rsidRPr="00EE560C">
        <w:t>Kontrollserver</w:t>
      </w:r>
      <w:r w:rsidR="000C47DD">
        <w:t xml:space="preserve">n ska </w:t>
      </w:r>
      <w:r w:rsidR="000C47DD" w:rsidRPr="00B606F4">
        <w:t xml:space="preserve">använda uppgifterna i </w:t>
      </w:r>
      <w:r w:rsidR="00B606F4" w:rsidRPr="00B606F4">
        <w:t>2</w:t>
      </w:r>
      <w:r w:rsidR="000C47DD" w:rsidRPr="00B606F4">
        <w:t xml:space="preserve"> a–</w:t>
      </w:r>
      <w:r w:rsidRPr="00B606F4">
        <w:t>g för att beräkna en signatur med egen kopia av den utmanade signerings</w:t>
      </w:r>
      <w:r w:rsidRPr="00B606F4">
        <w:softHyphen/>
        <w:t>modul</w:t>
      </w:r>
      <w:r w:rsidRPr="00B606F4">
        <w:softHyphen/>
        <w:t xml:space="preserve">ens signeringsnyckel. Den beräknade signaturen ska jämföras med signaturen enligt </w:t>
      </w:r>
      <w:r w:rsidR="00B606F4" w:rsidRPr="00B606F4">
        <w:t>2</w:t>
      </w:r>
      <w:r w:rsidRPr="00B606F4">
        <w:t xml:space="preserve"> h.</w:t>
      </w:r>
    </w:p>
    <w:p w14:paraId="4F75DA68" w14:textId="77777777" w:rsidR="00466222" w:rsidRDefault="00EF450C" w:rsidP="00466222">
      <w:pPr>
        <w:pStyle w:val="Numreradlista"/>
        <w:numPr>
          <w:ilvl w:val="0"/>
          <w:numId w:val="79"/>
        </w:numPr>
      </w:pPr>
      <w:r w:rsidRPr="00B606F4">
        <w:t xml:space="preserve">Om signaturerna i </w:t>
      </w:r>
      <w:r w:rsidR="00B606F4" w:rsidRPr="00B606F4">
        <w:t>3</w:t>
      </w:r>
      <w:r w:rsidRPr="00B606F4">
        <w:t xml:space="preserve"> inte överensstämmer ska kontroll</w:t>
      </w:r>
      <w:r w:rsidRPr="00B606F4">
        <w:softHyphen/>
        <w:t>servern ma</w:t>
      </w:r>
      <w:r w:rsidR="00B606F4" w:rsidRPr="00B606F4">
        <w:t>rkera signeringsnyckeln enligt 3</w:t>
      </w:r>
      <w:r w:rsidRPr="00B606F4">
        <w:t xml:space="preserve"> som </w:t>
      </w:r>
      <w:r w:rsidR="000C47DD" w:rsidRPr="00B606F4">
        <w:t>inte</w:t>
      </w:r>
      <w:r w:rsidRPr="00B606F4">
        <w:t xml:space="preserve"> godkänd och medde</w:t>
      </w:r>
      <w:r w:rsidRPr="00B606F4">
        <w:softHyphen/>
        <w:t xml:space="preserve">la detta till </w:t>
      </w:r>
      <w:r w:rsidR="00FF6280" w:rsidRPr="00B606F4">
        <w:t>kontrollprogram</w:t>
      </w:r>
      <w:r w:rsidRPr="00B606F4">
        <w:t xml:space="preserve">met. </w:t>
      </w:r>
    </w:p>
    <w:p w14:paraId="25DBBDC7" w14:textId="65357928" w:rsidR="00EF450C" w:rsidRPr="00B606F4" w:rsidRDefault="00EF450C" w:rsidP="00466222">
      <w:pPr>
        <w:pStyle w:val="Numreradlista"/>
        <w:numPr>
          <w:ilvl w:val="0"/>
          <w:numId w:val="79"/>
        </w:numPr>
      </w:pPr>
      <w:r w:rsidRPr="00B606F4">
        <w:t xml:space="preserve">Om signaturerna i </w:t>
      </w:r>
      <w:r w:rsidR="00B606F4" w:rsidRPr="00B606F4">
        <w:t>3</w:t>
      </w:r>
      <w:r w:rsidRPr="00B606F4">
        <w:t xml:space="preserve"> överensstämmer är det utmanade kassa</w:t>
      </w:r>
      <w:r w:rsidRPr="00B606F4">
        <w:softHyphen/>
        <w:t xml:space="preserve">registret och tillhörande signeringsmodul godkänt.  </w:t>
      </w:r>
    </w:p>
    <w:bookmarkEnd w:id="11"/>
    <w:bookmarkEnd w:id="12"/>
    <w:p w14:paraId="799581E9" w14:textId="77777777" w:rsidR="00CC61F1" w:rsidRPr="00567CE6" w:rsidRDefault="00CC61F1" w:rsidP="00EF450C">
      <w:pPr>
        <w:pStyle w:val="Rubrik4"/>
      </w:pPr>
    </w:p>
    <w:p w14:paraId="41344430" w14:textId="6320BA3C" w:rsidR="00EF450C" w:rsidRPr="00567CE6" w:rsidRDefault="00EF450C" w:rsidP="00EF450C">
      <w:pPr>
        <w:pStyle w:val="Rubrik4"/>
      </w:pPr>
      <w:r w:rsidRPr="00567CE6">
        <w:t xml:space="preserve">Avstängning av en kontrollserver </w:t>
      </w:r>
    </w:p>
    <w:p w14:paraId="0D28AAE6" w14:textId="7928D89F" w:rsidR="00EF450C" w:rsidRDefault="00EF450C" w:rsidP="00EF450C">
      <w:pPr>
        <w:pStyle w:val="Paragraf"/>
        <w:tabs>
          <w:tab w:val="left" w:pos="284"/>
        </w:tabs>
      </w:pPr>
      <w:r w:rsidRPr="00567CE6">
        <w:t>En kontrollserver ska under avstängning inte accep</w:t>
      </w:r>
      <w:r w:rsidRPr="00567CE6">
        <w:softHyphen/>
        <w:t>tera några nya över</w:t>
      </w:r>
      <w:r w:rsidRPr="00567CE6">
        <w:softHyphen/>
        <w:t xml:space="preserve">föringar från ett </w:t>
      </w:r>
      <w:r w:rsidR="00FF6280" w:rsidRPr="00567CE6">
        <w:t>kontrollprogram</w:t>
      </w:r>
      <w:r w:rsidRPr="00567CE6">
        <w:t>. Pågående be</w:t>
      </w:r>
      <w:r w:rsidRPr="00567CE6">
        <w:softHyphen/>
        <w:t>arbet</w:t>
      </w:r>
      <w:r w:rsidRPr="00567CE6">
        <w:softHyphen/>
      </w:r>
      <w:r w:rsidRPr="00567CE6">
        <w:softHyphen/>
        <w:t>ningar av över</w:t>
      </w:r>
      <w:r w:rsidR="00567CE6">
        <w:softHyphen/>
      </w:r>
      <w:r w:rsidRPr="00567CE6">
        <w:t xml:space="preserve">föringar från ett </w:t>
      </w:r>
      <w:r w:rsidR="00FF6280" w:rsidRPr="00567CE6">
        <w:t>kontrollprogram</w:t>
      </w:r>
      <w:r w:rsidRPr="00567CE6">
        <w:t xml:space="preserve"> ska slutföras innan avstängning ska kunna påbörjas. </w:t>
      </w:r>
    </w:p>
    <w:p w14:paraId="2F0B4F90" w14:textId="77777777" w:rsidR="00567CE6" w:rsidRPr="00567CE6" w:rsidRDefault="00567CE6" w:rsidP="00567CE6">
      <w:pPr>
        <w:pStyle w:val="Brdtextmedindrag"/>
        <w:rPr>
          <w:lang w:eastAsia="sv-SE"/>
        </w:rPr>
      </w:pPr>
    </w:p>
    <w:p w14:paraId="2E32A45C" w14:textId="49F65E51" w:rsidR="00EF450C" w:rsidRPr="00121636" w:rsidRDefault="00EF450C" w:rsidP="00EF450C">
      <w:pPr>
        <w:pStyle w:val="Rubrik3"/>
      </w:pPr>
      <w:r w:rsidRPr="00567CE6">
        <w:t xml:space="preserve">E </w:t>
      </w:r>
      <w:r w:rsidRPr="00567CE6">
        <w:tab/>
        <w:t xml:space="preserve">Kontrolldata från </w:t>
      </w:r>
      <w:r w:rsidR="00FF6280" w:rsidRPr="00567CE6">
        <w:t>kontrollprogram</w:t>
      </w:r>
      <w:r w:rsidRPr="00121636">
        <w:t xml:space="preserve"> </w:t>
      </w:r>
    </w:p>
    <w:p w14:paraId="67D838E8" w14:textId="77777777" w:rsidR="00EF450C" w:rsidRPr="00567CE6" w:rsidRDefault="00EF450C" w:rsidP="00EF450C">
      <w:pPr>
        <w:pStyle w:val="Rubrik4"/>
      </w:pPr>
      <w:bookmarkStart w:id="13" w:name="_Toc311468636"/>
      <w:bookmarkStart w:id="14" w:name="_Toc311549098"/>
      <w:bookmarkStart w:id="15" w:name="_Toc315969147"/>
      <w:r w:rsidRPr="00567CE6">
        <w:t>Inhämtning av kontrol</w:t>
      </w:r>
      <w:bookmarkEnd w:id="13"/>
      <w:bookmarkEnd w:id="14"/>
      <w:bookmarkEnd w:id="15"/>
      <w:r w:rsidRPr="00567CE6">
        <w:t xml:space="preserve">lposter </w:t>
      </w:r>
    </w:p>
    <w:p w14:paraId="6D0C142A" w14:textId="594520A8" w:rsidR="00EF450C" w:rsidRPr="00567CE6" w:rsidRDefault="00EF450C" w:rsidP="00EF450C">
      <w:pPr>
        <w:pStyle w:val="Paragraf"/>
      </w:pPr>
      <w:r w:rsidRPr="00567CE6">
        <w:t xml:space="preserve">En kontrollserver ska från </w:t>
      </w:r>
      <w:r w:rsidR="00FF6280" w:rsidRPr="00567CE6">
        <w:t>kontrollprogram</w:t>
      </w:r>
      <w:r w:rsidRPr="00567CE6">
        <w:t xml:space="preserve"> </w:t>
      </w:r>
      <w:r w:rsidR="00314984" w:rsidRPr="00567CE6">
        <w:t xml:space="preserve">ta emot </w:t>
      </w:r>
      <w:r w:rsidRPr="00567CE6">
        <w:t>föl</w:t>
      </w:r>
      <w:r w:rsidRPr="00567CE6">
        <w:softHyphen/>
        <w:t>jande kon</w:t>
      </w:r>
      <w:r w:rsidR="00314984" w:rsidRPr="00567CE6">
        <w:softHyphen/>
      </w:r>
      <w:r w:rsidRPr="00567CE6">
        <w:t>trollposter</w:t>
      </w:r>
      <w:r w:rsidR="00314984" w:rsidRPr="00567CE6">
        <w:t xml:space="preserve">. </w:t>
      </w:r>
      <w:r w:rsidRPr="00567CE6">
        <w:t xml:space="preserve"> </w:t>
      </w:r>
    </w:p>
    <w:p w14:paraId="036E8114" w14:textId="5AB0823E" w:rsidR="00EF450C" w:rsidRPr="00567CE6" w:rsidRDefault="00EF450C" w:rsidP="00EF450C">
      <w:pPr>
        <w:pStyle w:val="Tankstreckslista"/>
      </w:pPr>
      <w:r w:rsidRPr="00567CE6">
        <w:t>Kvitto</w:t>
      </w:r>
      <w:r w:rsidR="00A771E7" w:rsidRPr="00567CE6">
        <w:t>kontrollposter enligt 5 kap. 39</w:t>
      </w:r>
      <w:r w:rsidR="000C47DD" w:rsidRPr="00567CE6">
        <w:t>–</w:t>
      </w:r>
      <w:r w:rsidR="00A771E7" w:rsidRPr="00567CE6">
        <w:t>42</w:t>
      </w:r>
      <w:r w:rsidRPr="00567CE6">
        <w:t xml:space="preserve"> §§</w:t>
      </w:r>
    </w:p>
    <w:p w14:paraId="415A8C72" w14:textId="2DA9713C" w:rsidR="00EF450C" w:rsidRPr="00567CE6" w:rsidRDefault="00EF450C" w:rsidP="00EF450C">
      <w:pPr>
        <w:pStyle w:val="Tankstreckslista"/>
      </w:pPr>
      <w:r w:rsidRPr="00567CE6">
        <w:t>Utmaning</w:t>
      </w:r>
      <w:r w:rsidR="00A771E7" w:rsidRPr="00567CE6">
        <w:t>skontrollposter enligt 5 kap. 15</w:t>
      </w:r>
      <w:r w:rsidRPr="00567CE6">
        <w:t xml:space="preserve"> § 3</w:t>
      </w:r>
    </w:p>
    <w:p w14:paraId="49CAC363" w14:textId="3E127AAA" w:rsidR="00EF450C" w:rsidRPr="00567CE6" w:rsidRDefault="00314984" w:rsidP="00EF450C">
      <w:pPr>
        <w:pStyle w:val="Tankstreckslista"/>
      </w:pPr>
      <w:r w:rsidRPr="00567CE6">
        <w:t>Systemkontrollposter 9</w:t>
      </w:r>
      <w:r w:rsidR="00EF450C" w:rsidRPr="00567CE6">
        <w:t xml:space="preserve"> kap. 5 §</w:t>
      </w:r>
    </w:p>
    <w:p w14:paraId="02B67BDE" w14:textId="30115C2B" w:rsidR="00EF450C" w:rsidRPr="00567CE6" w:rsidRDefault="00EF450C" w:rsidP="00EF450C">
      <w:pPr>
        <w:pStyle w:val="Tankstreckslista"/>
      </w:pPr>
      <w:r w:rsidRPr="00567CE6">
        <w:t>Aktiv</w:t>
      </w:r>
      <w:r w:rsidR="003578C5" w:rsidRPr="00567CE6">
        <w:t xml:space="preserve">itetsloggposter enligt 5 kap. </w:t>
      </w:r>
      <w:r w:rsidR="00A771E7" w:rsidRPr="00567CE6">
        <w:t>48</w:t>
      </w:r>
      <w:r w:rsidRPr="00567CE6">
        <w:t xml:space="preserve"> §.  </w:t>
      </w:r>
    </w:p>
    <w:p w14:paraId="55DB3CC8" w14:textId="72F7C650" w:rsidR="007B0F05" w:rsidRPr="00C16C18" w:rsidRDefault="003566A8" w:rsidP="00C16C18">
      <w:pPr>
        <w:pStyle w:val="Paragraf"/>
      </w:pPr>
      <w:r w:rsidRPr="00C439B5">
        <w:t xml:space="preserve">En kontrollserver </w:t>
      </w:r>
      <w:r w:rsidRPr="00C16C18">
        <w:t>ska kunna ta emot kontrollposter</w:t>
      </w:r>
      <w:r w:rsidR="00C16C18">
        <w:t xml:space="preserve"> som enligt </w:t>
      </w:r>
      <w:r w:rsidR="00C16C18">
        <w:br/>
        <w:t xml:space="preserve">15 § </w:t>
      </w:r>
      <w:r w:rsidR="00B84C93" w:rsidRPr="00C16C18">
        <w:t xml:space="preserve">översänds från kontrollprogram. </w:t>
      </w:r>
      <w:r w:rsidR="007B0F05" w:rsidRPr="00C16C18">
        <w:t>Kontrollservern ska meddela kontrollprogrammet att kontrollposterna har tagits emot och spara ned dessa. Meddelandet ska innehålla uppgift om avstämningskod enligt 32-34 §§.</w:t>
      </w:r>
    </w:p>
    <w:p w14:paraId="2AC745F9" w14:textId="77777777" w:rsidR="007B0F05" w:rsidRPr="00567CE6" w:rsidRDefault="007B0F05" w:rsidP="007B0F05"/>
    <w:p w14:paraId="1F2893F4" w14:textId="148ABECE" w:rsidR="00EF450C" w:rsidRPr="00567CE6" w:rsidRDefault="00EF450C" w:rsidP="00EF450C">
      <w:pPr>
        <w:pStyle w:val="Rubrik4"/>
      </w:pPr>
      <w:r w:rsidRPr="00567CE6">
        <w:t xml:space="preserve">Verifiering av kontrolldata </w:t>
      </w:r>
    </w:p>
    <w:p w14:paraId="72C0C603" w14:textId="69485127" w:rsidR="00EF450C" w:rsidRPr="00567CE6" w:rsidRDefault="00EF450C" w:rsidP="00EF450C">
      <w:pPr>
        <w:pStyle w:val="Paragraf"/>
      </w:pPr>
      <w:r w:rsidRPr="00567CE6">
        <w:t>När en kontrollserver tar emot en kvitto</w:t>
      </w:r>
      <w:r w:rsidRPr="00567CE6">
        <w:softHyphen/>
        <w:t xml:space="preserve">kontrollpost av typ normal, en systemkontrollpost eller utmaningskontrollpost från ett </w:t>
      </w:r>
      <w:r w:rsidR="00387C15" w:rsidRPr="00567CE6">
        <w:lastRenderedPageBreak/>
        <w:t>kontroll</w:t>
      </w:r>
      <w:r w:rsidRPr="00567CE6">
        <w:t>program ska den verifiera signaturen i kontrollposten enligt nedan.</w:t>
      </w:r>
    </w:p>
    <w:p w14:paraId="68796124" w14:textId="77777777" w:rsidR="00EF450C" w:rsidRPr="00F27142" w:rsidRDefault="00EF450C" w:rsidP="00015FF3">
      <w:pPr>
        <w:pStyle w:val="Numreradlista"/>
        <w:numPr>
          <w:ilvl w:val="0"/>
          <w:numId w:val="27"/>
        </w:numPr>
      </w:pPr>
      <w:bookmarkStart w:id="16" w:name="kravpgenereringavslumptaliks"/>
      <w:bookmarkEnd w:id="16"/>
      <w:r w:rsidRPr="00F27142">
        <w:t>Kontrollservern verifierar att den i kontrollposten infogade sig</w:t>
      </w:r>
      <w:r w:rsidRPr="00F27142">
        <w:softHyphen/>
        <w:t>na</w:t>
      </w:r>
      <w:r w:rsidRPr="00F27142">
        <w:softHyphen/>
        <w:t>turen är korrekt genom att beräkna en signatur för kontroll</w:t>
      </w:r>
      <w:r w:rsidRPr="00F27142">
        <w:softHyphen/>
        <w:t>data på samma sätt som signeringsmodulen har beräknat den infogade signa</w:t>
      </w:r>
      <w:r w:rsidRPr="00F27142">
        <w:softHyphen/>
        <w:t>turen.</w:t>
      </w:r>
    </w:p>
    <w:p w14:paraId="13908C41" w14:textId="77777777" w:rsidR="00EF450C" w:rsidRPr="00567CE6" w:rsidRDefault="00EF450C" w:rsidP="00015FF3">
      <w:pPr>
        <w:pStyle w:val="Numreradlista"/>
        <w:numPr>
          <w:ilvl w:val="0"/>
          <w:numId w:val="27"/>
        </w:numPr>
      </w:pPr>
      <w:r w:rsidRPr="00F27142">
        <w:t>Om verifiering av den infogade signaturen enligt 1 inte kan göras ska upp</w:t>
      </w:r>
      <w:r w:rsidRPr="00F27142">
        <w:softHyphen/>
        <w:t xml:space="preserve">gift om detta </w:t>
      </w:r>
      <w:r w:rsidRPr="00567CE6">
        <w:t>lagras tillsammans med kontroll</w:t>
      </w:r>
      <w:r w:rsidRPr="00567CE6">
        <w:softHyphen/>
        <w:t>posten. Upp</w:t>
      </w:r>
      <w:r w:rsidRPr="00567CE6">
        <w:softHyphen/>
        <w:t>gift om detta ska lagras i en logg för felaktiga signa</w:t>
      </w:r>
      <w:r w:rsidRPr="00567CE6">
        <w:softHyphen/>
        <w:t xml:space="preserve">turer.  </w:t>
      </w:r>
    </w:p>
    <w:p w14:paraId="2B615BDA" w14:textId="47C76333" w:rsidR="00EF450C" w:rsidRPr="00567CE6" w:rsidRDefault="00EF450C" w:rsidP="00015FF3">
      <w:pPr>
        <w:pStyle w:val="Numreradlista"/>
        <w:numPr>
          <w:ilvl w:val="0"/>
          <w:numId w:val="27"/>
        </w:numPr>
        <w:rPr>
          <w:sz w:val="24"/>
        </w:rPr>
      </w:pPr>
      <w:r w:rsidRPr="00567CE6">
        <w:t xml:space="preserve">Resultatet av verifieringen enligt 1 ska skickas till </w:t>
      </w:r>
      <w:r w:rsidR="00387C15" w:rsidRPr="00567CE6">
        <w:t>kontroll</w:t>
      </w:r>
      <w:r w:rsidRPr="00567CE6">
        <w:softHyphen/>
        <w:t>pro</w:t>
      </w:r>
      <w:r w:rsidR="00387C15" w:rsidRPr="00567CE6">
        <w:softHyphen/>
      </w:r>
      <w:r w:rsidRPr="00567CE6">
        <w:t>grammet.</w:t>
      </w:r>
    </w:p>
    <w:p w14:paraId="510D838D" w14:textId="77777777" w:rsidR="00EF450C" w:rsidRPr="00567CE6" w:rsidRDefault="00EF450C" w:rsidP="00EF450C">
      <w:pPr>
        <w:pStyle w:val="Rubrik3"/>
      </w:pPr>
    </w:p>
    <w:p w14:paraId="0E7C8B65" w14:textId="77777777" w:rsidR="00EF450C" w:rsidRPr="00567CE6" w:rsidRDefault="00EF450C" w:rsidP="00EF450C">
      <w:pPr>
        <w:pStyle w:val="Rubrik3"/>
      </w:pPr>
      <w:r w:rsidRPr="00567CE6">
        <w:t xml:space="preserve">F </w:t>
      </w:r>
      <w:r w:rsidRPr="00567CE6">
        <w:tab/>
        <w:t>Lagring av data</w:t>
      </w:r>
    </w:p>
    <w:p w14:paraId="5AFC6CFE" w14:textId="5646A50B" w:rsidR="00EF450C" w:rsidRPr="00567CE6" w:rsidRDefault="00EF450C" w:rsidP="00EF450C">
      <w:pPr>
        <w:pStyle w:val="Paragraf"/>
      </w:pPr>
      <w:r w:rsidRPr="00567CE6">
        <w:t>En kontrollserver ska under minst fem år lagra följande upp</w:t>
      </w:r>
      <w:r w:rsidR="00387C15" w:rsidRPr="00567CE6">
        <w:softHyphen/>
      </w:r>
      <w:r w:rsidRPr="00567CE6">
        <w:t xml:space="preserve">gifter.  </w:t>
      </w:r>
    </w:p>
    <w:p w14:paraId="20EE3B2B" w14:textId="7C3A8579" w:rsidR="00EF450C" w:rsidRPr="00567CE6" w:rsidRDefault="00843D0A" w:rsidP="00015FF3">
      <w:pPr>
        <w:pStyle w:val="Numreradlista"/>
        <w:numPr>
          <w:ilvl w:val="0"/>
          <w:numId w:val="20"/>
        </w:numPr>
      </w:pPr>
      <w:r>
        <w:t>Mottagna</w:t>
      </w:r>
      <w:r w:rsidR="00EF450C" w:rsidRPr="00567CE6">
        <w:t xml:space="preserve"> kontrolldata enligt 15 §.</w:t>
      </w:r>
    </w:p>
    <w:p w14:paraId="6E60B3DD" w14:textId="77777777" w:rsidR="00EF450C" w:rsidRPr="00567CE6" w:rsidRDefault="00EF450C" w:rsidP="00015FF3">
      <w:pPr>
        <w:pStyle w:val="Numreradlista"/>
        <w:numPr>
          <w:ilvl w:val="0"/>
          <w:numId w:val="20"/>
        </w:numPr>
      </w:pPr>
      <w:r w:rsidRPr="00567CE6">
        <w:t xml:space="preserve">Uppgifter om signeringsnycklar och vilka kassaregisternummer som de hör ihop med. </w:t>
      </w:r>
    </w:p>
    <w:p w14:paraId="0EE11DEC" w14:textId="77777777" w:rsidR="00EF450C" w:rsidRPr="00567CE6" w:rsidRDefault="00EF450C" w:rsidP="00015FF3">
      <w:pPr>
        <w:pStyle w:val="Numreradlista"/>
        <w:numPr>
          <w:ilvl w:val="0"/>
          <w:numId w:val="20"/>
        </w:numPr>
      </w:pPr>
      <w:r w:rsidRPr="00567CE6">
        <w:t>Servercertifikat enligt 4 §.</w:t>
      </w:r>
    </w:p>
    <w:p w14:paraId="6D45AB4B" w14:textId="77777777" w:rsidR="00EF450C" w:rsidRPr="00567CE6" w:rsidRDefault="00EF450C" w:rsidP="00015FF3">
      <w:pPr>
        <w:pStyle w:val="Numreradlista"/>
        <w:numPr>
          <w:ilvl w:val="0"/>
          <w:numId w:val="20"/>
        </w:numPr>
      </w:pPr>
      <w:r w:rsidRPr="00567CE6">
        <w:t>Uppgifter om giltiga signerings</w:t>
      </w:r>
      <w:r w:rsidRPr="00567CE6">
        <w:softHyphen/>
        <w:t>moduls</w:t>
      </w:r>
      <w:r w:rsidRPr="00567CE6">
        <w:softHyphen/>
        <w:t>identiteter enligt 5 §.</w:t>
      </w:r>
    </w:p>
    <w:p w14:paraId="24C93DCE" w14:textId="77777777" w:rsidR="00EF450C" w:rsidRPr="00567CE6" w:rsidRDefault="00EF450C" w:rsidP="00015FF3">
      <w:pPr>
        <w:pStyle w:val="Numreradlista"/>
        <w:numPr>
          <w:ilvl w:val="0"/>
          <w:numId w:val="20"/>
        </w:numPr>
      </w:pPr>
      <w:r w:rsidRPr="00567CE6">
        <w:t xml:space="preserve">Uppgifter om giltiga ID-strängar enligt 6 §.  </w:t>
      </w:r>
    </w:p>
    <w:p w14:paraId="5754CE7E" w14:textId="77777777" w:rsidR="00EF450C" w:rsidRPr="00567CE6" w:rsidRDefault="00EF450C" w:rsidP="00015FF3">
      <w:pPr>
        <w:pStyle w:val="Numreradlista"/>
        <w:numPr>
          <w:ilvl w:val="0"/>
          <w:numId w:val="20"/>
        </w:numPr>
      </w:pPr>
      <w:r w:rsidRPr="00567CE6">
        <w:t xml:space="preserve">Uppgifter om kassaregister och digitala fingeravtryck enligt 7 §. </w:t>
      </w:r>
    </w:p>
    <w:p w14:paraId="22E73D2D" w14:textId="77777777" w:rsidR="00843D0A" w:rsidRDefault="00314984" w:rsidP="00843D0A">
      <w:r w:rsidRPr="00567CE6">
        <w:t>I 11</w:t>
      </w:r>
      <w:r w:rsidR="00EF450C" w:rsidRPr="00567CE6">
        <w:t xml:space="preserve"> kap. finns bestämmelser som reglerar åtkomst till kontroll</w:t>
      </w:r>
      <w:r w:rsidR="00EF450C" w:rsidRPr="00567CE6">
        <w:softHyphen/>
        <w:t>servern.</w:t>
      </w:r>
    </w:p>
    <w:p w14:paraId="7635DBD4" w14:textId="0A16AC93" w:rsidR="00843D0A" w:rsidRPr="00843D0A" w:rsidRDefault="00843D0A" w:rsidP="00843D0A">
      <w:r w:rsidRPr="00843D0A">
        <w:t xml:space="preserve">Kvittokontrollposter enligt 5 kap. 39-42 §§ ska krypteras. Kryptering ska göras med en individuell krypteringsnyckel enligt 8 kap. 36 §. </w:t>
      </w:r>
    </w:p>
    <w:p w14:paraId="0CBF92B3" w14:textId="77777777" w:rsidR="00EF450C" w:rsidRPr="00EE560C" w:rsidRDefault="00EF450C" w:rsidP="00EF450C">
      <w:pPr>
        <w:pStyle w:val="Alfanumerisklista"/>
        <w:numPr>
          <w:ilvl w:val="0"/>
          <w:numId w:val="0"/>
        </w:numPr>
        <w:rPr>
          <w:b/>
          <w:bCs/>
          <w:sz w:val="24"/>
        </w:rPr>
      </w:pPr>
    </w:p>
    <w:p w14:paraId="2C6B9826" w14:textId="77777777" w:rsidR="00EF450C" w:rsidRPr="00121636" w:rsidRDefault="00EF450C" w:rsidP="00EF450C">
      <w:pPr>
        <w:pStyle w:val="Rubrik3"/>
      </w:pPr>
      <w:r w:rsidRPr="00121636">
        <w:t xml:space="preserve">G </w:t>
      </w:r>
      <w:r>
        <w:tab/>
      </w:r>
      <w:r w:rsidRPr="00121636">
        <w:t xml:space="preserve">Aktivitetsloggar </w:t>
      </w:r>
    </w:p>
    <w:p w14:paraId="36B8A958" w14:textId="77777777" w:rsidR="00EF450C" w:rsidRPr="00EE560C" w:rsidRDefault="00EF450C" w:rsidP="00EF450C">
      <w:pPr>
        <w:pStyle w:val="Paragraf"/>
      </w:pPr>
      <w:r w:rsidRPr="00EE560C">
        <w:t>En kontrollserver ska löpande generera följande aktivitets</w:t>
      </w:r>
      <w:r w:rsidRPr="00EE560C">
        <w:softHyphen/>
        <w:t>loggar.</w:t>
      </w:r>
    </w:p>
    <w:p w14:paraId="65457001" w14:textId="77777777" w:rsidR="00EF450C" w:rsidRPr="00EE560C" w:rsidRDefault="00EF450C" w:rsidP="00EF450C">
      <w:pPr>
        <w:pStyle w:val="Tankstreckslista"/>
      </w:pPr>
      <w:r w:rsidRPr="00EE560C">
        <w:t>Systemlogg</w:t>
      </w:r>
    </w:p>
    <w:p w14:paraId="33E6CACE" w14:textId="77777777" w:rsidR="00EF450C" w:rsidRPr="00F27142" w:rsidRDefault="00EF450C" w:rsidP="00EF450C">
      <w:pPr>
        <w:pStyle w:val="Tankstreckslista"/>
      </w:pPr>
      <w:r>
        <w:t>Sammankoppli</w:t>
      </w:r>
      <w:r w:rsidRPr="003814C7">
        <w:t>ngslogg</w:t>
      </w:r>
    </w:p>
    <w:p w14:paraId="37FEFEA7" w14:textId="77777777" w:rsidR="00EF450C" w:rsidRPr="00F27142" w:rsidRDefault="00EF450C" w:rsidP="00EF450C">
      <w:pPr>
        <w:pStyle w:val="Tankstreckslista"/>
      </w:pPr>
      <w:r w:rsidRPr="00F27142">
        <w:t xml:space="preserve">Verifieringslogg </w:t>
      </w:r>
    </w:p>
    <w:p w14:paraId="4C7C20E3" w14:textId="77777777" w:rsidR="00EF450C" w:rsidRDefault="00EF450C" w:rsidP="00EF450C">
      <w:pPr>
        <w:pStyle w:val="Tankstreckslista"/>
      </w:pPr>
      <w:r w:rsidRPr="00F27142">
        <w:t xml:space="preserve">Anslutningslogg </w:t>
      </w:r>
    </w:p>
    <w:p w14:paraId="51068499" w14:textId="77777777" w:rsidR="00EF450C" w:rsidRPr="003814C7" w:rsidRDefault="00EF450C" w:rsidP="00EF450C">
      <w:pPr>
        <w:pStyle w:val="Tankstreckslista"/>
      </w:pPr>
      <w:r w:rsidRPr="003814C7">
        <w:t xml:space="preserve">Logg för sammankopplade kassaregister </w:t>
      </w:r>
    </w:p>
    <w:p w14:paraId="0219BD26" w14:textId="77777777" w:rsidR="00EF450C" w:rsidRPr="00F27142" w:rsidRDefault="00EF450C" w:rsidP="00EF450C">
      <w:pPr>
        <w:pStyle w:val="Tankstreckslista"/>
      </w:pPr>
      <w:r w:rsidRPr="00F27142">
        <w:t>Logg för felaktiga signaturer</w:t>
      </w:r>
    </w:p>
    <w:p w14:paraId="307A0CEF" w14:textId="77777777" w:rsidR="00EF450C" w:rsidRPr="00F27142" w:rsidRDefault="00EF450C" w:rsidP="00EF450C">
      <w:pPr>
        <w:pStyle w:val="Tankstreckslista"/>
      </w:pPr>
      <w:r w:rsidRPr="00F27142">
        <w:t xml:space="preserve">Logg för uttag av </w:t>
      </w:r>
      <w:r>
        <w:t>kontrolldata till Skatteverket</w:t>
      </w:r>
    </w:p>
    <w:p w14:paraId="554EF428" w14:textId="77777777" w:rsidR="00EF450C" w:rsidRPr="009A74E5" w:rsidRDefault="00EF450C" w:rsidP="00EF450C">
      <w:pPr>
        <w:pStyle w:val="Tankstreckslista"/>
      </w:pPr>
      <w:r w:rsidRPr="00F27142">
        <w:t xml:space="preserve">Logg för </w:t>
      </w:r>
      <w:r w:rsidRPr="009A74E5">
        <w:t>andra aktiviteter</w:t>
      </w:r>
    </w:p>
    <w:p w14:paraId="50F99060" w14:textId="77777777" w:rsidR="00EF450C" w:rsidRPr="009A74E5" w:rsidRDefault="00EF450C" w:rsidP="00EF450C">
      <w:pPr>
        <w:pStyle w:val="Tankstreckslista"/>
      </w:pPr>
      <w:r w:rsidRPr="009A74E5">
        <w:t>Logg för inloggningar på en kontrollserver</w:t>
      </w:r>
    </w:p>
    <w:p w14:paraId="112497A8" w14:textId="77777777" w:rsidR="00EF450C" w:rsidRPr="00F27142" w:rsidRDefault="00EF450C" w:rsidP="00387C15">
      <w:r w:rsidRPr="009A74E5">
        <w:t>En aktivitetslo</w:t>
      </w:r>
      <w:r w:rsidRPr="00F27142">
        <w:t xml:space="preserve">ggspost ska innehålla en händelse i en textsträng.   </w:t>
      </w:r>
    </w:p>
    <w:p w14:paraId="0CE01064" w14:textId="77777777" w:rsidR="00C16C18" w:rsidRDefault="00C16C18" w:rsidP="00EF450C">
      <w:pPr>
        <w:pStyle w:val="Rubrik4"/>
      </w:pPr>
    </w:p>
    <w:p w14:paraId="3B1B8798" w14:textId="10544B79" w:rsidR="00EF450C" w:rsidRPr="00F27142" w:rsidRDefault="00EF450C" w:rsidP="00EF450C">
      <w:pPr>
        <w:pStyle w:val="Rubrik4"/>
      </w:pPr>
      <w:r w:rsidRPr="00F27142">
        <w:t>Systemlogg</w:t>
      </w:r>
    </w:p>
    <w:p w14:paraId="2A2DB0C8" w14:textId="77777777" w:rsidR="00EF450C" w:rsidRPr="00F27142" w:rsidRDefault="00EF450C" w:rsidP="00EF450C">
      <w:pPr>
        <w:pStyle w:val="Paragraf"/>
      </w:pPr>
      <w:r w:rsidRPr="00F27142">
        <w:t>En kontrollserver ska löpande skriva till loggfilen Serversystem.log. Logg</w:t>
      </w:r>
      <w:r w:rsidRPr="00F27142">
        <w:softHyphen/>
        <w:t>filen ska radvis inne</w:t>
      </w:r>
      <w:r w:rsidRPr="00F27142">
        <w:softHyphen/>
        <w:t>hålla uppgifter enligt vad som anges i 21</w:t>
      </w:r>
      <w:r w:rsidRPr="003814C7">
        <w:t>-23 §§.</w:t>
      </w:r>
    </w:p>
    <w:p w14:paraId="28D128D3" w14:textId="6C623522" w:rsidR="00B94F24" w:rsidRPr="00B94F24" w:rsidRDefault="00EF450C" w:rsidP="00B94F24">
      <w:pPr>
        <w:pStyle w:val="Paragraf"/>
      </w:pPr>
      <w:r w:rsidRPr="00F27142">
        <w:lastRenderedPageBreak/>
        <w:t>Loggfilen enligt</w:t>
      </w:r>
      <w:r w:rsidRPr="00EE560C">
        <w:t xml:space="preserve"> 20 § ska innehålla uppgifter om start och av</w:t>
      </w:r>
      <w:r w:rsidRPr="00EE560C">
        <w:softHyphen/>
        <w:t>stäng</w:t>
      </w:r>
      <w:r w:rsidRPr="00EE560C">
        <w:softHyphen/>
        <w:t xml:space="preserve">ning av enskilda </w:t>
      </w:r>
      <w:r w:rsidRPr="002546ED">
        <w:t>program</w:t>
      </w:r>
      <w:r w:rsidR="005D42F9">
        <w:t xml:space="preserve"> och funktioner på kontrollservern som påverkar funktionaliteten av </w:t>
      </w:r>
      <w:r w:rsidRPr="002546ED">
        <w:t>kontroll</w:t>
      </w:r>
      <w:r w:rsidRPr="002546ED">
        <w:softHyphen/>
        <w:t xml:space="preserve">servern. </w:t>
      </w:r>
    </w:p>
    <w:p w14:paraId="54664D9D" w14:textId="77777777" w:rsidR="00B94F24" w:rsidRDefault="00B94F24" w:rsidP="00314984">
      <w:pPr>
        <w:pStyle w:val="Brdtext"/>
        <w:ind w:firstLine="0"/>
        <w:rPr>
          <w:i/>
        </w:rPr>
      </w:pPr>
    </w:p>
    <w:p w14:paraId="2BA20CAB" w14:textId="0803ACFE" w:rsidR="00EF450C" w:rsidRPr="002546ED" w:rsidRDefault="00EF450C" w:rsidP="00314984">
      <w:pPr>
        <w:pStyle w:val="Brdtext"/>
        <w:ind w:firstLine="0"/>
      </w:pPr>
      <w:r w:rsidRPr="002546ED">
        <w:rPr>
          <w:i/>
        </w:rPr>
        <w:t>Händelse 1</w:t>
      </w:r>
      <w:r w:rsidRPr="002546ED">
        <w:t>: Start av program</w:t>
      </w:r>
      <w:r w:rsidR="005D42F9">
        <w:t xml:space="preserve"> och funktioner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7"/>
      </w:tblGrid>
      <w:tr w:rsidR="00EF450C" w:rsidRPr="002546ED" w14:paraId="065E99DF" w14:textId="77777777" w:rsidTr="002B1F83">
        <w:tc>
          <w:tcPr>
            <w:tcW w:w="5837" w:type="dxa"/>
            <w:shd w:val="clear" w:color="auto" w:fill="auto"/>
          </w:tcPr>
          <w:p w14:paraId="02CCD045" w14:textId="77777777" w:rsidR="00EF450C" w:rsidRPr="002546ED" w:rsidRDefault="00EF450C" w:rsidP="00684EB8">
            <w:pPr>
              <w:pStyle w:val="Brdtext"/>
              <w:ind w:firstLine="0"/>
            </w:pPr>
            <w:r w:rsidRPr="002546ED">
              <w:t>Text till händelsen 1</w:t>
            </w:r>
          </w:p>
        </w:tc>
      </w:tr>
      <w:tr w:rsidR="00EF450C" w:rsidRPr="002546ED" w14:paraId="526FE0FD" w14:textId="77777777" w:rsidTr="002B1F83">
        <w:tc>
          <w:tcPr>
            <w:tcW w:w="5837" w:type="dxa"/>
            <w:shd w:val="clear" w:color="auto" w:fill="auto"/>
          </w:tcPr>
          <w:p w14:paraId="7641B955" w14:textId="72420A4A" w:rsidR="00EF450C" w:rsidRPr="002546ED" w:rsidRDefault="005D42F9" w:rsidP="00684EB8">
            <w:pPr>
              <w:pStyle w:val="Brdtext"/>
              <w:ind w:firstLine="0"/>
            </w:pPr>
            <w:r>
              <w:t>&lt;program/funktion</w:t>
            </w:r>
            <w:r w:rsidR="00EF450C" w:rsidRPr="002546ED">
              <w:t>&gt;;</w:t>
            </w:r>
            <w:proofErr w:type="spellStart"/>
            <w:r w:rsidR="00EF450C" w:rsidRPr="002546ED">
              <w:t>start;ååååmmdd;ttmmss</w:t>
            </w:r>
            <w:proofErr w:type="spellEnd"/>
          </w:p>
        </w:tc>
      </w:tr>
    </w:tbl>
    <w:p w14:paraId="319FD89D" w14:textId="77777777" w:rsidR="00314984" w:rsidRDefault="00314984" w:rsidP="00314984">
      <w:pPr>
        <w:pStyle w:val="Brdtext"/>
        <w:ind w:firstLine="0"/>
      </w:pPr>
    </w:p>
    <w:p w14:paraId="77A0CFF8" w14:textId="501466DE" w:rsidR="00EF450C" w:rsidRPr="002546ED" w:rsidRDefault="00EF450C" w:rsidP="00314984">
      <w:pPr>
        <w:pStyle w:val="Brdtext"/>
        <w:ind w:firstLine="0"/>
      </w:pPr>
      <w:r w:rsidRPr="002546ED">
        <w:rPr>
          <w:i/>
        </w:rPr>
        <w:t>Händelse 2</w:t>
      </w:r>
      <w:r w:rsidRPr="002546ED">
        <w:t>: Stängning av program</w:t>
      </w:r>
      <w:r w:rsidR="005D42F9">
        <w:t xml:space="preserve"> och funktioner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7"/>
      </w:tblGrid>
      <w:tr w:rsidR="00EF450C" w:rsidRPr="002546ED" w14:paraId="073B2BFF" w14:textId="77777777" w:rsidTr="002B1F83">
        <w:tc>
          <w:tcPr>
            <w:tcW w:w="5837" w:type="dxa"/>
            <w:shd w:val="clear" w:color="auto" w:fill="auto"/>
          </w:tcPr>
          <w:p w14:paraId="6F5767EF" w14:textId="77777777" w:rsidR="00EF450C" w:rsidRPr="002546ED" w:rsidRDefault="00EF450C" w:rsidP="00684EB8">
            <w:pPr>
              <w:pStyle w:val="Brdtext"/>
              <w:ind w:firstLine="0"/>
            </w:pPr>
            <w:r w:rsidRPr="002546ED">
              <w:t>Text till händelsen 2</w:t>
            </w:r>
          </w:p>
        </w:tc>
      </w:tr>
      <w:tr w:rsidR="00EF450C" w:rsidRPr="002546ED" w14:paraId="7C0734A3" w14:textId="77777777" w:rsidTr="002B1F83">
        <w:tc>
          <w:tcPr>
            <w:tcW w:w="5837" w:type="dxa"/>
            <w:shd w:val="clear" w:color="auto" w:fill="auto"/>
          </w:tcPr>
          <w:p w14:paraId="041385F8" w14:textId="5F96EC89" w:rsidR="00EF450C" w:rsidRPr="002546ED" w:rsidRDefault="005D42F9" w:rsidP="00684EB8">
            <w:pPr>
              <w:pStyle w:val="Brdtext"/>
              <w:ind w:firstLine="0"/>
            </w:pPr>
            <w:r>
              <w:t>&lt;program/funktion</w:t>
            </w:r>
            <w:r w:rsidR="00EF450C" w:rsidRPr="002546ED">
              <w:t>&gt;;</w:t>
            </w:r>
            <w:proofErr w:type="spellStart"/>
            <w:r w:rsidR="00EF450C" w:rsidRPr="002546ED">
              <w:t>avstängd;ååååmmdd;ttmmss</w:t>
            </w:r>
            <w:proofErr w:type="spellEnd"/>
          </w:p>
        </w:tc>
      </w:tr>
    </w:tbl>
    <w:p w14:paraId="3B7B3E3C" w14:textId="77777777" w:rsidR="00EF450C" w:rsidRPr="00121636" w:rsidRDefault="00EF450C" w:rsidP="00EF450C">
      <w:pPr>
        <w:pStyle w:val="Paragraf"/>
      </w:pPr>
      <w:r w:rsidRPr="002546ED">
        <w:t>Loggfilen enligt 20 § ska innehålla uppgift om kontrollservern vid start upptäcker att föregående avstäng</w:t>
      </w:r>
      <w:r w:rsidRPr="002546ED">
        <w:softHyphen/>
        <w:t>ning av kontrollservern inte skett på ett enligt manualen korrekt</w:t>
      </w:r>
      <w:r w:rsidRPr="00121636">
        <w:t xml:space="preserve"> sätt. </w:t>
      </w:r>
    </w:p>
    <w:p w14:paraId="020F68BB" w14:textId="77777777" w:rsidR="00EF450C" w:rsidRPr="00121636" w:rsidRDefault="00EF450C" w:rsidP="00EF450C">
      <w:pPr>
        <w:pStyle w:val="Brd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7"/>
      </w:tblGrid>
      <w:tr w:rsidR="00EF450C" w:rsidRPr="00121636" w14:paraId="1858A0AD" w14:textId="77777777" w:rsidTr="002B1F83">
        <w:tc>
          <w:tcPr>
            <w:tcW w:w="5837" w:type="dxa"/>
            <w:shd w:val="clear" w:color="auto" w:fill="auto"/>
          </w:tcPr>
          <w:p w14:paraId="243174C0" w14:textId="77777777" w:rsidR="00EF450C" w:rsidRPr="00121636" w:rsidRDefault="00EF450C" w:rsidP="00684EB8">
            <w:pPr>
              <w:pStyle w:val="Brdtext"/>
              <w:ind w:firstLine="0"/>
            </w:pPr>
            <w:r w:rsidRPr="00121636">
              <w:t xml:space="preserve">Text till händelsen </w:t>
            </w:r>
          </w:p>
        </w:tc>
      </w:tr>
      <w:tr w:rsidR="00EF450C" w:rsidRPr="00121636" w14:paraId="23DB50AF" w14:textId="77777777" w:rsidTr="002B1F83">
        <w:tc>
          <w:tcPr>
            <w:tcW w:w="5837" w:type="dxa"/>
            <w:shd w:val="clear" w:color="auto" w:fill="auto"/>
          </w:tcPr>
          <w:p w14:paraId="1B18DCCC" w14:textId="77777777" w:rsidR="00EF450C" w:rsidRPr="00121636" w:rsidRDefault="00EF450C" w:rsidP="00684EB8">
            <w:pPr>
              <w:pStyle w:val="Brdtext"/>
              <w:ind w:firstLine="0"/>
            </w:pPr>
            <w:r w:rsidRPr="00121636">
              <w:t xml:space="preserve">Kontrollservern felaktigt </w:t>
            </w:r>
            <w:proofErr w:type="spellStart"/>
            <w:r w:rsidRPr="00121636">
              <w:t>avstängt;ååååmmdd;ttmmss</w:t>
            </w:r>
            <w:proofErr w:type="spellEnd"/>
          </w:p>
        </w:tc>
      </w:tr>
    </w:tbl>
    <w:p w14:paraId="2FB3037F" w14:textId="77777777" w:rsidR="00EF450C" w:rsidRDefault="00EF450C" w:rsidP="00015FF3">
      <w:pPr>
        <w:pStyle w:val="ParagrafEgen"/>
        <w:numPr>
          <w:ilvl w:val="0"/>
          <w:numId w:val="28"/>
        </w:numPr>
        <w:tabs>
          <w:tab w:val="left" w:pos="567"/>
        </w:tabs>
      </w:pPr>
      <w:r w:rsidRPr="00121636">
        <w:t xml:space="preserve">Loggfilen enligt 20 § ska innehålla uppgifter om kontroller som utförts enligt 8 § och resultat av kontroll av hälsostatus enligt 9 §. </w:t>
      </w:r>
    </w:p>
    <w:p w14:paraId="28C7F80F" w14:textId="77777777" w:rsidR="00314984" w:rsidRDefault="00314984" w:rsidP="00314984">
      <w:pPr>
        <w:pStyle w:val="Brdtext"/>
        <w:ind w:firstLine="0"/>
      </w:pPr>
    </w:p>
    <w:p w14:paraId="69F05F74" w14:textId="68FDEFCA" w:rsidR="00EF450C" w:rsidRPr="002546ED" w:rsidRDefault="005D42F9" w:rsidP="00314984">
      <w:pPr>
        <w:pStyle w:val="Brdtext"/>
        <w:ind w:firstLine="0"/>
      </w:pPr>
      <w:r>
        <w:rPr>
          <w:i/>
        </w:rPr>
        <w:t>Händelse 1</w:t>
      </w:r>
      <w:r w:rsidR="00EF450C" w:rsidRPr="002546ED">
        <w:t xml:space="preserve">: </w:t>
      </w:r>
      <w:proofErr w:type="spellStart"/>
      <w:r w:rsidR="00EF450C" w:rsidRPr="002546ED">
        <w:t>Statuskontroll</w:t>
      </w:r>
      <w:proofErr w:type="spellEnd"/>
      <w:r w:rsidR="00EF450C" w:rsidRPr="002546ED">
        <w:t xml:space="preserve"> av hårdvara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7"/>
      </w:tblGrid>
      <w:tr w:rsidR="00EF450C" w:rsidRPr="002546ED" w14:paraId="7A5CABDB" w14:textId="77777777" w:rsidTr="002B1F83">
        <w:tc>
          <w:tcPr>
            <w:tcW w:w="5837" w:type="dxa"/>
            <w:shd w:val="clear" w:color="auto" w:fill="auto"/>
          </w:tcPr>
          <w:p w14:paraId="458AD6BB" w14:textId="297FFE90" w:rsidR="00EF450C" w:rsidRPr="002546ED" w:rsidRDefault="005D42F9" w:rsidP="00684EB8">
            <w:pPr>
              <w:pStyle w:val="Brdtext"/>
              <w:ind w:firstLine="0"/>
            </w:pPr>
            <w:r>
              <w:t>Text till händelse</w:t>
            </w:r>
            <w:r w:rsidR="00280315">
              <w:t>n</w:t>
            </w:r>
            <w:r>
              <w:t xml:space="preserve"> 1</w:t>
            </w:r>
          </w:p>
        </w:tc>
      </w:tr>
      <w:tr w:rsidR="00EF450C" w:rsidRPr="002546ED" w14:paraId="59775EEE" w14:textId="77777777" w:rsidTr="002B1F83">
        <w:tc>
          <w:tcPr>
            <w:tcW w:w="5837" w:type="dxa"/>
            <w:shd w:val="clear" w:color="auto" w:fill="auto"/>
          </w:tcPr>
          <w:p w14:paraId="5039EE4A" w14:textId="77777777" w:rsidR="00EF450C" w:rsidRPr="002546ED" w:rsidRDefault="00EF450C" w:rsidP="00684EB8">
            <w:pPr>
              <w:pStyle w:val="Brdtext"/>
              <w:ind w:firstLine="0"/>
            </w:pPr>
            <w:proofErr w:type="spellStart"/>
            <w:r w:rsidRPr="002546ED">
              <w:t>Statuskontroll</w:t>
            </w:r>
            <w:proofErr w:type="spellEnd"/>
            <w:r w:rsidRPr="002546ED">
              <w:t xml:space="preserve"> fel;&lt;hårdvarunamn&gt;;</w:t>
            </w:r>
            <w:proofErr w:type="spellStart"/>
            <w:r w:rsidRPr="002546ED">
              <w:t>ååååmmdd;ttmmss</w:t>
            </w:r>
            <w:proofErr w:type="spellEnd"/>
          </w:p>
        </w:tc>
      </w:tr>
    </w:tbl>
    <w:p w14:paraId="0B9F8CD1" w14:textId="77777777" w:rsidR="00314984" w:rsidRDefault="00314984" w:rsidP="00314984">
      <w:pPr>
        <w:pStyle w:val="Brdtext"/>
        <w:ind w:firstLine="0"/>
      </w:pPr>
    </w:p>
    <w:p w14:paraId="5D3D3020" w14:textId="259AE777" w:rsidR="00EF450C" w:rsidRPr="002546ED" w:rsidRDefault="005D42F9" w:rsidP="00314984">
      <w:pPr>
        <w:pStyle w:val="Brdtext"/>
        <w:ind w:firstLine="0"/>
      </w:pPr>
      <w:r>
        <w:rPr>
          <w:i/>
        </w:rPr>
        <w:t>Händelse 2</w:t>
      </w:r>
      <w:r w:rsidR="00EF450C" w:rsidRPr="002546ED">
        <w:t xml:space="preserve">: </w:t>
      </w:r>
      <w:proofErr w:type="spellStart"/>
      <w:r w:rsidR="00EF450C" w:rsidRPr="002546ED">
        <w:t>Statuskontroll</w:t>
      </w:r>
      <w:proofErr w:type="spellEnd"/>
      <w:r w:rsidR="00EF450C" w:rsidRPr="002546ED">
        <w:t xml:space="preserve"> av mjukvara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7"/>
      </w:tblGrid>
      <w:tr w:rsidR="00EF450C" w:rsidRPr="002546ED" w14:paraId="4188BC01" w14:textId="77777777" w:rsidTr="002B1F83">
        <w:tc>
          <w:tcPr>
            <w:tcW w:w="5837" w:type="dxa"/>
            <w:shd w:val="clear" w:color="auto" w:fill="auto"/>
          </w:tcPr>
          <w:p w14:paraId="0F6C1C5C" w14:textId="7F4C1575" w:rsidR="00EF450C" w:rsidRPr="002546ED" w:rsidRDefault="005D42F9" w:rsidP="00684EB8">
            <w:pPr>
              <w:pStyle w:val="Brdtext"/>
              <w:ind w:firstLine="0"/>
            </w:pPr>
            <w:r>
              <w:t>Text till händelse</w:t>
            </w:r>
            <w:r w:rsidR="00280315">
              <w:t>n</w:t>
            </w:r>
            <w:r>
              <w:t xml:space="preserve"> 2</w:t>
            </w:r>
          </w:p>
        </w:tc>
      </w:tr>
      <w:tr w:rsidR="00EF450C" w:rsidRPr="002546ED" w14:paraId="08907195" w14:textId="77777777" w:rsidTr="002B1F83">
        <w:tc>
          <w:tcPr>
            <w:tcW w:w="5837" w:type="dxa"/>
            <w:shd w:val="clear" w:color="auto" w:fill="auto"/>
          </w:tcPr>
          <w:p w14:paraId="35A15040" w14:textId="77777777" w:rsidR="00EF450C" w:rsidRPr="002546ED" w:rsidRDefault="00EF450C" w:rsidP="00684EB8">
            <w:pPr>
              <w:pStyle w:val="Brdtext"/>
              <w:ind w:firstLine="0"/>
            </w:pPr>
            <w:proofErr w:type="spellStart"/>
            <w:r w:rsidRPr="002546ED">
              <w:t>Statuskontroll</w:t>
            </w:r>
            <w:proofErr w:type="spellEnd"/>
            <w:r w:rsidRPr="002546ED">
              <w:t xml:space="preserve"> fel;&lt;mjukvarunamn&gt;;</w:t>
            </w:r>
            <w:proofErr w:type="spellStart"/>
            <w:r w:rsidRPr="002546ED">
              <w:t>ååååmmdd;ttmmss</w:t>
            </w:r>
            <w:proofErr w:type="spellEnd"/>
          </w:p>
        </w:tc>
      </w:tr>
    </w:tbl>
    <w:p w14:paraId="4E5ACEBE" w14:textId="77777777" w:rsidR="00366D16" w:rsidRDefault="00366D16" w:rsidP="00EF450C">
      <w:pPr>
        <w:pStyle w:val="Rubrik4"/>
      </w:pPr>
    </w:p>
    <w:p w14:paraId="56D14390" w14:textId="6DAAD92F" w:rsidR="00EF450C" w:rsidRPr="002546ED" w:rsidRDefault="00EF450C" w:rsidP="00EF450C">
      <w:pPr>
        <w:pStyle w:val="Rubrik4"/>
      </w:pPr>
      <w:r w:rsidRPr="002546ED">
        <w:t xml:space="preserve">Sammankopplingslogg </w:t>
      </w:r>
    </w:p>
    <w:p w14:paraId="3519DF14" w14:textId="77777777" w:rsidR="00EF450C" w:rsidRPr="00703E9F" w:rsidRDefault="00EF450C" w:rsidP="00015FF3">
      <w:pPr>
        <w:pStyle w:val="Paragraf1"/>
        <w:numPr>
          <w:ilvl w:val="0"/>
          <w:numId w:val="34"/>
        </w:numPr>
      </w:pPr>
      <w:r w:rsidRPr="002546ED">
        <w:t>En kontrollserver ska löpande skriva till loggfilerna Sammankoppling&lt;kassaregisternummer&gt;.log. Logg</w:t>
      </w:r>
      <w:r w:rsidRPr="002546ED">
        <w:softHyphen/>
        <w:t xml:space="preserve">filerna ska för varje </w:t>
      </w:r>
      <w:r w:rsidRPr="00703E9F">
        <w:t>sammankopplat kassaregister inne</w:t>
      </w:r>
      <w:r w:rsidRPr="00703E9F">
        <w:softHyphen/>
        <w:t xml:space="preserve">hålla följande uppgifter. </w:t>
      </w:r>
    </w:p>
    <w:p w14:paraId="396643A8" w14:textId="77777777" w:rsidR="00314984" w:rsidRPr="00703E9F" w:rsidRDefault="00314984" w:rsidP="00314984">
      <w:pPr>
        <w:pStyle w:val="Brdtext"/>
        <w:ind w:firstLine="0"/>
        <w:jc w:val="left"/>
      </w:pPr>
    </w:p>
    <w:p w14:paraId="73E241A9" w14:textId="5F577667" w:rsidR="00EF450C" w:rsidRPr="00703E9F" w:rsidRDefault="00EF450C" w:rsidP="00314984">
      <w:pPr>
        <w:pStyle w:val="Brdtext"/>
        <w:ind w:firstLine="0"/>
        <w:jc w:val="left"/>
      </w:pPr>
      <w:r w:rsidRPr="00703E9F">
        <w:rPr>
          <w:i/>
        </w:rPr>
        <w:t>Händelse 1</w:t>
      </w:r>
      <w:r w:rsidRPr="00703E9F">
        <w:t xml:space="preserve">: Slutförd sammankoppling av kassaregister enligt </w:t>
      </w:r>
      <w:r w:rsidR="00314984" w:rsidRPr="00703E9F">
        <w:t>9</w:t>
      </w:r>
      <w:r w:rsidRPr="00703E9F">
        <w:t> kap. 10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7"/>
      </w:tblGrid>
      <w:tr w:rsidR="00EF450C" w:rsidRPr="00703E9F" w14:paraId="2E740A5D" w14:textId="77777777" w:rsidTr="002B1F83">
        <w:tc>
          <w:tcPr>
            <w:tcW w:w="5837" w:type="dxa"/>
            <w:shd w:val="clear" w:color="auto" w:fill="auto"/>
          </w:tcPr>
          <w:p w14:paraId="49FDF385" w14:textId="77777777" w:rsidR="00EF450C" w:rsidRPr="00703E9F" w:rsidRDefault="00EF450C" w:rsidP="00684EB8">
            <w:pPr>
              <w:pStyle w:val="Brdtext"/>
              <w:ind w:firstLine="0"/>
            </w:pPr>
            <w:r w:rsidRPr="00703E9F">
              <w:lastRenderedPageBreak/>
              <w:t xml:space="preserve">Text till händelsen 1 </w:t>
            </w:r>
          </w:p>
        </w:tc>
      </w:tr>
      <w:tr w:rsidR="00EF450C" w:rsidRPr="00703E9F" w14:paraId="03628248" w14:textId="77777777" w:rsidTr="002B1F83">
        <w:tc>
          <w:tcPr>
            <w:tcW w:w="5837" w:type="dxa"/>
            <w:shd w:val="clear" w:color="auto" w:fill="auto"/>
          </w:tcPr>
          <w:p w14:paraId="34BE4B7B" w14:textId="77777777" w:rsidR="00EF450C" w:rsidRPr="00703E9F" w:rsidRDefault="00EF450C" w:rsidP="00684EB8">
            <w:pPr>
              <w:pStyle w:val="Brdtext"/>
              <w:ind w:firstLine="0"/>
            </w:pPr>
            <w:r w:rsidRPr="00703E9F">
              <w:t>Sammankoppling;&lt;digitalt fingeravtryck&gt;;</w:t>
            </w:r>
            <w:proofErr w:type="spellStart"/>
            <w:r w:rsidRPr="00703E9F">
              <w:t>ååååmmdd;ttmmss</w:t>
            </w:r>
            <w:proofErr w:type="spellEnd"/>
          </w:p>
        </w:tc>
      </w:tr>
    </w:tbl>
    <w:p w14:paraId="54E15F64" w14:textId="77777777" w:rsidR="00314984" w:rsidRPr="00703E9F" w:rsidRDefault="00314984" w:rsidP="00314984">
      <w:pPr>
        <w:pStyle w:val="Brdtext"/>
        <w:ind w:firstLine="0"/>
        <w:jc w:val="left"/>
      </w:pPr>
    </w:p>
    <w:p w14:paraId="4FF7EEBD" w14:textId="7DEF0009" w:rsidR="00EF450C" w:rsidRPr="00703E9F" w:rsidRDefault="00EF450C" w:rsidP="00314984">
      <w:pPr>
        <w:pStyle w:val="Brdtext"/>
        <w:ind w:firstLine="0"/>
        <w:jc w:val="left"/>
      </w:pPr>
      <w:r w:rsidRPr="00703E9F">
        <w:rPr>
          <w:i/>
        </w:rPr>
        <w:t>Händelse 2</w:t>
      </w:r>
      <w:r w:rsidRPr="00703E9F">
        <w:t>: Kontroll av sammankoppling av kassaregister enligt </w:t>
      </w:r>
      <w:r w:rsidR="00314984" w:rsidRPr="00703E9F">
        <w:t>9</w:t>
      </w:r>
      <w:r w:rsidRPr="00703E9F">
        <w:t xml:space="preserve"> kap. 14 § </w:t>
      </w:r>
    </w:p>
    <w:tbl>
      <w:tblPr>
        <w:tblW w:w="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20"/>
      </w:tblGrid>
      <w:tr w:rsidR="00EF450C" w:rsidRPr="002546ED" w14:paraId="7C13D922" w14:textId="77777777" w:rsidTr="002B1F83">
        <w:tc>
          <w:tcPr>
            <w:tcW w:w="5920" w:type="dxa"/>
            <w:shd w:val="clear" w:color="auto" w:fill="auto"/>
          </w:tcPr>
          <w:p w14:paraId="758EA318" w14:textId="77777777" w:rsidR="00EF450C" w:rsidRPr="002546ED" w:rsidRDefault="00EF450C" w:rsidP="00684EB8">
            <w:pPr>
              <w:pStyle w:val="Brdtext"/>
              <w:ind w:firstLine="0"/>
            </w:pPr>
            <w:r w:rsidRPr="00703E9F">
              <w:t>Text till händelsen 2</w:t>
            </w:r>
            <w:r w:rsidRPr="002546ED">
              <w:t xml:space="preserve"> </w:t>
            </w:r>
          </w:p>
        </w:tc>
      </w:tr>
      <w:tr w:rsidR="00EF450C" w:rsidRPr="002546ED" w14:paraId="1AD2A98B" w14:textId="77777777" w:rsidTr="002B1F83">
        <w:tc>
          <w:tcPr>
            <w:tcW w:w="5920" w:type="dxa"/>
            <w:shd w:val="clear" w:color="auto" w:fill="auto"/>
          </w:tcPr>
          <w:p w14:paraId="207DF2A7" w14:textId="77777777" w:rsidR="00EF450C" w:rsidRPr="002546ED" w:rsidRDefault="00EF450C" w:rsidP="00684EB8">
            <w:pPr>
              <w:pStyle w:val="Brdtext"/>
              <w:ind w:firstLine="0"/>
              <w:jc w:val="left"/>
            </w:pPr>
            <w:r w:rsidRPr="002546ED">
              <w:t>Kontroll sammankoppling;&lt;digitalt fingeravtryck&gt;;</w:t>
            </w:r>
            <w:proofErr w:type="spellStart"/>
            <w:r w:rsidRPr="002546ED">
              <w:t>ååååmmdd;ttmmss</w:t>
            </w:r>
            <w:proofErr w:type="spellEnd"/>
          </w:p>
        </w:tc>
      </w:tr>
    </w:tbl>
    <w:p w14:paraId="1EBEE7CE" w14:textId="77777777" w:rsidR="00EF450C" w:rsidRPr="002546ED" w:rsidRDefault="00EF450C" w:rsidP="00EF450C">
      <w:pPr>
        <w:pStyle w:val="Rubrik4"/>
      </w:pPr>
    </w:p>
    <w:p w14:paraId="1CCF870E" w14:textId="77777777" w:rsidR="00EF450C" w:rsidRPr="002546ED" w:rsidRDefault="00EF450C" w:rsidP="00EF450C">
      <w:pPr>
        <w:pStyle w:val="Rubrik4"/>
      </w:pPr>
      <w:r w:rsidRPr="002546ED">
        <w:t xml:space="preserve">Verifieringslogg </w:t>
      </w:r>
    </w:p>
    <w:p w14:paraId="137FDD83" w14:textId="71859202" w:rsidR="00F1410E" w:rsidRDefault="00EF450C" w:rsidP="00F1410E">
      <w:pPr>
        <w:pStyle w:val="Paragraf1"/>
      </w:pPr>
      <w:r w:rsidRPr="002546ED">
        <w:t>En kontrollserver ska löpande skriva till loggfilerna Serververifiering&lt;kassaregisternummer&gt;.log. Logg</w:t>
      </w:r>
      <w:r w:rsidRPr="002546ED">
        <w:softHyphen/>
        <w:t>filerna ska för varje sammankopplat kassaregister inne</w:t>
      </w:r>
      <w:r w:rsidRPr="002546ED">
        <w:softHyphen/>
        <w:t xml:space="preserve">hålla följande uppgifter avseende utförd kontroll av signeringsmoduler och kassaregister enligt 13 §. </w:t>
      </w:r>
    </w:p>
    <w:p w14:paraId="2C3F49E5" w14:textId="77777777" w:rsidR="00F1410E" w:rsidRPr="00F1410E" w:rsidRDefault="00F1410E" w:rsidP="00F1410E"/>
    <w:p w14:paraId="35D1E886" w14:textId="524DF369" w:rsidR="00EF450C" w:rsidRPr="002546ED" w:rsidRDefault="00EF450C" w:rsidP="00F1410E">
      <w:pPr>
        <w:pStyle w:val="Brdtextmedindrag"/>
        <w:spacing w:after="240"/>
        <w:ind w:left="0" w:firstLine="0"/>
      </w:pPr>
      <w:r w:rsidRPr="002546ED">
        <w:rPr>
          <w:i/>
        </w:rPr>
        <w:t>Händelse 1</w:t>
      </w:r>
      <w:r w:rsidRPr="002546ED">
        <w:t xml:space="preserve">: Kontroll utförd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7"/>
      </w:tblGrid>
      <w:tr w:rsidR="00EF450C" w:rsidRPr="00703E9F" w14:paraId="29C7B1E8" w14:textId="77777777" w:rsidTr="002B1F83">
        <w:tc>
          <w:tcPr>
            <w:tcW w:w="5837" w:type="dxa"/>
            <w:shd w:val="clear" w:color="auto" w:fill="auto"/>
          </w:tcPr>
          <w:p w14:paraId="50D22AFB" w14:textId="77777777" w:rsidR="00EF450C" w:rsidRPr="00703E9F" w:rsidRDefault="00EF450C" w:rsidP="00684EB8">
            <w:pPr>
              <w:pStyle w:val="Brdtext"/>
              <w:ind w:firstLine="0"/>
            </w:pPr>
            <w:r w:rsidRPr="00703E9F">
              <w:t xml:space="preserve">Text till händelsen </w:t>
            </w:r>
          </w:p>
        </w:tc>
      </w:tr>
      <w:tr w:rsidR="00EF450C" w:rsidRPr="00703E9F" w14:paraId="5496F4F9" w14:textId="77777777" w:rsidTr="002B1F83">
        <w:tc>
          <w:tcPr>
            <w:tcW w:w="5837" w:type="dxa"/>
            <w:shd w:val="clear" w:color="auto" w:fill="auto"/>
          </w:tcPr>
          <w:p w14:paraId="6D00D923" w14:textId="4CA7810E" w:rsidR="00EF450C" w:rsidRPr="00703E9F" w:rsidRDefault="00EF450C" w:rsidP="00684EB8">
            <w:pPr>
              <w:pStyle w:val="Brdtext"/>
              <w:ind w:firstLine="0"/>
            </w:pPr>
            <w:r w:rsidRPr="00703E9F">
              <w:t xml:space="preserve">Kontroll utförd; </w:t>
            </w:r>
            <w:r w:rsidR="00684EB8" w:rsidRPr="00703E9F">
              <w:t>&lt;</w:t>
            </w:r>
            <w:r w:rsidRPr="00703E9F">
              <w:t>signeringsmodulsidentitet</w:t>
            </w:r>
            <w:r w:rsidR="00684EB8" w:rsidRPr="00703E9F">
              <w:t>&gt;</w:t>
            </w:r>
            <w:r w:rsidRPr="00703E9F">
              <w:t>;</w:t>
            </w:r>
            <w:proofErr w:type="spellStart"/>
            <w:r w:rsidRPr="00703E9F">
              <w:t>ååååmmdd;ttmmss</w:t>
            </w:r>
            <w:proofErr w:type="spellEnd"/>
          </w:p>
        </w:tc>
      </w:tr>
    </w:tbl>
    <w:p w14:paraId="3E40C59B" w14:textId="77777777" w:rsidR="00EF450C" w:rsidRPr="00703E9F" w:rsidRDefault="00EF450C" w:rsidP="00EF450C">
      <w:pPr>
        <w:pStyle w:val="Brdtextmedindrag"/>
        <w:ind w:firstLine="0"/>
      </w:pPr>
    </w:p>
    <w:p w14:paraId="55E99A48" w14:textId="7A284FEB" w:rsidR="00EF450C" w:rsidRPr="002546ED" w:rsidRDefault="00EF450C" w:rsidP="00314984">
      <w:pPr>
        <w:pStyle w:val="Brdtextmedindrag"/>
        <w:spacing w:after="240"/>
        <w:ind w:left="0" w:firstLine="0"/>
      </w:pPr>
      <w:r w:rsidRPr="00703E9F">
        <w:rPr>
          <w:i/>
        </w:rPr>
        <w:t>Händelse 2</w:t>
      </w:r>
      <w:r w:rsidRPr="00703E9F">
        <w:t>: Ingen kontakt</w:t>
      </w:r>
      <w:r w:rsidRPr="002546ED">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7"/>
      </w:tblGrid>
      <w:tr w:rsidR="00EF450C" w:rsidRPr="00703E9F" w14:paraId="48AC4B90" w14:textId="77777777" w:rsidTr="002B1F83">
        <w:tc>
          <w:tcPr>
            <w:tcW w:w="5837" w:type="dxa"/>
            <w:shd w:val="clear" w:color="auto" w:fill="auto"/>
          </w:tcPr>
          <w:p w14:paraId="7DD0A73A" w14:textId="77777777" w:rsidR="00EF450C" w:rsidRPr="00703E9F" w:rsidRDefault="00EF450C" w:rsidP="00684EB8">
            <w:pPr>
              <w:pStyle w:val="Brdtext"/>
              <w:ind w:firstLine="0"/>
            </w:pPr>
            <w:r w:rsidRPr="00703E9F">
              <w:t xml:space="preserve">Text till händelsen </w:t>
            </w:r>
          </w:p>
        </w:tc>
      </w:tr>
      <w:tr w:rsidR="00EF450C" w:rsidRPr="00703E9F" w14:paraId="4C2C7037" w14:textId="77777777" w:rsidTr="002B1F83">
        <w:tc>
          <w:tcPr>
            <w:tcW w:w="5837" w:type="dxa"/>
            <w:shd w:val="clear" w:color="auto" w:fill="auto"/>
          </w:tcPr>
          <w:p w14:paraId="14DBB7F2" w14:textId="7D396852" w:rsidR="00EF450C" w:rsidRPr="00703E9F" w:rsidRDefault="00EF450C" w:rsidP="00684EB8">
            <w:pPr>
              <w:pStyle w:val="Brdtext"/>
              <w:ind w:firstLine="0"/>
            </w:pPr>
            <w:r w:rsidRPr="00703E9F">
              <w:t>Ingen kontakt;</w:t>
            </w:r>
            <w:r w:rsidR="00684EB8" w:rsidRPr="00703E9F">
              <w:t>&lt;</w:t>
            </w:r>
            <w:proofErr w:type="spellStart"/>
            <w:r w:rsidRPr="00703E9F">
              <w:t>signeringsmodulsidentitet;ååååmmdd</w:t>
            </w:r>
            <w:proofErr w:type="spellEnd"/>
            <w:r w:rsidR="00684EB8" w:rsidRPr="00703E9F">
              <w:t>&gt;</w:t>
            </w:r>
            <w:r w:rsidRPr="00703E9F">
              <w:t>;</w:t>
            </w:r>
            <w:proofErr w:type="spellStart"/>
            <w:r w:rsidRPr="00703E9F">
              <w:t>ttmmss</w:t>
            </w:r>
            <w:proofErr w:type="spellEnd"/>
          </w:p>
        </w:tc>
      </w:tr>
    </w:tbl>
    <w:p w14:paraId="7EAC67E1" w14:textId="77777777" w:rsidR="00466222" w:rsidRDefault="00466222" w:rsidP="00EF450C">
      <w:pPr>
        <w:pStyle w:val="Rubrik4"/>
      </w:pPr>
    </w:p>
    <w:p w14:paraId="253081AD" w14:textId="2AEA6EE1" w:rsidR="00EF450C" w:rsidRPr="00703E9F" w:rsidRDefault="00EF450C" w:rsidP="00EF450C">
      <w:pPr>
        <w:pStyle w:val="Rubrik4"/>
      </w:pPr>
      <w:r w:rsidRPr="00703E9F">
        <w:t xml:space="preserve">Anslutningslogg  </w:t>
      </w:r>
    </w:p>
    <w:p w14:paraId="76E5B74B" w14:textId="62AF217F" w:rsidR="00EF450C" w:rsidRPr="00703E9F" w:rsidRDefault="00EF450C" w:rsidP="00B9493F">
      <w:pPr>
        <w:pStyle w:val="Paragraf1"/>
      </w:pPr>
      <w:r w:rsidRPr="00703E9F">
        <w:t>En kontrollserver ska löpande skriva till loggfilerna Serveranslutning&lt;</w:t>
      </w:r>
      <w:r w:rsidR="00FF6280" w:rsidRPr="00703E9F">
        <w:t>kontrollprogram</w:t>
      </w:r>
      <w:r w:rsidRPr="00703E9F">
        <w:t>s ID-sträng&gt;.log. Logg</w:t>
      </w:r>
      <w:r w:rsidRPr="00703E9F">
        <w:softHyphen/>
        <w:t xml:space="preserve">filerna ska för varje sammankopplat </w:t>
      </w:r>
      <w:r w:rsidR="00FF6280" w:rsidRPr="00703E9F">
        <w:t>kontrollprogram</w:t>
      </w:r>
      <w:r w:rsidR="00684EB8" w:rsidRPr="00703E9F">
        <w:t xml:space="preserve"> innehålla följande upp</w:t>
      </w:r>
      <w:r w:rsidR="00684EB8" w:rsidRPr="00703E9F">
        <w:softHyphen/>
        <w:t>gifter.</w:t>
      </w:r>
    </w:p>
    <w:p w14:paraId="7634F4D8" w14:textId="77777777" w:rsidR="00684EB8" w:rsidRPr="00703E9F" w:rsidRDefault="00684EB8" w:rsidP="00684EB8"/>
    <w:p w14:paraId="65B5AF88" w14:textId="42A1DF85" w:rsidR="00EF450C" w:rsidRPr="00703E9F" w:rsidRDefault="00EF450C" w:rsidP="00314984">
      <w:pPr>
        <w:pStyle w:val="Brdtext"/>
        <w:ind w:firstLine="0"/>
      </w:pPr>
      <w:r w:rsidRPr="00703E9F">
        <w:rPr>
          <w:i/>
        </w:rPr>
        <w:t>Händelse 1</w:t>
      </w:r>
      <w:r w:rsidRPr="00703E9F">
        <w:t xml:space="preserve">: Accepterad inloggning av </w:t>
      </w:r>
      <w:r w:rsidR="00FF6280" w:rsidRPr="00703E9F">
        <w:t>kontrollprogram</w:t>
      </w:r>
      <w:r w:rsidRPr="00703E9F">
        <w:t xml:space="preserve"> enligt 12 §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7"/>
      </w:tblGrid>
      <w:tr w:rsidR="00EF450C" w:rsidRPr="00703E9F" w14:paraId="74C10D2D" w14:textId="77777777" w:rsidTr="002B1F83">
        <w:tc>
          <w:tcPr>
            <w:tcW w:w="5837" w:type="dxa"/>
            <w:shd w:val="clear" w:color="auto" w:fill="auto"/>
          </w:tcPr>
          <w:p w14:paraId="061BD4D8" w14:textId="77777777" w:rsidR="00EF450C" w:rsidRPr="00703E9F" w:rsidRDefault="00EF450C" w:rsidP="00387C15">
            <w:pPr>
              <w:pStyle w:val="Brdtext"/>
              <w:ind w:firstLine="0"/>
            </w:pPr>
            <w:r w:rsidRPr="00703E9F">
              <w:t xml:space="preserve">Text till händelsen 1 </w:t>
            </w:r>
          </w:p>
        </w:tc>
      </w:tr>
      <w:tr w:rsidR="00EF450C" w:rsidRPr="00703E9F" w14:paraId="42020CC0" w14:textId="77777777" w:rsidTr="002B1F83">
        <w:tc>
          <w:tcPr>
            <w:tcW w:w="5837" w:type="dxa"/>
            <w:shd w:val="clear" w:color="auto" w:fill="auto"/>
          </w:tcPr>
          <w:p w14:paraId="2D2365B8" w14:textId="77777777" w:rsidR="00EF450C" w:rsidRPr="00703E9F" w:rsidRDefault="00EF450C" w:rsidP="00387C15">
            <w:pPr>
              <w:pStyle w:val="Brdtext"/>
              <w:ind w:firstLine="0"/>
            </w:pPr>
            <w:r w:rsidRPr="00703E9F">
              <w:t xml:space="preserve">Anslutning </w:t>
            </w:r>
            <w:proofErr w:type="spellStart"/>
            <w:r w:rsidRPr="00703E9F">
              <w:t>accepterad;ååååmmdd;ttmmss</w:t>
            </w:r>
            <w:proofErr w:type="spellEnd"/>
          </w:p>
        </w:tc>
      </w:tr>
    </w:tbl>
    <w:p w14:paraId="7598A2EE" w14:textId="77777777" w:rsidR="00CB5945" w:rsidRDefault="00CB5945">
      <w:pPr>
        <w:spacing w:after="200" w:line="276" w:lineRule="auto"/>
        <w:ind w:firstLine="0"/>
        <w:jc w:val="left"/>
      </w:pPr>
    </w:p>
    <w:p w14:paraId="6FCF92FC" w14:textId="62323F1C" w:rsidR="00EF450C" w:rsidRPr="00703E9F" w:rsidRDefault="00EF450C" w:rsidP="00314984">
      <w:pPr>
        <w:pStyle w:val="Brdtext"/>
        <w:ind w:firstLine="0"/>
      </w:pPr>
      <w:r w:rsidRPr="00703E9F">
        <w:rPr>
          <w:i/>
        </w:rPr>
        <w:t>Händelse 2</w:t>
      </w:r>
      <w:r w:rsidRPr="00703E9F">
        <w:t xml:space="preserve">: Nekad inloggning av </w:t>
      </w:r>
      <w:r w:rsidR="00FF6280" w:rsidRPr="00703E9F">
        <w:t>kontrollprogram</w:t>
      </w:r>
      <w:r w:rsidRPr="00703E9F">
        <w:t xml:space="preserve"> enligt 12 § 2 och 5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7"/>
      </w:tblGrid>
      <w:tr w:rsidR="00EF450C" w:rsidRPr="00703E9F" w14:paraId="7961D253" w14:textId="77777777" w:rsidTr="002B1F83">
        <w:tc>
          <w:tcPr>
            <w:tcW w:w="5837" w:type="dxa"/>
            <w:shd w:val="clear" w:color="auto" w:fill="auto"/>
          </w:tcPr>
          <w:p w14:paraId="0946BA32" w14:textId="77777777" w:rsidR="00EF450C" w:rsidRPr="00703E9F" w:rsidRDefault="00EF450C" w:rsidP="00387C15">
            <w:pPr>
              <w:pStyle w:val="Brdtext"/>
              <w:ind w:firstLine="0"/>
            </w:pPr>
            <w:r w:rsidRPr="00703E9F">
              <w:t xml:space="preserve">Text till händelsen 2 </w:t>
            </w:r>
          </w:p>
        </w:tc>
      </w:tr>
      <w:tr w:rsidR="00EF450C" w:rsidRPr="00703E9F" w14:paraId="6A4C4F5B" w14:textId="77777777" w:rsidTr="002B1F83">
        <w:tc>
          <w:tcPr>
            <w:tcW w:w="5837" w:type="dxa"/>
            <w:shd w:val="clear" w:color="auto" w:fill="auto"/>
          </w:tcPr>
          <w:p w14:paraId="38CEA2E7" w14:textId="77777777" w:rsidR="00EF450C" w:rsidRPr="00703E9F" w:rsidRDefault="00EF450C" w:rsidP="00387C15">
            <w:pPr>
              <w:pStyle w:val="Brdtext"/>
              <w:ind w:firstLine="0"/>
            </w:pPr>
            <w:r w:rsidRPr="00703E9F">
              <w:t xml:space="preserve">Nekad </w:t>
            </w:r>
            <w:proofErr w:type="spellStart"/>
            <w:r w:rsidRPr="00703E9F">
              <w:t>inloggning;ååååmmdd;ttmmss</w:t>
            </w:r>
            <w:proofErr w:type="spellEnd"/>
          </w:p>
        </w:tc>
      </w:tr>
    </w:tbl>
    <w:p w14:paraId="250DBBB2" w14:textId="10E44FCE" w:rsidR="00EF450C" w:rsidRPr="00703E9F" w:rsidRDefault="00EF450C" w:rsidP="00314984">
      <w:pPr>
        <w:pStyle w:val="Brdtext"/>
        <w:ind w:firstLine="0"/>
      </w:pPr>
      <w:r w:rsidRPr="00703E9F">
        <w:rPr>
          <w:i/>
        </w:rPr>
        <w:lastRenderedPageBreak/>
        <w:t>Händelse 3</w:t>
      </w:r>
      <w:r w:rsidRPr="00703E9F">
        <w:t xml:space="preserve">: </w:t>
      </w:r>
      <w:r w:rsidR="00FF6280" w:rsidRPr="00703E9F">
        <w:t>Kontrollprogram</w:t>
      </w:r>
      <w:r w:rsidRPr="00703E9F">
        <w:t xml:space="preserve">met loggar ut enligt 5 kap. </w:t>
      </w:r>
      <w:r w:rsidR="00A43861" w:rsidRPr="00703E9F">
        <w:t>10</w:t>
      </w:r>
      <w:r w:rsidRPr="00703E9F">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7"/>
      </w:tblGrid>
      <w:tr w:rsidR="00EF450C" w:rsidRPr="00703E9F" w14:paraId="12AD3047" w14:textId="77777777" w:rsidTr="002B1F83">
        <w:tc>
          <w:tcPr>
            <w:tcW w:w="5837" w:type="dxa"/>
            <w:shd w:val="clear" w:color="auto" w:fill="auto"/>
          </w:tcPr>
          <w:p w14:paraId="1AE65DE7" w14:textId="77777777" w:rsidR="00EF450C" w:rsidRPr="00703E9F" w:rsidRDefault="00EF450C" w:rsidP="00387C15">
            <w:pPr>
              <w:pStyle w:val="Brdtext"/>
              <w:ind w:firstLine="0"/>
            </w:pPr>
            <w:r w:rsidRPr="00703E9F">
              <w:t xml:space="preserve">Text till händelsen 3 </w:t>
            </w:r>
          </w:p>
        </w:tc>
      </w:tr>
      <w:tr w:rsidR="00EF450C" w:rsidRPr="00F27142" w14:paraId="3EE69F40" w14:textId="77777777" w:rsidTr="002B1F83">
        <w:tc>
          <w:tcPr>
            <w:tcW w:w="5837" w:type="dxa"/>
            <w:shd w:val="clear" w:color="auto" w:fill="auto"/>
          </w:tcPr>
          <w:p w14:paraId="1921C09A" w14:textId="77777777" w:rsidR="00EF450C" w:rsidRPr="00F27142" w:rsidRDefault="00EF450C" w:rsidP="00387C15">
            <w:pPr>
              <w:pStyle w:val="Brdtext"/>
              <w:ind w:firstLine="0"/>
            </w:pPr>
            <w:proofErr w:type="spellStart"/>
            <w:r w:rsidRPr="00703E9F">
              <w:t>Utloggning;ååååmmdd;ttmmss</w:t>
            </w:r>
            <w:proofErr w:type="spellEnd"/>
          </w:p>
        </w:tc>
      </w:tr>
    </w:tbl>
    <w:p w14:paraId="307822C8" w14:textId="77777777" w:rsidR="00EF450C" w:rsidRDefault="00EF450C" w:rsidP="00EF450C">
      <w:pPr>
        <w:pStyle w:val="Rubrik4"/>
      </w:pPr>
    </w:p>
    <w:p w14:paraId="0BDB25E8" w14:textId="77777777" w:rsidR="00EF450C" w:rsidRDefault="00EF450C" w:rsidP="00EF450C">
      <w:pPr>
        <w:pStyle w:val="Rubrik4"/>
      </w:pPr>
      <w:r w:rsidRPr="00F27142">
        <w:t xml:space="preserve">Logg för sammankopplade kassaregister </w:t>
      </w:r>
    </w:p>
    <w:p w14:paraId="7149E130" w14:textId="2E6C76E5" w:rsidR="00EF450C" w:rsidRDefault="00EF450C" w:rsidP="00B9493F">
      <w:pPr>
        <w:pStyle w:val="Paragraf1"/>
      </w:pPr>
      <w:r w:rsidRPr="00F27142">
        <w:t>En kontrollserver ska för samman</w:t>
      </w:r>
      <w:r w:rsidRPr="00F27142">
        <w:softHyphen/>
        <w:t>kopplade kassareg</w:t>
      </w:r>
      <w:r w:rsidR="000C47DD">
        <w:t>ister logga upp</w:t>
      </w:r>
      <w:r w:rsidR="000C47DD">
        <w:softHyphen/>
        <w:t>gifter enligt 5–</w:t>
      </w:r>
      <w:r w:rsidRPr="00F27142">
        <w:t>7 §§ för signeringsmodulsidentiteter</w:t>
      </w:r>
      <w:r w:rsidRPr="003814C7">
        <w:t xml:space="preserve">, ID-strängar för </w:t>
      </w:r>
      <w:r w:rsidR="00FF6280">
        <w:t>kontrollprogram</w:t>
      </w:r>
      <w:r w:rsidRPr="00F27142">
        <w:t xml:space="preserve"> och kassaregisternummer. Detta ska registre</w:t>
      </w:r>
      <w:r w:rsidRPr="00F27142">
        <w:softHyphen/>
        <w:t>ras i loggfilen Server_sammankopplade_kassaregister.log.</w:t>
      </w:r>
    </w:p>
    <w:p w14:paraId="3A50D936" w14:textId="77777777" w:rsidR="00EF450C" w:rsidRPr="00F27142" w:rsidRDefault="00EF450C" w:rsidP="00EF450C">
      <w:pPr>
        <w:pStyle w:val="Paragraf1"/>
        <w:numPr>
          <w:ilvl w:val="0"/>
          <w:numId w:val="0"/>
        </w:num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7"/>
      </w:tblGrid>
      <w:tr w:rsidR="00EF450C" w:rsidRPr="002546ED" w14:paraId="6D4392C7" w14:textId="77777777" w:rsidTr="002B1F83">
        <w:tc>
          <w:tcPr>
            <w:tcW w:w="5837" w:type="dxa"/>
            <w:shd w:val="clear" w:color="auto" w:fill="auto"/>
          </w:tcPr>
          <w:p w14:paraId="4AA9C050" w14:textId="77777777" w:rsidR="00EF450C" w:rsidRPr="002546ED" w:rsidRDefault="00EF450C" w:rsidP="00387C15">
            <w:pPr>
              <w:pStyle w:val="Brdtext"/>
              <w:ind w:firstLine="0"/>
            </w:pPr>
            <w:r w:rsidRPr="002546ED">
              <w:t xml:space="preserve">Text till händelsen  </w:t>
            </w:r>
          </w:p>
        </w:tc>
      </w:tr>
      <w:tr w:rsidR="00EF450C" w:rsidRPr="002546ED" w14:paraId="6E86D355" w14:textId="77777777" w:rsidTr="002B1F83">
        <w:tc>
          <w:tcPr>
            <w:tcW w:w="5837" w:type="dxa"/>
            <w:shd w:val="clear" w:color="auto" w:fill="auto"/>
          </w:tcPr>
          <w:p w14:paraId="5462D4B4" w14:textId="3DAC631A" w:rsidR="00EF450C" w:rsidRPr="002546ED" w:rsidRDefault="00EF450C" w:rsidP="00387C15">
            <w:pPr>
              <w:pStyle w:val="Brdtext"/>
              <w:ind w:firstLine="0"/>
            </w:pPr>
            <w:r w:rsidRPr="002546ED">
              <w:t>&lt;kassaregisternummer&gt;;&lt;signeringsmodulsidentitet&gt;;&lt;</w:t>
            </w:r>
            <w:r w:rsidR="00FF6280">
              <w:t>kontrollprogram</w:t>
            </w:r>
            <w:r w:rsidRPr="002546ED">
              <w:t>sidentitet&gt;;ååååmmdd;ttmmss</w:t>
            </w:r>
          </w:p>
        </w:tc>
      </w:tr>
    </w:tbl>
    <w:p w14:paraId="429C064D" w14:textId="77777777" w:rsidR="008D7B0D" w:rsidRDefault="008D7B0D" w:rsidP="00EF450C">
      <w:pPr>
        <w:pStyle w:val="Rubrik4"/>
      </w:pPr>
    </w:p>
    <w:p w14:paraId="0051970A" w14:textId="76AA8BAA" w:rsidR="00EF450C" w:rsidRPr="002546ED" w:rsidRDefault="00EF450C" w:rsidP="00EF450C">
      <w:pPr>
        <w:pStyle w:val="Rubrik4"/>
      </w:pPr>
      <w:r w:rsidRPr="002546ED">
        <w:t>Logg för felaktiga signaturer</w:t>
      </w:r>
    </w:p>
    <w:p w14:paraId="551BFCF3" w14:textId="77777777" w:rsidR="00EF450C" w:rsidRPr="002546ED" w:rsidRDefault="00EF450C" w:rsidP="00B9493F">
      <w:pPr>
        <w:pStyle w:val="Paragraf1"/>
        <w:rPr>
          <w:rFonts w:eastAsia="Calibri"/>
        </w:rPr>
      </w:pPr>
      <w:r w:rsidRPr="002546ED">
        <w:t>En kontrollserver ska logga uppgift att verifiering av signatur enligt 17 § 2 inte har kunnat ske. Detta ska registreras i följande logg</w:t>
      </w:r>
      <w:r w:rsidRPr="002546ED">
        <w:softHyphen/>
        <w:t>fil:</w:t>
      </w:r>
    </w:p>
    <w:p w14:paraId="2DC3D776" w14:textId="77777777" w:rsidR="00EF450C" w:rsidRPr="00F27142" w:rsidRDefault="00EF450C" w:rsidP="00314984">
      <w:pPr>
        <w:pStyle w:val="Brdtext"/>
        <w:ind w:firstLine="0"/>
      </w:pPr>
      <w:r w:rsidRPr="002546ED">
        <w:t>Server_felaktiga_signaturer.log</w:t>
      </w:r>
    </w:p>
    <w:tbl>
      <w:tblPr>
        <w:tblW w:w="6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14"/>
      </w:tblGrid>
      <w:tr w:rsidR="00EF450C" w:rsidRPr="00F27142" w14:paraId="6AB78AE1" w14:textId="77777777" w:rsidTr="002B1F83">
        <w:tc>
          <w:tcPr>
            <w:tcW w:w="6771" w:type="dxa"/>
            <w:shd w:val="clear" w:color="auto" w:fill="auto"/>
          </w:tcPr>
          <w:p w14:paraId="4D2DA248" w14:textId="77777777" w:rsidR="00EF450C" w:rsidRPr="002546ED" w:rsidRDefault="00EF450C" w:rsidP="00314984">
            <w:pPr>
              <w:pStyle w:val="Brdtext"/>
              <w:ind w:firstLine="0"/>
            </w:pPr>
            <w:r w:rsidRPr="002546ED">
              <w:t>Text till händelsen</w:t>
            </w:r>
          </w:p>
        </w:tc>
      </w:tr>
      <w:tr w:rsidR="00EF450C" w:rsidRPr="00F27142" w14:paraId="2B7BE249" w14:textId="77777777" w:rsidTr="002B1F83">
        <w:tc>
          <w:tcPr>
            <w:tcW w:w="6771" w:type="dxa"/>
            <w:shd w:val="clear" w:color="auto" w:fill="auto"/>
          </w:tcPr>
          <w:p w14:paraId="1E57DB11" w14:textId="77777777" w:rsidR="00EF450C" w:rsidRPr="002546ED" w:rsidRDefault="00EF450C" w:rsidP="00314984">
            <w:pPr>
              <w:pStyle w:val="Brdtextmedindrag"/>
              <w:ind w:left="0" w:firstLine="0"/>
            </w:pPr>
            <w:r w:rsidRPr="002546ED">
              <w:rPr>
                <w:szCs w:val="20"/>
              </w:rPr>
              <w:t>&lt;organisationsnummer&gt;;&lt;kassaregisternummer&gt;;&lt;löpnummer&gt;;ååååmmdd;ttmmss</w:t>
            </w:r>
          </w:p>
        </w:tc>
      </w:tr>
    </w:tbl>
    <w:p w14:paraId="6538B239" w14:textId="77777777" w:rsidR="008A42A6" w:rsidRDefault="008A42A6" w:rsidP="00EF450C">
      <w:pPr>
        <w:pStyle w:val="Rubrik4"/>
      </w:pPr>
    </w:p>
    <w:p w14:paraId="4AA4CC75" w14:textId="4B1A0ED8" w:rsidR="00EF450C" w:rsidRDefault="00EF450C" w:rsidP="00EF450C">
      <w:pPr>
        <w:pStyle w:val="Rubrik4"/>
      </w:pPr>
      <w:r w:rsidRPr="00F27142">
        <w:t xml:space="preserve">Logg för uttag av kontrolldata till Skatteverket </w:t>
      </w:r>
    </w:p>
    <w:p w14:paraId="2F44785A" w14:textId="77777777" w:rsidR="00EF450C" w:rsidRPr="00F27142" w:rsidRDefault="00EF450C" w:rsidP="00B9493F">
      <w:pPr>
        <w:pStyle w:val="Paragraf1"/>
      </w:pPr>
      <w:r w:rsidRPr="00F27142">
        <w:t xml:space="preserve">En kontrollserver ska logga uttag av kontrolldata till Skatteverket. Detta ska registreras i loggfilen Serverkontrolldata.log. </w:t>
      </w:r>
    </w:p>
    <w:p w14:paraId="70C9D1FC" w14:textId="77777777" w:rsidR="00EF450C" w:rsidRPr="00F27142" w:rsidRDefault="00EF450C" w:rsidP="00EF450C">
      <w:pPr>
        <w:pStyle w:val="Brdtextmedindrag"/>
        <w:ind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7"/>
      </w:tblGrid>
      <w:tr w:rsidR="00EF450C" w:rsidRPr="002546ED" w14:paraId="7FE7632B" w14:textId="77777777" w:rsidTr="002B1F83">
        <w:tc>
          <w:tcPr>
            <w:tcW w:w="5837" w:type="dxa"/>
            <w:shd w:val="clear" w:color="auto" w:fill="auto"/>
          </w:tcPr>
          <w:p w14:paraId="0989A0B8" w14:textId="77777777" w:rsidR="00EF450C" w:rsidRPr="002546ED" w:rsidRDefault="00EF450C" w:rsidP="00387C15">
            <w:pPr>
              <w:pStyle w:val="Brdtext"/>
              <w:ind w:firstLine="0"/>
            </w:pPr>
            <w:r w:rsidRPr="002546ED">
              <w:t>Text till händelsen</w:t>
            </w:r>
          </w:p>
        </w:tc>
      </w:tr>
      <w:tr w:rsidR="00EF450C" w:rsidRPr="002546ED" w14:paraId="72AF0DD9" w14:textId="77777777" w:rsidTr="002B1F83">
        <w:tc>
          <w:tcPr>
            <w:tcW w:w="5837" w:type="dxa"/>
            <w:shd w:val="clear" w:color="auto" w:fill="auto"/>
          </w:tcPr>
          <w:p w14:paraId="6AD46EE4" w14:textId="77777777" w:rsidR="00EF450C" w:rsidRPr="002546ED" w:rsidRDefault="00EF450C" w:rsidP="00387C15">
            <w:pPr>
              <w:pStyle w:val="Brdtextmedindrag"/>
              <w:ind w:left="0" w:firstLine="0"/>
            </w:pPr>
            <w:r w:rsidRPr="002546ED">
              <w:t>Uttag av kontrolldata;&lt;skattetjänsteman&gt;;</w:t>
            </w:r>
            <w:proofErr w:type="spellStart"/>
            <w:r w:rsidRPr="002546ED">
              <w:t>ååååmmdd;ttmmss</w:t>
            </w:r>
            <w:proofErr w:type="spellEnd"/>
          </w:p>
        </w:tc>
      </w:tr>
    </w:tbl>
    <w:p w14:paraId="40B322C3" w14:textId="77777777" w:rsidR="00EF450C" w:rsidRPr="002546ED" w:rsidRDefault="00EF450C" w:rsidP="00EF450C">
      <w:pPr>
        <w:pStyle w:val="Rubrik4"/>
      </w:pPr>
    </w:p>
    <w:p w14:paraId="33496018" w14:textId="77777777" w:rsidR="00EF450C" w:rsidRPr="002546ED" w:rsidRDefault="00EF450C" w:rsidP="00EF450C">
      <w:pPr>
        <w:pStyle w:val="Rubrik4"/>
      </w:pPr>
      <w:r w:rsidRPr="002546ED">
        <w:t>Logg för andra aktiviteter</w:t>
      </w:r>
    </w:p>
    <w:p w14:paraId="20F8369D" w14:textId="174FFF5D" w:rsidR="00EF450C" w:rsidRPr="002546ED" w:rsidRDefault="00EF450C" w:rsidP="00B9493F">
      <w:pPr>
        <w:pStyle w:val="Paragraf1"/>
      </w:pPr>
      <w:r w:rsidRPr="002546ED">
        <w:t>En kontrollserver</w:t>
      </w:r>
      <w:r w:rsidRPr="00320F5D">
        <w:t xml:space="preserve"> </w:t>
      </w:r>
      <w:r w:rsidRPr="002546ED">
        <w:t xml:space="preserve">får löpande logga andra händelser </w:t>
      </w:r>
      <w:r w:rsidR="000C47DD">
        <w:t>än vad som ska loggas enligt 20–</w:t>
      </w:r>
      <w:r w:rsidRPr="002546ED">
        <w:t xml:space="preserve">29 och 31 §§. Detta ska registreras i loggfilen Server_egen.log. </w:t>
      </w:r>
    </w:p>
    <w:p w14:paraId="44D9A8EF" w14:textId="77777777" w:rsidR="00EF450C" w:rsidRPr="002546ED" w:rsidRDefault="00EF450C" w:rsidP="00314984">
      <w:pPr>
        <w:pStyle w:val="Brdtextmedindrag"/>
        <w:ind w:left="0" w:firstLine="0"/>
      </w:pPr>
      <w:r w:rsidRPr="002546ED">
        <w:t xml:space="preserve">Följande format ska inleda registrering av egna loggtyper.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7"/>
      </w:tblGrid>
      <w:tr w:rsidR="00EF450C" w:rsidRPr="002546ED" w14:paraId="4D4D71CF" w14:textId="77777777" w:rsidTr="002B1F83">
        <w:tc>
          <w:tcPr>
            <w:tcW w:w="5837" w:type="dxa"/>
            <w:shd w:val="clear" w:color="auto" w:fill="auto"/>
          </w:tcPr>
          <w:p w14:paraId="6D32B4C2" w14:textId="77777777" w:rsidR="00EF450C" w:rsidRPr="002546ED" w:rsidRDefault="00EF450C" w:rsidP="00387C15">
            <w:pPr>
              <w:pStyle w:val="Brdtext"/>
              <w:ind w:firstLine="0"/>
            </w:pPr>
            <w:r w:rsidRPr="002546ED">
              <w:t>Text till händelsen</w:t>
            </w:r>
          </w:p>
        </w:tc>
      </w:tr>
      <w:tr w:rsidR="00EF450C" w:rsidRPr="002546ED" w14:paraId="2A3C0E57" w14:textId="77777777" w:rsidTr="002B1F83">
        <w:tc>
          <w:tcPr>
            <w:tcW w:w="5837" w:type="dxa"/>
            <w:shd w:val="clear" w:color="auto" w:fill="auto"/>
          </w:tcPr>
          <w:p w14:paraId="2F13EB71" w14:textId="77777777" w:rsidR="00EF450C" w:rsidRPr="002546ED" w:rsidRDefault="00EF450C" w:rsidP="00387C15">
            <w:pPr>
              <w:pStyle w:val="Brdtextmedindrag"/>
              <w:ind w:left="0" w:firstLine="0"/>
            </w:pPr>
            <w:r w:rsidRPr="002546ED">
              <w:t>&lt;</w:t>
            </w:r>
            <w:proofErr w:type="spellStart"/>
            <w:r w:rsidRPr="002546ED">
              <w:t>loggtyp</w:t>
            </w:r>
            <w:proofErr w:type="spellEnd"/>
            <w:r w:rsidRPr="002546ED">
              <w:t>&gt;;</w:t>
            </w:r>
            <w:proofErr w:type="spellStart"/>
            <w:r w:rsidRPr="002546ED">
              <w:t>ååååmmdd;ttmmss</w:t>
            </w:r>
            <w:proofErr w:type="spellEnd"/>
          </w:p>
        </w:tc>
      </w:tr>
    </w:tbl>
    <w:p w14:paraId="3BD4262D" w14:textId="77777777" w:rsidR="00EF450C" w:rsidRPr="009A74E5" w:rsidRDefault="00EF450C" w:rsidP="00EF450C">
      <w:pPr>
        <w:pStyle w:val="Rubrik4"/>
      </w:pPr>
      <w:r w:rsidRPr="002546ED">
        <w:lastRenderedPageBreak/>
        <w:t>Logg för inloggningar på en kontrollserver</w:t>
      </w:r>
    </w:p>
    <w:p w14:paraId="54C94DE9" w14:textId="77777777" w:rsidR="00EF450C" w:rsidRPr="009A74E5" w:rsidRDefault="00EF450C" w:rsidP="00B9493F">
      <w:pPr>
        <w:pStyle w:val="Paragraf1"/>
      </w:pPr>
      <w:r w:rsidRPr="009A74E5">
        <w:t xml:space="preserve">En kontrollserver ska logga användare som loggar in på kontrollservern. Även felaktiga försök att logga in ska loggas. Detta ska registreras i loggfilen Server_access.log. </w:t>
      </w:r>
    </w:p>
    <w:p w14:paraId="49BEBB03" w14:textId="77777777" w:rsidR="00EF450C" w:rsidRPr="009A74E5" w:rsidRDefault="00EF450C" w:rsidP="00EF450C">
      <w:pPr>
        <w:pStyle w:val="Brdtextmedindrag"/>
        <w:ind w:firstLine="0"/>
      </w:pPr>
    </w:p>
    <w:p w14:paraId="351933FD" w14:textId="77777777" w:rsidR="00EF450C" w:rsidRPr="002546ED" w:rsidRDefault="00EF450C" w:rsidP="00314984">
      <w:pPr>
        <w:pStyle w:val="Brdtextmedindrag"/>
        <w:spacing w:after="240"/>
        <w:ind w:left="0" w:firstLine="0"/>
      </w:pPr>
      <w:r w:rsidRPr="009A74E5">
        <w:rPr>
          <w:i/>
        </w:rPr>
        <w:t xml:space="preserve">Händelse </w:t>
      </w:r>
      <w:r w:rsidRPr="002546ED">
        <w:rPr>
          <w:i/>
        </w:rPr>
        <w:t xml:space="preserve">1: </w:t>
      </w:r>
      <w:r w:rsidRPr="002546ED">
        <w:t>Godkänd inloggning på kontrollserver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7"/>
      </w:tblGrid>
      <w:tr w:rsidR="00EF450C" w:rsidRPr="002546ED" w14:paraId="5B4D7854" w14:textId="77777777" w:rsidTr="002B1F83">
        <w:tc>
          <w:tcPr>
            <w:tcW w:w="5837" w:type="dxa"/>
            <w:shd w:val="clear" w:color="auto" w:fill="auto"/>
          </w:tcPr>
          <w:p w14:paraId="22EC38D8" w14:textId="77777777" w:rsidR="00EF450C" w:rsidRPr="002546ED" w:rsidRDefault="00EF450C" w:rsidP="00387C15">
            <w:pPr>
              <w:pStyle w:val="Brdtext"/>
              <w:ind w:firstLine="0"/>
            </w:pPr>
            <w:r w:rsidRPr="002546ED">
              <w:t>Text till händelsen</w:t>
            </w:r>
          </w:p>
        </w:tc>
      </w:tr>
      <w:tr w:rsidR="00EF450C" w:rsidRPr="002546ED" w14:paraId="2731D0E4" w14:textId="77777777" w:rsidTr="002B1F83">
        <w:tc>
          <w:tcPr>
            <w:tcW w:w="5837" w:type="dxa"/>
            <w:shd w:val="clear" w:color="auto" w:fill="auto"/>
          </w:tcPr>
          <w:p w14:paraId="460E21C1" w14:textId="77777777" w:rsidR="00EF450C" w:rsidRPr="002546ED" w:rsidRDefault="00EF450C" w:rsidP="00387C15">
            <w:pPr>
              <w:pStyle w:val="Brdtextmedindrag"/>
              <w:ind w:left="0" w:firstLine="0"/>
            </w:pPr>
            <w:r w:rsidRPr="002546ED">
              <w:t>Inloggning;&lt;användarnamn&gt;;</w:t>
            </w:r>
            <w:proofErr w:type="spellStart"/>
            <w:r w:rsidRPr="002546ED">
              <w:t>ååååmmdd;ttmmss</w:t>
            </w:r>
            <w:proofErr w:type="spellEnd"/>
          </w:p>
        </w:tc>
      </w:tr>
    </w:tbl>
    <w:p w14:paraId="531C5DA8" w14:textId="77777777" w:rsidR="008A42A6" w:rsidRDefault="008A42A6" w:rsidP="00314984">
      <w:pPr>
        <w:pStyle w:val="Brdtextmedindrag"/>
        <w:spacing w:after="240"/>
        <w:ind w:left="0" w:firstLine="0"/>
        <w:rPr>
          <w:i/>
        </w:rPr>
      </w:pPr>
    </w:p>
    <w:p w14:paraId="3009B21E" w14:textId="38CAB206" w:rsidR="00EF450C" w:rsidRPr="002546ED" w:rsidRDefault="00EF450C" w:rsidP="00314984">
      <w:pPr>
        <w:pStyle w:val="Brdtextmedindrag"/>
        <w:spacing w:after="240"/>
        <w:ind w:left="0" w:firstLine="0"/>
      </w:pPr>
      <w:r w:rsidRPr="002546ED">
        <w:rPr>
          <w:i/>
        </w:rPr>
        <w:t xml:space="preserve">Händelse 2: </w:t>
      </w:r>
      <w:r w:rsidRPr="002546ED">
        <w:t>Ej godkänt inloggningsförsök på kontrollserver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7"/>
      </w:tblGrid>
      <w:tr w:rsidR="00EF450C" w:rsidRPr="002546ED" w14:paraId="2EC11E89" w14:textId="77777777" w:rsidTr="002B1F83">
        <w:tc>
          <w:tcPr>
            <w:tcW w:w="5837" w:type="dxa"/>
            <w:shd w:val="clear" w:color="auto" w:fill="auto"/>
          </w:tcPr>
          <w:p w14:paraId="7F02F014" w14:textId="77777777" w:rsidR="00EF450C" w:rsidRPr="002546ED" w:rsidRDefault="00EF450C" w:rsidP="00387C15">
            <w:pPr>
              <w:pStyle w:val="Brdtext"/>
              <w:ind w:firstLine="0"/>
            </w:pPr>
            <w:r w:rsidRPr="002546ED">
              <w:t>Text till händelsen</w:t>
            </w:r>
          </w:p>
        </w:tc>
      </w:tr>
      <w:tr w:rsidR="00EF450C" w:rsidRPr="002546ED" w14:paraId="13EFCEAD" w14:textId="77777777" w:rsidTr="002B1F83">
        <w:tc>
          <w:tcPr>
            <w:tcW w:w="5837" w:type="dxa"/>
            <w:shd w:val="clear" w:color="auto" w:fill="auto"/>
          </w:tcPr>
          <w:p w14:paraId="41BD3D92" w14:textId="77777777" w:rsidR="00EF450C" w:rsidRPr="002546ED" w:rsidRDefault="00EF450C" w:rsidP="00387C15">
            <w:pPr>
              <w:pStyle w:val="Brdtextmedindrag"/>
              <w:ind w:left="0" w:firstLine="0"/>
            </w:pPr>
            <w:r w:rsidRPr="002546ED">
              <w:t>Fel inloggning;&lt;användarnamn&gt;;</w:t>
            </w:r>
            <w:proofErr w:type="spellStart"/>
            <w:r w:rsidRPr="002546ED">
              <w:t>ååååmmdd;ttmmss</w:t>
            </w:r>
            <w:proofErr w:type="spellEnd"/>
          </w:p>
        </w:tc>
      </w:tr>
    </w:tbl>
    <w:p w14:paraId="14703544" w14:textId="77777777" w:rsidR="008A42A6" w:rsidRDefault="008A42A6" w:rsidP="00EF450C">
      <w:pPr>
        <w:pStyle w:val="Rubrik3"/>
      </w:pPr>
    </w:p>
    <w:p w14:paraId="1A73867B" w14:textId="11D43133" w:rsidR="00EF450C" w:rsidRPr="002546ED" w:rsidRDefault="00EF450C" w:rsidP="00EF450C">
      <w:pPr>
        <w:pStyle w:val="Rubrik3"/>
      </w:pPr>
      <w:r w:rsidRPr="002546ED">
        <w:t xml:space="preserve">H </w:t>
      </w:r>
      <w:r w:rsidRPr="002546ED">
        <w:tab/>
        <w:t>Generering av avstämningskod</w:t>
      </w:r>
    </w:p>
    <w:p w14:paraId="5CFACDC3" w14:textId="77777777" w:rsidR="00EF450C" w:rsidRPr="00703E9F" w:rsidRDefault="00EF450C" w:rsidP="00B9493F">
      <w:pPr>
        <w:pStyle w:val="Paragraf1"/>
      </w:pPr>
      <w:r w:rsidRPr="002546ED">
        <w:t>I 13 § finns bestämmelser om kontroll av sammankopplade sig</w:t>
      </w:r>
      <w:r w:rsidRPr="002546ED">
        <w:softHyphen/>
        <w:t>ne</w:t>
      </w:r>
      <w:r w:rsidRPr="002546ED">
        <w:softHyphen/>
        <w:t xml:space="preserve">ringsmoduler och kassaregister. Vid </w:t>
      </w:r>
      <w:r w:rsidRPr="00703E9F">
        <w:t>sådan kontroll ska kontroll</w:t>
      </w:r>
      <w:r w:rsidRPr="00703E9F">
        <w:softHyphen/>
        <w:t>servern generera en avstäm</w:t>
      </w:r>
      <w:r w:rsidRPr="00703E9F">
        <w:softHyphen/>
        <w:t>nings</w:t>
      </w:r>
      <w:r w:rsidRPr="00703E9F">
        <w:softHyphen/>
        <w:t>kod för varje kassa</w:t>
      </w:r>
      <w:r w:rsidRPr="00703E9F">
        <w:softHyphen/>
        <w:t>registernummer.</w:t>
      </w:r>
    </w:p>
    <w:p w14:paraId="24AA080D" w14:textId="261EDD60" w:rsidR="00684EB8" w:rsidRPr="00C16C18" w:rsidRDefault="00EF450C" w:rsidP="00B9493F">
      <w:pPr>
        <w:pStyle w:val="Paragraf1"/>
      </w:pPr>
      <w:r w:rsidRPr="00C16C18">
        <w:t>En kontrollserver ska använda följande kontrolldata för genere</w:t>
      </w:r>
      <w:r w:rsidR="00684EB8" w:rsidRPr="00C16C18">
        <w:softHyphen/>
      </w:r>
      <w:r w:rsidRPr="00C16C18">
        <w:t>ring av en avstämningskod.</w:t>
      </w:r>
      <w:r w:rsidR="00BE5CF6" w:rsidRPr="00C16C18">
        <w:t xml:space="preserve"> Avstämningskoden ska </w:t>
      </w:r>
      <w:r w:rsidR="00FC095D">
        <w:t xml:space="preserve">för varje kvitto </w:t>
      </w:r>
      <w:r w:rsidR="00BE5CF6" w:rsidRPr="00C16C18">
        <w:t>skickas till kontroll</w:t>
      </w:r>
      <w:r w:rsidR="00BE5CF6" w:rsidRPr="00C16C18">
        <w:softHyphen/>
        <w:t xml:space="preserve">programmet enligt 5 kap. 45–46 §§. </w:t>
      </w:r>
    </w:p>
    <w:p w14:paraId="777E1A49" w14:textId="77777777" w:rsidR="00C23586" w:rsidRPr="00703E9F" w:rsidRDefault="00C23586" w:rsidP="00C2358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094"/>
        <w:gridCol w:w="1985"/>
      </w:tblGrid>
      <w:tr w:rsidR="00EF450C" w:rsidRPr="00703E9F" w14:paraId="7A8269F4" w14:textId="77777777" w:rsidTr="002B1F83">
        <w:tc>
          <w:tcPr>
            <w:tcW w:w="428" w:type="dxa"/>
            <w:shd w:val="clear" w:color="auto" w:fill="EEECE1" w:themeFill="background2"/>
          </w:tcPr>
          <w:p w14:paraId="553A0590" w14:textId="77777777" w:rsidR="00EF450C" w:rsidRPr="00703E9F" w:rsidRDefault="00EF450C" w:rsidP="00F33E0F">
            <w:pPr>
              <w:pStyle w:val="Brdtextmedindrag"/>
              <w:spacing w:after="0"/>
              <w:ind w:left="0" w:firstLine="0"/>
            </w:pPr>
            <w:r w:rsidRPr="00703E9F">
              <w:t>Nr</w:t>
            </w:r>
          </w:p>
        </w:tc>
        <w:tc>
          <w:tcPr>
            <w:tcW w:w="3094" w:type="dxa"/>
            <w:shd w:val="clear" w:color="auto" w:fill="EEECE1" w:themeFill="background2"/>
          </w:tcPr>
          <w:p w14:paraId="2DF44DEA" w14:textId="77777777" w:rsidR="00EF450C" w:rsidRPr="00703E9F" w:rsidRDefault="00EF450C" w:rsidP="00F33E0F">
            <w:pPr>
              <w:pStyle w:val="Brdtextmedindrag"/>
              <w:spacing w:after="0"/>
              <w:ind w:left="0" w:firstLine="0"/>
            </w:pPr>
            <w:r w:rsidRPr="00703E9F">
              <w:t>Kontrolldata</w:t>
            </w:r>
          </w:p>
        </w:tc>
        <w:tc>
          <w:tcPr>
            <w:tcW w:w="1985" w:type="dxa"/>
            <w:shd w:val="clear" w:color="auto" w:fill="EEECE1" w:themeFill="background2"/>
          </w:tcPr>
          <w:p w14:paraId="105DD35E" w14:textId="77777777" w:rsidR="00EF450C" w:rsidRPr="00703E9F" w:rsidRDefault="00EF450C" w:rsidP="00F33E0F">
            <w:pPr>
              <w:pStyle w:val="Brdtextmedindrag"/>
              <w:spacing w:after="0"/>
              <w:ind w:left="0" w:firstLine="0"/>
            </w:pPr>
            <w:r w:rsidRPr="00703E9F">
              <w:t>Hänvisning</w:t>
            </w:r>
          </w:p>
        </w:tc>
      </w:tr>
      <w:tr w:rsidR="00EF450C" w:rsidRPr="00703E9F" w14:paraId="24810B3F" w14:textId="77777777" w:rsidTr="002B1F83">
        <w:tc>
          <w:tcPr>
            <w:tcW w:w="428" w:type="dxa"/>
            <w:shd w:val="clear" w:color="auto" w:fill="auto"/>
          </w:tcPr>
          <w:p w14:paraId="7827A74E" w14:textId="77777777" w:rsidR="00EF450C" w:rsidRPr="00703E9F" w:rsidRDefault="00EF450C" w:rsidP="00F33E0F">
            <w:pPr>
              <w:pStyle w:val="Brdtextmedindrag"/>
              <w:spacing w:after="0"/>
              <w:ind w:left="0" w:firstLine="0"/>
            </w:pPr>
            <w:r w:rsidRPr="00703E9F">
              <w:t>1</w:t>
            </w:r>
          </w:p>
        </w:tc>
        <w:tc>
          <w:tcPr>
            <w:tcW w:w="3094" w:type="dxa"/>
            <w:shd w:val="clear" w:color="auto" w:fill="auto"/>
          </w:tcPr>
          <w:p w14:paraId="244A4A4F" w14:textId="77777777" w:rsidR="00EF450C" w:rsidRPr="00703E9F" w:rsidRDefault="00EF450C" w:rsidP="00F33E0F">
            <w:pPr>
              <w:pStyle w:val="Brdtextmedindrag"/>
              <w:spacing w:after="0"/>
              <w:ind w:left="0" w:firstLine="0"/>
            </w:pPr>
            <w:r w:rsidRPr="00703E9F">
              <w:t>Datum och tid</w:t>
            </w:r>
          </w:p>
        </w:tc>
        <w:tc>
          <w:tcPr>
            <w:tcW w:w="1985" w:type="dxa"/>
            <w:shd w:val="clear" w:color="auto" w:fill="auto"/>
          </w:tcPr>
          <w:p w14:paraId="51116CA0" w14:textId="47D2FCFB" w:rsidR="00EF450C" w:rsidRPr="00703E9F" w:rsidRDefault="00A43861" w:rsidP="00F33E0F">
            <w:pPr>
              <w:pStyle w:val="Brdtextmedindrag"/>
              <w:spacing w:after="0"/>
              <w:ind w:left="0" w:firstLine="0"/>
            </w:pPr>
            <w:r w:rsidRPr="00703E9F">
              <w:t>5 kap. 34</w:t>
            </w:r>
            <w:r w:rsidR="00EF450C" w:rsidRPr="00703E9F">
              <w:t xml:space="preserve"> § A N1</w:t>
            </w:r>
          </w:p>
        </w:tc>
      </w:tr>
      <w:tr w:rsidR="00EF450C" w:rsidRPr="00703E9F" w14:paraId="5BE9B81A" w14:textId="77777777" w:rsidTr="002B1F83">
        <w:tc>
          <w:tcPr>
            <w:tcW w:w="428" w:type="dxa"/>
            <w:shd w:val="clear" w:color="auto" w:fill="auto"/>
          </w:tcPr>
          <w:p w14:paraId="0599308E" w14:textId="77777777" w:rsidR="00EF450C" w:rsidRPr="00703E9F" w:rsidRDefault="00EF450C" w:rsidP="00F33E0F">
            <w:pPr>
              <w:pStyle w:val="Brdtextmedindrag"/>
              <w:spacing w:after="0"/>
              <w:ind w:left="0" w:firstLine="0"/>
            </w:pPr>
            <w:r w:rsidRPr="00703E9F">
              <w:t>2</w:t>
            </w:r>
          </w:p>
        </w:tc>
        <w:tc>
          <w:tcPr>
            <w:tcW w:w="3094" w:type="dxa"/>
            <w:shd w:val="clear" w:color="auto" w:fill="auto"/>
          </w:tcPr>
          <w:p w14:paraId="60E861B2" w14:textId="77777777" w:rsidR="00EF450C" w:rsidRPr="00703E9F" w:rsidRDefault="00EF450C" w:rsidP="00F33E0F">
            <w:pPr>
              <w:pStyle w:val="Brdtextmedindrag"/>
              <w:spacing w:after="0"/>
              <w:ind w:left="0" w:firstLine="0"/>
            </w:pPr>
            <w:r w:rsidRPr="00703E9F">
              <w:t>Löpnummer</w:t>
            </w:r>
          </w:p>
        </w:tc>
        <w:tc>
          <w:tcPr>
            <w:tcW w:w="1985" w:type="dxa"/>
            <w:shd w:val="clear" w:color="auto" w:fill="auto"/>
          </w:tcPr>
          <w:p w14:paraId="4DF8C6A6" w14:textId="155120BF" w:rsidR="00EF450C" w:rsidRPr="00703E9F" w:rsidRDefault="00A43861" w:rsidP="00F33E0F">
            <w:pPr>
              <w:pStyle w:val="Brdtextmedindrag"/>
              <w:spacing w:after="0"/>
              <w:ind w:left="0" w:firstLine="0"/>
            </w:pPr>
            <w:r w:rsidRPr="00703E9F">
              <w:t>5 kap. 34</w:t>
            </w:r>
            <w:r w:rsidR="00EF450C" w:rsidRPr="00703E9F">
              <w:t xml:space="preserve"> § A N5</w:t>
            </w:r>
          </w:p>
        </w:tc>
      </w:tr>
      <w:tr w:rsidR="00EF450C" w:rsidRPr="00703E9F" w14:paraId="3FB0A994" w14:textId="77777777" w:rsidTr="002B1F83">
        <w:tc>
          <w:tcPr>
            <w:tcW w:w="428" w:type="dxa"/>
            <w:shd w:val="clear" w:color="auto" w:fill="auto"/>
          </w:tcPr>
          <w:p w14:paraId="3048A991" w14:textId="77777777" w:rsidR="00EF450C" w:rsidRPr="00703E9F" w:rsidRDefault="00EF450C" w:rsidP="00F33E0F">
            <w:pPr>
              <w:pStyle w:val="Brdtextmedindrag"/>
              <w:spacing w:after="0"/>
              <w:ind w:left="0" w:firstLine="0"/>
            </w:pPr>
            <w:r w:rsidRPr="00703E9F">
              <w:t>3</w:t>
            </w:r>
          </w:p>
        </w:tc>
        <w:tc>
          <w:tcPr>
            <w:tcW w:w="3094" w:type="dxa"/>
            <w:shd w:val="clear" w:color="auto" w:fill="auto"/>
          </w:tcPr>
          <w:p w14:paraId="6E9DFDA2" w14:textId="77777777" w:rsidR="00EF450C" w:rsidRPr="00703E9F" w:rsidRDefault="00EF450C" w:rsidP="00F33E0F">
            <w:pPr>
              <w:pStyle w:val="Brdtextmedindrag"/>
              <w:spacing w:after="0"/>
              <w:ind w:left="0" w:firstLine="0"/>
            </w:pPr>
            <w:r w:rsidRPr="00703E9F">
              <w:t>Försäljningsbelopp</w:t>
            </w:r>
          </w:p>
        </w:tc>
        <w:tc>
          <w:tcPr>
            <w:tcW w:w="1985" w:type="dxa"/>
            <w:shd w:val="clear" w:color="auto" w:fill="auto"/>
          </w:tcPr>
          <w:p w14:paraId="3E182783" w14:textId="570DA49D" w:rsidR="00EF450C" w:rsidRPr="00703E9F" w:rsidRDefault="00A43861" w:rsidP="00F33E0F">
            <w:pPr>
              <w:pStyle w:val="Brdtextmedindrag"/>
              <w:spacing w:after="0"/>
              <w:ind w:left="0" w:firstLine="0"/>
            </w:pPr>
            <w:r w:rsidRPr="00703E9F">
              <w:t>5 kap. 34</w:t>
            </w:r>
            <w:r w:rsidR="00EF450C" w:rsidRPr="00703E9F">
              <w:t xml:space="preserve"> § A N7</w:t>
            </w:r>
          </w:p>
        </w:tc>
      </w:tr>
      <w:tr w:rsidR="00EF450C" w:rsidRPr="00703E9F" w14:paraId="1DA8A5E0" w14:textId="77777777" w:rsidTr="002B1F83">
        <w:tc>
          <w:tcPr>
            <w:tcW w:w="428" w:type="dxa"/>
            <w:shd w:val="clear" w:color="auto" w:fill="auto"/>
          </w:tcPr>
          <w:p w14:paraId="77665633" w14:textId="77777777" w:rsidR="00EF450C" w:rsidRPr="00703E9F" w:rsidRDefault="00EF450C" w:rsidP="00F33E0F">
            <w:pPr>
              <w:pStyle w:val="Brdtextmedindrag"/>
              <w:spacing w:after="0"/>
              <w:ind w:left="0" w:firstLine="0"/>
            </w:pPr>
            <w:r w:rsidRPr="00703E9F">
              <w:t>4</w:t>
            </w:r>
          </w:p>
        </w:tc>
        <w:tc>
          <w:tcPr>
            <w:tcW w:w="3094" w:type="dxa"/>
            <w:shd w:val="clear" w:color="auto" w:fill="auto"/>
          </w:tcPr>
          <w:p w14:paraId="2C05CEA7" w14:textId="77777777" w:rsidR="00EF450C" w:rsidRPr="00703E9F" w:rsidRDefault="00EF450C" w:rsidP="00F33E0F">
            <w:pPr>
              <w:pStyle w:val="Brdtextmedindrag"/>
              <w:spacing w:after="0"/>
              <w:ind w:left="0" w:firstLine="0"/>
            </w:pPr>
            <w:r w:rsidRPr="00703E9F">
              <w:t>Ackumulerat försäljningsbelopp</w:t>
            </w:r>
          </w:p>
        </w:tc>
        <w:tc>
          <w:tcPr>
            <w:tcW w:w="1985" w:type="dxa"/>
            <w:shd w:val="clear" w:color="auto" w:fill="auto"/>
          </w:tcPr>
          <w:p w14:paraId="75D59456" w14:textId="3790670F" w:rsidR="00EF450C" w:rsidRPr="00703E9F" w:rsidRDefault="00A43861" w:rsidP="00F33E0F">
            <w:pPr>
              <w:pStyle w:val="Brdtextmedindrag"/>
              <w:spacing w:after="0"/>
              <w:ind w:left="0" w:firstLine="0"/>
            </w:pPr>
            <w:r w:rsidRPr="00703E9F">
              <w:t>5 kap. 18</w:t>
            </w:r>
            <w:r w:rsidR="00EF450C" w:rsidRPr="00703E9F">
              <w:t xml:space="preserve"> §</w:t>
            </w:r>
          </w:p>
        </w:tc>
      </w:tr>
      <w:tr w:rsidR="00EF450C" w:rsidRPr="00703E9F" w14:paraId="050AD66E" w14:textId="77777777" w:rsidTr="002B1F83">
        <w:tc>
          <w:tcPr>
            <w:tcW w:w="428" w:type="dxa"/>
            <w:shd w:val="clear" w:color="auto" w:fill="auto"/>
          </w:tcPr>
          <w:p w14:paraId="69F034F3" w14:textId="77777777" w:rsidR="00EF450C" w:rsidRPr="00703E9F" w:rsidRDefault="00EF450C" w:rsidP="00F33E0F">
            <w:pPr>
              <w:pStyle w:val="Brdtextmedindrag"/>
              <w:spacing w:after="0"/>
              <w:ind w:left="0" w:firstLine="0"/>
            </w:pPr>
            <w:r w:rsidRPr="00703E9F">
              <w:t>5</w:t>
            </w:r>
          </w:p>
        </w:tc>
        <w:tc>
          <w:tcPr>
            <w:tcW w:w="3094" w:type="dxa"/>
            <w:shd w:val="clear" w:color="auto" w:fill="auto"/>
          </w:tcPr>
          <w:p w14:paraId="3F2C3F6B" w14:textId="77777777" w:rsidR="00EF450C" w:rsidRPr="00703E9F" w:rsidRDefault="00EF450C" w:rsidP="00F33E0F">
            <w:pPr>
              <w:pStyle w:val="Brdtextmedindrag"/>
              <w:spacing w:after="0"/>
              <w:ind w:left="0" w:firstLine="0"/>
            </w:pPr>
            <w:r w:rsidRPr="00703E9F">
              <w:t>Ackumulerat returbelopp</w:t>
            </w:r>
          </w:p>
        </w:tc>
        <w:tc>
          <w:tcPr>
            <w:tcW w:w="1985" w:type="dxa"/>
            <w:shd w:val="clear" w:color="auto" w:fill="auto"/>
          </w:tcPr>
          <w:p w14:paraId="1F89D05A" w14:textId="63FE566F" w:rsidR="00EF450C" w:rsidRPr="00703E9F" w:rsidRDefault="00A43861" w:rsidP="00F33E0F">
            <w:pPr>
              <w:pStyle w:val="Brdtextmedindrag"/>
              <w:spacing w:after="0"/>
              <w:ind w:left="0" w:firstLine="0"/>
            </w:pPr>
            <w:r w:rsidRPr="00703E9F">
              <w:t>5 kap. 19</w:t>
            </w:r>
            <w:r w:rsidR="00EF450C" w:rsidRPr="00703E9F">
              <w:t xml:space="preserve"> §</w:t>
            </w:r>
          </w:p>
        </w:tc>
      </w:tr>
      <w:tr w:rsidR="00FC095D" w:rsidRPr="00703E9F" w14:paraId="0CA5675B" w14:textId="77777777" w:rsidTr="002B1F83">
        <w:tc>
          <w:tcPr>
            <w:tcW w:w="428" w:type="dxa"/>
            <w:shd w:val="clear" w:color="auto" w:fill="auto"/>
          </w:tcPr>
          <w:p w14:paraId="09CD1DFA" w14:textId="602FEF9B" w:rsidR="00FC095D" w:rsidRPr="00703E9F" w:rsidRDefault="00FC095D" w:rsidP="00F33E0F">
            <w:pPr>
              <w:pStyle w:val="Brdtextmedindrag"/>
              <w:spacing w:after="0"/>
              <w:ind w:left="0" w:firstLine="0"/>
            </w:pPr>
            <w:r>
              <w:t>6</w:t>
            </w:r>
          </w:p>
        </w:tc>
        <w:tc>
          <w:tcPr>
            <w:tcW w:w="3094" w:type="dxa"/>
            <w:shd w:val="clear" w:color="auto" w:fill="auto"/>
          </w:tcPr>
          <w:p w14:paraId="1D03C282" w14:textId="45C9C4E2" w:rsidR="00FC095D" w:rsidRPr="00703E9F" w:rsidRDefault="00FC095D" w:rsidP="00F33E0F">
            <w:pPr>
              <w:pStyle w:val="Brdtextmedindrag"/>
              <w:spacing w:after="0"/>
              <w:ind w:left="0" w:firstLine="0"/>
            </w:pPr>
            <w:r>
              <w:t xml:space="preserve">Kassaregisternummer </w:t>
            </w:r>
          </w:p>
        </w:tc>
        <w:tc>
          <w:tcPr>
            <w:tcW w:w="1985" w:type="dxa"/>
            <w:shd w:val="clear" w:color="auto" w:fill="auto"/>
          </w:tcPr>
          <w:p w14:paraId="3449C207" w14:textId="797E200C" w:rsidR="00FC095D" w:rsidRPr="00703E9F" w:rsidRDefault="00FC095D" w:rsidP="00F33E0F">
            <w:pPr>
              <w:pStyle w:val="Brdtextmedindrag"/>
              <w:spacing w:after="0"/>
              <w:ind w:left="0" w:firstLine="0"/>
            </w:pPr>
            <w:r>
              <w:t xml:space="preserve">3 kap. 10 § </w:t>
            </w:r>
          </w:p>
        </w:tc>
      </w:tr>
    </w:tbl>
    <w:p w14:paraId="0BD0E340" w14:textId="5104067B" w:rsidR="00EF450C" w:rsidRDefault="00EF450C" w:rsidP="00EF450C">
      <w:r w:rsidRPr="00703E9F">
        <w:t>Kontrolldata ska avse kvittokontrolldata för normal</w:t>
      </w:r>
      <w:r w:rsidRPr="00703E9F">
        <w:softHyphen/>
        <w:t>kvitto.</w:t>
      </w:r>
      <w:r>
        <w:t xml:space="preserve"> </w:t>
      </w:r>
    </w:p>
    <w:p w14:paraId="67AAC4F2" w14:textId="77777777" w:rsidR="00EF450C" w:rsidRPr="00F27142" w:rsidRDefault="00EF450C" w:rsidP="00015FF3">
      <w:pPr>
        <w:pStyle w:val="Paragraf"/>
        <w:numPr>
          <w:ilvl w:val="0"/>
          <w:numId w:val="33"/>
        </w:numPr>
        <w:jc w:val="left"/>
      </w:pPr>
      <w:r w:rsidRPr="00F27142">
        <w:t xml:space="preserve">Avstämningskoden ska bestå av två delar. </w:t>
      </w:r>
      <w:r w:rsidRPr="00F27142">
        <w:br/>
        <w:t xml:space="preserve">Del 1: </w:t>
      </w:r>
      <w:proofErr w:type="spellStart"/>
      <w:r w:rsidRPr="003814C7">
        <w:t>Signeringskod</w:t>
      </w:r>
      <w:proofErr w:type="spellEnd"/>
      <w:r w:rsidRPr="003814C7">
        <w:t>, 32 tecken</w:t>
      </w:r>
      <w:r w:rsidRPr="003814C7">
        <w:br/>
        <w:t xml:space="preserve">Del 2: Krypteringskod, 80 tecken </w:t>
      </w:r>
      <w:r w:rsidRPr="003814C7">
        <w:br/>
        <w:t>Avgränsning mellan del 1 och del 2 ska göras med tecknet semikolon (;). Den sammanlagda längden ska vara 113 tecken.</w:t>
      </w:r>
    </w:p>
    <w:p w14:paraId="26BD8F84" w14:textId="77777777" w:rsidR="00466222" w:rsidRDefault="00466222" w:rsidP="00EF450C">
      <w:pPr>
        <w:pStyle w:val="Rubrik4"/>
      </w:pPr>
    </w:p>
    <w:p w14:paraId="7D86C335" w14:textId="33A04681" w:rsidR="00EF450C" w:rsidRPr="00F27142" w:rsidRDefault="00EF450C" w:rsidP="00EF450C">
      <w:pPr>
        <w:pStyle w:val="Rubrik4"/>
        <w:rPr>
          <w:rFonts w:ascii="Verdana" w:hAnsi="Verdana"/>
          <w:color w:val="000000"/>
          <w:sz w:val="18"/>
          <w:szCs w:val="18"/>
        </w:rPr>
      </w:pPr>
      <w:r w:rsidRPr="00F27142">
        <w:t xml:space="preserve">Del 1, </w:t>
      </w:r>
      <w:proofErr w:type="spellStart"/>
      <w:r w:rsidRPr="00F27142">
        <w:t>Signeringskod</w:t>
      </w:r>
      <w:proofErr w:type="spellEnd"/>
    </w:p>
    <w:p w14:paraId="35FBCCF4" w14:textId="7292C991" w:rsidR="00EF450C" w:rsidRPr="00F27142" w:rsidRDefault="00EF450C" w:rsidP="00EF450C">
      <w:pPr>
        <w:pStyle w:val="Paragraf"/>
        <w:numPr>
          <w:ilvl w:val="0"/>
          <w:numId w:val="0"/>
        </w:numPr>
        <w:jc w:val="left"/>
      </w:pPr>
      <w:r w:rsidRPr="00F27142">
        <w:t xml:space="preserve">Signeringskoden </w:t>
      </w:r>
      <w:r w:rsidR="000C47DD">
        <w:t>ska skapas med följande steg (1–</w:t>
      </w:r>
      <w:r w:rsidRPr="00F27142">
        <w:t>2).</w:t>
      </w:r>
    </w:p>
    <w:p w14:paraId="17F27A7E" w14:textId="77777777" w:rsidR="00EF450C" w:rsidRPr="00F27142" w:rsidRDefault="00EF450C" w:rsidP="00015FF3">
      <w:pPr>
        <w:pStyle w:val="Paragraf"/>
        <w:numPr>
          <w:ilvl w:val="0"/>
          <w:numId w:val="30"/>
        </w:numPr>
        <w:jc w:val="left"/>
      </w:pPr>
      <w:r w:rsidRPr="00F27142">
        <w:lastRenderedPageBreak/>
        <w:t xml:space="preserve">Kontrolldata </w:t>
      </w:r>
      <w:r w:rsidRPr="00E105D7">
        <w:t>enligt 3</w:t>
      </w:r>
      <w:r>
        <w:t>3</w:t>
      </w:r>
      <w:r w:rsidRPr="00E105D7">
        <w:t xml:space="preserve"> § ska s</w:t>
      </w:r>
      <w:r>
        <w:t>igneras med algoritmen enligt 39</w:t>
      </w:r>
      <w:r w:rsidRPr="00F27142">
        <w:t xml:space="preserve"> §. Signaturen ska vara på 20 bytes.</w:t>
      </w:r>
    </w:p>
    <w:p w14:paraId="4C52030C" w14:textId="77777777" w:rsidR="00EF450C" w:rsidRDefault="00EF450C" w:rsidP="00015FF3">
      <w:pPr>
        <w:pStyle w:val="Paragraf"/>
        <w:numPr>
          <w:ilvl w:val="0"/>
          <w:numId w:val="30"/>
        </w:numPr>
        <w:jc w:val="left"/>
      </w:pPr>
      <w:r w:rsidRPr="00F27142">
        <w:t>Resultatet ska konverteras med bas-32 kodning för att skapa signeringskoden.</w:t>
      </w:r>
      <w:r w:rsidRPr="00F27142">
        <w:br/>
        <w:t>Signeringskoden ska bli 32 alfanumeriska tecken i UTF-8 teckenformat.</w:t>
      </w:r>
    </w:p>
    <w:p w14:paraId="014BC3F2" w14:textId="77777777" w:rsidR="00EF450C" w:rsidRPr="00503745" w:rsidRDefault="00EF450C" w:rsidP="00EF450C">
      <w:pPr>
        <w:pStyle w:val="Brdtextmedindrag"/>
      </w:pPr>
    </w:p>
    <w:p w14:paraId="52A8D38F" w14:textId="075AF4DA" w:rsidR="00EF450C" w:rsidRPr="00F27142" w:rsidRDefault="00EF450C" w:rsidP="00EF450C">
      <w:pPr>
        <w:pStyle w:val="Rubrik4"/>
        <w:rPr>
          <w:rFonts w:ascii="Verdana" w:hAnsi="Verdana"/>
          <w:color w:val="000000"/>
          <w:sz w:val="18"/>
          <w:szCs w:val="18"/>
        </w:rPr>
      </w:pPr>
      <w:r w:rsidRPr="00F27142">
        <w:t>Del 2, Krypteringskod</w:t>
      </w:r>
    </w:p>
    <w:p w14:paraId="31C8FB14" w14:textId="77777777" w:rsidR="00EF450C" w:rsidRPr="00F27142" w:rsidRDefault="00EF450C" w:rsidP="00EF450C">
      <w:pPr>
        <w:pStyle w:val="Paragraf"/>
        <w:numPr>
          <w:ilvl w:val="0"/>
          <w:numId w:val="0"/>
        </w:numPr>
        <w:jc w:val="left"/>
      </w:pPr>
      <w:r w:rsidRPr="00F27142">
        <w:t>Krypteringskoden ska skapas med följande steg (1-3).</w:t>
      </w:r>
    </w:p>
    <w:p w14:paraId="066CCDC3" w14:textId="008B8D3C" w:rsidR="00EF450C" w:rsidRPr="00703E9F" w:rsidRDefault="00EF450C" w:rsidP="00015FF3">
      <w:pPr>
        <w:pStyle w:val="Paragraf"/>
        <w:numPr>
          <w:ilvl w:val="0"/>
          <w:numId w:val="29"/>
        </w:numPr>
        <w:jc w:val="left"/>
      </w:pPr>
      <w:r w:rsidRPr="00F27142">
        <w:t xml:space="preserve">Underlaget för generering av </w:t>
      </w:r>
      <w:r w:rsidRPr="00703E9F">
        <w:t xml:space="preserve">krypteringskoden ska bestå av en </w:t>
      </w:r>
      <w:r w:rsidR="00F33E0F" w:rsidRPr="00703E9F">
        <w:t>304</w:t>
      </w:r>
      <w:r w:rsidRPr="00703E9F">
        <w:t>-bitars datapost med följande fält:</w:t>
      </w:r>
    </w:p>
    <w:p w14:paraId="06770F72" w14:textId="67DA7816" w:rsidR="00F33E0F" w:rsidRPr="00703E9F" w:rsidRDefault="00F33E0F">
      <w:pPr>
        <w:spacing w:after="200" w:line="276" w:lineRule="auto"/>
        <w:ind w:firstLine="0"/>
        <w:jc w:val="left"/>
        <w:rPr>
          <w:lang w:eastAsia="sv-SE"/>
        </w:rPr>
      </w:pPr>
    </w:p>
    <w:tbl>
      <w:tblPr>
        <w:tblW w:w="677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1"/>
        <w:gridCol w:w="1705"/>
        <w:gridCol w:w="3417"/>
      </w:tblGrid>
      <w:tr w:rsidR="00EF450C" w:rsidRPr="00703E9F" w14:paraId="6FD18FFC" w14:textId="77777777" w:rsidTr="00B64B2D">
        <w:tc>
          <w:tcPr>
            <w:tcW w:w="1701" w:type="dxa"/>
            <w:shd w:val="clear" w:color="auto" w:fill="EEECE1" w:themeFill="background2"/>
          </w:tcPr>
          <w:p w14:paraId="171E6013" w14:textId="77777777" w:rsidR="00EF450C" w:rsidRPr="00703E9F" w:rsidRDefault="00EF450C" w:rsidP="00225BAA">
            <w:pPr>
              <w:pStyle w:val="Brdtextmedindrag"/>
              <w:ind w:left="0" w:firstLine="0"/>
              <w:rPr>
                <w:b/>
              </w:rPr>
            </w:pPr>
            <w:r w:rsidRPr="00703E9F">
              <w:rPr>
                <w:b/>
              </w:rPr>
              <w:t>Fält (bitar)</w:t>
            </w:r>
          </w:p>
        </w:tc>
        <w:tc>
          <w:tcPr>
            <w:tcW w:w="1561" w:type="dxa"/>
            <w:shd w:val="clear" w:color="auto" w:fill="EEECE1" w:themeFill="background2"/>
          </w:tcPr>
          <w:p w14:paraId="03586F28" w14:textId="77777777" w:rsidR="00EF450C" w:rsidRPr="00703E9F" w:rsidRDefault="00EF450C" w:rsidP="00225BAA">
            <w:pPr>
              <w:pStyle w:val="Brdtextmedindrag"/>
              <w:ind w:left="0" w:firstLine="0"/>
              <w:rPr>
                <w:b/>
              </w:rPr>
            </w:pPr>
            <w:r w:rsidRPr="00703E9F">
              <w:rPr>
                <w:b/>
              </w:rPr>
              <w:t>Data</w:t>
            </w:r>
          </w:p>
        </w:tc>
        <w:tc>
          <w:tcPr>
            <w:tcW w:w="3511" w:type="dxa"/>
            <w:shd w:val="clear" w:color="auto" w:fill="EEECE1" w:themeFill="background2"/>
          </w:tcPr>
          <w:p w14:paraId="72ACF21F" w14:textId="77777777" w:rsidR="00EF450C" w:rsidRPr="00703E9F" w:rsidRDefault="00EF450C" w:rsidP="00225BAA">
            <w:pPr>
              <w:pStyle w:val="Brdtextmedindrag"/>
              <w:ind w:left="0" w:firstLine="0"/>
              <w:rPr>
                <w:b/>
              </w:rPr>
            </w:pPr>
            <w:r w:rsidRPr="00703E9F">
              <w:rPr>
                <w:b/>
              </w:rPr>
              <w:t>Beräkning</w:t>
            </w:r>
          </w:p>
        </w:tc>
      </w:tr>
      <w:tr w:rsidR="00EF450C" w:rsidRPr="00F27142" w14:paraId="2DAC5922" w14:textId="77777777" w:rsidTr="00B64B2D">
        <w:tc>
          <w:tcPr>
            <w:tcW w:w="1701" w:type="dxa"/>
            <w:shd w:val="clear" w:color="auto" w:fill="auto"/>
          </w:tcPr>
          <w:p w14:paraId="558DB925" w14:textId="590CF3D2" w:rsidR="00EF450C" w:rsidRPr="00703E9F" w:rsidRDefault="000C47DD" w:rsidP="00225BAA">
            <w:pPr>
              <w:pStyle w:val="Brdtextmedindrag"/>
              <w:spacing w:after="0"/>
              <w:ind w:left="0" w:firstLine="0"/>
              <w:jc w:val="left"/>
            </w:pPr>
            <w:r w:rsidRPr="00703E9F">
              <w:t>0–</w:t>
            </w:r>
            <w:r w:rsidR="00EF450C" w:rsidRPr="00703E9F">
              <w:t xml:space="preserve">111 </w:t>
            </w:r>
          </w:p>
          <w:p w14:paraId="3904B15C" w14:textId="77777777" w:rsidR="00EF450C" w:rsidRPr="00703E9F" w:rsidRDefault="00EF450C" w:rsidP="00225BAA">
            <w:pPr>
              <w:pStyle w:val="Brdtextmedindrag"/>
              <w:ind w:left="0" w:firstLine="0"/>
              <w:jc w:val="left"/>
            </w:pPr>
            <w:r w:rsidRPr="00703E9F">
              <w:t>(längd 112 bitar)</w:t>
            </w:r>
          </w:p>
        </w:tc>
        <w:tc>
          <w:tcPr>
            <w:tcW w:w="1561" w:type="dxa"/>
            <w:shd w:val="clear" w:color="auto" w:fill="auto"/>
          </w:tcPr>
          <w:p w14:paraId="0414E600" w14:textId="77777777" w:rsidR="00EF450C" w:rsidRPr="00703E9F" w:rsidRDefault="00EF450C" w:rsidP="00225BAA">
            <w:pPr>
              <w:pStyle w:val="Brdtextmedindrag"/>
              <w:ind w:left="0" w:firstLine="0"/>
              <w:jc w:val="left"/>
            </w:pPr>
            <w:r w:rsidRPr="00703E9F">
              <w:t>Datumsträng som upptar 112 bitar</w:t>
            </w:r>
          </w:p>
        </w:tc>
        <w:tc>
          <w:tcPr>
            <w:tcW w:w="3511" w:type="dxa"/>
            <w:shd w:val="clear" w:color="auto" w:fill="auto"/>
          </w:tcPr>
          <w:p w14:paraId="7D9D870D" w14:textId="68344DC7" w:rsidR="00225BAA" w:rsidRPr="00703E9F" w:rsidRDefault="00EF450C" w:rsidP="00225BAA">
            <w:pPr>
              <w:pStyle w:val="Brdtextmedindrag"/>
              <w:spacing w:after="0"/>
              <w:ind w:left="0" w:firstLine="0"/>
              <w:jc w:val="left"/>
            </w:pPr>
            <w:r w:rsidRPr="00703E9F">
              <w:t>Fo</w:t>
            </w:r>
            <w:r w:rsidR="00A43861" w:rsidRPr="00703E9F">
              <w:t>rmatet ska vara enligt 5 kap. 34</w:t>
            </w:r>
            <w:r w:rsidRPr="00703E9F">
              <w:t xml:space="preserve"> § </w:t>
            </w:r>
          </w:p>
          <w:p w14:paraId="0CF4FD76" w14:textId="592BBA79" w:rsidR="00EF450C" w:rsidRPr="00F27142" w:rsidRDefault="00EF450C" w:rsidP="00225BAA">
            <w:pPr>
              <w:pStyle w:val="Brdtextmedindrag"/>
              <w:ind w:left="0" w:firstLine="0"/>
              <w:jc w:val="left"/>
            </w:pPr>
            <w:r w:rsidRPr="00703E9F">
              <w:t>A N1</w:t>
            </w:r>
          </w:p>
        </w:tc>
      </w:tr>
      <w:tr w:rsidR="00EF450C" w:rsidRPr="00703E9F" w14:paraId="44826C55" w14:textId="77777777" w:rsidTr="00B64B2D">
        <w:tc>
          <w:tcPr>
            <w:tcW w:w="1701" w:type="dxa"/>
            <w:shd w:val="clear" w:color="auto" w:fill="auto"/>
          </w:tcPr>
          <w:p w14:paraId="47E428D8" w14:textId="5BB52B2A" w:rsidR="00EF450C" w:rsidRPr="00703E9F" w:rsidRDefault="000C47DD" w:rsidP="00225BAA">
            <w:pPr>
              <w:pStyle w:val="Brdtextmedindrag"/>
              <w:spacing w:after="0"/>
              <w:ind w:left="0" w:firstLine="0"/>
              <w:jc w:val="left"/>
            </w:pPr>
            <w:r w:rsidRPr="00703E9F">
              <w:t>112–</w:t>
            </w:r>
            <w:r w:rsidR="00EF450C" w:rsidRPr="00703E9F">
              <w:t xml:space="preserve">159 </w:t>
            </w:r>
          </w:p>
          <w:p w14:paraId="16FFC8DA" w14:textId="77777777" w:rsidR="00EF450C" w:rsidRPr="00703E9F" w:rsidRDefault="00EF450C" w:rsidP="00225BAA">
            <w:pPr>
              <w:pStyle w:val="Brdtextmedindrag"/>
              <w:ind w:left="0" w:firstLine="0"/>
              <w:jc w:val="left"/>
            </w:pPr>
            <w:r w:rsidRPr="00703E9F">
              <w:t>(längd 48 bitar)</w:t>
            </w:r>
          </w:p>
        </w:tc>
        <w:tc>
          <w:tcPr>
            <w:tcW w:w="1561" w:type="dxa"/>
            <w:shd w:val="clear" w:color="auto" w:fill="auto"/>
          </w:tcPr>
          <w:p w14:paraId="6DC919A0" w14:textId="77777777" w:rsidR="00EF450C" w:rsidRPr="00703E9F" w:rsidRDefault="00EF450C" w:rsidP="00225BAA">
            <w:pPr>
              <w:pStyle w:val="Brdtextmedindrag"/>
              <w:ind w:left="0" w:firstLine="0"/>
              <w:jc w:val="left"/>
            </w:pPr>
            <w:r w:rsidRPr="00703E9F">
              <w:t xml:space="preserve">48-bitars heltal som innehåller löpnummer </w:t>
            </w:r>
          </w:p>
        </w:tc>
        <w:tc>
          <w:tcPr>
            <w:tcW w:w="3511" w:type="dxa"/>
            <w:shd w:val="clear" w:color="auto" w:fill="auto"/>
          </w:tcPr>
          <w:p w14:paraId="56E90570" w14:textId="7625579E" w:rsidR="00EF450C" w:rsidRPr="00703E9F" w:rsidRDefault="00EF450C" w:rsidP="00A43861">
            <w:pPr>
              <w:pStyle w:val="Brdtextmedindrag"/>
              <w:ind w:left="0" w:firstLine="0"/>
              <w:jc w:val="left"/>
            </w:pPr>
            <w:r w:rsidRPr="00703E9F">
              <w:t xml:space="preserve">Löpnummer enligt 5 kap. </w:t>
            </w:r>
            <w:r w:rsidR="00A43861" w:rsidRPr="00703E9F">
              <w:t>34</w:t>
            </w:r>
            <w:r w:rsidRPr="00703E9F">
              <w:t xml:space="preserve"> § A N5 från detta kvittos kvittodata. Om löpnummer inte ryms inom 48-bitar ska värdet på detta fält vara 281474976710655.</w:t>
            </w:r>
          </w:p>
        </w:tc>
      </w:tr>
      <w:tr w:rsidR="00EF450C" w:rsidRPr="00703E9F" w14:paraId="3D60F5F8" w14:textId="77777777" w:rsidTr="00B64B2D">
        <w:tc>
          <w:tcPr>
            <w:tcW w:w="1701" w:type="dxa"/>
            <w:shd w:val="clear" w:color="auto" w:fill="auto"/>
          </w:tcPr>
          <w:p w14:paraId="5A82E021" w14:textId="766E6E1D" w:rsidR="00EF450C" w:rsidRPr="00703E9F" w:rsidRDefault="00EF450C" w:rsidP="00225BAA">
            <w:pPr>
              <w:pStyle w:val="Brdtextmedindrag"/>
              <w:spacing w:after="0"/>
              <w:ind w:left="0" w:firstLine="0"/>
              <w:jc w:val="left"/>
            </w:pPr>
            <w:r w:rsidRPr="00703E9F">
              <w:br w:type="page"/>
            </w:r>
            <w:r w:rsidR="000C47DD" w:rsidRPr="00703E9F">
              <w:t>160–</w:t>
            </w:r>
            <w:r w:rsidRPr="00703E9F">
              <w:t xml:space="preserve">207 </w:t>
            </w:r>
          </w:p>
          <w:p w14:paraId="69DD375D" w14:textId="77777777" w:rsidR="00EF450C" w:rsidRPr="00703E9F" w:rsidRDefault="00EF450C" w:rsidP="00225BAA">
            <w:pPr>
              <w:pStyle w:val="Brdtextmedindrag"/>
              <w:ind w:left="0" w:firstLine="0"/>
              <w:jc w:val="left"/>
            </w:pPr>
            <w:r w:rsidRPr="00703E9F">
              <w:t>(längd 48 bitar)</w:t>
            </w:r>
          </w:p>
        </w:tc>
        <w:tc>
          <w:tcPr>
            <w:tcW w:w="1561" w:type="dxa"/>
            <w:shd w:val="clear" w:color="auto" w:fill="auto"/>
          </w:tcPr>
          <w:p w14:paraId="66A1E1C5" w14:textId="65422118" w:rsidR="00EF450C" w:rsidRPr="00492962" w:rsidRDefault="00EF450C" w:rsidP="00225BAA">
            <w:pPr>
              <w:pStyle w:val="Brdtextmedindrag"/>
              <w:ind w:left="0" w:firstLine="0"/>
              <w:jc w:val="left"/>
            </w:pPr>
            <w:r w:rsidRPr="00492962">
              <w:t>48-bitars heltal som innehåller försälj</w:t>
            </w:r>
            <w:r w:rsidR="00225BAA" w:rsidRPr="00492962">
              <w:softHyphen/>
            </w:r>
            <w:r w:rsidRPr="00492962">
              <w:t>nings</w:t>
            </w:r>
            <w:r w:rsidR="00225BAA" w:rsidRPr="00492962">
              <w:softHyphen/>
            </w:r>
            <w:r w:rsidRPr="00492962">
              <w:t>belopp angivet i öre</w:t>
            </w:r>
          </w:p>
        </w:tc>
        <w:tc>
          <w:tcPr>
            <w:tcW w:w="3511" w:type="dxa"/>
            <w:shd w:val="clear" w:color="auto" w:fill="auto"/>
          </w:tcPr>
          <w:p w14:paraId="6B5F2D7D" w14:textId="142BBFBD" w:rsidR="00EF450C" w:rsidRPr="00703E9F" w:rsidRDefault="00EF450C" w:rsidP="00225BAA">
            <w:pPr>
              <w:pStyle w:val="Brdtextmedindrag"/>
              <w:ind w:left="0" w:firstLine="0"/>
              <w:jc w:val="left"/>
            </w:pPr>
            <w:r w:rsidRPr="00703E9F">
              <w:t>För</w:t>
            </w:r>
            <w:r w:rsidR="00A43861" w:rsidRPr="00703E9F">
              <w:t>säljningsbelopp enligt 5 kap. 34</w:t>
            </w:r>
            <w:r w:rsidRPr="00703E9F">
              <w:t xml:space="preserve"> § A N7 från detta kvittos kvittodata. Om beloppet är negativt ska detta represen</w:t>
            </w:r>
            <w:r w:rsidR="00B64B2D" w:rsidRPr="00703E9F">
              <w:softHyphen/>
            </w:r>
            <w:r w:rsidRPr="00703E9F">
              <w:t>teras med ett tvåkomplement binärt tal.</w:t>
            </w:r>
          </w:p>
        </w:tc>
      </w:tr>
      <w:tr w:rsidR="00EF450C" w:rsidRPr="00703E9F" w14:paraId="3CF9003A" w14:textId="77777777" w:rsidTr="00B64B2D">
        <w:tc>
          <w:tcPr>
            <w:tcW w:w="1701" w:type="dxa"/>
            <w:shd w:val="clear" w:color="auto" w:fill="auto"/>
          </w:tcPr>
          <w:p w14:paraId="4BC8F1C0" w14:textId="03BA1FCD" w:rsidR="00EF450C" w:rsidRPr="00703E9F" w:rsidRDefault="000C47DD" w:rsidP="00225BAA">
            <w:pPr>
              <w:pStyle w:val="Brdtextmedindrag"/>
              <w:spacing w:after="0"/>
              <w:ind w:left="0" w:firstLine="0"/>
              <w:jc w:val="left"/>
            </w:pPr>
            <w:r w:rsidRPr="00703E9F">
              <w:t>208–</w:t>
            </w:r>
            <w:r w:rsidR="00F33E0F" w:rsidRPr="00703E9F">
              <w:t>255</w:t>
            </w:r>
            <w:r w:rsidR="00EF450C" w:rsidRPr="00703E9F">
              <w:t xml:space="preserve"> </w:t>
            </w:r>
          </w:p>
          <w:p w14:paraId="76EF379A" w14:textId="0DC35DB1" w:rsidR="00EF450C" w:rsidRPr="00703E9F" w:rsidRDefault="00F33E0F" w:rsidP="00225BAA">
            <w:pPr>
              <w:pStyle w:val="Brdtextmedindrag"/>
              <w:ind w:left="0" w:firstLine="0"/>
              <w:jc w:val="left"/>
            </w:pPr>
            <w:r w:rsidRPr="00703E9F">
              <w:t>(längd 48</w:t>
            </w:r>
            <w:r w:rsidR="00EF450C" w:rsidRPr="00703E9F">
              <w:t xml:space="preserve"> bitar)</w:t>
            </w:r>
          </w:p>
        </w:tc>
        <w:tc>
          <w:tcPr>
            <w:tcW w:w="1561" w:type="dxa"/>
            <w:shd w:val="clear" w:color="auto" w:fill="auto"/>
          </w:tcPr>
          <w:p w14:paraId="5234FB84" w14:textId="15DEC861" w:rsidR="00EF450C" w:rsidRPr="00492962" w:rsidRDefault="006E0FA1" w:rsidP="006E0FA1">
            <w:pPr>
              <w:pStyle w:val="Brdtextmedindrag"/>
              <w:ind w:left="0" w:firstLine="0"/>
              <w:jc w:val="left"/>
            </w:pPr>
            <w:r w:rsidRPr="00492962">
              <w:t>48</w:t>
            </w:r>
            <w:r w:rsidR="00EF450C" w:rsidRPr="00492962">
              <w:t>-bitars heltal som innehåller ackumulerat försäljningsbelopp</w:t>
            </w:r>
          </w:p>
        </w:tc>
        <w:tc>
          <w:tcPr>
            <w:tcW w:w="3511" w:type="dxa"/>
            <w:shd w:val="clear" w:color="auto" w:fill="auto"/>
          </w:tcPr>
          <w:p w14:paraId="55A1D86F" w14:textId="62F83B73" w:rsidR="00EF450C" w:rsidRPr="00703E9F" w:rsidRDefault="00EF450C" w:rsidP="00225BAA">
            <w:pPr>
              <w:pStyle w:val="Brdtextmedindrag"/>
              <w:ind w:left="0" w:firstLine="0"/>
              <w:jc w:val="left"/>
            </w:pPr>
            <w:r w:rsidRPr="00703E9F">
              <w:t xml:space="preserve">Ackumulerat försäljningsbelopp från räknare A enligt </w:t>
            </w:r>
            <w:r w:rsidR="00A43861" w:rsidRPr="00703E9F">
              <w:t>5 kap. 18</w:t>
            </w:r>
            <w:r w:rsidRPr="00703E9F">
              <w:t xml:space="preserve"> §</w:t>
            </w:r>
            <w:r w:rsidR="00225BAA" w:rsidRPr="00703E9F">
              <w:t>.</w:t>
            </w:r>
          </w:p>
        </w:tc>
      </w:tr>
      <w:tr w:rsidR="00EF450C" w:rsidRPr="00703E9F" w14:paraId="4A00EBD3" w14:textId="77777777" w:rsidTr="00B64B2D">
        <w:tc>
          <w:tcPr>
            <w:tcW w:w="1701" w:type="dxa"/>
            <w:shd w:val="clear" w:color="auto" w:fill="auto"/>
          </w:tcPr>
          <w:p w14:paraId="378A8C1C" w14:textId="6A9F3BDA" w:rsidR="00EF450C" w:rsidRPr="00703E9F" w:rsidRDefault="00F33E0F" w:rsidP="00225BAA">
            <w:pPr>
              <w:pStyle w:val="Brdtextmedindrag"/>
              <w:spacing w:after="0"/>
              <w:ind w:left="0" w:firstLine="0"/>
              <w:jc w:val="left"/>
            </w:pPr>
            <w:r w:rsidRPr="00703E9F">
              <w:t>256</w:t>
            </w:r>
            <w:r w:rsidR="000C47DD" w:rsidRPr="00703E9F">
              <w:t>–</w:t>
            </w:r>
            <w:r w:rsidR="00EF450C" w:rsidRPr="00703E9F">
              <w:t>3</w:t>
            </w:r>
            <w:r w:rsidRPr="00703E9F">
              <w:t>03</w:t>
            </w:r>
            <w:r w:rsidR="00EF450C" w:rsidRPr="00703E9F">
              <w:t xml:space="preserve"> </w:t>
            </w:r>
          </w:p>
          <w:p w14:paraId="592DDC3F" w14:textId="77777777" w:rsidR="00EF450C" w:rsidRPr="00703E9F" w:rsidRDefault="00EF450C" w:rsidP="00225BAA">
            <w:pPr>
              <w:pStyle w:val="Brdtextmedindrag"/>
              <w:ind w:left="0" w:firstLine="0"/>
              <w:jc w:val="left"/>
            </w:pPr>
            <w:r w:rsidRPr="00703E9F">
              <w:t>(längd 48 bitar)</w:t>
            </w:r>
          </w:p>
        </w:tc>
        <w:tc>
          <w:tcPr>
            <w:tcW w:w="1561" w:type="dxa"/>
            <w:shd w:val="clear" w:color="auto" w:fill="auto"/>
          </w:tcPr>
          <w:p w14:paraId="4F674111" w14:textId="77777777" w:rsidR="00EF450C" w:rsidRPr="00703E9F" w:rsidRDefault="00EF450C" w:rsidP="00225BAA">
            <w:pPr>
              <w:pStyle w:val="Brdtextmedindrag"/>
              <w:ind w:left="0" w:firstLine="0"/>
              <w:jc w:val="left"/>
            </w:pPr>
            <w:r w:rsidRPr="00703E9F">
              <w:t>48-bitars heltal som innehåller ackumulerat returbelopp</w:t>
            </w:r>
          </w:p>
        </w:tc>
        <w:tc>
          <w:tcPr>
            <w:tcW w:w="3511" w:type="dxa"/>
            <w:shd w:val="clear" w:color="auto" w:fill="auto"/>
          </w:tcPr>
          <w:p w14:paraId="4737FD65" w14:textId="6DCCD370" w:rsidR="00EF450C" w:rsidRPr="00703E9F" w:rsidRDefault="00EF450C" w:rsidP="00225BAA">
            <w:pPr>
              <w:pStyle w:val="Brdtextmedindrag"/>
              <w:ind w:left="0" w:firstLine="0"/>
              <w:jc w:val="left"/>
            </w:pPr>
            <w:r w:rsidRPr="00703E9F">
              <w:t>Ackumulerat returbelopp</w:t>
            </w:r>
            <w:r w:rsidR="00A43861" w:rsidRPr="00703E9F">
              <w:t xml:space="preserve"> från räknare B enligt 5 kap. 19</w:t>
            </w:r>
            <w:r w:rsidRPr="00703E9F">
              <w:t xml:space="preserve"> §</w:t>
            </w:r>
            <w:r w:rsidR="00225BAA" w:rsidRPr="00703E9F">
              <w:t>.</w:t>
            </w:r>
          </w:p>
        </w:tc>
      </w:tr>
    </w:tbl>
    <w:p w14:paraId="2063D938" w14:textId="77777777" w:rsidR="00EF450C" w:rsidRPr="00703E9F" w:rsidRDefault="00EF450C" w:rsidP="00015FF3">
      <w:pPr>
        <w:numPr>
          <w:ilvl w:val="0"/>
          <w:numId w:val="29"/>
        </w:numPr>
        <w:spacing w:before="165"/>
        <w:jc w:val="left"/>
        <w:rPr>
          <w:rFonts w:ascii="Verdana" w:hAnsi="Verdana"/>
          <w:color w:val="000000"/>
          <w:sz w:val="18"/>
          <w:szCs w:val="18"/>
        </w:rPr>
      </w:pPr>
      <w:r w:rsidRPr="00703E9F">
        <w:rPr>
          <w:lang w:eastAsia="sv-SE"/>
        </w:rPr>
        <w:t>Underlaget för generering av krypteringskoden (tabellen ovan) ska krypteras med den symmetriska krypteringsalgoritmen enligt 38 §.</w:t>
      </w:r>
    </w:p>
    <w:p w14:paraId="3190EB79" w14:textId="77777777" w:rsidR="00EF450C" w:rsidRPr="00703E9F" w:rsidRDefault="00EF450C" w:rsidP="00015FF3">
      <w:pPr>
        <w:numPr>
          <w:ilvl w:val="0"/>
          <w:numId w:val="29"/>
        </w:numPr>
        <w:spacing w:before="165"/>
        <w:jc w:val="left"/>
        <w:rPr>
          <w:rFonts w:ascii="Verdana" w:hAnsi="Verdana"/>
          <w:color w:val="000000"/>
          <w:sz w:val="18"/>
          <w:szCs w:val="18"/>
          <w:lang w:eastAsia="sv-SE"/>
        </w:rPr>
      </w:pPr>
      <w:r w:rsidRPr="00703E9F">
        <w:rPr>
          <w:lang w:eastAsia="sv-SE"/>
        </w:rPr>
        <w:t>Resultatet ska konverteras med bas-32 kodning och fyllas ut med ”===” för att skapa den krypterade kontrollinformationen. Krypteringskoden ska presen</w:t>
      </w:r>
      <w:r w:rsidRPr="00703E9F">
        <w:rPr>
          <w:lang w:eastAsia="sv-SE"/>
        </w:rPr>
        <w:softHyphen/>
        <w:t>teras i UTF-8 teckenformat.</w:t>
      </w:r>
    </w:p>
    <w:p w14:paraId="493015B9" w14:textId="4D7F5E97" w:rsidR="00EF450C" w:rsidRPr="00703E9F" w:rsidRDefault="00EF450C" w:rsidP="00EF450C">
      <w:pPr>
        <w:pStyle w:val="Rubrik4"/>
      </w:pPr>
      <w:r w:rsidRPr="00703E9F">
        <w:lastRenderedPageBreak/>
        <w:t xml:space="preserve">Individuella krypteringsnycklar </w:t>
      </w:r>
    </w:p>
    <w:p w14:paraId="54BE480D" w14:textId="77777777" w:rsidR="00EF450C" w:rsidRPr="00703E9F" w:rsidRDefault="00EF450C" w:rsidP="00EF450C">
      <w:pPr>
        <w:pStyle w:val="Rubrik5"/>
      </w:pPr>
      <w:r w:rsidRPr="00703E9F">
        <w:t xml:space="preserve">Generering av individuella </w:t>
      </w:r>
      <w:r w:rsidRPr="00703E9F">
        <w:rPr>
          <w:bCs/>
        </w:rPr>
        <w:t>krypteringsnycklar</w:t>
      </w:r>
    </w:p>
    <w:p w14:paraId="22DEFF81" w14:textId="4B170DE0" w:rsidR="00EF450C" w:rsidRPr="00703E9F" w:rsidRDefault="00EF450C" w:rsidP="00EF450C">
      <w:pPr>
        <w:pStyle w:val="Paragraf"/>
      </w:pPr>
      <w:r w:rsidRPr="00703E9F">
        <w:t>En giltig huvudnyckel utfärdad av</w:t>
      </w:r>
      <w:r w:rsidRPr="009A74E5">
        <w:t xml:space="preserve"> Skatteverket ska användas vid generering av sådana individuella krypteringsnycklar som avses i 36 §. När en </w:t>
      </w:r>
      <w:r w:rsidRPr="00703E9F">
        <w:t>huvudnyckel upphör att vara giltig ska tillverkaren radera de individuella krypteringsnycklarna. Nya individuella krypterings</w:t>
      </w:r>
      <w:r w:rsidRPr="00703E9F">
        <w:softHyphen/>
        <w:t>nycklar får endast genereras med användning av en ny giltig huvud</w:t>
      </w:r>
      <w:r w:rsidRPr="00703E9F">
        <w:softHyphen/>
        <w:t>nyckel från Skatteverket. I 40 § finns bestämmelser om utfärdande av S</w:t>
      </w:r>
      <w:r w:rsidR="00314984" w:rsidRPr="00703E9F">
        <w:t>katte</w:t>
      </w:r>
      <w:r w:rsidR="00314984" w:rsidRPr="00703E9F">
        <w:softHyphen/>
        <w:t>verkets huvud</w:t>
      </w:r>
      <w:r w:rsidR="00314984" w:rsidRPr="00703E9F">
        <w:softHyphen/>
        <w:t>nyckel. I 13</w:t>
      </w:r>
      <w:r w:rsidRPr="00703E9F">
        <w:t xml:space="preserve"> kap.</w:t>
      </w:r>
      <w:r w:rsidR="000C47DD" w:rsidRPr="00703E9F">
        <w:t xml:space="preserve"> 27–</w:t>
      </w:r>
      <w:r w:rsidRPr="00703E9F">
        <w:t>31 §§ finns bestämmelser om hur till</w:t>
      </w:r>
      <w:r w:rsidRPr="00703E9F">
        <w:softHyphen/>
        <w:t>verkar</w:t>
      </w:r>
      <w:r w:rsidRPr="00703E9F">
        <w:softHyphen/>
        <w:t>en ska hantera Skatteverkets huvudnyckel i sin produk</w:t>
      </w:r>
      <w:r w:rsidRPr="00703E9F">
        <w:softHyphen/>
        <w:t>tions</w:t>
      </w:r>
      <w:r w:rsidRPr="00703E9F">
        <w:softHyphen/>
        <w:t>miljö.</w:t>
      </w:r>
    </w:p>
    <w:p w14:paraId="5FFCB71A" w14:textId="77777777" w:rsidR="00EF450C" w:rsidRPr="009A74E5" w:rsidRDefault="00EF450C" w:rsidP="00EF450C">
      <w:r w:rsidRPr="00703E9F">
        <w:t>Skatteverkets huvudnyckel får inte</w:t>
      </w:r>
      <w:r w:rsidRPr="009A74E5">
        <w:t xml:space="preserve"> användas för annat ändamål än vad som anges i första stycket.</w:t>
      </w:r>
    </w:p>
    <w:p w14:paraId="7D0945F8" w14:textId="04E89175" w:rsidR="00EF450C" w:rsidRPr="00703E9F" w:rsidRDefault="00EF450C" w:rsidP="00EF450C">
      <w:pPr>
        <w:pStyle w:val="Paragraf"/>
        <w:jc w:val="left"/>
      </w:pPr>
      <w:r w:rsidRPr="009A74E5">
        <w:t>Följande tre individuella krypteringsnycklar ska genereras för varje kontrollserver.</w:t>
      </w:r>
      <w:r w:rsidRPr="009A74E5">
        <w:br/>
      </w:r>
      <w:r w:rsidRPr="009A74E5">
        <w:br/>
        <w:t>1. Individuell krypteringsnyckel: lägg till versal "K" på slutet av tillverkningsnumret.</w:t>
      </w:r>
      <w:r w:rsidRPr="009A74E5">
        <w:br/>
        <w:t>Individuell krypteringsnyckel =</w:t>
      </w:r>
      <w:r w:rsidRPr="009A74E5">
        <w:br/>
        <w:t>HMAC-SHA256</w:t>
      </w:r>
      <w:r w:rsidRPr="00F27142">
        <w:t xml:space="preserve">(&lt;huvudnyckel&gt;,&lt;tillverkningsnummer&gt;K) </w:t>
      </w:r>
      <w:r w:rsidRPr="00F27142">
        <w:br/>
        <w:t xml:space="preserve">Detta ska ge 256 bitar. </w:t>
      </w:r>
      <w:r w:rsidRPr="00F27142">
        <w:br/>
        <w:t xml:space="preserve">2. Individuell initialiseringsvektor: lägg till versal "I" på slutet av tillverkningsnumret. </w:t>
      </w:r>
      <w:r w:rsidRPr="00F27142">
        <w:br/>
        <w:t>Individuell initialiseringsvektor =</w:t>
      </w:r>
      <w:r w:rsidRPr="00F27142">
        <w:br/>
        <w:t xml:space="preserve">HMAC-SHA256( &lt;huvudnyckel&gt;,&lt;tillverkningsnummer&gt;I) </w:t>
      </w:r>
      <w:r w:rsidRPr="00F27142">
        <w:br/>
        <w:t>Endast de 128 minst signifikanta bitarna i resultatet ska användas.</w:t>
      </w:r>
      <w:r w:rsidRPr="00F27142">
        <w:br/>
      </w:r>
      <w:r w:rsidRPr="00F27142">
        <w:br/>
        <w:t xml:space="preserve">3. Individuell signeringsnyckel: lägg till versal "A" på slutet av tillverkningsnumret. </w:t>
      </w:r>
      <w:r w:rsidRPr="00F27142">
        <w:br/>
        <w:t>Individuell signeringsnyckel =</w:t>
      </w:r>
      <w:r w:rsidRPr="00F27142">
        <w:br/>
        <w:t>HMAC-</w:t>
      </w:r>
      <w:r w:rsidRPr="00E105D7">
        <w:t xml:space="preserve">SHA256(&lt;huvudnyckel&gt;,&lt;tillverkningsnummer&gt;A) </w:t>
      </w:r>
      <w:r w:rsidRPr="00E105D7">
        <w:br/>
        <w:t xml:space="preserve">Detta ska ge </w:t>
      </w:r>
      <w:r w:rsidRPr="00703E9F">
        <w:t xml:space="preserve">256 bitar. </w:t>
      </w:r>
    </w:p>
    <w:p w14:paraId="47E4ADE5" w14:textId="51F70D6E" w:rsidR="00F33E0F" w:rsidRPr="00703E9F" w:rsidRDefault="00F33E0F" w:rsidP="00F33E0F">
      <w:pPr>
        <w:pStyle w:val="Brdtextmedindrag"/>
        <w:ind w:left="0" w:firstLine="0"/>
        <w:rPr>
          <w:lang w:eastAsia="sv-SE"/>
        </w:rPr>
      </w:pPr>
    </w:p>
    <w:p w14:paraId="0DCB0417" w14:textId="0918650E" w:rsidR="00F33E0F" w:rsidRPr="00703E9F" w:rsidRDefault="00F33E0F" w:rsidP="00F33E0F">
      <w:pPr>
        <w:pStyle w:val="Brdtextmedindrag"/>
        <w:ind w:left="0" w:firstLine="0"/>
        <w:rPr>
          <w:i/>
          <w:lang w:eastAsia="sv-SE"/>
        </w:rPr>
      </w:pPr>
      <w:r w:rsidRPr="00703E9F">
        <w:rPr>
          <w:i/>
          <w:lang w:eastAsia="sv-SE"/>
        </w:rPr>
        <w:t>Tillverkningsnummer</w:t>
      </w:r>
    </w:p>
    <w:p w14:paraId="6E7ABC48" w14:textId="2B8F0B39" w:rsidR="00EF450C" w:rsidRPr="00703E9F" w:rsidRDefault="00EF450C" w:rsidP="00EF450C">
      <w:pPr>
        <w:pStyle w:val="Paragraf"/>
      </w:pPr>
      <w:r w:rsidRPr="00703E9F">
        <w:t>En kontrollserver ska ha ett tillverkningsnummer med följande format:</w:t>
      </w:r>
    </w:p>
    <w:p w14:paraId="29AE5ADB" w14:textId="77777777" w:rsidR="00B94F24" w:rsidRPr="00B94F24" w:rsidRDefault="00B94F24" w:rsidP="00B94F24">
      <w:pPr>
        <w:pStyle w:val="Brdtextmedindrag"/>
        <w:rPr>
          <w:lang w:eastAsia="sv-SE"/>
        </w:rPr>
      </w:pPr>
    </w:p>
    <w:tbl>
      <w:tblPr>
        <w:tblStyle w:val="Tabellrutnt"/>
        <w:tblW w:w="0" w:type="auto"/>
        <w:tblLook w:val="04A0" w:firstRow="1" w:lastRow="0" w:firstColumn="1" w:lastColumn="0" w:noHBand="0" w:noVBand="1"/>
      </w:tblPr>
      <w:tblGrid>
        <w:gridCol w:w="2848"/>
        <w:gridCol w:w="2839"/>
      </w:tblGrid>
      <w:tr w:rsidR="00EF450C" w:rsidRPr="00F27142" w14:paraId="3F7883DC" w14:textId="77777777" w:rsidTr="003566A8">
        <w:tc>
          <w:tcPr>
            <w:tcW w:w="2848" w:type="dxa"/>
            <w:shd w:val="clear" w:color="auto" w:fill="EEECE1" w:themeFill="background2"/>
          </w:tcPr>
          <w:p w14:paraId="178054CB" w14:textId="77777777" w:rsidR="00EF450C" w:rsidRPr="00E105D7" w:rsidRDefault="00EF450C" w:rsidP="002B1F83">
            <w:pPr>
              <w:pStyle w:val="Paragraf"/>
              <w:numPr>
                <w:ilvl w:val="0"/>
                <w:numId w:val="0"/>
              </w:numPr>
            </w:pPr>
            <w:r w:rsidRPr="00E105D7">
              <w:rPr>
                <w:b/>
                <w:bCs/>
              </w:rPr>
              <w:t>Fält</w:t>
            </w:r>
          </w:p>
        </w:tc>
        <w:tc>
          <w:tcPr>
            <w:tcW w:w="2839" w:type="dxa"/>
            <w:shd w:val="clear" w:color="auto" w:fill="EEECE1" w:themeFill="background2"/>
          </w:tcPr>
          <w:p w14:paraId="3141AC37" w14:textId="77777777" w:rsidR="00EF450C" w:rsidRPr="00F27142" w:rsidRDefault="00EF450C" w:rsidP="002B1F83">
            <w:pPr>
              <w:pStyle w:val="Paragraf"/>
              <w:numPr>
                <w:ilvl w:val="0"/>
                <w:numId w:val="0"/>
              </w:numPr>
            </w:pPr>
            <w:r w:rsidRPr="00E105D7">
              <w:rPr>
                <w:b/>
                <w:bCs/>
              </w:rPr>
              <w:t>Format</w:t>
            </w:r>
          </w:p>
        </w:tc>
      </w:tr>
      <w:tr w:rsidR="00EF450C" w:rsidRPr="00F27142" w14:paraId="369B7383" w14:textId="77777777" w:rsidTr="003566A8">
        <w:tc>
          <w:tcPr>
            <w:tcW w:w="2848" w:type="dxa"/>
          </w:tcPr>
          <w:p w14:paraId="0D676C83" w14:textId="77777777" w:rsidR="00EF450C" w:rsidRPr="00F27142" w:rsidRDefault="00EF450C" w:rsidP="002B1F83">
            <w:pPr>
              <w:pStyle w:val="Paragraf"/>
              <w:numPr>
                <w:ilvl w:val="0"/>
                <w:numId w:val="0"/>
              </w:numPr>
            </w:pPr>
            <w:r w:rsidRPr="00F27142">
              <w:t>Tillverkarens identitet</w:t>
            </w:r>
          </w:p>
        </w:tc>
        <w:tc>
          <w:tcPr>
            <w:tcW w:w="2839" w:type="dxa"/>
          </w:tcPr>
          <w:p w14:paraId="53BA8C0B" w14:textId="77777777" w:rsidR="00EF450C" w:rsidRPr="00F27142" w:rsidRDefault="00EF450C" w:rsidP="002B1F83">
            <w:pPr>
              <w:pStyle w:val="Paragraf"/>
              <w:numPr>
                <w:ilvl w:val="0"/>
                <w:numId w:val="0"/>
              </w:numPr>
            </w:pPr>
            <w:r w:rsidRPr="00F27142">
              <w:t xml:space="preserve">5 alfanumeriska tecken </w:t>
            </w:r>
          </w:p>
        </w:tc>
      </w:tr>
      <w:tr w:rsidR="00EF450C" w:rsidRPr="00F27142" w14:paraId="128A36DB" w14:textId="77777777" w:rsidTr="003566A8">
        <w:tc>
          <w:tcPr>
            <w:tcW w:w="2848" w:type="dxa"/>
          </w:tcPr>
          <w:p w14:paraId="04AB498D" w14:textId="77777777" w:rsidR="00EF450C" w:rsidRPr="00F27142" w:rsidRDefault="00EF450C" w:rsidP="002B1F83">
            <w:pPr>
              <w:pStyle w:val="Paragraf"/>
              <w:numPr>
                <w:ilvl w:val="0"/>
                <w:numId w:val="0"/>
              </w:numPr>
            </w:pPr>
            <w:r w:rsidRPr="00F27142">
              <w:t>Kontrollserverns identitet</w:t>
            </w:r>
          </w:p>
        </w:tc>
        <w:tc>
          <w:tcPr>
            <w:tcW w:w="2839" w:type="dxa"/>
          </w:tcPr>
          <w:p w14:paraId="3A315B59" w14:textId="77777777" w:rsidR="00EF450C" w:rsidRPr="00F27142" w:rsidRDefault="00EF450C" w:rsidP="002B1F83">
            <w:pPr>
              <w:pStyle w:val="Paragraf"/>
              <w:numPr>
                <w:ilvl w:val="0"/>
                <w:numId w:val="0"/>
              </w:numPr>
              <w:jc w:val="left"/>
            </w:pPr>
            <w:r w:rsidRPr="00F27142">
              <w:t>12 alfanumeriska tecken</w:t>
            </w:r>
          </w:p>
        </w:tc>
      </w:tr>
    </w:tbl>
    <w:p w14:paraId="224FB88F" w14:textId="77777777" w:rsidR="00EF450C" w:rsidRPr="00F27142" w:rsidRDefault="00EF450C" w:rsidP="00EF450C">
      <w:r w:rsidRPr="00F27142">
        <w:t>Fälten ska vara i UTF-8 teckenformat och högerjusterad, eventuellt utfylld med blanka tecken (mellanslag) för att uppnå angiven fält</w:t>
      </w:r>
      <w:r w:rsidRPr="00F27142">
        <w:softHyphen/>
        <w:t>längd.</w:t>
      </w:r>
    </w:p>
    <w:p w14:paraId="111C4C3F" w14:textId="77777777" w:rsidR="00CB5945" w:rsidRDefault="00CB5945">
      <w:pPr>
        <w:spacing w:after="200" w:line="276" w:lineRule="auto"/>
        <w:ind w:firstLine="0"/>
        <w:jc w:val="left"/>
        <w:rPr>
          <w:rFonts w:cs="Times New Roman"/>
          <w:bCs/>
          <w:i/>
          <w:color w:val="000000"/>
          <w:szCs w:val="20"/>
        </w:rPr>
      </w:pPr>
      <w:r>
        <w:rPr>
          <w:rFonts w:cs="Times New Roman"/>
          <w:bCs/>
          <w:i/>
          <w:color w:val="000000"/>
          <w:szCs w:val="20"/>
        </w:rPr>
        <w:br w:type="page"/>
      </w:r>
    </w:p>
    <w:p w14:paraId="676810F3" w14:textId="602F494F" w:rsidR="00EF450C" w:rsidRPr="000C1DAA" w:rsidRDefault="00EF450C" w:rsidP="00EF450C">
      <w:pPr>
        <w:spacing w:before="100" w:beforeAutospacing="1" w:after="100" w:afterAutospacing="1"/>
        <w:ind w:firstLine="0"/>
        <w:outlineLvl w:val="4"/>
        <w:rPr>
          <w:rFonts w:cs="Times New Roman"/>
          <w:bCs/>
          <w:i/>
          <w:color w:val="000000"/>
          <w:szCs w:val="20"/>
        </w:rPr>
      </w:pPr>
      <w:r w:rsidRPr="000C1DAA">
        <w:rPr>
          <w:rFonts w:cs="Times New Roman"/>
          <w:bCs/>
          <w:i/>
          <w:color w:val="000000"/>
          <w:szCs w:val="20"/>
        </w:rPr>
        <w:lastRenderedPageBreak/>
        <w:t>Krypteringsalgoritm</w:t>
      </w:r>
    </w:p>
    <w:p w14:paraId="1E5F33AA" w14:textId="2EC87774" w:rsidR="00EF450C" w:rsidRPr="00F27142" w:rsidRDefault="00EF450C" w:rsidP="00EF450C">
      <w:pPr>
        <w:pStyle w:val="Paragraf"/>
      </w:pPr>
      <w:r w:rsidRPr="00F27142">
        <w:t xml:space="preserve">Den symmetriska krypteringsalgoritmen AES-256 i CBC-läge ska användas för att kryptera data som skickas från kontrollservern till </w:t>
      </w:r>
      <w:r w:rsidR="00FF6280">
        <w:t>kontrollprogram</w:t>
      </w:r>
      <w:r w:rsidRPr="00F27142">
        <w:t>met.</w:t>
      </w:r>
    </w:p>
    <w:p w14:paraId="454DBE20" w14:textId="77777777" w:rsidR="00EF450C" w:rsidRPr="003814C7" w:rsidRDefault="00EF450C" w:rsidP="00EF450C">
      <w:r w:rsidRPr="003814C7">
        <w:t>Den individuella krypteringsnyckeln enligt 36 § 1 och den indi</w:t>
      </w:r>
      <w:r w:rsidRPr="003814C7">
        <w:softHyphen/>
        <w:t>vidu</w:t>
      </w:r>
      <w:r w:rsidRPr="003814C7">
        <w:softHyphen/>
        <w:t>ella initialiseringsvektorn enligt 36 § 2 ska användas i algorit</w:t>
      </w:r>
      <w:r w:rsidRPr="003814C7">
        <w:softHyphen/>
        <w:t>men.</w:t>
      </w:r>
    </w:p>
    <w:p w14:paraId="5283A266" w14:textId="77777777" w:rsidR="00EF450C" w:rsidRPr="00E105D7" w:rsidRDefault="00EF450C" w:rsidP="00EF450C">
      <w:r w:rsidRPr="003814C7">
        <w:t>Data ska inför kryptering fyllas på med nollor (0) till nödvändig längd för kryp</w:t>
      </w:r>
      <w:r w:rsidRPr="003814C7">
        <w:softHyphen/>
        <w:t>terings</w:t>
      </w:r>
      <w:r w:rsidRPr="003814C7">
        <w:softHyphen/>
        <w:t>algoritmen.</w:t>
      </w:r>
    </w:p>
    <w:p w14:paraId="1EF9F58E" w14:textId="3EEB82D6" w:rsidR="00EF450C" w:rsidRPr="000C1DAA" w:rsidRDefault="00EF450C" w:rsidP="00EF450C">
      <w:pPr>
        <w:spacing w:before="100" w:beforeAutospacing="1" w:after="100" w:afterAutospacing="1"/>
        <w:ind w:firstLine="0"/>
        <w:outlineLvl w:val="4"/>
        <w:rPr>
          <w:rFonts w:cs="Times New Roman"/>
          <w:bCs/>
          <w:i/>
          <w:color w:val="000000"/>
          <w:szCs w:val="20"/>
        </w:rPr>
      </w:pPr>
      <w:r w:rsidRPr="000C1DAA">
        <w:rPr>
          <w:rFonts w:cs="Times New Roman"/>
          <w:bCs/>
          <w:i/>
          <w:color w:val="000000"/>
          <w:szCs w:val="20"/>
        </w:rPr>
        <w:t>Signeringsalgoritm</w:t>
      </w:r>
    </w:p>
    <w:p w14:paraId="764DFB89" w14:textId="77777777" w:rsidR="00EF450C" w:rsidRPr="00E105D7" w:rsidRDefault="00EF450C" w:rsidP="00EF450C">
      <w:pPr>
        <w:pStyle w:val="Paragraf"/>
      </w:pPr>
      <w:r w:rsidRPr="00E105D7">
        <w:t>För signering ska algoritmen HMAC-SHA1 användas.</w:t>
      </w:r>
    </w:p>
    <w:p w14:paraId="28B7A464" w14:textId="77777777" w:rsidR="00EF450C" w:rsidRPr="00E105D7" w:rsidRDefault="00EF450C" w:rsidP="00EF450C">
      <w:r w:rsidRPr="00E105D7">
        <w:t>Den individuella signeringsnyckeln enligt 3</w:t>
      </w:r>
      <w:r>
        <w:t>6</w:t>
      </w:r>
      <w:r w:rsidRPr="00E105D7">
        <w:t xml:space="preserve"> § 3 ska användas i algoritmen.</w:t>
      </w:r>
    </w:p>
    <w:p w14:paraId="282A6047" w14:textId="77777777" w:rsidR="00EF450C" w:rsidRDefault="00EF450C" w:rsidP="00EF450C">
      <w:pPr>
        <w:pStyle w:val="Rubrik4"/>
      </w:pPr>
    </w:p>
    <w:p w14:paraId="7CBC565C" w14:textId="77777777" w:rsidR="00EF450C" w:rsidRPr="009A74E5" w:rsidRDefault="00EF450C" w:rsidP="00EF450C">
      <w:pPr>
        <w:pStyle w:val="Rubrik4"/>
      </w:pPr>
      <w:r w:rsidRPr="00AF73BF">
        <w:t xml:space="preserve">Skatteverkets </w:t>
      </w:r>
      <w:r w:rsidRPr="009A74E5">
        <w:t>huvudnyckel</w:t>
      </w:r>
    </w:p>
    <w:p w14:paraId="604A0E11" w14:textId="65F1488D" w:rsidR="00EF450C" w:rsidRPr="00703E9F" w:rsidRDefault="00EF450C" w:rsidP="00015FF3">
      <w:pPr>
        <w:pStyle w:val="Paragraf1"/>
        <w:numPr>
          <w:ilvl w:val="0"/>
          <w:numId w:val="35"/>
        </w:numPr>
      </w:pPr>
      <w:r w:rsidRPr="009A74E5">
        <w:t>Av 35 § första stycket framgår att en giltig huvudnyckel utfärdad av Skatteverket ska användas vid generering av individuella krypte</w:t>
      </w:r>
      <w:r w:rsidRPr="009A74E5">
        <w:softHyphen/>
        <w:t>rings</w:t>
      </w:r>
      <w:r w:rsidRPr="009A74E5">
        <w:softHyphen/>
        <w:t xml:space="preserve">nycklar till varje kontrollserver. På ansökan av den som vill </w:t>
      </w:r>
      <w:r w:rsidRPr="002546ED">
        <w:t>tillverka kontrollsystem ska Skatteverket skyndsamt utfärda en huvud</w:t>
      </w:r>
      <w:r w:rsidRPr="002546ED">
        <w:softHyphen/>
        <w:t xml:space="preserve">nyckel om sökanden kan uppvisa certifikat att aktuellt kontrollsystem och </w:t>
      </w:r>
      <w:r w:rsidRPr="00703E9F">
        <w:t>kontrollserverns miljö är certifierade i enlighet med dessa före</w:t>
      </w:r>
      <w:r w:rsidRPr="00703E9F">
        <w:softHyphen/>
        <w:t>skrifter. Skatteverkets huvud</w:t>
      </w:r>
      <w:r w:rsidRPr="00703E9F">
        <w:softHyphen/>
        <w:t xml:space="preserve">nyckel utfärdas endast för en viss tid. I </w:t>
      </w:r>
      <w:r w:rsidR="00314984" w:rsidRPr="00703E9F">
        <w:t>13</w:t>
      </w:r>
      <w:r w:rsidR="000C47DD" w:rsidRPr="00703E9F">
        <w:t> </w:t>
      </w:r>
      <w:r w:rsidRPr="00703E9F">
        <w:t>kap.</w:t>
      </w:r>
      <w:r w:rsidR="000C47DD" w:rsidRPr="00703E9F">
        <w:t xml:space="preserve"> 27–</w:t>
      </w:r>
      <w:r w:rsidRPr="00703E9F">
        <w:t>31 §§ finns bestäm</w:t>
      </w:r>
      <w:r w:rsidRPr="00703E9F">
        <w:softHyphen/>
      </w:r>
      <w:r w:rsidRPr="00703E9F">
        <w:softHyphen/>
      </w:r>
      <w:r w:rsidRPr="00703E9F">
        <w:softHyphen/>
        <w:t>melser om hur tillverkaren ska hantera Skatteverkets huvud</w:t>
      </w:r>
      <w:r w:rsidRPr="00703E9F">
        <w:softHyphen/>
        <w:t>nyckel i kontrollserverns miljö.</w:t>
      </w:r>
    </w:p>
    <w:p w14:paraId="140A8BC1" w14:textId="4959FC01" w:rsidR="00EF450C" w:rsidRDefault="00EF450C" w:rsidP="00EF450C">
      <w:pPr>
        <w:ind w:firstLine="284"/>
      </w:pPr>
      <w:r w:rsidRPr="00703E9F">
        <w:t>Skatteverkets huvudnyckel får inte användas för generering av individuella krypteringsnycklar som avses i 36 § om sådana åtgärder som ett certifieringsorgan ska utföra en</w:t>
      </w:r>
      <w:r w:rsidR="000443E6" w:rsidRPr="00703E9F">
        <w:t>ligt 14 kap. eller 15</w:t>
      </w:r>
      <w:r w:rsidRPr="00703E9F">
        <w:t xml:space="preserve"> kap. inte utförs. Om sådana åtgärder inte kan utföras beroende på att certifieringsorganets ackreditering upphört att gälla utgör detta inte hinder mot att Skatteverkets huvudnyckel får användas för att generera individuella krypteringsnycklar</w:t>
      </w:r>
      <w:r w:rsidRPr="009A74E5">
        <w:t>. Detta gäller under högst sex månader efter det att certifieringsorganets ackreditering återkallades.</w:t>
      </w:r>
    </w:p>
    <w:p w14:paraId="4B079BB3" w14:textId="77777777" w:rsidR="00F33E0F" w:rsidRDefault="00F33E0F" w:rsidP="00EF450C">
      <w:pPr>
        <w:ind w:firstLine="284"/>
      </w:pPr>
    </w:p>
    <w:p w14:paraId="73A01BF7" w14:textId="6DFFA9DE" w:rsidR="00EF450C" w:rsidRDefault="00F33E0F" w:rsidP="00EF450C">
      <w:pPr>
        <w:pStyle w:val="Rubrik2"/>
      </w:pPr>
      <w:r>
        <w:t>9</w:t>
      </w:r>
      <w:r w:rsidR="00EF450C">
        <w:t xml:space="preserve"> kap.</w:t>
      </w:r>
      <w:r w:rsidR="00EF450C">
        <w:tab/>
        <w:t xml:space="preserve">Sammankoppling </w:t>
      </w:r>
    </w:p>
    <w:p w14:paraId="16CF1097" w14:textId="77777777" w:rsidR="00C16C18" w:rsidRDefault="00E96E49" w:rsidP="00C16C18">
      <w:pPr>
        <w:pStyle w:val="Paragraf"/>
        <w:numPr>
          <w:ilvl w:val="0"/>
          <w:numId w:val="44"/>
        </w:numPr>
      </w:pPr>
      <w:r w:rsidRPr="00503745">
        <w:t>I detta kapitel finns bestämmelser om hur sammankoppling av kassaregister ska ske med ett kontroll</w:t>
      </w:r>
      <w:r w:rsidRPr="00503745">
        <w:softHyphen/>
        <w:t xml:space="preserve">system.  </w:t>
      </w:r>
    </w:p>
    <w:p w14:paraId="06F27931" w14:textId="099E52B4" w:rsidR="00E96E49" w:rsidRDefault="00E96E49" w:rsidP="00C16C18">
      <w:r>
        <w:t>Innehållet i kapitlet är uppdelat enligt följande.</w:t>
      </w:r>
    </w:p>
    <w:p w14:paraId="1F201063" w14:textId="77777777" w:rsidR="00E96E49" w:rsidRPr="0048578A" w:rsidRDefault="00E96E49" w:rsidP="00017A10">
      <w:pPr>
        <w:pStyle w:val="Rubrik3"/>
        <w:numPr>
          <w:ilvl w:val="0"/>
          <w:numId w:val="39"/>
        </w:numPr>
        <w:tabs>
          <w:tab w:val="left" w:pos="567"/>
          <w:tab w:val="left" w:pos="709"/>
        </w:tabs>
        <w:spacing w:after="0" w:line="240" w:lineRule="atLeast"/>
        <w:ind w:left="567" w:hanging="283"/>
        <w:jc w:val="both"/>
        <w:rPr>
          <w:rFonts w:ascii="Times New Roman" w:hAnsi="Times New Roman" w:cs="Times New Roman"/>
          <w:b w:val="0"/>
          <w:sz w:val="20"/>
          <w:szCs w:val="20"/>
        </w:rPr>
      </w:pPr>
      <w:r w:rsidRPr="0048578A">
        <w:rPr>
          <w:rFonts w:ascii="Times New Roman" w:hAnsi="Times New Roman" w:cs="Times New Roman"/>
          <w:b w:val="0"/>
          <w:sz w:val="20"/>
          <w:szCs w:val="20"/>
        </w:rPr>
        <w:lastRenderedPageBreak/>
        <w:t xml:space="preserve">Sammankoppling </w:t>
      </w:r>
    </w:p>
    <w:p w14:paraId="2C2179A9" w14:textId="77777777" w:rsidR="00E96E49" w:rsidRPr="0048578A" w:rsidRDefault="00E96E49" w:rsidP="00017A10">
      <w:pPr>
        <w:pStyle w:val="Rubrik3"/>
        <w:numPr>
          <w:ilvl w:val="0"/>
          <w:numId w:val="39"/>
        </w:numPr>
        <w:tabs>
          <w:tab w:val="left" w:pos="567"/>
          <w:tab w:val="left" w:pos="709"/>
        </w:tabs>
        <w:spacing w:after="0" w:line="240" w:lineRule="atLeast"/>
        <w:ind w:left="567" w:hanging="283"/>
        <w:jc w:val="both"/>
        <w:rPr>
          <w:rFonts w:ascii="Times New Roman" w:hAnsi="Times New Roman" w:cs="Times New Roman"/>
          <w:b w:val="0"/>
          <w:sz w:val="20"/>
          <w:szCs w:val="20"/>
        </w:rPr>
      </w:pPr>
      <w:r w:rsidRPr="0048578A">
        <w:rPr>
          <w:rFonts w:ascii="Times New Roman" w:hAnsi="Times New Roman" w:cs="Times New Roman"/>
          <w:b w:val="0"/>
          <w:sz w:val="20"/>
          <w:szCs w:val="20"/>
        </w:rPr>
        <w:t xml:space="preserve">Kontroll av sammankoppling </w:t>
      </w:r>
    </w:p>
    <w:p w14:paraId="1B451E1D" w14:textId="77777777" w:rsidR="00E96E49" w:rsidRPr="0048578A" w:rsidRDefault="00E96E49" w:rsidP="00017A10">
      <w:pPr>
        <w:pStyle w:val="Rubrik3"/>
        <w:numPr>
          <w:ilvl w:val="0"/>
          <w:numId w:val="39"/>
        </w:numPr>
        <w:tabs>
          <w:tab w:val="left" w:pos="567"/>
          <w:tab w:val="left" w:pos="709"/>
        </w:tabs>
        <w:spacing w:after="0" w:line="240" w:lineRule="atLeast"/>
        <w:ind w:left="567" w:hanging="283"/>
        <w:jc w:val="both"/>
        <w:rPr>
          <w:rFonts w:ascii="Times New Roman" w:hAnsi="Times New Roman" w:cs="Times New Roman"/>
          <w:b w:val="0"/>
          <w:sz w:val="20"/>
          <w:szCs w:val="20"/>
        </w:rPr>
      </w:pPr>
      <w:r w:rsidRPr="0048578A">
        <w:rPr>
          <w:rFonts w:ascii="Times New Roman" w:hAnsi="Times New Roman" w:cs="Times New Roman"/>
          <w:b w:val="0"/>
          <w:sz w:val="20"/>
          <w:szCs w:val="20"/>
        </w:rPr>
        <w:t xml:space="preserve">Ny sammankoppling efter ej godkänd verifiering </w:t>
      </w:r>
    </w:p>
    <w:p w14:paraId="45A11095" w14:textId="77777777" w:rsidR="00E96E49" w:rsidRDefault="00E96E49" w:rsidP="00E96E49">
      <w:pPr>
        <w:pStyle w:val="Rubrik3"/>
        <w:tabs>
          <w:tab w:val="left" w:pos="567"/>
          <w:tab w:val="left" w:pos="709"/>
        </w:tabs>
      </w:pPr>
    </w:p>
    <w:p w14:paraId="4F05F9FF" w14:textId="77777777" w:rsidR="00E96E49" w:rsidRPr="00703E9F" w:rsidRDefault="00E96E49" w:rsidP="00E96E49">
      <w:pPr>
        <w:pStyle w:val="Rubrik3"/>
      </w:pPr>
      <w:r w:rsidRPr="00703E9F">
        <w:t xml:space="preserve">A </w:t>
      </w:r>
      <w:r w:rsidRPr="00703E9F">
        <w:tab/>
        <w:t xml:space="preserve">Sammankoppling </w:t>
      </w:r>
    </w:p>
    <w:p w14:paraId="33548B9F" w14:textId="60BA1FE3" w:rsidR="00E96E49" w:rsidRPr="00703E9F" w:rsidRDefault="00E96E49" w:rsidP="00E96E49">
      <w:pPr>
        <w:pStyle w:val="Paragraf"/>
      </w:pPr>
      <w:r w:rsidRPr="00703E9F">
        <w:t xml:space="preserve">Sammankoppling ska ske av kassaregister, </w:t>
      </w:r>
      <w:r w:rsidR="00E462E5" w:rsidRPr="00703E9F">
        <w:t>kontrollprogram</w:t>
      </w:r>
      <w:r w:rsidRPr="00703E9F">
        <w:t>, sig</w:t>
      </w:r>
      <w:r w:rsidR="00E462E5" w:rsidRPr="00703E9F">
        <w:softHyphen/>
      </w:r>
      <w:r w:rsidRPr="00703E9F">
        <w:t>ne</w:t>
      </w:r>
      <w:r w:rsidR="00E462E5" w:rsidRPr="00703E9F">
        <w:softHyphen/>
      </w:r>
      <w:r w:rsidRPr="00703E9F">
        <w:t>rings</w:t>
      </w:r>
      <w:r w:rsidR="00E462E5" w:rsidRPr="00703E9F">
        <w:softHyphen/>
      </w:r>
      <w:r w:rsidRPr="00703E9F">
        <w:t xml:space="preserve">modul och </w:t>
      </w:r>
      <w:r w:rsidR="00BB2910" w:rsidRPr="00703E9F">
        <w:t>de i kontrollsystemet ingående kontrollservrarna</w:t>
      </w:r>
      <w:r w:rsidRPr="00703E9F">
        <w:t>. Samman</w:t>
      </w:r>
      <w:r w:rsidRPr="00703E9F">
        <w:softHyphen/>
        <w:t xml:space="preserve">kopplingen styrs av </w:t>
      </w:r>
      <w:r w:rsidR="00E462E5" w:rsidRPr="00703E9F">
        <w:t>kontroll</w:t>
      </w:r>
      <w:r w:rsidR="00E462E5" w:rsidRPr="00703E9F">
        <w:softHyphen/>
        <w:t>program</w:t>
      </w:r>
      <w:r w:rsidR="00B30002" w:rsidRPr="00703E9F">
        <w:t>m</w:t>
      </w:r>
      <w:r w:rsidR="00E462E5" w:rsidRPr="00703E9F">
        <w:t xml:space="preserve">et </w:t>
      </w:r>
      <w:r w:rsidRPr="00703E9F">
        <w:t xml:space="preserve">och ska genomföras i två steg.  </w:t>
      </w:r>
    </w:p>
    <w:p w14:paraId="4D7D2063" w14:textId="14E6CAB4" w:rsidR="00E96E49" w:rsidRPr="00703E9F" w:rsidRDefault="00E96E49" w:rsidP="00017A10">
      <w:pPr>
        <w:pStyle w:val="Numreradlista"/>
        <w:numPr>
          <w:ilvl w:val="0"/>
          <w:numId w:val="40"/>
        </w:numPr>
      </w:pPr>
      <w:r w:rsidRPr="00703E9F">
        <w:t xml:space="preserve">Mellan </w:t>
      </w:r>
      <w:r w:rsidR="00E462E5" w:rsidRPr="00703E9F">
        <w:t>kontrollprogrammet</w:t>
      </w:r>
      <w:r w:rsidRPr="00703E9F">
        <w:t>, ett kassaregister och dess signe</w:t>
      </w:r>
      <w:r w:rsidRPr="00703E9F">
        <w:softHyphen/>
        <w:t>rings</w:t>
      </w:r>
      <w:r w:rsidRPr="00703E9F">
        <w:softHyphen/>
        <w:t>modul.</w:t>
      </w:r>
    </w:p>
    <w:p w14:paraId="545056B2" w14:textId="5FB1E81B" w:rsidR="00E96E49" w:rsidRPr="00703E9F" w:rsidRDefault="00E96E49" w:rsidP="00017A10">
      <w:pPr>
        <w:pStyle w:val="Numreradlista"/>
        <w:numPr>
          <w:ilvl w:val="0"/>
          <w:numId w:val="40"/>
        </w:numPr>
        <w:ind w:left="0" w:firstLine="227"/>
      </w:pPr>
      <w:r w:rsidRPr="00703E9F">
        <w:t xml:space="preserve">Mellan </w:t>
      </w:r>
      <w:r w:rsidR="00E462E5" w:rsidRPr="00703E9F">
        <w:t xml:space="preserve">kontrollprogrammet </w:t>
      </w:r>
      <w:r w:rsidRPr="00703E9F">
        <w:t>och kontrollservern.</w:t>
      </w:r>
    </w:p>
    <w:p w14:paraId="291AD79D" w14:textId="5BC7DB5A" w:rsidR="00E96E49" w:rsidRPr="00703E9F" w:rsidRDefault="000C47DD" w:rsidP="00E96E49">
      <w:pPr>
        <w:pStyle w:val="Brdtextmedindrag"/>
        <w:rPr>
          <w:strike/>
        </w:rPr>
      </w:pPr>
      <w:r w:rsidRPr="00703E9F">
        <w:t>Sammankopplingen enligt 1–</w:t>
      </w:r>
      <w:r w:rsidR="00E96E49" w:rsidRPr="00703E9F">
        <w:t xml:space="preserve">2 ska göras för varje kassaregister som ska anslutas till kontrollsystemet. Kontrollsystemet får inte hantera kvittodata från kassaregister innan sammankoppling är gjord. </w:t>
      </w:r>
    </w:p>
    <w:p w14:paraId="584E8D47" w14:textId="40769BD0" w:rsidR="00E96E49" w:rsidRPr="00703E9F" w:rsidRDefault="00E462E5" w:rsidP="00E96E49">
      <w:pPr>
        <w:pStyle w:val="Rubrik4"/>
      </w:pPr>
      <w:r w:rsidRPr="00703E9F">
        <w:t xml:space="preserve">Kontrollprogram </w:t>
      </w:r>
      <w:r w:rsidR="00E96E49" w:rsidRPr="00703E9F">
        <w:t>– kassaregister och signeringsmodul</w:t>
      </w:r>
    </w:p>
    <w:p w14:paraId="588EBDD3" w14:textId="7B2A4DB8" w:rsidR="00E96E49" w:rsidRPr="00703E9F" w:rsidRDefault="00E96E49" w:rsidP="00E96E49">
      <w:pPr>
        <w:pStyle w:val="Paragraf"/>
      </w:pPr>
      <w:r w:rsidRPr="00703E9F">
        <w:t xml:space="preserve">Ett </w:t>
      </w:r>
      <w:r w:rsidR="00E462E5" w:rsidRPr="00703E9F">
        <w:t xml:space="preserve">kontrollprogram </w:t>
      </w:r>
      <w:r w:rsidRPr="00703E9F">
        <w:t xml:space="preserve">ska samla in följande information för varje kassaregister som ska sammankopplas med kontrollsystemet. </w:t>
      </w:r>
    </w:p>
    <w:p w14:paraId="77152A1B" w14:textId="39CB34CF" w:rsidR="00E96E49" w:rsidRPr="00703E9F" w:rsidRDefault="00E96E49" w:rsidP="00E96E49">
      <w:pPr>
        <w:pStyle w:val="Rubrik5"/>
        <w:spacing w:before="240"/>
      </w:pPr>
      <w:r w:rsidRPr="00703E9F">
        <w:t xml:space="preserve">Systeminformation för </w:t>
      </w:r>
      <w:r w:rsidR="00E462E5" w:rsidRPr="00703E9F">
        <w:t>kontrollprogrammet</w:t>
      </w:r>
      <w:r w:rsidRPr="00703E9F">
        <w:t>:</w:t>
      </w:r>
    </w:p>
    <w:p w14:paraId="01FD4194" w14:textId="674B0B0A" w:rsidR="00E96E49" w:rsidRPr="00703E9F" w:rsidRDefault="00E96E49" w:rsidP="00017A10">
      <w:pPr>
        <w:pStyle w:val="Tankstreckslista2"/>
        <w:numPr>
          <w:ilvl w:val="4"/>
          <w:numId w:val="37"/>
        </w:numPr>
        <w:tabs>
          <w:tab w:val="clear" w:pos="680"/>
          <w:tab w:val="num" w:pos="567"/>
        </w:tabs>
        <w:ind w:left="567" w:hanging="283"/>
      </w:pPr>
      <w:r w:rsidRPr="00703E9F">
        <w:t xml:space="preserve">ID-sträng från </w:t>
      </w:r>
      <w:r w:rsidR="00E462E5" w:rsidRPr="00703E9F">
        <w:t>kontrollprogrammet</w:t>
      </w:r>
    </w:p>
    <w:p w14:paraId="6BC9704D" w14:textId="77777777" w:rsidR="00E96E49" w:rsidRPr="00C535D0" w:rsidRDefault="00E96E49" w:rsidP="00017A10">
      <w:pPr>
        <w:pStyle w:val="Tankstreckslista2"/>
        <w:numPr>
          <w:ilvl w:val="4"/>
          <w:numId w:val="37"/>
        </w:numPr>
        <w:tabs>
          <w:tab w:val="clear" w:pos="680"/>
          <w:tab w:val="num" w:pos="567"/>
        </w:tabs>
        <w:ind w:left="567" w:hanging="283"/>
      </w:pPr>
      <w:r w:rsidRPr="00703E9F">
        <w:t>ID-sträng från processorn (CP</w:t>
      </w:r>
      <w:r w:rsidRPr="00C535D0">
        <w:t>UID)</w:t>
      </w:r>
    </w:p>
    <w:p w14:paraId="29E63A41" w14:textId="77777777" w:rsidR="00E96E49" w:rsidRPr="00C535D0" w:rsidRDefault="00E96E49" w:rsidP="00017A10">
      <w:pPr>
        <w:pStyle w:val="Tankstreckslista2"/>
        <w:numPr>
          <w:ilvl w:val="4"/>
          <w:numId w:val="37"/>
        </w:numPr>
        <w:tabs>
          <w:tab w:val="clear" w:pos="680"/>
          <w:tab w:val="num" w:pos="567"/>
        </w:tabs>
        <w:ind w:left="567" w:hanging="283"/>
      </w:pPr>
      <w:r w:rsidRPr="00C535D0">
        <w:t>ID-sträng i BIOS</w:t>
      </w:r>
    </w:p>
    <w:p w14:paraId="005598F9" w14:textId="77777777" w:rsidR="00E96E49" w:rsidRPr="00C535D0" w:rsidRDefault="00E96E49" w:rsidP="00017A10">
      <w:pPr>
        <w:pStyle w:val="Tankstreckslista2"/>
        <w:numPr>
          <w:ilvl w:val="4"/>
          <w:numId w:val="37"/>
        </w:numPr>
        <w:tabs>
          <w:tab w:val="clear" w:pos="680"/>
          <w:tab w:val="num" w:pos="567"/>
        </w:tabs>
        <w:ind w:left="567" w:hanging="283"/>
      </w:pPr>
      <w:r w:rsidRPr="00C535D0">
        <w:t>ID-sträng i lokal hårddisk eller annat icke-flyktigt minne</w:t>
      </w:r>
    </w:p>
    <w:p w14:paraId="6EDA3543" w14:textId="09441640" w:rsidR="00E96E49" w:rsidRPr="00703E9F" w:rsidRDefault="00E96E49" w:rsidP="00017A10">
      <w:pPr>
        <w:pStyle w:val="Tankstreckslista2"/>
        <w:numPr>
          <w:ilvl w:val="4"/>
          <w:numId w:val="37"/>
        </w:numPr>
        <w:tabs>
          <w:tab w:val="clear" w:pos="680"/>
          <w:tab w:val="num" w:pos="567"/>
        </w:tabs>
        <w:ind w:left="567" w:hanging="283"/>
      </w:pPr>
      <w:r w:rsidRPr="00C535D0">
        <w:t xml:space="preserve">MAC-adress </w:t>
      </w:r>
      <w:r w:rsidRPr="00703E9F">
        <w:t>för nätverkskort.</w:t>
      </w:r>
    </w:p>
    <w:p w14:paraId="14165ADD" w14:textId="7DC238A9" w:rsidR="00BB2910" w:rsidRPr="00703E9F" w:rsidRDefault="00BB2910" w:rsidP="00BB2910">
      <w:pPr>
        <w:pStyle w:val="Tankstreckslista2"/>
        <w:numPr>
          <w:ilvl w:val="0"/>
          <w:numId w:val="0"/>
        </w:numPr>
      </w:pPr>
      <w:r w:rsidRPr="00703E9F">
        <w:t xml:space="preserve">Systeminformationen för kontrollprogrammet </w:t>
      </w:r>
      <w:r w:rsidR="004D0383" w:rsidRPr="00703E9F">
        <w:t>ska samlas in i den ut</w:t>
      </w:r>
      <w:r w:rsidR="00FB2310" w:rsidRPr="00703E9F">
        <w:softHyphen/>
      </w:r>
      <w:r w:rsidR="004D0383" w:rsidRPr="00703E9F">
        <w:t>sträck</w:t>
      </w:r>
      <w:r w:rsidR="00FB2310" w:rsidRPr="00703E9F">
        <w:softHyphen/>
      </w:r>
      <w:r w:rsidR="004D0383" w:rsidRPr="00703E9F">
        <w:t xml:space="preserve">ning informationen är tillgänglig för kontrollprogrammet. </w:t>
      </w:r>
    </w:p>
    <w:p w14:paraId="443A3D02" w14:textId="77777777" w:rsidR="00E96E49" w:rsidRPr="00703E9F" w:rsidRDefault="00E96E49" w:rsidP="00E96E49">
      <w:pPr>
        <w:pStyle w:val="Rubrik5"/>
        <w:tabs>
          <w:tab w:val="left" w:pos="426"/>
        </w:tabs>
        <w:rPr>
          <w:rFonts w:ascii="Times New Roman" w:hAnsi="Times New Roman" w:cs="Times New Roman"/>
        </w:rPr>
      </w:pPr>
    </w:p>
    <w:p w14:paraId="09434CB9" w14:textId="77777777" w:rsidR="00E96E49" w:rsidRPr="00703E9F" w:rsidRDefault="00E96E49" w:rsidP="00E96E49">
      <w:pPr>
        <w:pStyle w:val="Rubrik5"/>
        <w:tabs>
          <w:tab w:val="left" w:pos="426"/>
        </w:tabs>
        <w:rPr>
          <w:rFonts w:ascii="Times New Roman" w:hAnsi="Times New Roman" w:cs="Times New Roman"/>
        </w:rPr>
      </w:pPr>
      <w:r w:rsidRPr="00703E9F">
        <w:rPr>
          <w:rFonts w:ascii="Times New Roman" w:hAnsi="Times New Roman" w:cs="Times New Roman"/>
        </w:rPr>
        <w:t>Systeminformation om kassaregistret:</w:t>
      </w:r>
    </w:p>
    <w:p w14:paraId="75E30442" w14:textId="77777777" w:rsidR="00E96E49" w:rsidRPr="00703E9F" w:rsidRDefault="00E96E49" w:rsidP="00017A10">
      <w:pPr>
        <w:pStyle w:val="Tankstreckslista2"/>
        <w:numPr>
          <w:ilvl w:val="4"/>
          <w:numId w:val="37"/>
        </w:numPr>
        <w:tabs>
          <w:tab w:val="clear" w:pos="680"/>
          <w:tab w:val="num" w:pos="567"/>
        </w:tabs>
        <w:ind w:left="567" w:hanging="283"/>
      </w:pPr>
      <w:r w:rsidRPr="00703E9F">
        <w:t xml:space="preserve">Kassaregisternummer </w:t>
      </w:r>
    </w:p>
    <w:p w14:paraId="7DD629CC" w14:textId="77777777" w:rsidR="00E96E49" w:rsidRPr="00703E9F" w:rsidRDefault="00E96E49" w:rsidP="00E96E49">
      <w:pPr>
        <w:pStyle w:val="Rubrik5"/>
        <w:rPr>
          <w:i w:val="0"/>
        </w:rPr>
      </w:pPr>
      <w:r w:rsidRPr="00703E9F">
        <w:rPr>
          <w:rFonts w:ascii="Times New Roman" w:hAnsi="Times New Roman" w:cs="Times New Roman"/>
        </w:rPr>
        <w:t>Systeminformation om signeringsmodulen</w:t>
      </w:r>
      <w:r w:rsidRPr="00703E9F">
        <w:t>:</w:t>
      </w:r>
    </w:p>
    <w:p w14:paraId="1C0E82EE" w14:textId="77777777" w:rsidR="00E96E49" w:rsidRPr="00703E9F" w:rsidRDefault="00E96E49" w:rsidP="00017A10">
      <w:pPr>
        <w:pStyle w:val="Tankstreckslista2"/>
        <w:numPr>
          <w:ilvl w:val="4"/>
          <w:numId w:val="37"/>
        </w:numPr>
        <w:tabs>
          <w:tab w:val="clear" w:pos="680"/>
          <w:tab w:val="num" w:pos="567"/>
        </w:tabs>
        <w:ind w:left="567" w:hanging="283"/>
      </w:pPr>
      <w:r w:rsidRPr="00703E9F">
        <w:t>Signeringsmodulsidentitet</w:t>
      </w:r>
    </w:p>
    <w:p w14:paraId="73C195D6" w14:textId="341BB4AD" w:rsidR="00E96E49" w:rsidRPr="00703E9F" w:rsidRDefault="00E462E5" w:rsidP="00E96E49">
      <w:pPr>
        <w:pStyle w:val="Paragraf"/>
      </w:pPr>
      <w:r w:rsidRPr="00703E9F">
        <w:t xml:space="preserve">Kontrollprogrammet </w:t>
      </w:r>
      <w:r w:rsidR="00E96E49" w:rsidRPr="00703E9F">
        <w:t>ska använda system</w:t>
      </w:r>
      <w:r w:rsidR="00E96E49" w:rsidRPr="00703E9F">
        <w:softHyphen/>
        <w:t>informationen enligt 3 § för att generera ett digitalt fingeravtryck med algoritmen SHA-256.</w:t>
      </w:r>
    </w:p>
    <w:p w14:paraId="649E277B" w14:textId="20E33030" w:rsidR="00E96E49" w:rsidRPr="00703E9F" w:rsidRDefault="00E462E5" w:rsidP="00E96E49">
      <w:pPr>
        <w:pStyle w:val="Paragraf"/>
      </w:pPr>
      <w:r w:rsidRPr="00703E9F">
        <w:t xml:space="preserve">Kontrollprogrammet </w:t>
      </w:r>
      <w:r w:rsidR="00E96E49" w:rsidRPr="00703E9F">
        <w:t>ska sammanställa en systemkontrollpost inne</w:t>
      </w:r>
      <w:r w:rsidRPr="00703E9F">
        <w:softHyphen/>
      </w:r>
      <w:r w:rsidR="00E96E49" w:rsidRPr="00703E9F">
        <w:t>hållande följande information.</w:t>
      </w:r>
    </w:p>
    <w:p w14:paraId="225D7386" w14:textId="77777777" w:rsidR="00E96E49" w:rsidRPr="007D448C" w:rsidRDefault="00E96E49" w:rsidP="00017A10">
      <w:pPr>
        <w:pStyle w:val="Brdtext"/>
        <w:numPr>
          <w:ilvl w:val="0"/>
          <w:numId w:val="38"/>
        </w:numPr>
        <w:spacing w:after="0"/>
        <w:jc w:val="left"/>
      </w:pPr>
      <w:r w:rsidRPr="00703E9F">
        <w:t>Digitalt fingeravtryck enligt</w:t>
      </w:r>
      <w:r w:rsidRPr="007D448C">
        <w:t xml:space="preserve"> 4 § </w:t>
      </w:r>
    </w:p>
    <w:p w14:paraId="7625AD59" w14:textId="77777777" w:rsidR="00E96E49" w:rsidRPr="007D448C" w:rsidRDefault="00E96E49" w:rsidP="00017A10">
      <w:pPr>
        <w:pStyle w:val="Brdtext"/>
        <w:numPr>
          <w:ilvl w:val="0"/>
          <w:numId w:val="38"/>
        </w:numPr>
        <w:spacing w:after="0"/>
        <w:jc w:val="left"/>
      </w:pPr>
      <w:r w:rsidRPr="007D448C">
        <w:t xml:space="preserve">Kassaregisternummer </w:t>
      </w:r>
    </w:p>
    <w:p w14:paraId="1E782F16" w14:textId="77777777" w:rsidR="00E96E49" w:rsidRPr="00703E9F" w:rsidRDefault="00E96E49" w:rsidP="00017A10">
      <w:pPr>
        <w:pStyle w:val="Brdtext"/>
        <w:numPr>
          <w:ilvl w:val="0"/>
          <w:numId w:val="38"/>
        </w:numPr>
        <w:spacing w:after="0"/>
        <w:jc w:val="left"/>
      </w:pPr>
      <w:r w:rsidRPr="007D448C">
        <w:t xml:space="preserve">Tidpunkt från </w:t>
      </w:r>
      <w:r w:rsidRPr="00703E9F">
        <w:t xml:space="preserve">realtidsklocka </w:t>
      </w:r>
    </w:p>
    <w:p w14:paraId="03B32D4C" w14:textId="77777777" w:rsidR="00E96E49" w:rsidRPr="00703E9F" w:rsidRDefault="00E96E49" w:rsidP="00017A10">
      <w:pPr>
        <w:pStyle w:val="Brdtext"/>
        <w:numPr>
          <w:ilvl w:val="0"/>
          <w:numId w:val="38"/>
        </w:numPr>
        <w:spacing w:after="0"/>
        <w:jc w:val="left"/>
      </w:pPr>
      <w:r w:rsidRPr="00703E9F">
        <w:t xml:space="preserve">Värdet på signeringsmodulens transaktionsräknare </w:t>
      </w:r>
    </w:p>
    <w:p w14:paraId="0BDD68F8" w14:textId="77777777" w:rsidR="00E96E49" w:rsidRPr="00703E9F" w:rsidRDefault="00E96E49" w:rsidP="00017A10">
      <w:pPr>
        <w:pStyle w:val="Brdtext"/>
        <w:numPr>
          <w:ilvl w:val="0"/>
          <w:numId w:val="38"/>
        </w:numPr>
        <w:spacing w:after="0"/>
        <w:jc w:val="left"/>
      </w:pPr>
      <w:r w:rsidRPr="00703E9F">
        <w:t xml:space="preserve">Värdet på signeringsmodulens initialvektor </w:t>
      </w:r>
    </w:p>
    <w:p w14:paraId="4810B9F3" w14:textId="63C55761" w:rsidR="00E96E49" w:rsidRPr="00703E9F" w:rsidRDefault="00E462E5" w:rsidP="00E96E49">
      <w:pPr>
        <w:pStyle w:val="Paragraf"/>
      </w:pPr>
      <w:r w:rsidRPr="00703E9F">
        <w:lastRenderedPageBreak/>
        <w:t xml:space="preserve">Kontrollprogrammet </w:t>
      </w:r>
      <w:r w:rsidR="00E96E49" w:rsidRPr="00703E9F">
        <w:t>ska för en systemkontrollpost enligt 5 § begära att signeringsmodulen generar en signatur. Signaturen ska in</w:t>
      </w:r>
      <w:r w:rsidR="00E96E49" w:rsidRPr="00703E9F">
        <w:softHyphen/>
        <w:t xml:space="preserve">fogas i systemkontrollposten. Av 16 § framgår att </w:t>
      </w:r>
      <w:r w:rsidRPr="00703E9F">
        <w:t xml:space="preserve">kontrollprogrammet </w:t>
      </w:r>
      <w:r w:rsidR="00E96E49" w:rsidRPr="00703E9F">
        <w:t>ska la</w:t>
      </w:r>
      <w:r w:rsidR="003578C5" w:rsidRPr="00703E9F">
        <w:t xml:space="preserve">gra uppgifterna och i 5 kap. </w:t>
      </w:r>
      <w:r w:rsidR="00A43861" w:rsidRPr="00703E9F">
        <w:t>43</w:t>
      </w:r>
      <w:r w:rsidR="000C47DD" w:rsidRPr="00703E9F">
        <w:t>–</w:t>
      </w:r>
      <w:r w:rsidR="00A43861" w:rsidRPr="00703E9F">
        <w:t>44</w:t>
      </w:r>
      <w:r w:rsidR="00E96E49" w:rsidRPr="00703E9F">
        <w:t xml:space="preserve"> §§ framgår hur upp</w:t>
      </w:r>
      <w:r w:rsidR="00E96E49" w:rsidRPr="00703E9F">
        <w:softHyphen/>
        <w:t>gifter</w:t>
      </w:r>
      <w:r w:rsidR="00E96E49" w:rsidRPr="00703E9F">
        <w:softHyphen/>
        <w:t>na ska skickas till kontroll</w:t>
      </w:r>
      <w:r w:rsidR="00E96E49" w:rsidRPr="00703E9F">
        <w:softHyphen/>
        <w:t xml:space="preserve">servern. </w:t>
      </w:r>
    </w:p>
    <w:p w14:paraId="44BA8089" w14:textId="77777777" w:rsidR="00E96E49" w:rsidRPr="00703E9F" w:rsidRDefault="00E96E49" w:rsidP="00E96E49">
      <w:pPr>
        <w:pStyle w:val="Rubrik4"/>
      </w:pPr>
    </w:p>
    <w:p w14:paraId="41E1D8C4" w14:textId="2FC19120" w:rsidR="00E96E49" w:rsidRPr="00703E9F" w:rsidRDefault="00E462E5" w:rsidP="00E96E49">
      <w:pPr>
        <w:pStyle w:val="Rubrik4"/>
      </w:pPr>
      <w:r w:rsidRPr="00703E9F">
        <w:t xml:space="preserve">Kontrollprogram </w:t>
      </w:r>
      <w:r w:rsidR="00E96E49" w:rsidRPr="00703E9F">
        <w:t xml:space="preserve">– kontrollservern </w:t>
      </w:r>
    </w:p>
    <w:p w14:paraId="1045BE9B" w14:textId="4F983955" w:rsidR="00E96E49" w:rsidRPr="00703E9F" w:rsidRDefault="00E462E5" w:rsidP="00E96E49">
      <w:pPr>
        <w:pStyle w:val="Paragraf"/>
      </w:pPr>
      <w:r w:rsidRPr="00703E9F">
        <w:t xml:space="preserve">Kontrollprogrammet </w:t>
      </w:r>
      <w:r w:rsidR="00E96E49" w:rsidRPr="00703E9F">
        <w:t xml:space="preserve">ska ansluta sig till kontrollservern genom att logga in </w:t>
      </w:r>
      <w:r w:rsidR="00A43861" w:rsidRPr="00703E9F">
        <w:t>enligt 5 kap. 13</w:t>
      </w:r>
      <w:r w:rsidR="00E96E49" w:rsidRPr="00703E9F">
        <w:t xml:space="preserve"> §. </w:t>
      </w:r>
    </w:p>
    <w:p w14:paraId="5EAE0D42" w14:textId="636BA65C" w:rsidR="00E96E49" w:rsidRPr="00703E9F" w:rsidRDefault="00E462E5" w:rsidP="00E96E49">
      <w:pPr>
        <w:pStyle w:val="Paragraf"/>
      </w:pPr>
      <w:r w:rsidRPr="00703E9F">
        <w:t xml:space="preserve">Kontrollprogrammet </w:t>
      </w:r>
      <w:r w:rsidR="00E96E49" w:rsidRPr="00703E9F">
        <w:t>ska meddela kontrollservern att det finns en systemkontrollpost enligt 5 § att hämta för verifiering av samman</w:t>
      </w:r>
      <w:r w:rsidR="00E96E49" w:rsidRPr="00703E9F">
        <w:softHyphen/>
        <w:t>kopplingen.</w:t>
      </w:r>
    </w:p>
    <w:p w14:paraId="563F8BB8" w14:textId="7DF1F60B" w:rsidR="00E96E49" w:rsidRPr="00703E9F" w:rsidRDefault="00E96E49" w:rsidP="00E96E49">
      <w:pPr>
        <w:pStyle w:val="Paragraf"/>
      </w:pPr>
      <w:r w:rsidRPr="00703E9F">
        <w:t>Kontrollservern ska hämta systemkontrollpost enligt 5 § för veri</w:t>
      </w:r>
      <w:r w:rsidRPr="00703E9F">
        <w:softHyphen/>
      </w:r>
      <w:r w:rsidR="00C23586" w:rsidRPr="00703E9F">
        <w:t>fie</w:t>
      </w:r>
      <w:r w:rsidR="00C23586" w:rsidRPr="00703E9F">
        <w:softHyphen/>
        <w:t>ring. Av 8</w:t>
      </w:r>
      <w:r w:rsidRPr="00703E9F">
        <w:t xml:space="preserve"> kap. 17 § framgår hur verifieringen ska göras.   </w:t>
      </w:r>
    </w:p>
    <w:p w14:paraId="5EDFFD84" w14:textId="1126A99E" w:rsidR="00E96E49" w:rsidRPr="00703E9F" w:rsidRDefault="00E96E49" w:rsidP="00E96E49">
      <w:pPr>
        <w:pStyle w:val="Paragraf"/>
      </w:pPr>
      <w:r w:rsidRPr="00703E9F">
        <w:t xml:space="preserve">När </w:t>
      </w:r>
      <w:r w:rsidR="00E462E5" w:rsidRPr="00703E9F">
        <w:t xml:space="preserve">kontrollprogrammet </w:t>
      </w:r>
      <w:r w:rsidRPr="00703E9F">
        <w:t xml:space="preserve">får bekräftelse från kontrollservern att systemkontrollposten har verifierats är sammankopplingen klar och </w:t>
      </w:r>
      <w:r w:rsidR="00FF6280" w:rsidRPr="00703E9F">
        <w:t>kontrollprogram</w:t>
      </w:r>
      <w:r w:rsidRPr="00703E9F">
        <w:t>met får hantera kvittodata från det sammankopplade kassaregistret.</w:t>
      </w:r>
    </w:p>
    <w:p w14:paraId="520D8B77" w14:textId="25252945" w:rsidR="00E96E49" w:rsidRPr="00703E9F" w:rsidRDefault="00C23586" w:rsidP="00E462E5">
      <w:r w:rsidRPr="00703E9F">
        <w:t>Av 8</w:t>
      </w:r>
      <w:r w:rsidR="00E96E49" w:rsidRPr="00703E9F">
        <w:t xml:space="preserve"> kap. 18 § framgår att kontrollservern ska lagra uppgifter om de kassaregister och signerings</w:t>
      </w:r>
      <w:r w:rsidR="00E96E49" w:rsidRPr="00703E9F">
        <w:softHyphen/>
      </w:r>
      <w:r w:rsidR="00E96E49" w:rsidRPr="00703E9F">
        <w:softHyphen/>
        <w:t>mo</w:t>
      </w:r>
      <w:r w:rsidR="00E96E49" w:rsidRPr="00703E9F">
        <w:softHyphen/>
        <w:t xml:space="preserve">duler som har sammankopplats med kontrollsystemet. </w:t>
      </w:r>
    </w:p>
    <w:p w14:paraId="6CAC3E40" w14:textId="30E5238A" w:rsidR="00E96E49" w:rsidRDefault="00E96E49" w:rsidP="00E96E49">
      <w:pPr>
        <w:pStyle w:val="Paragraf"/>
      </w:pPr>
      <w:r w:rsidRPr="00703E9F">
        <w:t>Statusko</w:t>
      </w:r>
      <w:r w:rsidR="00A43861" w:rsidRPr="00703E9F">
        <w:t>d nr 1 enligt tabell i 5 kap. 12</w:t>
      </w:r>
      <w:r w:rsidRPr="00703E9F">
        <w:t xml:space="preserve"> § ska skickas till kassa</w:t>
      </w:r>
      <w:r w:rsidR="00EB380E" w:rsidRPr="00703E9F">
        <w:softHyphen/>
      </w:r>
      <w:r w:rsidRPr="00703E9F">
        <w:t xml:space="preserve">registret för att indikera att </w:t>
      </w:r>
      <w:r w:rsidR="00E462E5" w:rsidRPr="00703E9F">
        <w:t xml:space="preserve">kontrollprogrammet </w:t>
      </w:r>
      <w:r w:rsidRPr="00703E9F">
        <w:t xml:space="preserve">är redo att hantera försäljningar. </w:t>
      </w:r>
    </w:p>
    <w:p w14:paraId="6191456A" w14:textId="77777777" w:rsidR="008A42A6" w:rsidRPr="008A42A6" w:rsidRDefault="008A42A6" w:rsidP="008A42A6">
      <w:pPr>
        <w:pStyle w:val="Brdtextmedindrag"/>
        <w:rPr>
          <w:lang w:eastAsia="sv-SE"/>
        </w:rPr>
      </w:pPr>
    </w:p>
    <w:p w14:paraId="0BDF5B8B" w14:textId="77777777" w:rsidR="00E96E49" w:rsidRPr="0046500F" w:rsidRDefault="00E96E49" w:rsidP="00E96E49">
      <w:pPr>
        <w:pStyle w:val="Rubrik3"/>
        <w:rPr>
          <w:i/>
        </w:rPr>
      </w:pPr>
      <w:r>
        <w:t xml:space="preserve">B </w:t>
      </w:r>
      <w:r>
        <w:tab/>
      </w:r>
      <w:r w:rsidRPr="0046500F">
        <w:t xml:space="preserve">Kontroll av sammankoppling </w:t>
      </w:r>
    </w:p>
    <w:p w14:paraId="12C79D7E" w14:textId="4D651F40" w:rsidR="00E96E49" w:rsidRPr="00703E9F" w:rsidRDefault="00E96E49" w:rsidP="00E96E49">
      <w:pPr>
        <w:pStyle w:val="Paragraf"/>
      </w:pPr>
      <w:r w:rsidRPr="00703E9F">
        <w:t xml:space="preserve">När </w:t>
      </w:r>
      <w:r w:rsidR="00E462E5" w:rsidRPr="00703E9F">
        <w:t xml:space="preserve">kontrollprogrammet </w:t>
      </w:r>
      <w:r w:rsidRPr="00703E9F">
        <w:t>startas ska det kontrollera att de kassa</w:t>
      </w:r>
      <w:r w:rsidRPr="00703E9F">
        <w:softHyphen/>
      </w:r>
      <w:r w:rsidRPr="00703E9F">
        <w:softHyphen/>
      </w:r>
      <w:r w:rsidRPr="00703E9F">
        <w:softHyphen/>
        <w:t>re</w:t>
      </w:r>
      <w:r w:rsidRPr="00703E9F">
        <w:softHyphen/>
        <w:t>gist</w:t>
      </w:r>
      <w:r w:rsidRPr="00703E9F">
        <w:softHyphen/>
        <w:t>er som är anslutna till kontrollsystemet också är samman</w:t>
      </w:r>
      <w:r w:rsidRPr="00703E9F">
        <w:softHyphen/>
        <w:t>kopp</w:t>
      </w:r>
      <w:r w:rsidRPr="00703E9F">
        <w:softHyphen/>
        <w:t>lade med kontrollsystemet. Kontrollen ska göras mot de uppgifter som har lagrats enligt 10 § andra stycket.</w:t>
      </w:r>
    </w:p>
    <w:p w14:paraId="0EF1B4E1" w14:textId="77777777" w:rsidR="00E96E49" w:rsidRPr="00703E9F" w:rsidRDefault="00E96E49" w:rsidP="00E462E5">
      <w:r w:rsidRPr="00703E9F">
        <w:t>Kontroll av sammankopplingen ska ske varje gång ett kassa</w:t>
      </w:r>
      <w:r w:rsidRPr="00703E9F">
        <w:softHyphen/>
        <w:t xml:space="preserve">register startas.  </w:t>
      </w:r>
    </w:p>
    <w:p w14:paraId="69B4E7DD" w14:textId="7B22A4EB" w:rsidR="00E96E49" w:rsidRPr="00703E9F" w:rsidRDefault="00E462E5" w:rsidP="00E96E49">
      <w:pPr>
        <w:pStyle w:val="Paragraf"/>
      </w:pPr>
      <w:r w:rsidRPr="00703E9F">
        <w:t xml:space="preserve">Kontrollprogrammet </w:t>
      </w:r>
      <w:r w:rsidR="00E96E49" w:rsidRPr="00703E9F">
        <w:t>ska minst var tjugofjärde timme kon</w:t>
      </w:r>
      <w:r w:rsidR="00E96E49" w:rsidRPr="00703E9F">
        <w:softHyphen/>
        <w:t>trollera att de kassa</w:t>
      </w:r>
      <w:r w:rsidR="00E96E49" w:rsidRPr="00703E9F">
        <w:softHyphen/>
        <w:t>re</w:t>
      </w:r>
      <w:r w:rsidR="00E96E49" w:rsidRPr="00703E9F">
        <w:softHyphen/>
        <w:t>gist</w:t>
      </w:r>
      <w:r w:rsidR="00E96E49" w:rsidRPr="00703E9F">
        <w:softHyphen/>
        <w:t>er som är anslutna till kontrollsystemet också är samman</w:t>
      </w:r>
      <w:r w:rsidR="00E96E49" w:rsidRPr="00703E9F">
        <w:softHyphen/>
        <w:t>kopp</w:t>
      </w:r>
      <w:r w:rsidR="00E96E49" w:rsidRPr="00703E9F">
        <w:softHyphen/>
        <w:t>lade med kontrollsystemet. Kontrollen ska göras mot de uppgifter som har lagrats enligt 10 § andra stycket.</w:t>
      </w:r>
    </w:p>
    <w:p w14:paraId="5C2FF81A" w14:textId="77777777" w:rsidR="00E96E49" w:rsidRPr="00703E9F" w:rsidRDefault="00E96E49" w:rsidP="00E96E49">
      <w:pPr>
        <w:pStyle w:val="Rubrik5"/>
      </w:pPr>
    </w:p>
    <w:p w14:paraId="374DF016" w14:textId="77777777" w:rsidR="00E96E49" w:rsidRPr="00703E9F" w:rsidRDefault="00E96E49" w:rsidP="00E96E49">
      <w:pPr>
        <w:pStyle w:val="Rubrik4"/>
      </w:pPr>
      <w:r w:rsidRPr="00703E9F">
        <w:t>Verifiering av digitalt fingeravtryck</w:t>
      </w:r>
    </w:p>
    <w:p w14:paraId="44005262" w14:textId="0748BE74" w:rsidR="00E96E49" w:rsidRPr="00703E9F" w:rsidRDefault="00E96E49" w:rsidP="00E96E49">
      <w:pPr>
        <w:pStyle w:val="Paragraf"/>
      </w:pPr>
      <w:r w:rsidRPr="00703E9F">
        <w:t>Vid kontr</w:t>
      </w:r>
      <w:r w:rsidR="000C47DD" w:rsidRPr="00703E9F">
        <w:t>oll enligt 12–</w:t>
      </w:r>
      <w:r w:rsidRPr="00703E9F">
        <w:t xml:space="preserve">13 §§ ska </w:t>
      </w:r>
      <w:r w:rsidR="00E462E5" w:rsidRPr="00703E9F">
        <w:t xml:space="preserve">kontrollprogrammet </w:t>
      </w:r>
      <w:r w:rsidRPr="00703E9F">
        <w:t>fram</w:t>
      </w:r>
      <w:r w:rsidRPr="00703E9F">
        <w:softHyphen/>
        <w:t>ställa en systemkontrollpost och skicka denna till kon</w:t>
      </w:r>
      <w:r w:rsidRPr="00703E9F">
        <w:softHyphen/>
        <w:t>troll</w:t>
      </w:r>
      <w:r w:rsidRPr="00703E9F">
        <w:softHyphen/>
      </w:r>
      <w:r w:rsidRPr="00703E9F">
        <w:softHyphen/>
        <w:t>servern för veri</w:t>
      </w:r>
      <w:r w:rsidR="005A3C18">
        <w:softHyphen/>
      </w:r>
      <w:r w:rsidRPr="00703E9F">
        <w:t>fiering av i kontrollservern lagrat digitalt fingeravtryck.</w:t>
      </w:r>
    </w:p>
    <w:p w14:paraId="5B656400" w14:textId="0766E2A8" w:rsidR="00E96E49" w:rsidRPr="00703E9F" w:rsidRDefault="00E96E49" w:rsidP="00E462E5">
      <w:r w:rsidRPr="00703E9F">
        <w:t>Om verifieringen inte godkänns ska detta med</w:t>
      </w:r>
      <w:r w:rsidRPr="00703E9F">
        <w:softHyphen/>
        <w:t xml:space="preserve">delas </w:t>
      </w:r>
      <w:r w:rsidR="00E462E5" w:rsidRPr="00703E9F">
        <w:t>kontroll</w:t>
      </w:r>
      <w:r w:rsidR="00E462E5" w:rsidRPr="00703E9F">
        <w:softHyphen/>
        <w:t>pro</w:t>
      </w:r>
      <w:r w:rsidR="00E462E5" w:rsidRPr="00703E9F">
        <w:softHyphen/>
        <w:t xml:space="preserve">grammet </w:t>
      </w:r>
      <w:r w:rsidRPr="00703E9F">
        <w:t>och statuskod nr 5 enligt tabell i 5 kap. 1</w:t>
      </w:r>
      <w:r w:rsidR="00A43861" w:rsidRPr="00703E9F">
        <w:t>2</w:t>
      </w:r>
      <w:r w:rsidRPr="00703E9F">
        <w:t xml:space="preserve"> § ska skickas till </w:t>
      </w:r>
      <w:r w:rsidRPr="00703E9F">
        <w:lastRenderedPageBreak/>
        <w:t xml:space="preserve">kassaregistret. </w:t>
      </w:r>
      <w:r w:rsidR="00FF6280" w:rsidRPr="00703E9F">
        <w:t>Kontrollprogram</w:t>
      </w:r>
      <w:r w:rsidRPr="00703E9F">
        <w:softHyphen/>
        <w:t>met får därefter inte ta emot kvitto</w:t>
      </w:r>
      <w:r w:rsidRPr="00703E9F">
        <w:softHyphen/>
        <w:t xml:space="preserve">data från det </w:t>
      </w:r>
      <w:r w:rsidR="000C47DD" w:rsidRPr="00703E9F">
        <w:t>inte</w:t>
      </w:r>
      <w:r w:rsidRPr="00703E9F">
        <w:t xml:space="preserve"> verifierade kassa</w:t>
      </w:r>
      <w:r w:rsidRPr="00703E9F">
        <w:softHyphen/>
        <w:t>registret innan det har samman</w:t>
      </w:r>
      <w:r w:rsidRPr="00703E9F">
        <w:softHyphen/>
        <w:t xml:space="preserve">kopplats på nytt. </w:t>
      </w:r>
    </w:p>
    <w:p w14:paraId="09E90F9D" w14:textId="77777777" w:rsidR="005A3C18" w:rsidRDefault="005A3C18" w:rsidP="00E96E49">
      <w:pPr>
        <w:pStyle w:val="Rubrik4"/>
      </w:pPr>
    </w:p>
    <w:p w14:paraId="1015E770" w14:textId="6AE90EC8" w:rsidR="00E96E49" w:rsidRPr="00703E9F" w:rsidRDefault="000C47DD" w:rsidP="00E96E49">
      <w:pPr>
        <w:pStyle w:val="Rubrik4"/>
        <w:rPr>
          <w:i/>
        </w:rPr>
      </w:pPr>
      <w:r w:rsidRPr="00703E9F">
        <w:t>Inte</w:t>
      </w:r>
      <w:r w:rsidR="00E96E49" w:rsidRPr="00703E9F">
        <w:t xml:space="preserve"> kontakt med kontrollservern</w:t>
      </w:r>
    </w:p>
    <w:p w14:paraId="335C619F" w14:textId="52039202" w:rsidR="00E96E49" w:rsidRPr="00703E9F" w:rsidRDefault="00E96E49" w:rsidP="00E96E49">
      <w:pPr>
        <w:pStyle w:val="Paragraf"/>
      </w:pPr>
      <w:r w:rsidRPr="00703E9F">
        <w:t xml:space="preserve">Om </w:t>
      </w:r>
      <w:r w:rsidR="00E462E5" w:rsidRPr="00703E9F">
        <w:t xml:space="preserve">kontrollprogrammet </w:t>
      </w:r>
      <w:r w:rsidRPr="00703E9F">
        <w:t>vid kontrol</w:t>
      </w:r>
      <w:r w:rsidR="000C47DD" w:rsidRPr="00703E9F">
        <w:t>l av sammankopplingen enligt 12–</w:t>
      </w:r>
      <w:r w:rsidRPr="00703E9F">
        <w:t xml:space="preserve">14 §§ inte får kontakt med kontrollservern får </w:t>
      </w:r>
      <w:r w:rsidR="00E462E5" w:rsidRPr="00703E9F">
        <w:t>kontroll</w:t>
      </w:r>
      <w:r w:rsidR="00E462E5" w:rsidRPr="00703E9F">
        <w:softHyphen/>
        <w:t xml:space="preserve">programmet </w:t>
      </w:r>
      <w:r w:rsidRPr="00703E9F">
        <w:t>enligt 5 kap. 4</w:t>
      </w:r>
      <w:r w:rsidR="00A43861" w:rsidRPr="00703E9F">
        <w:t>5</w:t>
      </w:r>
      <w:r w:rsidRPr="00703E9F">
        <w:t xml:space="preserve"> § hantera kvittodata från samman</w:t>
      </w:r>
      <w:r w:rsidRPr="00703E9F">
        <w:softHyphen/>
        <w:t>kopplade kassa</w:t>
      </w:r>
      <w:r w:rsidRPr="00703E9F">
        <w:softHyphen/>
        <w:t xml:space="preserve">register under högst 48  timmar. </w:t>
      </w:r>
      <w:r w:rsidR="00E462E5" w:rsidRPr="00703E9F">
        <w:t>Detta gäller endast om kontroll</w:t>
      </w:r>
      <w:r w:rsidR="00E462E5" w:rsidRPr="00703E9F">
        <w:softHyphen/>
        <w:t xml:space="preserve">systemet har en signeringsnyckel enligt 6 kap. </w:t>
      </w:r>
    </w:p>
    <w:p w14:paraId="7A19D17F" w14:textId="6CE111AA" w:rsidR="00E96E49" w:rsidRPr="00703E9F" w:rsidRDefault="00AE58EE" w:rsidP="00E462E5">
      <w:r w:rsidRPr="00703E9F">
        <w:t>Statuskod nr 2</w:t>
      </w:r>
      <w:r w:rsidR="00A43861" w:rsidRPr="00703E9F">
        <w:t xml:space="preserve"> enligt tabell i 5 kap. 12</w:t>
      </w:r>
      <w:r w:rsidR="00E96E49" w:rsidRPr="00703E9F">
        <w:t xml:space="preserve"> § ska skickas till kassaregistret om </w:t>
      </w:r>
      <w:r w:rsidR="00FF6280" w:rsidRPr="00703E9F">
        <w:t>kontrollprogram</w:t>
      </w:r>
      <w:r w:rsidR="00E96E49" w:rsidRPr="00703E9F">
        <w:t>met inte har kontakt med kontroll</w:t>
      </w:r>
      <w:r w:rsidR="00E96E49" w:rsidRPr="00703E9F">
        <w:softHyphen/>
        <w:t xml:space="preserve">servern. Statuskod nr 7 ska skickas till kassaregistret om </w:t>
      </w:r>
      <w:r w:rsidR="00FF6280" w:rsidRPr="00703E9F">
        <w:t>kontrollprogram</w:t>
      </w:r>
      <w:r w:rsidR="00E96E49" w:rsidRPr="00703E9F">
        <w:t xml:space="preserve">met inte har kontakt med kontrollservern på mer än 48 timmar. </w:t>
      </w:r>
    </w:p>
    <w:p w14:paraId="4B86F2F1" w14:textId="77777777" w:rsidR="00E96E49" w:rsidRPr="00703E9F" w:rsidRDefault="00E96E49" w:rsidP="00E96E49">
      <w:pPr>
        <w:pStyle w:val="Rubrik5"/>
      </w:pPr>
    </w:p>
    <w:p w14:paraId="1322E07E" w14:textId="77777777" w:rsidR="00E96E49" w:rsidRPr="00703E9F" w:rsidRDefault="00E96E49" w:rsidP="00E96E49">
      <w:pPr>
        <w:pStyle w:val="Rubrik4"/>
        <w:rPr>
          <w:i/>
        </w:rPr>
      </w:pPr>
      <w:r w:rsidRPr="00703E9F">
        <w:t xml:space="preserve">Lagring </w:t>
      </w:r>
    </w:p>
    <w:p w14:paraId="3C0B0C8D" w14:textId="051AD1A0" w:rsidR="00E96E49" w:rsidRPr="00703E9F" w:rsidRDefault="00E462E5" w:rsidP="00E96E49">
      <w:pPr>
        <w:pStyle w:val="Paragraf"/>
      </w:pPr>
      <w:r w:rsidRPr="00703E9F">
        <w:t xml:space="preserve">Kontrollprogrammet </w:t>
      </w:r>
      <w:r w:rsidR="00E96E49" w:rsidRPr="00703E9F">
        <w:t>ska lagra uppgifter</w:t>
      </w:r>
      <w:r w:rsidR="00E96E49" w:rsidRPr="00BE0972">
        <w:t xml:space="preserve"> om samman</w:t>
      </w:r>
      <w:r w:rsidR="00E96E49" w:rsidRPr="00BE0972">
        <w:softHyphen/>
        <w:t xml:space="preserve">koppling och kontroll av </w:t>
      </w:r>
      <w:r w:rsidR="00E96E49" w:rsidRPr="00703E9F">
        <w:t xml:space="preserve">sammankoppling. Uppgifterna får inte raderas eller skrivas över. </w:t>
      </w:r>
    </w:p>
    <w:p w14:paraId="70E89DF8" w14:textId="77777777" w:rsidR="008D7B0D" w:rsidRPr="00703E9F" w:rsidRDefault="008D7B0D" w:rsidP="008D7B0D">
      <w:pPr>
        <w:pStyle w:val="Brdtextmedindrag"/>
        <w:rPr>
          <w:lang w:eastAsia="sv-SE"/>
        </w:rPr>
      </w:pPr>
    </w:p>
    <w:p w14:paraId="43CA001F" w14:textId="1CD98526" w:rsidR="00E96E49" w:rsidRPr="00703E9F" w:rsidRDefault="000C47DD" w:rsidP="00E96E49">
      <w:pPr>
        <w:pStyle w:val="Rubrik3"/>
        <w:ind w:left="1304" w:hanging="1304"/>
        <w:rPr>
          <w:i/>
        </w:rPr>
      </w:pPr>
      <w:r w:rsidRPr="00703E9F">
        <w:t xml:space="preserve">C </w:t>
      </w:r>
      <w:r w:rsidRPr="00703E9F">
        <w:tab/>
        <w:t>Ny sammankoppling efter inte</w:t>
      </w:r>
      <w:r w:rsidR="00E96E49" w:rsidRPr="00703E9F">
        <w:t xml:space="preserve"> godkänd verifiering </w:t>
      </w:r>
    </w:p>
    <w:p w14:paraId="377374E9" w14:textId="183DBF6B" w:rsidR="00E96E49" w:rsidRPr="00703E9F" w:rsidRDefault="00E96E49" w:rsidP="00E96E49">
      <w:pPr>
        <w:pStyle w:val="Paragraf"/>
        <w:jc w:val="left"/>
      </w:pPr>
      <w:r w:rsidRPr="00703E9F">
        <w:t>Om kontrol</w:t>
      </w:r>
      <w:r w:rsidR="000C47DD" w:rsidRPr="00703E9F">
        <w:t>lservern vid kontroll enligt 12–</w:t>
      </w:r>
      <w:r w:rsidRPr="00703E9F">
        <w:t>14 §§ inte godkänner det lagrade digitala fingeravtrycket för ett visst kassa</w:t>
      </w:r>
      <w:r w:rsidRPr="00703E9F">
        <w:softHyphen/>
        <w:t>register får en ny sammankoppling av detta kassaregister endast initi</w:t>
      </w:r>
      <w:r w:rsidRPr="00703E9F">
        <w:softHyphen/>
        <w:t xml:space="preserve">eras av tillverkaren </w:t>
      </w:r>
      <w:r w:rsidR="00AE58EE" w:rsidRPr="00703E9F">
        <w:t xml:space="preserve">eller av tillverkaren auktoriserad återförsäljare </w:t>
      </w:r>
      <w:r w:rsidRPr="00703E9F">
        <w:t xml:space="preserve">av kontrollsystemet. </w:t>
      </w:r>
    </w:p>
    <w:p w14:paraId="6358EBB4" w14:textId="33308C8C" w:rsidR="00E96E49" w:rsidRPr="00E77A6A" w:rsidRDefault="00E96E49" w:rsidP="00E462E5">
      <w:pPr>
        <w:rPr>
          <w:strike/>
        </w:rPr>
      </w:pPr>
      <w:r w:rsidRPr="00703E9F">
        <w:t xml:space="preserve">Vid sådan initiering ska kontrollservern till </w:t>
      </w:r>
      <w:r w:rsidR="00E462E5" w:rsidRPr="00703E9F">
        <w:t xml:space="preserve">kontrollprogrammet </w:t>
      </w:r>
      <w:r w:rsidRPr="00703E9F">
        <w:t>skicka begäran om ny sammankoppling av det aktuella kassa</w:t>
      </w:r>
      <w:r w:rsidRPr="00703E9F">
        <w:softHyphen/>
        <w:t>register</w:t>
      </w:r>
      <w:r w:rsidRPr="00703E9F">
        <w:softHyphen/>
        <w:t xml:space="preserve">numret. Vid sammankoppling ska </w:t>
      </w:r>
      <w:r w:rsidR="00E462E5" w:rsidRPr="00703E9F">
        <w:t xml:space="preserve">kontrollprogrammet </w:t>
      </w:r>
      <w:r w:rsidRPr="00703E9F">
        <w:t>generera en ny system</w:t>
      </w:r>
      <w:r w:rsidRPr="00703E9F">
        <w:softHyphen/>
      </w:r>
      <w:r w:rsidRPr="00703E9F">
        <w:softHyphen/>
        <w:t>kon</w:t>
      </w:r>
      <w:r w:rsidRPr="00703E9F">
        <w:softHyphen/>
        <w:t>trollpost enligt 5 §. Systemkontrollposten ska skickas</w:t>
      </w:r>
      <w:r w:rsidRPr="007A604E">
        <w:t xml:space="preserve"> till kon</w:t>
      </w:r>
      <w:r w:rsidR="00E462E5">
        <w:softHyphen/>
      </w:r>
      <w:r w:rsidR="00643C18">
        <w:softHyphen/>
      </w:r>
      <w:r w:rsidR="003578C5">
        <w:softHyphen/>
      </w:r>
      <w:r w:rsidRPr="007A604E">
        <w:t>troll</w:t>
      </w:r>
      <w:r w:rsidR="003578C5">
        <w:softHyphen/>
      </w:r>
      <w:r w:rsidRPr="007A604E">
        <w:softHyphen/>
        <w:t xml:space="preserve">servern och det digitala fingeravtrycket i systemkontrollposten utgör det nya </w:t>
      </w:r>
      <w:r w:rsidRPr="007D448C">
        <w:t>digitala fingeravtrycket</w:t>
      </w:r>
      <w:r>
        <w:t>.</w:t>
      </w:r>
      <w:r w:rsidRPr="007D448C">
        <w:t xml:space="preserve"> </w:t>
      </w:r>
    </w:p>
    <w:p w14:paraId="6DB6B2A2" w14:textId="77777777" w:rsidR="00C16C18" w:rsidRDefault="00C16C18" w:rsidP="00E96E49">
      <w:pPr>
        <w:pStyle w:val="Rubrik2"/>
      </w:pPr>
    </w:p>
    <w:p w14:paraId="609E6B88" w14:textId="2497C6EA" w:rsidR="00E96E49" w:rsidRDefault="00015FF3" w:rsidP="00E96E49">
      <w:pPr>
        <w:pStyle w:val="Rubrik2"/>
      </w:pPr>
      <w:r>
        <w:t>10</w:t>
      </w:r>
      <w:r w:rsidR="00E96E49" w:rsidRPr="00B7336E">
        <w:t xml:space="preserve"> kap. </w:t>
      </w:r>
      <w:r w:rsidR="00E96E49" w:rsidRPr="00B7336E">
        <w:tab/>
      </w:r>
      <w:r w:rsidR="00E96E49">
        <w:t>Kommunikation inom kontrollsystemet</w:t>
      </w:r>
    </w:p>
    <w:p w14:paraId="38901EBE" w14:textId="77777777" w:rsidR="00E96E49" w:rsidRDefault="00E96E49" w:rsidP="00017A10">
      <w:pPr>
        <w:pStyle w:val="Paragraf"/>
        <w:numPr>
          <w:ilvl w:val="0"/>
          <w:numId w:val="45"/>
        </w:numPr>
      </w:pPr>
      <w:r>
        <w:t xml:space="preserve">I detta kapitel finns bestämmelser om hur kontrollsystemets olika </w:t>
      </w:r>
      <w:r w:rsidRPr="0021060F">
        <w:t>delar ska kommunicera med varandra.</w:t>
      </w:r>
    </w:p>
    <w:p w14:paraId="0BF82CCD" w14:textId="77777777" w:rsidR="00E96E49" w:rsidRDefault="00E96E49" w:rsidP="00E96E49">
      <w:r w:rsidRPr="0021060F">
        <w:t>Innehållet i kapitlet är uppdelat</w:t>
      </w:r>
      <w:r>
        <w:t xml:space="preserve"> enligt följande.</w:t>
      </w:r>
    </w:p>
    <w:p w14:paraId="4ADB7CC7" w14:textId="77777777" w:rsidR="00E96E49" w:rsidRPr="000D2FA5" w:rsidRDefault="00E96E49" w:rsidP="00017A10">
      <w:pPr>
        <w:pStyle w:val="Brdtextmedindrag"/>
        <w:numPr>
          <w:ilvl w:val="0"/>
          <w:numId w:val="42"/>
        </w:numPr>
        <w:tabs>
          <w:tab w:val="left" w:pos="567"/>
        </w:tabs>
        <w:spacing w:after="0"/>
      </w:pPr>
      <w:r w:rsidRPr="000D2FA5">
        <w:t xml:space="preserve">Säker anslutning </w:t>
      </w:r>
    </w:p>
    <w:p w14:paraId="614EC2FF" w14:textId="77777777" w:rsidR="00E96E49" w:rsidRPr="00703E9F" w:rsidRDefault="00E96E49" w:rsidP="00017A10">
      <w:pPr>
        <w:pStyle w:val="Brdtextmedindrag"/>
        <w:numPr>
          <w:ilvl w:val="0"/>
          <w:numId w:val="42"/>
        </w:numPr>
        <w:tabs>
          <w:tab w:val="left" w:pos="567"/>
        </w:tabs>
        <w:spacing w:after="0"/>
      </w:pPr>
      <w:r w:rsidRPr="00703E9F">
        <w:t xml:space="preserve">Kommunikationsbekräftelse </w:t>
      </w:r>
    </w:p>
    <w:p w14:paraId="259B8F46" w14:textId="77777777" w:rsidR="00E96E49" w:rsidRPr="00703E9F" w:rsidRDefault="00E96E49" w:rsidP="00E96E49">
      <w:pPr>
        <w:pStyle w:val="Rubrik3"/>
        <w:tabs>
          <w:tab w:val="left" w:pos="567"/>
        </w:tabs>
      </w:pPr>
    </w:p>
    <w:p w14:paraId="76D0D1AA" w14:textId="77777777" w:rsidR="00E96E49" w:rsidRPr="00703E9F" w:rsidRDefault="00E96E49" w:rsidP="00E96E49">
      <w:pPr>
        <w:pStyle w:val="Rubrik3"/>
      </w:pPr>
      <w:r w:rsidRPr="00703E9F">
        <w:t xml:space="preserve">A </w:t>
      </w:r>
      <w:r w:rsidRPr="00703E9F">
        <w:tab/>
        <w:t xml:space="preserve">Säker anslutning </w:t>
      </w:r>
    </w:p>
    <w:p w14:paraId="44084CF6" w14:textId="000ED4EF" w:rsidR="00E96E49" w:rsidRPr="00703E9F" w:rsidRDefault="00E96E49" w:rsidP="00E96E49">
      <w:pPr>
        <w:pStyle w:val="Paragraf"/>
      </w:pPr>
      <w:r w:rsidRPr="00703E9F">
        <w:t xml:space="preserve">Ett </w:t>
      </w:r>
      <w:r w:rsidR="00015FF3" w:rsidRPr="00703E9F">
        <w:t xml:space="preserve">kontrollprogram </w:t>
      </w:r>
      <w:r w:rsidRPr="00703E9F">
        <w:t>och en kontroll</w:t>
      </w:r>
      <w:r w:rsidRPr="00703E9F">
        <w:softHyphen/>
        <w:t>server ska kommuni</w:t>
      </w:r>
      <w:r w:rsidRPr="00703E9F">
        <w:softHyphen/>
        <w:t>cera via en anslutning som anvä</w:t>
      </w:r>
      <w:r w:rsidR="00906BCF" w:rsidRPr="00703E9F">
        <w:t>nder protokollet TLS version 1.2</w:t>
      </w:r>
      <w:r w:rsidRPr="00703E9F">
        <w:t xml:space="preserve"> eller senare. </w:t>
      </w:r>
    </w:p>
    <w:p w14:paraId="0D7D49EB" w14:textId="60E22F8E" w:rsidR="00E96E49" w:rsidRPr="00703E9F" w:rsidRDefault="00E96E49" w:rsidP="00015FF3">
      <w:r w:rsidRPr="00703E9F">
        <w:lastRenderedPageBreak/>
        <w:t xml:space="preserve">Ett </w:t>
      </w:r>
      <w:r w:rsidR="00015FF3" w:rsidRPr="00703E9F">
        <w:t xml:space="preserve">kontrollprogram </w:t>
      </w:r>
      <w:r w:rsidRPr="00703E9F">
        <w:t>och sammankopplade kassaregister ska kom</w:t>
      </w:r>
      <w:r w:rsidRPr="00703E9F">
        <w:softHyphen/>
        <w:t>mu</w:t>
      </w:r>
      <w:r w:rsidRPr="00703E9F">
        <w:softHyphen/>
        <w:t>ni</w:t>
      </w:r>
      <w:r w:rsidRPr="00703E9F">
        <w:softHyphen/>
        <w:t>cera via en anslutning som anvä</w:t>
      </w:r>
      <w:r w:rsidR="00015FF3" w:rsidRPr="00703E9F">
        <w:t>nder protokollet TLS version 1.2</w:t>
      </w:r>
      <w:r w:rsidRPr="00703E9F">
        <w:t xml:space="preserve"> eller senare.</w:t>
      </w:r>
      <w:r w:rsidR="001137CB" w:rsidRPr="00703E9F">
        <w:rPr>
          <w:color w:val="FF0000"/>
        </w:rPr>
        <w:t xml:space="preserve"> </w:t>
      </w:r>
    </w:p>
    <w:p w14:paraId="1A8979F7" w14:textId="0AE7BC80" w:rsidR="00E96E49" w:rsidRPr="00703E9F" w:rsidRDefault="00E96E49" w:rsidP="00015FF3">
      <w:pPr>
        <w:rPr>
          <w:strike/>
        </w:rPr>
      </w:pPr>
      <w:r w:rsidRPr="00703E9F">
        <w:t xml:space="preserve">TLS-anslutningen ska för algoritmuppsättningar och </w:t>
      </w:r>
      <w:proofErr w:type="spellStart"/>
      <w:r w:rsidRPr="00703E9F">
        <w:t>nyckellängder</w:t>
      </w:r>
      <w:proofErr w:type="spellEnd"/>
      <w:r w:rsidRPr="00703E9F">
        <w:t xml:space="preserve"> följa rekommendationerna i aktuell utgåva av </w:t>
      </w:r>
      <w:r w:rsidR="00906BCF" w:rsidRPr="00703E9F">
        <w:t>NIST SP 800-133</w:t>
      </w:r>
      <w:r w:rsidRPr="00703E9F">
        <w:t>.</w:t>
      </w:r>
      <w:r w:rsidR="00906BCF" w:rsidRPr="00703E9F">
        <w:t xml:space="preserve"> </w:t>
      </w:r>
      <w:r w:rsidRPr="00703E9F">
        <w:rPr>
          <w:strike/>
        </w:rPr>
        <w:t xml:space="preserve"> </w:t>
      </w:r>
    </w:p>
    <w:p w14:paraId="2718B80C" w14:textId="6A70ABE0" w:rsidR="00E96E49" w:rsidRPr="00703E9F" w:rsidRDefault="00E96E49" w:rsidP="00E96E49">
      <w:pPr>
        <w:pStyle w:val="Paragraf"/>
      </w:pPr>
      <w:r w:rsidRPr="00703E9F">
        <w:t xml:space="preserve">Om ett </w:t>
      </w:r>
      <w:r w:rsidR="00FF6280" w:rsidRPr="00703E9F">
        <w:t>kontrollprogram</w:t>
      </w:r>
      <w:r w:rsidRPr="00703E9F">
        <w:t xml:space="preserve"> och ett sammankopplat kassaregister är in</w:t>
      </w:r>
      <w:r w:rsidRPr="00703E9F">
        <w:softHyphen/>
      </w:r>
      <w:r w:rsidRPr="00703E9F">
        <w:softHyphen/>
        <w:t>stal</w:t>
      </w:r>
      <w:r w:rsidRPr="00703E9F">
        <w:softHyphen/>
        <w:t>lerade på samma fysiska dator behöver komm</w:t>
      </w:r>
      <w:r w:rsidR="00015FF3" w:rsidRPr="00703E9F">
        <w:t>unikationen inte ske med TLS 1.2</w:t>
      </w:r>
      <w:r w:rsidRPr="00703E9F">
        <w:t>.</w:t>
      </w:r>
    </w:p>
    <w:p w14:paraId="7A596A7D" w14:textId="77777777" w:rsidR="00E96E49" w:rsidRDefault="00E96E49" w:rsidP="00E96E49">
      <w:pPr>
        <w:pStyle w:val="Rubrik3"/>
        <w:tabs>
          <w:tab w:val="left" w:pos="567"/>
        </w:tabs>
      </w:pPr>
    </w:p>
    <w:p w14:paraId="53573E36" w14:textId="77777777" w:rsidR="00E96E49" w:rsidRDefault="00E96E49" w:rsidP="00E96E49">
      <w:pPr>
        <w:pStyle w:val="Rubrik3"/>
      </w:pPr>
      <w:r w:rsidRPr="000D2FA5">
        <w:t>B</w:t>
      </w:r>
      <w:r w:rsidRPr="000D2FA5">
        <w:tab/>
        <w:t>Kommunikationsbekräftelse</w:t>
      </w:r>
    </w:p>
    <w:p w14:paraId="54FA80BF" w14:textId="77777777" w:rsidR="00E96E49" w:rsidRPr="00703E9F" w:rsidRDefault="00E96E49" w:rsidP="00017A10">
      <w:pPr>
        <w:pStyle w:val="Paragraf1"/>
        <w:numPr>
          <w:ilvl w:val="0"/>
          <w:numId w:val="43"/>
        </w:numPr>
      </w:pPr>
      <w:r w:rsidRPr="000D2FA5">
        <w:t>All data som skickas inom ett kontrollsystem eller tas emot från ett sammankopplat</w:t>
      </w:r>
      <w:r>
        <w:t xml:space="preserve"> </w:t>
      </w:r>
      <w:r w:rsidRPr="00703E9F">
        <w:t xml:space="preserve">kassaregister ska bekräftas enligt följande. </w:t>
      </w:r>
    </w:p>
    <w:p w14:paraId="292A0524" w14:textId="01C4A66E" w:rsidR="00E96E49" w:rsidRPr="00703E9F" w:rsidRDefault="00E96E49" w:rsidP="00017A10">
      <w:pPr>
        <w:pStyle w:val="Tankstreckslista"/>
        <w:numPr>
          <w:ilvl w:val="0"/>
          <w:numId w:val="41"/>
        </w:numPr>
      </w:pPr>
      <w:r w:rsidRPr="00703E9F">
        <w:t xml:space="preserve">Ett </w:t>
      </w:r>
      <w:r w:rsidR="00FF6280" w:rsidRPr="00703E9F">
        <w:t>kontrollprogram</w:t>
      </w:r>
      <w:r w:rsidRPr="00703E9F">
        <w:t xml:space="preserve"> ska bekräfta data som tas emot från ett kassa</w:t>
      </w:r>
      <w:r w:rsidRPr="00703E9F">
        <w:softHyphen/>
        <w:t xml:space="preserve">register, en signeringsmodul och en kontrollserver. </w:t>
      </w:r>
    </w:p>
    <w:p w14:paraId="4C14032E" w14:textId="52E1D1E5" w:rsidR="00E96E49" w:rsidRPr="00703E9F" w:rsidRDefault="00E96E49" w:rsidP="00017A10">
      <w:pPr>
        <w:pStyle w:val="Tankstreckslista"/>
        <w:numPr>
          <w:ilvl w:val="0"/>
          <w:numId w:val="41"/>
        </w:numPr>
      </w:pPr>
      <w:r w:rsidRPr="00703E9F">
        <w:t xml:space="preserve">En signeringsmodul ska bekräfta data som tas emot från ett </w:t>
      </w:r>
      <w:r w:rsidR="00FF6280" w:rsidRPr="00703E9F">
        <w:t>kon</w:t>
      </w:r>
      <w:r w:rsidR="00101EEE" w:rsidRPr="00703E9F">
        <w:softHyphen/>
      </w:r>
      <w:r w:rsidR="00FF6280" w:rsidRPr="00703E9F">
        <w:t>trollprogram</w:t>
      </w:r>
      <w:r w:rsidRPr="00703E9F">
        <w:t xml:space="preserve">. </w:t>
      </w:r>
    </w:p>
    <w:p w14:paraId="36CAD207" w14:textId="69099C8B" w:rsidR="00E96E49" w:rsidRPr="00703E9F" w:rsidRDefault="00E96E49" w:rsidP="00017A10">
      <w:pPr>
        <w:pStyle w:val="Tankstreckslista"/>
        <w:numPr>
          <w:ilvl w:val="0"/>
          <w:numId w:val="41"/>
        </w:numPr>
      </w:pPr>
      <w:r w:rsidRPr="00703E9F">
        <w:t xml:space="preserve">En kontrollserver ska bekräfta data som tas emot från ett </w:t>
      </w:r>
      <w:r w:rsidR="00FF6280" w:rsidRPr="00703E9F">
        <w:t>kon</w:t>
      </w:r>
      <w:r w:rsidR="00101EEE" w:rsidRPr="00703E9F">
        <w:softHyphen/>
      </w:r>
      <w:r w:rsidR="00FF6280" w:rsidRPr="00703E9F">
        <w:t>trollprogram</w:t>
      </w:r>
      <w:r w:rsidRPr="00703E9F">
        <w:t>.</w:t>
      </w:r>
    </w:p>
    <w:p w14:paraId="30C75E9B" w14:textId="178FFC9F" w:rsidR="00B75961" w:rsidRPr="00703E9F" w:rsidRDefault="00B75961" w:rsidP="00B75961">
      <w:pPr>
        <w:pStyle w:val="Tankstreckslista"/>
        <w:numPr>
          <w:ilvl w:val="0"/>
          <w:numId w:val="0"/>
        </w:numPr>
        <w:ind w:firstLine="227"/>
      </w:pPr>
    </w:p>
    <w:p w14:paraId="25D1C293" w14:textId="77777777" w:rsidR="008D7B0D" w:rsidRPr="00703E9F" w:rsidRDefault="008D7B0D" w:rsidP="008D7B0D">
      <w:pPr>
        <w:pStyle w:val="Rubrik2"/>
      </w:pPr>
      <w:r w:rsidRPr="00703E9F">
        <w:t xml:space="preserve">11 kap. </w:t>
      </w:r>
      <w:r w:rsidRPr="00703E9F">
        <w:tab/>
        <w:t>Kontrollserverns miljö</w:t>
      </w:r>
    </w:p>
    <w:p w14:paraId="7B2240DD" w14:textId="77777777" w:rsidR="008D7B0D" w:rsidRPr="00703E9F" w:rsidRDefault="008D7B0D" w:rsidP="00353777">
      <w:pPr>
        <w:pStyle w:val="Paragraf1"/>
        <w:numPr>
          <w:ilvl w:val="0"/>
          <w:numId w:val="74"/>
        </w:numPr>
      </w:pPr>
      <w:r w:rsidRPr="00703E9F">
        <w:t xml:space="preserve">En kontrollserver i drift ska finnas i en miljö som uppfyller kraven i detta kapitel. </w:t>
      </w:r>
    </w:p>
    <w:p w14:paraId="6C1F58B7" w14:textId="77777777" w:rsidR="008D7B0D" w:rsidRPr="00BA1DA8" w:rsidRDefault="008D7B0D" w:rsidP="008D7B0D">
      <w:pPr>
        <w:pStyle w:val="Normalindrag"/>
      </w:pPr>
      <w:r w:rsidRPr="00703E9F">
        <w:t>Innehållet i kap</w:t>
      </w:r>
      <w:r w:rsidRPr="00BA1DA8">
        <w:t>itlet är uppdelat enligt följande.</w:t>
      </w:r>
    </w:p>
    <w:p w14:paraId="099B5D32" w14:textId="77777777" w:rsidR="008D7B0D" w:rsidRPr="00BA1DA8" w:rsidRDefault="008D7B0D" w:rsidP="00353777">
      <w:pPr>
        <w:pStyle w:val="Alfanumerisklista"/>
        <w:numPr>
          <w:ilvl w:val="0"/>
          <w:numId w:val="58"/>
        </w:numPr>
        <w:tabs>
          <w:tab w:val="clear" w:pos="227"/>
          <w:tab w:val="clear" w:pos="454"/>
          <w:tab w:val="clear" w:pos="1434"/>
          <w:tab w:val="num" w:pos="567"/>
        </w:tabs>
        <w:ind w:hanging="1150"/>
      </w:pPr>
      <w:r w:rsidRPr="00BA1DA8">
        <w:t xml:space="preserve">Allmänna krav </w:t>
      </w:r>
    </w:p>
    <w:p w14:paraId="2852EC41" w14:textId="77777777" w:rsidR="008D7B0D" w:rsidRPr="00BA1DA8" w:rsidRDefault="008D7B0D" w:rsidP="00353777">
      <w:pPr>
        <w:pStyle w:val="Alfanumerisklista"/>
        <w:numPr>
          <w:ilvl w:val="0"/>
          <w:numId w:val="58"/>
        </w:numPr>
        <w:tabs>
          <w:tab w:val="clear" w:pos="227"/>
          <w:tab w:val="clear" w:pos="454"/>
          <w:tab w:val="clear" w:pos="1434"/>
          <w:tab w:val="num" w:pos="567"/>
        </w:tabs>
        <w:ind w:hanging="1150"/>
      </w:pPr>
      <w:r w:rsidRPr="00BA1DA8">
        <w:t>Ledningssystem</w:t>
      </w:r>
    </w:p>
    <w:p w14:paraId="103E5015" w14:textId="77777777" w:rsidR="008D7B0D" w:rsidRPr="00BA1DA8" w:rsidRDefault="008D7B0D" w:rsidP="00353777">
      <w:pPr>
        <w:pStyle w:val="Alfanumerisklista"/>
        <w:numPr>
          <w:ilvl w:val="0"/>
          <w:numId w:val="58"/>
        </w:numPr>
        <w:tabs>
          <w:tab w:val="clear" w:pos="227"/>
          <w:tab w:val="clear" w:pos="454"/>
          <w:tab w:val="clear" w:pos="1434"/>
          <w:tab w:val="num" w:pos="567"/>
        </w:tabs>
        <w:ind w:hanging="1150"/>
      </w:pPr>
      <w:r w:rsidRPr="00BA1DA8">
        <w:t>Administrativ säkerhet</w:t>
      </w:r>
    </w:p>
    <w:p w14:paraId="419300A2" w14:textId="77777777" w:rsidR="008D7B0D" w:rsidRPr="00BA1DA8" w:rsidRDefault="008D7B0D" w:rsidP="00353777">
      <w:pPr>
        <w:pStyle w:val="Alfanumerisklista"/>
        <w:numPr>
          <w:ilvl w:val="0"/>
          <w:numId w:val="58"/>
        </w:numPr>
        <w:tabs>
          <w:tab w:val="clear" w:pos="227"/>
          <w:tab w:val="clear" w:pos="454"/>
          <w:tab w:val="clear" w:pos="1434"/>
          <w:tab w:val="num" w:pos="567"/>
        </w:tabs>
        <w:ind w:hanging="1150"/>
      </w:pPr>
      <w:r w:rsidRPr="00BA1DA8">
        <w:t xml:space="preserve">Fysisk säkerhet </w:t>
      </w:r>
    </w:p>
    <w:p w14:paraId="3F8C19DF" w14:textId="77777777" w:rsidR="008D7B0D" w:rsidRDefault="008D7B0D" w:rsidP="00353777">
      <w:pPr>
        <w:pStyle w:val="Alfanumerisklista"/>
        <w:numPr>
          <w:ilvl w:val="0"/>
          <w:numId w:val="58"/>
        </w:numPr>
        <w:tabs>
          <w:tab w:val="clear" w:pos="227"/>
          <w:tab w:val="clear" w:pos="454"/>
          <w:tab w:val="clear" w:pos="1434"/>
          <w:tab w:val="num" w:pos="567"/>
        </w:tabs>
        <w:ind w:hanging="1150"/>
      </w:pPr>
      <w:r w:rsidRPr="00BA1DA8">
        <w:t xml:space="preserve">Informationssäkerhet </w:t>
      </w:r>
    </w:p>
    <w:p w14:paraId="7CC963BD" w14:textId="77777777" w:rsidR="008D7B0D" w:rsidRDefault="008D7B0D" w:rsidP="00353777">
      <w:pPr>
        <w:pStyle w:val="Alfanumerisklista"/>
        <w:numPr>
          <w:ilvl w:val="0"/>
          <w:numId w:val="58"/>
        </w:numPr>
        <w:tabs>
          <w:tab w:val="clear" w:pos="227"/>
          <w:tab w:val="clear" w:pos="454"/>
          <w:tab w:val="clear" w:pos="1434"/>
          <w:tab w:val="num" w:pos="567"/>
        </w:tabs>
        <w:ind w:hanging="1150"/>
      </w:pPr>
      <w:r w:rsidRPr="003932A9">
        <w:t>Driftsäkerhet</w:t>
      </w:r>
    </w:p>
    <w:p w14:paraId="550440CC" w14:textId="77777777" w:rsidR="008D7B0D" w:rsidRDefault="008D7B0D" w:rsidP="00353777">
      <w:pPr>
        <w:pStyle w:val="Alfanumerisklista"/>
        <w:numPr>
          <w:ilvl w:val="0"/>
          <w:numId w:val="58"/>
        </w:numPr>
        <w:tabs>
          <w:tab w:val="clear" w:pos="227"/>
          <w:tab w:val="clear" w:pos="454"/>
          <w:tab w:val="clear" w:pos="1434"/>
          <w:tab w:val="num" w:pos="567"/>
        </w:tabs>
        <w:ind w:hanging="1150"/>
      </w:pPr>
      <w:r w:rsidRPr="003932A9">
        <w:t>Underrättelse</w:t>
      </w:r>
    </w:p>
    <w:p w14:paraId="1F36A4C2" w14:textId="77777777" w:rsidR="008D7B0D" w:rsidRDefault="008D7B0D" w:rsidP="00353777">
      <w:pPr>
        <w:pStyle w:val="Alfanumerisklista"/>
        <w:numPr>
          <w:ilvl w:val="0"/>
          <w:numId w:val="58"/>
        </w:numPr>
        <w:tabs>
          <w:tab w:val="clear" w:pos="227"/>
          <w:tab w:val="clear" w:pos="454"/>
          <w:tab w:val="clear" w:pos="1434"/>
          <w:tab w:val="num" w:pos="567"/>
        </w:tabs>
        <w:ind w:hanging="1150"/>
      </w:pPr>
      <w:r w:rsidRPr="003932A9">
        <w:t xml:space="preserve">Bevarande av data </w:t>
      </w:r>
    </w:p>
    <w:p w14:paraId="4B5AF1FC" w14:textId="77777777" w:rsidR="00492962" w:rsidRDefault="00492962" w:rsidP="008D7B0D">
      <w:pPr>
        <w:pStyle w:val="Rubrik3"/>
      </w:pPr>
    </w:p>
    <w:p w14:paraId="63994029" w14:textId="0015473F" w:rsidR="008D7B0D" w:rsidRPr="007D375C" w:rsidRDefault="008D7B0D" w:rsidP="008D7B0D">
      <w:pPr>
        <w:pStyle w:val="Rubrik3"/>
      </w:pPr>
      <w:r w:rsidRPr="007D375C">
        <w:t xml:space="preserve">A </w:t>
      </w:r>
      <w:r w:rsidRPr="007D375C">
        <w:tab/>
        <w:t xml:space="preserve">Allmänna krav </w:t>
      </w:r>
    </w:p>
    <w:p w14:paraId="093F5BE2" w14:textId="47E0A54B" w:rsidR="008D7B0D" w:rsidRPr="00703E9F" w:rsidRDefault="008D7B0D" w:rsidP="00353777">
      <w:pPr>
        <w:pStyle w:val="Paragraf1"/>
        <w:numPr>
          <w:ilvl w:val="0"/>
          <w:numId w:val="56"/>
        </w:numPr>
        <w:tabs>
          <w:tab w:val="clear" w:pos="596"/>
          <w:tab w:val="num" w:pos="454"/>
        </w:tabs>
        <w:ind w:left="0"/>
        <w:rPr>
          <w:color w:val="FF0000"/>
        </w:rPr>
      </w:pPr>
      <w:r w:rsidRPr="003932A9">
        <w:t>De krav som finns i detta kapitel ska upp</w:t>
      </w:r>
      <w:r>
        <w:softHyphen/>
      </w:r>
      <w:r w:rsidRPr="003932A9">
        <w:t>fyllas av tillverkaren av kontroll</w:t>
      </w:r>
      <w:r w:rsidRPr="003932A9">
        <w:softHyphen/>
        <w:t>systemet eller i förekommande fall av en av denne anlitad part som till</w:t>
      </w:r>
      <w:r w:rsidRPr="003932A9">
        <w:softHyphen/>
        <w:t>handa</w:t>
      </w:r>
      <w:r w:rsidRPr="003932A9">
        <w:softHyphen/>
        <w:t>håller kontroll</w:t>
      </w:r>
      <w:r w:rsidRPr="003932A9">
        <w:softHyphen/>
        <w:t xml:space="preserve">serverns miljö. Om utomstående parter anlitas ska detta </w:t>
      </w:r>
      <w:r w:rsidRPr="00703E9F">
        <w:t>regleras i avtal. Kontrollservers miljö ska tillhanda</w:t>
      </w:r>
      <w:r w:rsidRPr="00703E9F">
        <w:softHyphen/>
        <w:t>hållas inom Europeiska eko</w:t>
      </w:r>
      <w:r w:rsidRPr="00703E9F">
        <w:softHyphen/>
        <w:t xml:space="preserve">nomiska samarbetsområdet (EES). </w:t>
      </w:r>
    </w:p>
    <w:p w14:paraId="5EB4B1A9" w14:textId="77777777" w:rsidR="008D7B0D" w:rsidRPr="00703E9F" w:rsidRDefault="008D7B0D" w:rsidP="00353777">
      <w:pPr>
        <w:pStyle w:val="Paragraf1"/>
        <w:numPr>
          <w:ilvl w:val="0"/>
          <w:numId w:val="56"/>
        </w:numPr>
        <w:tabs>
          <w:tab w:val="clear" w:pos="596"/>
          <w:tab w:val="num" w:pos="454"/>
        </w:tabs>
        <w:ind w:left="0"/>
      </w:pPr>
      <w:r w:rsidRPr="00703E9F">
        <w:t>En kontrollservers hölje ska vara tydligt märkt med minst följande information.</w:t>
      </w:r>
    </w:p>
    <w:p w14:paraId="551081F3" w14:textId="77777777" w:rsidR="008D7B0D" w:rsidRPr="00703E9F" w:rsidRDefault="008D7B0D" w:rsidP="008D7B0D">
      <w:pPr>
        <w:pStyle w:val="Tankstreckslista2"/>
        <w:numPr>
          <w:ilvl w:val="4"/>
          <w:numId w:val="37"/>
        </w:numPr>
        <w:tabs>
          <w:tab w:val="clear" w:pos="680"/>
          <w:tab w:val="num" w:pos="567"/>
        </w:tabs>
        <w:ind w:left="567" w:hanging="283"/>
      </w:pPr>
      <w:r w:rsidRPr="00703E9F">
        <w:t>Namn på kontrollsystemet</w:t>
      </w:r>
    </w:p>
    <w:p w14:paraId="75563425" w14:textId="77777777" w:rsidR="008D7B0D" w:rsidRPr="00703E9F" w:rsidRDefault="008D7B0D" w:rsidP="008D7B0D">
      <w:pPr>
        <w:pStyle w:val="Tankstreckslista2"/>
        <w:numPr>
          <w:ilvl w:val="4"/>
          <w:numId w:val="37"/>
        </w:numPr>
        <w:tabs>
          <w:tab w:val="clear" w:pos="680"/>
          <w:tab w:val="num" w:pos="567"/>
        </w:tabs>
        <w:ind w:left="567" w:hanging="283"/>
      </w:pPr>
      <w:r w:rsidRPr="00703E9F">
        <w:t xml:space="preserve">Versionsnummer för kontrollserverns programvara </w:t>
      </w:r>
    </w:p>
    <w:p w14:paraId="071B6CBA" w14:textId="77777777" w:rsidR="008D7B0D" w:rsidRPr="00703E9F" w:rsidRDefault="008D7B0D" w:rsidP="008D7B0D">
      <w:pPr>
        <w:pStyle w:val="Tankstreckslista2"/>
        <w:numPr>
          <w:ilvl w:val="4"/>
          <w:numId w:val="37"/>
        </w:numPr>
        <w:tabs>
          <w:tab w:val="clear" w:pos="680"/>
          <w:tab w:val="num" w:pos="567"/>
        </w:tabs>
        <w:ind w:left="567" w:hanging="283"/>
      </w:pPr>
      <w:r w:rsidRPr="00703E9F">
        <w:t>Beteckning för certifikat för kontrollsystemet</w:t>
      </w:r>
    </w:p>
    <w:p w14:paraId="4226C3A8" w14:textId="77777777" w:rsidR="008D7B0D" w:rsidRPr="00703E9F" w:rsidRDefault="008D7B0D" w:rsidP="008D7B0D">
      <w:pPr>
        <w:pStyle w:val="Tankstreckslista2"/>
        <w:numPr>
          <w:ilvl w:val="4"/>
          <w:numId w:val="37"/>
        </w:numPr>
        <w:tabs>
          <w:tab w:val="clear" w:pos="680"/>
          <w:tab w:val="num" w:pos="567"/>
        </w:tabs>
        <w:ind w:left="567" w:hanging="283"/>
      </w:pPr>
      <w:r w:rsidRPr="00703E9F">
        <w:t>Beteckning för certifikat för kontrollserverns miljö</w:t>
      </w:r>
    </w:p>
    <w:p w14:paraId="642CE4B0" w14:textId="77777777" w:rsidR="008D7B0D" w:rsidRPr="00703E9F" w:rsidRDefault="008D7B0D" w:rsidP="008D7B0D">
      <w:pPr>
        <w:pStyle w:val="Tankstreckslista2"/>
        <w:numPr>
          <w:ilvl w:val="4"/>
          <w:numId w:val="37"/>
        </w:numPr>
        <w:tabs>
          <w:tab w:val="clear" w:pos="680"/>
          <w:tab w:val="num" w:pos="567"/>
        </w:tabs>
        <w:ind w:left="567" w:hanging="283"/>
      </w:pPr>
      <w:r w:rsidRPr="00703E9F">
        <w:lastRenderedPageBreak/>
        <w:t xml:space="preserve">Beteckningen SKVFS 2020:X.  </w:t>
      </w:r>
    </w:p>
    <w:p w14:paraId="294E19EB" w14:textId="77777777" w:rsidR="008D7B0D" w:rsidRPr="00703E9F" w:rsidRDefault="008D7B0D" w:rsidP="008D7B0D">
      <w:pPr>
        <w:pStyle w:val="Rubrik3"/>
      </w:pPr>
    </w:p>
    <w:p w14:paraId="34450804" w14:textId="77777777" w:rsidR="008D7B0D" w:rsidRPr="003932A9" w:rsidRDefault="008D7B0D" w:rsidP="008D7B0D">
      <w:pPr>
        <w:pStyle w:val="Rubrik3"/>
      </w:pPr>
      <w:r w:rsidRPr="00703E9F">
        <w:t xml:space="preserve">B </w:t>
      </w:r>
      <w:r w:rsidRPr="00703E9F">
        <w:tab/>
        <w:t>Ledningssystem</w:t>
      </w:r>
      <w:r w:rsidRPr="003932A9">
        <w:t xml:space="preserve"> </w:t>
      </w:r>
    </w:p>
    <w:p w14:paraId="57514B68" w14:textId="77777777" w:rsidR="008D7B0D" w:rsidRPr="00BA1DA8" w:rsidRDefault="008D7B0D" w:rsidP="00353777">
      <w:pPr>
        <w:pStyle w:val="Paragraf1"/>
        <w:numPr>
          <w:ilvl w:val="0"/>
          <w:numId w:val="56"/>
        </w:numPr>
        <w:tabs>
          <w:tab w:val="clear" w:pos="596"/>
          <w:tab w:val="num" w:pos="454"/>
        </w:tabs>
        <w:ind w:left="0"/>
      </w:pPr>
      <w:r w:rsidRPr="00BA1DA8">
        <w:t>Tillverkaren ska ha dokumenterade rutiner i form av lednings</w:t>
      </w:r>
      <w:r w:rsidRPr="00BA1DA8">
        <w:softHyphen/>
        <w:t>system för kontrollserverns miljö. Led</w:t>
      </w:r>
      <w:r w:rsidRPr="00BA1DA8">
        <w:softHyphen/>
        <w:t>nings</w:t>
      </w:r>
      <w:r w:rsidRPr="00BA1DA8">
        <w:softHyphen/>
        <w:t xml:space="preserve">systemet ska minst omfatta </w:t>
      </w:r>
      <w:r>
        <w:t>de åtgärder som anges i 5–</w:t>
      </w:r>
      <w:r w:rsidRPr="00BA1DA8">
        <w:t xml:space="preserve">12 §§. Ledningssystemet ska kontinuerligt revideras för att svara upp mot de krav och risker som finns. </w:t>
      </w:r>
    </w:p>
    <w:p w14:paraId="64C6B955" w14:textId="77777777" w:rsidR="008D7B0D" w:rsidRPr="00BA1DA8" w:rsidRDefault="008D7B0D" w:rsidP="00353777">
      <w:pPr>
        <w:pStyle w:val="Paragraf1"/>
        <w:numPr>
          <w:ilvl w:val="0"/>
          <w:numId w:val="56"/>
        </w:numPr>
        <w:tabs>
          <w:tab w:val="clear" w:pos="596"/>
          <w:tab w:val="num" w:pos="454"/>
        </w:tabs>
        <w:ind w:left="0"/>
      </w:pPr>
      <w:r w:rsidRPr="00BA1DA8">
        <w:t>Det ska finnas en riskanalys som underlag för</w:t>
      </w:r>
      <w:r>
        <w:t xml:space="preserve"> tillverkarens ledningssystem. </w:t>
      </w:r>
      <w:r w:rsidRPr="00BA1DA8">
        <w:t>Tillverkaren ska initialt och minst en gång per år göra en riskanalys. En riskanalys ska alltid ingå som underlag vid varje ändring av kontrollserverns miljö. En riskanalys behöver dock inte göras om ändringen av kontrollserverns miljö uppenbarligen inte för</w:t>
      </w:r>
      <w:r>
        <w:softHyphen/>
      </w:r>
      <w:r w:rsidRPr="00BA1DA8">
        <w:t>ändrar hotbilden mot miljön (säkerhet och kvalitet).</w:t>
      </w:r>
    </w:p>
    <w:p w14:paraId="36C0E8F1" w14:textId="77777777" w:rsidR="008D7B0D" w:rsidRPr="00BA1DA8" w:rsidRDefault="008D7B0D" w:rsidP="00353777">
      <w:pPr>
        <w:pStyle w:val="Paragraf1"/>
        <w:numPr>
          <w:ilvl w:val="0"/>
          <w:numId w:val="56"/>
        </w:numPr>
        <w:tabs>
          <w:tab w:val="clear" w:pos="596"/>
          <w:tab w:val="num" w:pos="454"/>
        </w:tabs>
        <w:ind w:left="0"/>
      </w:pPr>
      <w:r w:rsidRPr="00BA1DA8">
        <w:t>En riskanalys ska minst omfatta</w:t>
      </w:r>
    </w:p>
    <w:p w14:paraId="21B53115" w14:textId="77777777" w:rsidR="008D7B0D" w:rsidRPr="00BA1DA8" w:rsidRDefault="008D7B0D" w:rsidP="008D7B0D">
      <w:pPr>
        <w:pStyle w:val="Tankstreckslista2"/>
        <w:numPr>
          <w:ilvl w:val="4"/>
          <w:numId w:val="37"/>
        </w:numPr>
        <w:tabs>
          <w:tab w:val="clear" w:pos="680"/>
          <w:tab w:val="num" w:pos="567"/>
        </w:tabs>
        <w:ind w:left="567" w:hanging="283"/>
      </w:pPr>
      <w:r w:rsidRPr="00BA1DA8">
        <w:t xml:space="preserve">intrångsskydd </w:t>
      </w:r>
    </w:p>
    <w:p w14:paraId="3F28A9B4" w14:textId="77777777" w:rsidR="008D7B0D" w:rsidRPr="00BA1DA8" w:rsidRDefault="008D7B0D" w:rsidP="008D7B0D">
      <w:pPr>
        <w:pStyle w:val="Tankstreckslista2"/>
        <w:numPr>
          <w:ilvl w:val="4"/>
          <w:numId w:val="37"/>
        </w:numPr>
        <w:tabs>
          <w:tab w:val="clear" w:pos="680"/>
          <w:tab w:val="num" w:pos="567"/>
        </w:tabs>
        <w:ind w:left="567" w:hanging="283"/>
      </w:pPr>
      <w:r w:rsidRPr="00BA1DA8">
        <w:t>behörigheter till en kontrollserver</w:t>
      </w:r>
    </w:p>
    <w:p w14:paraId="16032547" w14:textId="77777777" w:rsidR="008D7B0D" w:rsidRPr="00BA1DA8" w:rsidRDefault="008D7B0D" w:rsidP="008D7B0D">
      <w:pPr>
        <w:pStyle w:val="Tankstreckslista2"/>
        <w:numPr>
          <w:ilvl w:val="4"/>
          <w:numId w:val="37"/>
        </w:numPr>
        <w:tabs>
          <w:tab w:val="clear" w:pos="680"/>
          <w:tab w:val="num" w:pos="567"/>
        </w:tabs>
        <w:ind w:left="567" w:hanging="283"/>
      </w:pPr>
      <w:r w:rsidRPr="00BA1DA8">
        <w:t>behörighet att hantera information i en kontrollserver</w:t>
      </w:r>
    </w:p>
    <w:p w14:paraId="11B9C1D4" w14:textId="77777777" w:rsidR="008D7B0D" w:rsidRPr="00BA1DA8" w:rsidRDefault="008D7B0D" w:rsidP="008D7B0D">
      <w:pPr>
        <w:pStyle w:val="Tankstreckslista2"/>
        <w:numPr>
          <w:ilvl w:val="4"/>
          <w:numId w:val="37"/>
        </w:numPr>
        <w:tabs>
          <w:tab w:val="clear" w:pos="680"/>
          <w:tab w:val="num" w:pos="567"/>
        </w:tabs>
        <w:ind w:left="567" w:hanging="283"/>
      </w:pPr>
      <w:r w:rsidRPr="00BA1DA8">
        <w:t>hantering av krypteringsnycklar</w:t>
      </w:r>
    </w:p>
    <w:p w14:paraId="1E4D9BDD" w14:textId="77777777" w:rsidR="008D7B0D" w:rsidRPr="00BA1DA8" w:rsidRDefault="008D7B0D" w:rsidP="008D7B0D">
      <w:pPr>
        <w:pStyle w:val="Tankstreckslista2"/>
        <w:numPr>
          <w:ilvl w:val="4"/>
          <w:numId w:val="37"/>
        </w:numPr>
        <w:tabs>
          <w:tab w:val="clear" w:pos="680"/>
          <w:tab w:val="num" w:pos="567"/>
        </w:tabs>
        <w:ind w:left="567" w:hanging="283"/>
      </w:pPr>
      <w:r w:rsidRPr="00BA1DA8">
        <w:t>vilka hot som finns mot informationssäkerheten</w:t>
      </w:r>
    </w:p>
    <w:p w14:paraId="22612974" w14:textId="77777777" w:rsidR="008D7B0D" w:rsidRPr="00BA1DA8" w:rsidRDefault="008D7B0D" w:rsidP="008D7B0D">
      <w:pPr>
        <w:pStyle w:val="Tankstreckslista2"/>
        <w:numPr>
          <w:ilvl w:val="4"/>
          <w:numId w:val="37"/>
        </w:numPr>
        <w:tabs>
          <w:tab w:val="clear" w:pos="680"/>
          <w:tab w:val="num" w:pos="567"/>
        </w:tabs>
        <w:ind w:left="567" w:hanging="283"/>
      </w:pPr>
      <w:r w:rsidRPr="00BA1DA8">
        <w:t>tillgångar knutna till kontrollservens miljö.</w:t>
      </w:r>
    </w:p>
    <w:p w14:paraId="04801B84" w14:textId="77777777" w:rsidR="008D7B0D" w:rsidRPr="00BA1DA8" w:rsidRDefault="008D7B0D" w:rsidP="008D7B0D">
      <w:r w:rsidRPr="00BA1DA8">
        <w:t>Med tillgångar avses sådana tillgångar som är kritiska för kon</w:t>
      </w:r>
      <w:r w:rsidRPr="00BA1DA8">
        <w:softHyphen/>
        <w:t>troll</w:t>
      </w:r>
      <w:r w:rsidRPr="00BA1DA8">
        <w:softHyphen/>
        <w:t xml:space="preserve">serverns miljö. </w:t>
      </w:r>
    </w:p>
    <w:p w14:paraId="41AC384C" w14:textId="77777777" w:rsidR="008D7B0D" w:rsidRPr="00BA1DA8" w:rsidRDefault="008D7B0D" w:rsidP="00353777">
      <w:pPr>
        <w:pStyle w:val="Paragraf1"/>
        <w:numPr>
          <w:ilvl w:val="0"/>
          <w:numId w:val="56"/>
        </w:numPr>
        <w:tabs>
          <w:tab w:val="clear" w:pos="596"/>
          <w:tab w:val="num" w:pos="454"/>
        </w:tabs>
        <w:ind w:left="0"/>
      </w:pPr>
      <w:r w:rsidRPr="00BA1DA8">
        <w:t xml:space="preserve">Tillverkaren ska vidta de skyddsåtgärder för kontrollserverns miljö som i riskanalysen bedömts som nödvändiga för att upprätthålla lämpligt skydd för tillgångar knutna till kontrollservern.  </w:t>
      </w:r>
    </w:p>
    <w:p w14:paraId="06F88EEF" w14:textId="77777777" w:rsidR="008D7B0D" w:rsidRDefault="008D7B0D" w:rsidP="008D7B0D">
      <w:r w:rsidRPr="003932A9">
        <w:t>Tillverkaren ska vidta nödvändiga skyddsåtgärder samt bevaka kvar</w:t>
      </w:r>
      <w:r>
        <w:softHyphen/>
      </w:r>
      <w:r w:rsidRPr="003932A9">
        <w:t>stående risker.</w:t>
      </w:r>
    </w:p>
    <w:p w14:paraId="089019B4" w14:textId="77777777" w:rsidR="008D7B0D" w:rsidRPr="003932A9" w:rsidRDefault="008D7B0D" w:rsidP="008D7B0D">
      <w:r w:rsidRPr="003932A9">
        <w:t>Tillverkaren ska hantera nya och kvarstående risker genom om</w:t>
      </w:r>
      <w:r w:rsidRPr="003932A9">
        <w:softHyphen/>
        <w:t>världs</w:t>
      </w:r>
      <w:r w:rsidRPr="003932A9">
        <w:softHyphen/>
        <w:t xml:space="preserve">bevakning i den omfattning som behövs.  </w:t>
      </w:r>
    </w:p>
    <w:p w14:paraId="1B36CEAF" w14:textId="77777777" w:rsidR="008D7B0D" w:rsidRPr="003932A9" w:rsidRDefault="008D7B0D" w:rsidP="00353777">
      <w:pPr>
        <w:pStyle w:val="Paragraf1"/>
        <w:numPr>
          <w:ilvl w:val="0"/>
          <w:numId w:val="56"/>
        </w:numPr>
        <w:tabs>
          <w:tab w:val="clear" w:pos="596"/>
          <w:tab w:val="num" w:pos="454"/>
        </w:tabs>
        <w:ind w:left="0"/>
      </w:pPr>
      <w:r w:rsidRPr="003932A9">
        <w:t>Tillverkaren ska tydligt definiera ansvarsfördelningen för kon</w:t>
      </w:r>
      <w:r w:rsidRPr="003932A9">
        <w:softHyphen/>
        <w:t>troll</w:t>
      </w:r>
      <w:r w:rsidRPr="003932A9">
        <w:softHyphen/>
        <w:t xml:space="preserve">serverns miljö enligt bestämmelserna i detta kapitel samt fördela ansvaret i roller. För varje roll ska det finnas en riskprofil som tar hänsyn till kraven i 9 §.  </w:t>
      </w:r>
    </w:p>
    <w:p w14:paraId="20A3BD35" w14:textId="77777777" w:rsidR="008D7B0D" w:rsidRPr="003932A9" w:rsidRDefault="008D7B0D" w:rsidP="00353777">
      <w:pPr>
        <w:pStyle w:val="Paragraf1"/>
        <w:numPr>
          <w:ilvl w:val="0"/>
          <w:numId w:val="56"/>
        </w:numPr>
        <w:tabs>
          <w:tab w:val="clear" w:pos="596"/>
          <w:tab w:val="num" w:pos="454"/>
        </w:tabs>
        <w:ind w:left="0"/>
      </w:pPr>
      <w:r w:rsidRPr="003932A9">
        <w:t>Tillverkaren ska se till att de roller som är definierade upp</w:t>
      </w:r>
      <w:r w:rsidRPr="003932A9">
        <w:softHyphen/>
        <w:t>rätt</w:t>
      </w:r>
      <w:r w:rsidRPr="003932A9">
        <w:softHyphen/>
        <w:t xml:space="preserve">hålls av personer som har tillräcklig kompetens samt att personerna är lämpliga för sina roller och förstår sitt ansvar för de roller som de tilldelats. </w:t>
      </w:r>
    </w:p>
    <w:p w14:paraId="449E657B" w14:textId="77777777" w:rsidR="008D7B0D" w:rsidRPr="009A74E5" w:rsidRDefault="008D7B0D" w:rsidP="00353777">
      <w:pPr>
        <w:pStyle w:val="Paragraf1"/>
        <w:numPr>
          <w:ilvl w:val="0"/>
          <w:numId w:val="56"/>
        </w:numPr>
        <w:tabs>
          <w:tab w:val="clear" w:pos="596"/>
          <w:tab w:val="num" w:pos="454"/>
        </w:tabs>
        <w:ind w:left="0"/>
      </w:pPr>
      <w:r w:rsidRPr="003932A9">
        <w:t xml:space="preserve">För kontrollserverns miljö ska det finnas rutiner för hantering och </w:t>
      </w:r>
      <w:r w:rsidRPr="009A74E5">
        <w:t>rapportering av säkerhetsincidenter och för incidentrapportering. Resul</w:t>
      </w:r>
      <w:r w:rsidRPr="009A74E5">
        <w:softHyphen/>
        <w:t xml:space="preserve">tatet av incidenthanteringen ska användas i riskhanteringen. </w:t>
      </w:r>
    </w:p>
    <w:p w14:paraId="0BA8079D" w14:textId="77777777" w:rsidR="008D7B0D" w:rsidRPr="00703E9F" w:rsidRDefault="008D7B0D" w:rsidP="00353777">
      <w:pPr>
        <w:pStyle w:val="Paragraf1"/>
        <w:numPr>
          <w:ilvl w:val="0"/>
          <w:numId w:val="56"/>
        </w:numPr>
        <w:tabs>
          <w:tab w:val="clear" w:pos="596"/>
          <w:tab w:val="num" w:pos="454"/>
        </w:tabs>
        <w:ind w:left="0"/>
      </w:pPr>
      <w:r w:rsidRPr="00703E9F">
        <w:t xml:space="preserve">Kontrollserverns miljö ska skyddas genom behörighetskontroller med spårbarhet ner på individnivå. För att säkerställa spårbarhet ska </w:t>
      </w:r>
      <w:r w:rsidRPr="00703E9F">
        <w:lastRenderedPageBreak/>
        <w:t xml:space="preserve">nödvändiga uppgifter samlas in och lagras. Uppgifterna ska lagras på ett säkert sätt och under sju år.  </w:t>
      </w:r>
    </w:p>
    <w:p w14:paraId="4838C30A" w14:textId="77777777" w:rsidR="008D7B0D" w:rsidRPr="00703E9F" w:rsidRDefault="008D7B0D" w:rsidP="00353777">
      <w:pPr>
        <w:pStyle w:val="Paragraf1"/>
        <w:numPr>
          <w:ilvl w:val="0"/>
          <w:numId w:val="56"/>
        </w:numPr>
        <w:tabs>
          <w:tab w:val="clear" w:pos="596"/>
          <w:tab w:val="num" w:pos="454"/>
        </w:tabs>
        <w:ind w:left="0"/>
      </w:pPr>
      <w:r w:rsidRPr="00703E9F">
        <w:t>Det ska finnas ett tydligt regelverk för ändringshantering för kontrollserverns miljö och ändringar ska dokumenteras. Det ska finnas rutiner för ändringshantering avseende exempelvis upp</w:t>
      </w:r>
      <w:r w:rsidRPr="00703E9F">
        <w:softHyphen/>
        <w:t xml:space="preserve">datering av programvara i en kontrollserver. </w:t>
      </w:r>
    </w:p>
    <w:p w14:paraId="449F2888" w14:textId="77777777" w:rsidR="008D7B0D" w:rsidRPr="00BA1DA8" w:rsidRDefault="008D7B0D" w:rsidP="008D7B0D">
      <w:r w:rsidRPr="00703E9F">
        <w:t>Efterlevnaden</w:t>
      </w:r>
      <w:r w:rsidRPr="003932A9">
        <w:t xml:space="preserve"> av rutinerna ska kontrolleras</w:t>
      </w:r>
      <w:r w:rsidRPr="00BA1DA8">
        <w:t xml:space="preserve"> genom interna revi</w:t>
      </w:r>
      <w:r>
        <w:softHyphen/>
      </w:r>
      <w:r w:rsidRPr="00BA1DA8">
        <w:t>sion</w:t>
      </w:r>
      <w:r>
        <w:t xml:space="preserve">er. </w:t>
      </w:r>
      <w:r w:rsidRPr="00BA1DA8">
        <w:t xml:space="preserve">Genomgång av rutinernas lämplighet ska ske kontinuerligt.  </w:t>
      </w:r>
    </w:p>
    <w:p w14:paraId="28E2B157" w14:textId="77777777" w:rsidR="008D7B0D" w:rsidRDefault="008D7B0D" w:rsidP="008D7B0D">
      <w:pPr>
        <w:pStyle w:val="Brdtext"/>
        <w:tabs>
          <w:tab w:val="left" w:pos="567"/>
        </w:tabs>
        <w:rPr>
          <w:rFonts w:asciiTheme="majorHAnsi" w:eastAsiaTheme="majorEastAsia" w:hAnsiTheme="majorHAnsi" w:cstheme="majorBidi"/>
          <w:bCs/>
          <w:szCs w:val="20"/>
        </w:rPr>
      </w:pPr>
    </w:p>
    <w:p w14:paraId="1BBA1878" w14:textId="77777777" w:rsidR="008D7B0D" w:rsidRPr="003932A9" w:rsidRDefault="008D7B0D" w:rsidP="008D7B0D">
      <w:pPr>
        <w:pStyle w:val="Rubrik3"/>
      </w:pPr>
      <w:r w:rsidRPr="003932A9">
        <w:t xml:space="preserve">C </w:t>
      </w:r>
      <w:r w:rsidRPr="003932A9">
        <w:tab/>
        <w:t>Administrativ säkerhet</w:t>
      </w:r>
    </w:p>
    <w:p w14:paraId="4D498078" w14:textId="77777777" w:rsidR="008D7B0D" w:rsidRPr="003932A9" w:rsidRDefault="008D7B0D" w:rsidP="00353777">
      <w:pPr>
        <w:pStyle w:val="Paragraf1"/>
        <w:numPr>
          <w:ilvl w:val="0"/>
          <w:numId w:val="56"/>
        </w:numPr>
        <w:tabs>
          <w:tab w:val="clear" w:pos="596"/>
          <w:tab w:val="num" w:pos="454"/>
        </w:tabs>
        <w:ind w:left="0"/>
      </w:pPr>
      <w:r w:rsidRPr="00BA1DA8">
        <w:t xml:space="preserve">Endast </w:t>
      </w:r>
      <w:r w:rsidRPr="003932A9">
        <w:t>särskilt utsedd personal får ha åtkomst till en kontroll</w:t>
      </w:r>
      <w:r w:rsidRPr="003932A9">
        <w:softHyphen/>
        <w:t>server och endast för administration och drift. Tillverkaren ska säkerställa att varje användares åtkomstmöjligheter är beg</w:t>
      </w:r>
      <w:r>
        <w:t xml:space="preserve">ränsade. </w:t>
      </w:r>
      <w:r w:rsidRPr="00503745">
        <w:t>Åtkomst</w:t>
      </w:r>
      <w:r w:rsidRPr="00503745">
        <w:softHyphen/>
        <w:t>möjlig</w:t>
      </w:r>
      <w:r w:rsidRPr="00503745">
        <w:softHyphen/>
        <w:t>heten</w:t>
      </w:r>
      <w:r w:rsidRPr="003932A9">
        <w:t xml:space="preserve"> ska vara baserade på behörighet, ansvars</w:t>
      </w:r>
      <w:r w:rsidRPr="003932A9">
        <w:softHyphen/>
        <w:t xml:space="preserve">område och tilldelad roll. Behörigheten ska för varje individ vara definierad både vad avser fysisk åtkomst och möjligheten att logga in i systemet. Tillverkaren ska regelbundet analysera insamlade uppgifter med avseende på att säkerställa att ingen obehörig åtkomst eller obehörig användning av data och system har skett.   </w:t>
      </w:r>
    </w:p>
    <w:p w14:paraId="17D2635F" w14:textId="77777777" w:rsidR="008D7B0D" w:rsidRPr="004C4B46" w:rsidRDefault="008D7B0D" w:rsidP="00353777">
      <w:pPr>
        <w:pStyle w:val="Paragraf1"/>
        <w:numPr>
          <w:ilvl w:val="0"/>
          <w:numId w:val="56"/>
        </w:numPr>
        <w:tabs>
          <w:tab w:val="clear" w:pos="596"/>
          <w:tab w:val="num" w:pos="454"/>
        </w:tabs>
        <w:ind w:left="0"/>
      </w:pPr>
      <w:r w:rsidRPr="004C4B46">
        <w:t>För att få åtkomst till en kontrollservers funktioner ska minst två person</w:t>
      </w:r>
      <w:r w:rsidRPr="004C4B46">
        <w:softHyphen/>
        <w:t xml:space="preserve">er logga in.  </w:t>
      </w:r>
    </w:p>
    <w:p w14:paraId="7D3AFCF0" w14:textId="77777777" w:rsidR="008D7B0D" w:rsidRPr="00703E9F" w:rsidRDefault="008D7B0D" w:rsidP="00353777">
      <w:pPr>
        <w:pStyle w:val="Paragraf1"/>
        <w:numPr>
          <w:ilvl w:val="0"/>
          <w:numId w:val="56"/>
        </w:numPr>
        <w:tabs>
          <w:tab w:val="clear" w:pos="596"/>
          <w:tab w:val="num" w:pos="454"/>
        </w:tabs>
        <w:ind w:left="0"/>
      </w:pPr>
      <w:r w:rsidRPr="003932A9">
        <w:t xml:space="preserve">Kontrolldata får endast läsas ut från en kontrollserver till ett av Skatteverket </w:t>
      </w:r>
      <w:r w:rsidRPr="00703E9F">
        <w:t>tillhandahållet lagringsmedium enligt vad som är reglerat i 12 kap.</w:t>
      </w:r>
    </w:p>
    <w:p w14:paraId="5B0683B0" w14:textId="77777777" w:rsidR="008D7B0D" w:rsidRPr="00BA1DA8" w:rsidRDefault="008D7B0D" w:rsidP="008D7B0D">
      <w:r w:rsidRPr="00703E9F">
        <w:t>Kontrolldata får dock läsas ut på lagringsmedia som tillhandahålls av ett certifieringsorgan om det avser ett kassa</w:t>
      </w:r>
      <w:r w:rsidRPr="00703E9F">
        <w:softHyphen/>
        <w:t>register som tillhör certifie</w:t>
      </w:r>
      <w:r w:rsidRPr="00703E9F">
        <w:softHyphen/>
        <w:t>ringsorganet och som används</w:t>
      </w:r>
      <w:r w:rsidRPr="00BA1DA8">
        <w:t xml:space="preserve"> i certifieringsverksamheten.  </w:t>
      </w:r>
    </w:p>
    <w:p w14:paraId="23F6E48F" w14:textId="77777777" w:rsidR="008D7B0D" w:rsidRPr="00BA1DA8" w:rsidRDefault="008D7B0D" w:rsidP="00353777">
      <w:pPr>
        <w:pStyle w:val="Paragraf1"/>
        <w:numPr>
          <w:ilvl w:val="0"/>
          <w:numId w:val="56"/>
        </w:numPr>
        <w:tabs>
          <w:tab w:val="clear" w:pos="596"/>
          <w:tab w:val="num" w:pos="454"/>
        </w:tabs>
        <w:ind w:left="0"/>
      </w:pPr>
      <w:r w:rsidRPr="00BA1DA8">
        <w:t xml:space="preserve">Det ska finnas en manuellt förd liggare för varje kontrollserver där följande uppgifter löpande ska noteras. </w:t>
      </w:r>
    </w:p>
    <w:p w14:paraId="51AB11D2" w14:textId="77777777" w:rsidR="008D7B0D" w:rsidRPr="00BA1DA8" w:rsidRDefault="008D7B0D" w:rsidP="00353777">
      <w:pPr>
        <w:numPr>
          <w:ilvl w:val="0"/>
          <w:numId w:val="57"/>
        </w:numPr>
        <w:jc w:val="left"/>
      </w:pPr>
      <w:r w:rsidRPr="00BA1DA8">
        <w:t xml:space="preserve">Ändringar, service och uppdateringar. </w:t>
      </w:r>
    </w:p>
    <w:p w14:paraId="2AD79742" w14:textId="77777777" w:rsidR="008D7B0D" w:rsidRPr="00BA1DA8" w:rsidRDefault="008D7B0D" w:rsidP="00353777">
      <w:pPr>
        <w:numPr>
          <w:ilvl w:val="0"/>
          <w:numId w:val="57"/>
        </w:numPr>
        <w:jc w:val="left"/>
      </w:pPr>
      <w:r w:rsidRPr="00BA1DA8">
        <w:t xml:space="preserve">Incidenter avseende kontrollserver eller dess miljö. </w:t>
      </w:r>
    </w:p>
    <w:p w14:paraId="2BD27D05" w14:textId="5B3E94E4" w:rsidR="008D7B0D" w:rsidRPr="009A74E5" w:rsidRDefault="008D7B0D" w:rsidP="008D7B0D">
      <w:r w:rsidRPr="00BA1DA8">
        <w:t>Uppgifterna i liggaren ska bevaras under minst tre år efter det att de antecknades.</w:t>
      </w:r>
    </w:p>
    <w:p w14:paraId="4512EB94" w14:textId="77777777" w:rsidR="008D7B0D" w:rsidRPr="009A74E5" w:rsidRDefault="008D7B0D" w:rsidP="008D7B0D">
      <w:pPr>
        <w:pStyle w:val="Brdtextmedindrag"/>
        <w:tabs>
          <w:tab w:val="left" w:pos="567"/>
        </w:tabs>
      </w:pPr>
    </w:p>
    <w:p w14:paraId="01E4608A" w14:textId="77777777" w:rsidR="008D7B0D" w:rsidRPr="009A74E5" w:rsidRDefault="008D7B0D" w:rsidP="008D7B0D">
      <w:pPr>
        <w:pStyle w:val="Rubrik3"/>
      </w:pPr>
      <w:r w:rsidRPr="009A74E5">
        <w:t xml:space="preserve">D </w:t>
      </w:r>
      <w:r w:rsidRPr="009A74E5">
        <w:tab/>
        <w:t xml:space="preserve">Fysisk säkerhet </w:t>
      </w:r>
    </w:p>
    <w:p w14:paraId="31584475" w14:textId="77777777" w:rsidR="008D7B0D" w:rsidRPr="009A74E5" w:rsidRDefault="008D7B0D" w:rsidP="00353777">
      <w:pPr>
        <w:pStyle w:val="Paragraf1"/>
        <w:numPr>
          <w:ilvl w:val="0"/>
          <w:numId w:val="56"/>
        </w:numPr>
        <w:tabs>
          <w:tab w:val="clear" w:pos="596"/>
          <w:tab w:val="num" w:pos="454"/>
        </w:tabs>
        <w:ind w:left="0"/>
      </w:pPr>
      <w:r w:rsidRPr="009A74E5">
        <w:t xml:space="preserve">Det ska finnas ett ändamålsenligt brandskydd för den plats där en kontrollserver förvaras. Det ska finnas ett lämpligt system för upptäckt och åtgärd av brand.  </w:t>
      </w:r>
    </w:p>
    <w:p w14:paraId="22470A6F" w14:textId="77777777" w:rsidR="008D7B0D" w:rsidRPr="009A74E5" w:rsidRDefault="008D7B0D" w:rsidP="00353777">
      <w:pPr>
        <w:pStyle w:val="Paragraf1"/>
        <w:numPr>
          <w:ilvl w:val="0"/>
          <w:numId w:val="56"/>
        </w:numPr>
        <w:tabs>
          <w:tab w:val="clear" w:pos="596"/>
          <w:tab w:val="num" w:pos="454"/>
        </w:tabs>
        <w:ind w:left="0"/>
      </w:pPr>
      <w:r w:rsidRPr="009A74E5">
        <w:t xml:space="preserve">Larm för att upptäcka vattenläckor ska finnas för den plats där en kontrollserver förvaras om det där finns rördragningar innehållande vatten eller om det av andra orsaker finns risk för vattenskador. </w:t>
      </w:r>
    </w:p>
    <w:p w14:paraId="1A680B36" w14:textId="77777777" w:rsidR="008D7B0D" w:rsidRPr="00BA1DA8" w:rsidRDefault="008D7B0D" w:rsidP="00353777">
      <w:pPr>
        <w:pStyle w:val="Paragraf1"/>
        <w:numPr>
          <w:ilvl w:val="0"/>
          <w:numId w:val="56"/>
        </w:numPr>
        <w:tabs>
          <w:tab w:val="clear" w:pos="596"/>
          <w:tab w:val="num" w:pos="454"/>
        </w:tabs>
        <w:ind w:left="0"/>
      </w:pPr>
      <w:r w:rsidRPr="009A74E5">
        <w:t>En kontrollserver ska ha tillgång</w:t>
      </w:r>
      <w:r w:rsidRPr="00BA1DA8">
        <w:t xml:space="preserve"> till reservkraft för el som ska </w:t>
      </w:r>
      <w:r w:rsidRPr="00503745">
        <w:t>klara serverns drift</w:t>
      </w:r>
      <w:r w:rsidRPr="00BA1DA8">
        <w:t xml:space="preserve"> under minst 48 timmar. </w:t>
      </w:r>
    </w:p>
    <w:p w14:paraId="2482C3A7" w14:textId="77777777" w:rsidR="008D7B0D" w:rsidRPr="00BA1DA8" w:rsidRDefault="008D7B0D" w:rsidP="00353777">
      <w:pPr>
        <w:pStyle w:val="Paragraf1"/>
        <w:numPr>
          <w:ilvl w:val="0"/>
          <w:numId w:val="56"/>
        </w:numPr>
        <w:tabs>
          <w:tab w:val="clear" w:pos="596"/>
          <w:tab w:val="num" w:pos="454"/>
        </w:tabs>
        <w:ind w:left="0"/>
      </w:pPr>
      <w:r w:rsidRPr="00BA1DA8">
        <w:lastRenderedPageBreak/>
        <w:t>Kontrollservern ska vara placerad i ett säkert utrymme omgärdat av ett ändamålsenligt skalskydd med tillträdesspärrar och inpasse</w:t>
      </w:r>
      <w:r w:rsidRPr="00BA1DA8">
        <w:softHyphen/>
        <w:t>rings</w:t>
      </w:r>
      <w:r w:rsidRPr="00BA1DA8">
        <w:softHyphen/>
        <w:t>kontroller.</w:t>
      </w:r>
    </w:p>
    <w:p w14:paraId="47989783" w14:textId="77777777" w:rsidR="008D7B0D" w:rsidRDefault="008D7B0D" w:rsidP="008D7B0D">
      <w:pPr>
        <w:pStyle w:val="Brdtextmedindrag"/>
        <w:tabs>
          <w:tab w:val="left" w:pos="567"/>
        </w:tabs>
        <w:ind w:firstLine="0"/>
        <w:rPr>
          <w:rFonts w:asciiTheme="majorHAnsi" w:eastAsiaTheme="majorEastAsia" w:hAnsiTheme="majorHAnsi" w:cstheme="majorBidi"/>
          <w:bCs/>
          <w:szCs w:val="20"/>
        </w:rPr>
      </w:pPr>
    </w:p>
    <w:p w14:paraId="43F95F1F" w14:textId="77777777" w:rsidR="008D7B0D" w:rsidRPr="003932A9" w:rsidRDefault="008D7B0D" w:rsidP="008D7B0D">
      <w:pPr>
        <w:pStyle w:val="Rubrik3"/>
      </w:pPr>
      <w:r w:rsidRPr="003932A9">
        <w:t xml:space="preserve">E </w:t>
      </w:r>
      <w:r w:rsidRPr="003932A9">
        <w:tab/>
        <w:t>Informationssäkerhet</w:t>
      </w:r>
    </w:p>
    <w:p w14:paraId="50C2FCA1" w14:textId="77777777" w:rsidR="008D7B0D" w:rsidRPr="003932A9" w:rsidRDefault="008D7B0D" w:rsidP="00353777">
      <w:pPr>
        <w:pStyle w:val="Paragraf1"/>
        <w:numPr>
          <w:ilvl w:val="0"/>
          <w:numId w:val="56"/>
        </w:numPr>
        <w:tabs>
          <w:tab w:val="clear" w:pos="596"/>
          <w:tab w:val="num" w:pos="454"/>
        </w:tabs>
        <w:ind w:left="0"/>
      </w:pPr>
      <w:r w:rsidRPr="00BA1DA8">
        <w:t xml:space="preserve">Brandvägg ska finnas för att </w:t>
      </w:r>
      <w:r w:rsidRPr="003932A9">
        <w:t>förhindra att obehöriga får åtkomst till en kontrollservers data. Det ska finnas rutiner för kontroll av brand</w:t>
      </w:r>
      <w:r w:rsidRPr="003932A9">
        <w:softHyphen/>
      </w:r>
      <w:r w:rsidRPr="003932A9">
        <w:softHyphen/>
      </w:r>
      <w:r w:rsidRPr="003932A9">
        <w:softHyphen/>
        <w:t>vägg.</w:t>
      </w:r>
    </w:p>
    <w:p w14:paraId="63629A8E" w14:textId="77777777" w:rsidR="008D7B0D" w:rsidRPr="00703E9F" w:rsidRDefault="008D7B0D" w:rsidP="00353777">
      <w:pPr>
        <w:pStyle w:val="Paragraf1"/>
        <w:numPr>
          <w:ilvl w:val="0"/>
          <w:numId w:val="56"/>
        </w:numPr>
        <w:tabs>
          <w:tab w:val="clear" w:pos="596"/>
          <w:tab w:val="num" w:pos="454"/>
        </w:tabs>
        <w:ind w:left="0"/>
      </w:pPr>
      <w:r w:rsidRPr="009E2900">
        <w:t xml:space="preserve">Viruskontroll </w:t>
      </w:r>
      <w:r w:rsidRPr="00703E9F">
        <w:t>ska ske automatiskt. Det ska finnas rutiner för upp</w:t>
      </w:r>
      <w:r w:rsidRPr="00703E9F">
        <w:softHyphen/>
        <w:t xml:space="preserve">följning av skydd enligt 8 kap. 11 §.  </w:t>
      </w:r>
    </w:p>
    <w:p w14:paraId="58D03345" w14:textId="317AD85F" w:rsidR="008D7B0D" w:rsidRDefault="008D7B0D" w:rsidP="00353777">
      <w:pPr>
        <w:pStyle w:val="Paragraf1"/>
        <w:numPr>
          <w:ilvl w:val="0"/>
          <w:numId w:val="56"/>
        </w:numPr>
        <w:tabs>
          <w:tab w:val="clear" w:pos="596"/>
          <w:tab w:val="num" w:pos="454"/>
        </w:tabs>
        <w:ind w:left="0"/>
      </w:pPr>
      <w:r w:rsidRPr="00703E9F">
        <w:t>Säkerhetskopiering av kontrolldata och programvara ska utföras regelbundet enligt fastställd instruktion. En säkerhetskopia av data från en kontrollserver ska vara krypterad på ett ändamålsenligt sätt och ska bevaras på ett säkert sätt. Det ska finnas rutiner för kontroll av att säkerhetskopieringen fun</w:t>
      </w:r>
      <w:r w:rsidRPr="00703E9F">
        <w:softHyphen/>
        <w:t>ge</w:t>
      </w:r>
      <w:r w:rsidRPr="00703E9F">
        <w:softHyphen/>
        <w:t xml:space="preserve">rar och att återläsning sker på ett korrekt sätt. </w:t>
      </w:r>
    </w:p>
    <w:p w14:paraId="48582894" w14:textId="1CCEDA9D" w:rsidR="00DF6A26" w:rsidRPr="00DF6A26" w:rsidRDefault="00DF6A26" w:rsidP="00DF6A26">
      <w:r w:rsidRPr="00DF6A26">
        <w:t>Återställningsfunktionen ska säkerställa att återställning av tidigare backup visar att inga transaktioner förlorats som registrerats efter att den återlästa backupen togs.</w:t>
      </w:r>
    </w:p>
    <w:p w14:paraId="464BB74E" w14:textId="77777777" w:rsidR="008D7B0D" w:rsidRPr="00703E9F" w:rsidRDefault="008D7B0D" w:rsidP="00353777">
      <w:pPr>
        <w:pStyle w:val="Paragraf1"/>
        <w:numPr>
          <w:ilvl w:val="0"/>
          <w:numId w:val="56"/>
        </w:numPr>
        <w:tabs>
          <w:tab w:val="clear" w:pos="596"/>
          <w:tab w:val="num" w:pos="454"/>
        </w:tabs>
        <w:ind w:left="0"/>
      </w:pPr>
      <w:r w:rsidRPr="00703E9F">
        <w:t xml:space="preserve">En tillverkare ska hantera individuella krypteringsnycklar enligt 8 kap. 36 § på ett säkert sätt.  </w:t>
      </w:r>
    </w:p>
    <w:p w14:paraId="61C411FC" w14:textId="77777777" w:rsidR="008D7B0D" w:rsidRPr="00703E9F" w:rsidRDefault="008D7B0D" w:rsidP="00353777">
      <w:pPr>
        <w:pStyle w:val="Paragraf1"/>
        <w:numPr>
          <w:ilvl w:val="0"/>
          <w:numId w:val="56"/>
        </w:numPr>
        <w:tabs>
          <w:tab w:val="clear" w:pos="596"/>
          <w:tab w:val="num" w:pos="454"/>
        </w:tabs>
        <w:ind w:left="0"/>
      </w:pPr>
      <w:r w:rsidRPr="00703E9F">
        <w:t xml:space="preserve">En individuell krypteringsnyckel får inte kopieras eller lagras utanför en kontrollserver efter det att krypteringsnyckeln är installerad i kontrollservern. Kopior av individuella krypteringsnycklar som har skapats för mellanlagring ska genast förstöras och på ett sådant sätt att de inte kan återskapas. Krypteringsnyckeln får dock kopieras om den bevaras på ett säkert sätt. </w:t>
      </w:r>
    </w:p>
    <w:p w14:paraId="39F2EAE8" w14:textId="77777777" w:rsidR="008D7B0D" w:rsidRPr="00BA1DA8" w:rsidRDefault="008D7B0D" w:rsidP="00353777">
      <w:pPr>
        <w:pStyle w:val="Paragraf1"/>
        <w:numPr>
          <w:ilvl w:val="0"/>
          <w:numId w:val="56"/>
        </w:numPr>
        <w:tabs>
          <w:tab w:val="clear" w:pos="596"/>
          <w:tab w:val="num" w:pos="454"/>
        </w:tabs>
        <w:ind w:left="0"/>
      </w:pPr>
      <w:r w:rsidRPr="00BA1DA8">
        <w:t>Tillverkaren ska genast underrätta certifieringsorganet och Skatte</w:t>
      </w:r>
      <w:r w:rsidRPr="00BA1DA8">
        <w:softHyphen/>
        <w:t>verket om en individuell krypteringsnyckel misstänks vara eller har konstaterats vara röjd. Certifieringsorganet och Skatteverket ska också underrätta</w:t>
      </w:r>
      <w:r>
        <w:t>s</w:t>
      </w:r>
      <w:r w:rsidRPr="00BA1DA8">
        <w:t xml:space="preserve"> om orsaken till detta.  </w:t>
      </w:r>
    </w:p>
    <w:p w14:paraId="372A9183" w14:textId="77777777" w:rsidR="008D7B0D" w:rsidRPr="003932A9" w:rsidRDefault="008D7B0D" w:rsidP="008D7B0D">
      <w:pPr>
        <w:pStyle w:val="Brdtextmedindrag"/>
        <w:tabs>
          <w:tab w:val="left" w:pos="567"/>
        </w:tabs>
        <w:rPr>
          <w:szCs w:val="20"/>
        </w:rPr>
      </w:pPr>
    </w:p>
    <w:p w14:paraId="771D1026" w14:textId="77777777" w:rsidR="008D7B0D" w:rsidRPr="00703E9F" w:rsidRDefault="008D7B0D" w:rsidP="008D7B0D">
      <w:pPr>
        <w:pStyle w:val="Rubrik3"/>
      </w:pPr>
      <w:r w:rsidRPr="00703E9F">
        <w:t xml:space="preserve">F </w:t>
      </w:r>
      <w:r w:rsidRPr="00703E9F">
        <w:tab/>
        <w:t xml:space="preserve">Driftsäkerhet </w:t>
      </w:r>
    </w:p>
    <w:p w14:paraId="31017F89" w14:textId="77777777" w:rsidR="008D7B0D" w:rsidRPr="00EC556C" w:rsidRDefault="008D7B0D" w:rsidP="00353777">
      <w:pPr>
        <w:pStyle w:val="Paragraf1"/>
        <w:numPr>
          <w:ilvl w:val="0"/>
          <w:numId w:val="56"/>
        </w:numPr>
        <w:tabs>
          <w:tab w:val="clear" w:pos="596"/>
          <w:tab w:val="num" w:pos="454"/>
        </w:tabs>
        <w:ind w:left="0"/>
      </w:pPr>
      <w:r w:rsidRPr="00703E9F">
        <w:t>En kontrollserver ska vara i kontinuerlig drift för att kunna ta emot kon</w:t>
      </w:r>
      <w:r w:rsidRPr="00703E9F">
        <w:softHyphen/>
        <w:t xml:space="preserve">trolldata från enligt 9 kap. sammankopplade kassaregister. Detta gäller </w:t>
      </w:r>
      <w:r w:rsidRPr="00EC556C">
        <w:t>inte under tid då kontrollservern behöver vara avstängd för nödvändigt underhåll.</w:t>
      </w:r>
    </w:p>
    <w:p w14:paraId="21867CD1" w14:textId="0F27D41D" w:rsidR="008D7B0D" w:rsidRPr="00EC556C" w:rsidRDefault="008D7B0D" w:rsidP="00353777">
      <w:pPr>
        <w:pStyle w:val="Paragraf1"/>
        <w:numPr>
          <w:ilvl w:val="0"/>
          <w:numId w:val="56"/>
        </w:numPr>
        <w:tabs>
          <w:tab w:val="clear" w:pos="596"/>
          <w:tab w:val="num" w:pos="454"/>
        </w:tabs>
        <w:ind w:left="0"/>
        <w:rPr>
          <w:color w:val="FF0000"/>
        </w:rPr>
      </w:pPr>
      <w:r w:rsidRPr="00EC556C">
        <w:t>En kontrollserver ska ha säkrad tillgång till internet.</w:t>
      </w:r>
    </w:p>
    <w:p w14:paraId="3F6F33CB" w14:textId="77777777" w:rsidR="008D7B0D" w:rsidRPr="00703E9F" w:rsidRDefault="008D7B0D" w:rsidP="00353777">
      <w:pPr>
        <w:pStyle w:val="Paragraf1"/>
        <w:numPr>
          <w:ilvl w:val="0"/>
          <w:numId w:val="56"/>
        </w:numPr>
        <w:tabs>
          <w:tab w:val="clear" w:pos="596"/>
          <w:tab w:val="num" w:pos="454"/>
        </w:tabs>
        <w:ind w:left="0"/>
      </w:pPr>
      <w:r w:rsidRPr="00EC556C">
        <w:t>I kontrollserverns miljö ska det finnas tillgång till system och hård</w:t>
      </w:r>
      <w:r w:rsidRPr="00703E9F">
        <w:t>vara för att en kontrollserver ska ha sannolik driftsäkerhet på minst 99 procent av tiden.</w:t>
      </w:r>
    </w:p>
    <w:p w14:paraId="2822D2BB" w14:textId="77777777" w:rsidR="008D7B0D" w:rsidRPr="003932A9" w:rsidRDefault="008D7B0D" w:rsidP="00353777">
      <w:pPr>
        <w:pStyle w:val="Paragraf1"/>
        <w:numPr>
          <w:ilvl w:val="0"/>
          <w:numId w:val="56"/>
        </w:numPr>
        <w:tabs>
          <w:tab w:val="clear" w:pos="596"/>
          <w:tab w:val="num" w:pos="454"/>
        </w:tabs>
        <w:ind w:left="0"/>
      </w:pPr>
      <w:r w:rsidRPr="00703E9F">
        <w:lastRenderedPageBreak/>
        <w:t>Regelbunden</w:t>
      </w:r>
      <w:r w:rsidRPr="009E2900">
        <w:t xml:space="preserve"> mätning och uppföljning av nödvändig</w:t>
      </w:r>
      <w:r w:rsidRPr="003932A9">
        <w:t xml:space="preserve"> kapacitet ska genom</w:t>
      </w:r>
      <w:r w:rsidRPr="003932A9">
        <w:softHyphen/>
        <w:t>föras.</w:t>
      </w:r>
    </w:p>
    <w:p w14:paraId="5AFB1D8F" w14:textId="77777777" w:rsidR="008D7B0D" w:rsidRDefault="008D7B0D" w:rsidP="008D7B0D">
      <w:pPr>
        <w:pStyle w:val="Rubrik3"/>
      </w:pPr>
    </w:p>
    <w:p w14:paraId="6EA9D7AE" w14:textId="77777777" w:rsidR="008D7B0D" w:rsidRPr="0021060F" w:rsidRDefault="008D7B0D" w:rsidP="008D7B0D">
      <w:pPr>
        <w:pStyle w:val="Rubrik3"/>
        <w:rPr>
          <w:sz w:val="24"/>
          <w:szCs w:val="26"/>
        </w:rPr>
      </w:pPr>
      <w:r w:rsidRPr="0021060F">
        <w:t xml:space="preserve">G </w:t>
      </w:r>
      <w:r w:rsidRPr="0021060F">
        <w:tab/>
        <w:t xml:space="preserve">Underrättelse </w:t>
      </w:r>
    </w:p>
    <w:p w14:paraId="04C41B29" w14:textId="77777777" w:rsidR="008D7B0D" w:rsidRPr="003932A9" w:rsidRDefault="008D7B0D" w:rsidP="00353777">
      <w:pPr>
        <w:pStyle w:val="Paragraf1"/>
        <w:numPr>
          <w:ilvl w:val="0"/>
          <w:numId w:val="56"/>
        </w:numPr>
        <w:tabs>
          <w:tab w:val="clear" w:pos="596"/>
          <w:tab w:val="num" w:pos="454"/>
        </w:tabs>
        <w:ind w:left="0"/>
      </w:pPr>
      <w:r w:rsidRPr="003932A9">
        <w:t xml:space="preserve">Vid utbyte av en kontrollserver ska tillverkaren genast underrätta certifieringsorganet och Skatteverket. Detta gäller även vid installation av ytterligare kontrollservrar. </w:t>
      </w:r>
    </w:p>
    <w:p w14:paraId="7252AB90" w14:textId="77777777" w:rsidR="008D7B0D" w:rsidRPr="00703E9F" w:rsidRDefault="008D7B0D" w:rsidP="008D7B0D">
      <w:pPr>
        <w:pStyle w:val="Normalindrag"/>
      </w:pPr>
      <w:r w:rsidRPr="003932A9">
        <w:t xml:space="preserve">Tillverkaren ska genast </w:t>
      </w:r>
      <w:r w:rsidRPr="00703E9F">
        <w:t>underrätta certifieringsorganet och Skatte</w:t>
      </w:r>
      <w:r w:rsidRPr="00703E9F">
        <w:softHyphen/>
        <w:t xml:space="preserve">verket om någon allvarlig driftstörning uppkommer. </w:t>
      </w:r>
    </w:p>
    <w:p w14:paraId="688CB1F0" w14:textId="77777777" w:rsidR="008D7B0D" w:rsidRPr="00703E9F" w:rsidRDefault="008D7B0D" w:rsidP="008D7B0D">
      <w:pPr>
        <w:pStyle w:val="Alfanumerisklista"/>
        <w:numPr>
          <w:ilvl w:val="0"/>
          <w:numId w:val="0"/>
        </w:numPr>
        <w:ind w:left="227"/>
      </w:pPr>
    </w:p>
    <w:p w14:paraId="7893437D" w14:textId="77777777" w:rsidR="008D7B0D" w:rsidRPr="00703E9F" w:rsidRDefault="008D7B0D" w:rsidP="008D7B0D">
      <w:pPr>
        <w:pStyle w:val="Rubrik3"/>
      </w:pPr>
      <w:r w:rsidRPr="00703E9F">
        <w:t xml:space="preserve">H </w:t>
      </w:r>
      <w:r w:rsidRPr="00703E9F">
        <w:tab/>
        <w:t xml:space="preserve">Bevarande av data </w:t>
      </w:r>
    </w:p>
    <w:p w14:paraId="4491038D" w14:textId="77777777" w:rsidR="008D7B0D" w:rsidRPr="00703E9F" w:rsidRDefault="008D7B0D" w:rsidP="00353777">
      <w:pPr>
        <w:pStyle w:val="Paragraf1"/>
        <w:numPr>
          <w:ilvl w:val="0"/>
          <w:numId w:val="56"/>
        </w:numPr>
        <w:tabs>
          <w:tab w:val="clear" w:pos="596"/>
          <w:tab w:val="num" w:pos="454"/>
        </w:tabs>
        <w:spacing w:after="240"/>
        <w:ind w:left="0"/>
      </w:pPr>
      <w:r w:rsidRPr="00703E9F">
        <w:t xml:space="preserve">Av 8 kap. 18 § framgår att en kontrollserver under minst fem år ska lagra vissa uppgifter. Uppgifterna ska lagras under fem år även om det företag som uppgifterna avser har upphört att vara anslutet till de tjänster som en kontrollserver ska tillhanda enligt dessa föreskrifter. </w:t>
      </w:r>
    </w:p>
    <w:p w14:paraId="0A421CDB" w14:textId="77777777" w:rsidR="008D7B0D" w:rsidRPr="00703E9F" w:rsidRDefault="008D7B0D" w:rsidP="008D7B0D">
      <w:pPr>
        <w:pStyle w:val="Rubrik2"/>
      </w:pPr>
      <w:r w:rsidRPr="00703E9F">
        <w:t xml:space="preserve">12 kap. </w:t>
      </w:r>
      <w:r w:rsidRPr="00703E9F">
        <w:tab/>
        <w:t>Kontrolldata till Skatteverket</w:t>
      </w:r>
    </w:p>
    <w:p w14:paraId="2559AEDD" w14:textId="77777777" w:rsidR="008D7B0D" w:rsidRPr="00703E9F" w:rsidRDefault="008D7B0D" w:rsidP="00353777">
      <w:pPr>
        <w:pStyle w:val="Paragraf"/>
        <w:numPr>
          <w:ilvl w:val="0"/>
          <w:numId w:val="75"/>
        </w:numPr>
      </w:pPr>
      <w:r w:rsidRPr="00703E9F">
        <w:t>I detta kapitel finns bestämmelser om hur kontrolldata ska kunna över</w:t>
      </w:r>
      <w:r w:rsidRPr="00703E9F">
        <w:softHyphen/>
      </w:r>
      <w:r w:rsidRPr="00703E9F">
        <w:softHyphen/>
      </w:r>
      <w:r w:rsidRPr="00703E9F">
        <w:softHyphen/>
      </w:r>
      <w:r w:rsidRPr="00703E9F">
        <w:softHyphen/>
        <w:t xml:space="preserve">föras från ett kontrollsystem till Skatteverket och om hur länge kontrolldata ska bevaras. </w:t>
      </w:r>
    </w:p>
    <w:p w14:paraId="7C961BB0" w14:textId="77777777" w:rsidR="008D7B0D" w:rsidRPr="00703E9F" w:rsidRDefault="008D7B0D" w:rsidP="008D7B0D">
      <w:pPr>
        <w:pStyle w:val="Brdtextmedindrag"/>
      </w:pPr>
      <w:r w:rsidRPr="00703E9F">
        <w:t>Innehållet i kapitlet är uppdelat enligt följande.</w:t>
      </w:r>
    </w:p>
    <w:p w14:paraId="25B1331D" w14:textId="77777777" w:rsidR="008D7B0D" w:rsidRPr="00703E9F" w:rsidRDefault="008D7B0D" w:rsidP="00353777">
      <w:pPr>
        <w:pStyle w:val="Alfanumerisklista"/>
        <w:numPr>
          <w:ilvl w:val="0"/>
          <w:numId w:val="70"/>
        </w:numPr>
      </w:pPr>
      <w:r w:rsidRPr="00703E9F">
        <w:t>Utläsning och format på data</w:t>
      </w:r>
    </w:p>
    <w:p w14:paraId="1A02A2E6" w14:textId="77777777" w:rsidR="008D7B0D" w:rsidRPr="00703E9F" w:rsidRDefault="008D7B0D" w:rsidP="00353777">
      <w:pPr>
        <w:pStyle w:val="Alfanumerisklista"/>
        <w:numPr>
          <w:ilvl w:val="0"/>
          <w:numId w:val="70"/>
        </w:numPr>
      </w:pPr>
      <w:r w:rsidRPr="00703E9F">
        <w:t xml:space="preserve">Kontrolldata från ett kontrollprogram </w:t>
      </w:r>
    </w:p>
    <w:p w14:paraId="38EFE20D" w14:textId="674DDBD3" w:rsidR="008D7B0D" w:rsidRPr="00703E9F" w:rsidRDefault="008D7B0D" w:rsidP="00864149">
      <w:pPr>
        <w:pStyle w:val="Alfanumerisklista"/>
        <w:numPr>
          <w:ilvl w:val="0"/>
          <w:numId w:val="70"/>
        </w:numPr>
      </w:pPr>
      <w:r w:rsidRPr="00703E9F">
        <w:t>Kontrolldata från en kontrollserver</w:t>
      </w:r>
    </w:p>
    <w:p w14:paraId="681E6791" w14:textId="77777777" w:rsidR="00492962" w:rsidRDefault="00492962" w:rsidP="008D7B0D">
      <w:pPr>
        <w:pStyle w:val="Rubrik3"/>
      </w:pPr>
    </w:p>
    <w:p w14:paraId="0CA9C340" w14:textId="1FAA6CD8" w:rsidR="008D7B0D" w:rsidRPr="00703E9F" w:rsidRDefault="008D7B0D" w:rsidP="008D7B0D">
      <w:pPr>
        <w:pStyle w:val="Rubrik3"/>
        <w:rPr>
          <w:i/>
          <w:iCs/>
        </w:rPr>
      </w:pPr>
      <w:r w:rsidRPr="00703E9F">
        <w:t xml:space="preserve">A </w:t>
      </w:r>
      <w:r w:rsidRPr="00703E9F">
        <w:tab/>
        <w:t>Utläsning och format på data</w:t>
      </w:r>
    </w:p>
    <w:p w14:paraId="67B414D6" w14:textId="77777777" w:rsidR="008D7B0D" w:rsidRPr="00703E9F" w:rsidRDefault="008D7B0D" w:rsidP="008D7B0D">
      <w:pPr>
        <w:pStyle w:val="Rubrik4"/>
      </w:pPr>
      <w:r w:rsidRPr="00703E9F">
        <w:t>Skatteverkets utläsningsfil</w:t>
      </w:r>
    </w:p>
    <w:p w14:paraId="0290447E" w14:textId="77777777" w:rsidR="008D7B0D" w:rsidRPr="00703E9F" w:rsidRDefault="008D7B0D" w:rsidP="008D7B0D">
      <w:pPr>
        <w:pStyle w:val="Paragraf"/>
      </w:pPr>
      <w:r w:rsidRPr="00703E9F">
        <w:t>Ett kontrollprogram och en kontrollserver ska kunna läsa en av Skatteverket tillhandahållen utläsningsfil</w:t>
      </w:r>
      <w:r w:rsidRPr="008035B7">
        <w:t xml:space="preserve"> i XML-format med UTF-8 som </w:t>
      </w:r>
      <w:r w:rsidRPr="00703E9F">
        <w:t xml:space="preserve">teckenkodning. </w:t>
      </w:r>
    </w:p>
    <w:p w14:paraId="73A034B7" w14:textId="77777777" w:rsidR="008D7B0D" w:rsidRPr="00703E9F" w:rsidRDefault="008D7B0D" w:rsidP="008D7B0D">
      <w:pPr>
        <w:rPr>
          <w:color w:val="FF0000"/>
        </w:rPr>
      </w:pPr>
      <w:r w:rsidRPr="00703E9F">
        <w:t xml:space="preserve">Ett kontrollprogram ska kunna läsa en utläsningsfil från ett externt medium kopplat via minst USB2 eller eSATA2. </w:t>
      </w:r>
    </w:p>
    <w:p w14:paraId="6413515C" w14:textId="77777777" w:rsidR="008D7B0D" w:rsidRPr="00703E9F" w:rsidRDefault="008D7B0D" w:rsidP="008D7B0D">
      <w:r w:rsidRPr="00703E9F">
        <w:t>En kon</w:t>
      </w:r>
      <w:r w:rsidRPr="00703E9F">
        <w:softHyphen/>
        <w:t>troll</w:t>
      </w:r>
      <w:r w:rsidRPr="00703E9F">
        <w:softHyphen/>
      </w:r>
      <w:r w:rsidRPr="00703E9F">
        <w:softHyphen/>
        <w:t xml:space="preserve">server ska kunna läsa en utläsningsfil från ett externt medium kopplat via minst USB3, eSATA3 eller </w:t>
      </w:r>
      <w:proofErr w:type="spellStart"/>
      <w:r w:rsidRPr="00703E9F">
        <w:t>Thunderbolt</w:t>
      </w:r>
      <w:proofErr w:type="spellEnd"/>
      <w:r w:rsidRPr="00703E9F">
        <w:t xml:space="preserve">. </w:t>
      </w:r>
    </w:p>
    <w:p w14:paraId="54251129" w14:textId="77777777" w:rsidR="008D7B0D" w:rsidRPr="00703E9F" w:rsidRDefault="008D7B0D" w:rsidP="008D7B0D">
      <w:pPr>
        <w:pStyle w:val="Paragraf"/>
      </w:pPr>
      <w:r w:rsidRPr="00703E9F">
        <w:t>En utläsningsfil inleds alltid med XML-deklarationen &lt;?</w:t>
      </w:r>
      <w:proofErr w:type="spellStart"/>
      <w:r w:rsidRPr="00703E9F">
        <w:t>xml</w:t>
      </w:r>
      <w:proofErr w:type="spellEnd"/>
      <w:r w:rsidRPr="00703E9F">
        <w:t xml:space="preserve"> version=”1.0”?&gt;. Efter XML-deklarationen anges ett element med start</w:t>
      </w:r>
      <w:r w:rsidRPr="00703E9F">
        <w:softHyphen/>
        <w:t>taggen &lt;Kontrolldata&gt; och sluttaggen &lt;/Kontrolldata&gt;. Mellan start</w:t>
      </w:r>
      <w:r w:rsidRPr="00703E9F">
        <w:softHyphen/>
        <w:t>taggen och sluttaggen anges olika element som innehåller olika para</w:t>
      </w:r>
      <w:r w:rsidRPr="00703E9F">
        <w:softHyphen/>
        <w:t>metrar för utläsning av kontrolldata. Element och para</w:t>
      </w:r>
      <w:r w:rsidRPr="00703E9F">
        <w:softHyphen/>
        <w:t xml:space="preserve">metrar för olika utläsningsfiler anges i 4-13 §§. </w:t>
      </w:r>
    </w:p>
    <w:p w14:paraId="4CF644B3" w14:textId="77777777" w:rsidR="00EC556C" w:rsidRDefault="00EC556C">
      <w:pPr>
        <w:spacing w:after="200" w:line="276" w:lineRule="auto"/>
        <w:ind w:firstLine="0"/>
        <w:jc w:val="left"/>
        <w:rPr>
          <w:rFonts w:asciiTheme="majorHAnsi" w:eastAsiaTheme="majorEastAsia" w:hAnsiTheme="majorHAnsi" w:cstheme="majorBidi"/>
          <w:b/>
          <w:bCs/>
          <w:iCs/>
        </w:rPr>
      </w:pPr>
      <w:r>
        <w:br w:type="page"/>
      </w:r>
    </w:p>
    <w:p w14:paraId="6039BF2A" w14:textId="06141F02" w:rsidR="008D7B0D" w:rsidRPr="00703E9F" w:rsidRDefault="008D7B0D" w:rsidP="008D7B0D">
      <w:pPr>
        <w:pStyle w:val="Rubrik4"/>
      </w:pPr>
      <w:r w:rsidRPr="00703E9F">
        <w:lastRenderedPageBreak/>
        <w:t xml:space="preserve">Element och parametrar i en utläsningsfil </w:t>
      </w:r>
    </w:p>
    <w:p w14:paraId="2267A758" w14:textId="77777777" w:rsidR="008D7B0D" w:rsidRPr="00703E9F" w:rsidRDefault="008D7B0D" w:rsidP="00353777">
      <w:pPr>
        <w:pStyle w:val="Paragraf1"/>
        <w:numPr>
          <w:ilvl w:val="0"/>
          <w:numId w:val="76"/>
        </w:numPr>
      </w:pPr>
      <w:r w:rsidRPr="00703E9F">
        <w:t>Parametrar i olika element för utläsning av olika slag av kontroll</w:t>
      </w:r>
      <w:r w:rsidRPr="00703E9F">
        <w:softHyphen/>
        <w:t xml:space="preserve">data anges enligt följande. </w:t>
      </w:r>
    </w:p>
    <w:p w14:paraId="7D8BA2D2" w14:textId="77777777" w:rsidR="008D7B0D" w:rsidRPr="00703E9F" w:rsidRDefault="008D7B0D" w:rsidP="00353777">
      <w:pPr>
        <w:pStyle w:val="Numlista2"/>
        <w:numPr>
          <w:ilvl w:val="1"/>
          <w:numId w:val="59"/>
        </w:numPr>
        <w:tabs>
          <w:tab w:val="num" w:pos="567"/>
        </w:tabs>
        <w:spacing w:line="240" w:lineRule="atLeast"/>
        <w:ind w:left="567" w:hanging="283"/>
      </w:pPr>
      <w:r w:rsidRPr="00703E9F">
        <w:t>&lt;Typ&gt;Standard&lt;/Typ&gt;</w:t>
      </w:r>
    </w:p>
    <w:p w14:paraId="70F259E8" w14:textId="77777777" w:rsidR="008D7B0D" w:rsidRPr="00703E9F" w:rsidRDefault="008D7B0D" w:rsidP="00353777">
      <w:pPr>
        <w:pStyle w:val="Numlista3"/>
        <w:numPr>
          <w:ilvl w:val="2"/>
          <w:numId w:val="63"/>
        </w:numPr>
        <w:spacing w:line="240" w:lineRule="atLeast"/>
      </w:pPr>
      <w:r w:rsidRPr="00703E9F">
        <w:t xml:space="preserve">Kontrollprogram enligt 22-26 §§  </w:t>
      </w:r>
    </w:p>
    <w:p w14:paraId="1C7010CB" w14:textId="77777777" w:rsidR="008D7B0D" w:rsidRPr="00703E9F" w:rsidRDefault="008D7B0D" w:rsidP="00353777">
      <w:pPr>
        <w:pStyle w:val="Numlista3"/>
        <w:numPr>
          <w:ilvl w:val="2"/>
          <w:numId w:val="63"/>
        </w:numPr>
        <w:spacing w:line="240" w:lineRule="atLeast"/>
      </w:pPr>
      <w:r w:rsidRPr="00703E9F">
        <w:t>Kontrollserver enligt 35-39 §§</w:t>
      </w:r>
    </w:p>
    <w:p w14:paraId="12410ACC" w14:textId="77777777" w:rsidR="008D7B0D" w:rsidRPr="00703E9F" w:rsidRDefault="008D7B0D" w:rsidP="00353777">
      <w:pPr>
        <w:pStyle w:val="Numlista3"/>
        <w:numPr>
          <w:ilvl w:val="1"/>
          <w:numId w:val="63"/>
        </w:numPr>
        <w:spacing w:line="240" w:lineRule="atLeast"/>
      </w:pPr>
      <w:r w:rsidRPr="00703E9F">
        <w:t>&lt;Typ&gt;Standard med loggar&lt;/Typ&gt;</w:t>
      </w:r>
    </w:p>
    <w:p w14:paraId="6447FFC9" w14:textId="77777777" w:rsidR="008D7B0D" w:rsidRPr="00703E9F" w:rsidRDefault="008D7B0D" w:rsidP="00353777">
      <w:pPr>
        <w:pStyle w:val="Numlista3"/>
        <w:numPr>
          <w:ilvl w:val="2"/>
          <w:numId w:val="64"/>
        </w:numPr>
        <w:spacing w:line="240" w:lineRule="atLeast"/>
      </w:pPr>
      <w:r w:rsidRPr="00703E9F">
        <w:t>Kontrollprogram enligt 22-30 §§</w:t>
      </w:r>
    </w:p>
    <w:p w14:paraId="392CAD64" w14:textId="77777777" w:rsidR="008D7B0D" w:rsidRPr="00703E9F" w:rsidRDefault="008D7B0D" w:rsidP="00353777">
      <w:pPr>
        <w:pStyle w:val="Numlista3"/>
        <w:numPr>
          <w:ilvl w:val="2"/>
          <w:numId w:val="64"/>
        </w:numPr>
        <w:spacing w:line="240" w:lineRule="atLeast"/>
      </w:pPr>
      <w:r w:rsidRPr="00703E9F">
        <w:t>Kontrollserver enligt 35-43 §§</w:t>
      </w:r>
    </w:p>
    <w:p w14:paraId="0204BA56" w14:textId="77777777" w:rsidR="008D7B0D" w:rsidRPr="00703E9F" w:rsidRDefault="008D7B0D" w:rsidP="00353777">
      <w:pPr>
        <w:pStyle w:val="Numlista3"/>
        <w:numPr>
          <w:ilvl w:val="1"/>
          <w:numId w:val="63"/>
        </w:numPr>
        <w:spacing w:line="240" w:lineRule="atLeast"/>
      </w:pPr>
      <w:r w:rsidRPr="00703E9F">
        <w:t xml:space="preserve">&lt;Typ&gt;All kontrolldata&lt;/Typ&gt; </w:t>
      </w:r>
    </w:p>
    <w:p w14:paraId="0A6D2307" w14:textId="77777777" w:rsidR="008D7B0D" w:rsidRPr="00703E9F" w:rsidRDefault="008D7B0D" w:rsidP="00353777">
      <w:pPr>
        <w:pStyle w:val="Numlista3"/>
        <w:numPr>
          <w:ilvl w:val="2"/>
          <w:numId w:val="65"/>
        </w:numPr>
        <w:spacing w:line="240" w:lineRule="atLeast"/>
      </w:pPr>
      <w:r w:rsidRPr="00703E9F">
        <w:t>Kontrollprogram enligt 22-33 §§</w:t>
      </w:r>
    </w:p>
    <w:p w14:paraId="17E57659" w14:textId="77777777" w:rsidR="008D7B0D" w:rsidRPr="008035B7" w:rsidRDefault="008D7B0D" w:rsidP="00353777">
      <w:pPr>
        <w:pStyle w:val="Numlista3"/>
        <w:numPr>
          <w:ilvl w:val="2"/>
          <w:numId w:val="65"/>
        </w:numPr>
        <w:spacing w:line="240" w:lineRule="atLeast"/>
      </w:pPr>
      <w:r w:rsidRPr="00703E9F">
        <w:t>Kontrollserver enligt</w:t>
      </w:r>
      <w:r w:rsidRPr="008035B7">
        <w:t xml:space="preserve"> 35-54 §§</w:t>
      </w:r>
    </w:p>
    <w:p w14:paraId="58FA04A5" w14:textId="77777777" w:rsidR="008D7B0D" w:rsidRPr="008035B7" w:rsidRDefault="008D7B0D" w:rsidP="00353777">
      <w:pPr>
        <w:pStyle w:val="Numlista2"/>
        <w:numPr>
          <w:ilvl w:val="1"/>
          <w:numId w:val="63"/>
        </w:numPr>
        <w:spacing w:line="240" w:lineRule="atLeast"/>
      </w:pPr>
      <w:r w:rsidRPr="008035B7">
        <w:t>&lt;Typ&gt;Logg felaktiga signaturer&lt;/Typ&gt;</w:t>
      </w:r>
    </w:p>
    <w:p w14:paraId="0A91141C" w14:textId="77777777" w:rsidR="008D7B0D" w:rsidRPr="008035B7" w:rsidRDefault="008D7B0D" w:rsidP="00353777">
      <w:pPr>
        <w:pStyle w:val="Numlista3"/>
        <w:numPr>
          <w:ilvl w:val="2"/>
          <w:numId w:val="66"/>
        </w:numPr>
        <w:spacing w:line="240" w:lineRule="atLeast"/>
      </w:pPr>
      <w:r w:rsidRPr="008035B7">
        <w:t>Kontrollserver enligt 53 §</w:t>
      </w:r>
    </w:p>
    <w:p w14:paraId="7ABD3003" w14:textId="77777777" w:rsidR="008D7B0D" w:rsidRPr="008035B7" w:rsidRDefault="008D7B0D" w:rsidP="00353777">
      <w:pPr>
        <w:pStyle w:val="Numlista2"/>
        <w:numPr>
          <w:ilvl w:val="1"/>
          <w:numId w:val="63"/>
        </w:numPr>
        <w:spacing w:line="240" w:lineRule="atLeast"/>
      </w:pPr>
      <w:r w:rsidRPr="008035B7">
        <w:t xml:space="preserve">&lt;Typ&gt;Logg inloggningar&lt;/Typ&gt; </w:t>
      </w:r>
    </w:p>
    <w:p w14:paraId="46E7EBFC" w14:textId="77777777" w:rsidR="008D7B0D" w:rsidRPr="008035B7" w:rsidRDefault="008D7B0D" w:rsidP="00353777">
      <w:pPr>
        <w:pStyle w:val="Numlista3"/>
        <w:numPr>
          <w:ilvl w:val="2"/>
          <w:numId w:val="67"/>
        </w:numPr>
        <w:spacing w:line="240" w:lineRule="atLeast"/>
      </w:pPr>
      <w:r w:rsidRPr="008035B7">
        <w:t>Kontrollserver enligt 54 §</w:t>
      </w:r>
    </w:p>
    <w:p w14:paraId="4A54F6FE" w14:textId="77777777" w:rsidR="008D7B0D" w:rsidRPr="00703E9F" w:rsidRDefault="008D7B0D" w:rsidP="00353777">
      <w:pPr>
        <w:pStyle w:val="Paragraf1"/>
        <w:numPr>
          <w:ilvl w:val="0"/>
          <w:numId w:val="56"/>
        </w:numPr>
        <w:tabs>
          <w:tab w:val="clear" w:pos="596"/>
          <w:tab w:val="num" w:pos="454"/>
        </w:tabs>
        <w:ind w:left="0"/>
      </w:pPr>
      <w:r w:rsidRPr="008035B7">
        <w:t>Parametrar för utläsning enligt 4 § för en tidsperiod anges med ele</w:t>
      </w:r>
      <w:r w:rsidRPr="008035B7">
        <w:softHyphen/>
        <w:t>men</w:t>
      </w:r>
      <w:r w:rsidRPr="008035B7">
        <w:softHyphen/>
        <w:t xml:space="preserve">ten </w:t>
      </w:r>
      <w:r w:rsidRPr="00703E9F">
        <w:t xml:space="preserve">Starttid och Sluttid enligt följande. </w:t>
      </w:r>
    </w:p>
    <w:p w14:paraId="38943CF3" w14:textId="77777777" w:rsidR="008D7B0D" w:rsidRPr="00703E9F" w:rsidRDefault="008D7B0D" w:rsidP="00353777">
      <w:pPr>
        <w:pStyle w:val="Numlista1"/>
        <w:numPr>
          <w:ilvl w:val="0"/>
          <w:numId w:val="69"/>
        </w:numPr>
        <w:spacing w:line="240" w:lineRule="atLeast"/>
      </w:pPr>
      <w:r w:rsidRPr="00703E9F">
        <w:t xml:space="preserve">&lt;Starttid&gt;14 tecken, </w:t>
      </w:r>
      <w:proofErr w:type="spellStart"/>
      <w:r w:rsidRPr="00703E9F">
        <w:t>ååååmmddttmmss</w:t>
      </w:r>
      <w:proofErr w:type="spellEnd"/>
      <w:r w:rsidRPr="00703E9F">
        <w:t xml:space="preserve"> &lt;/Starttid&gt;</w:t>
      </w:r>
    </w:p>
    <w:p w14:paraId="29F3057A" w14:textId="77777777" w:rsidR="008D7B0D" w:rsidRPr="00703E9F" w:rsidRDefault="008D7B0D" w:rsidP="00353777">
      <w:pPr>
        <w:pStyle w:val="Numlista1"/>
        <w:numPr>
          <w:ilvl w:val="0"/>
          <w:numId w:val="69"/>
        </w:numPr>
        <w:spacing w:line="240" w:lineRule="atLeast"/>
      </w:pPr>
      <w:r w:rsidRPr="00703E9F">
        <w:t xml:space="preserve">&lt;Sluttid&gt;14 tecken, </w:t>
      </w:r>
      <w:proofErr w:type="spellStart"/>
      <w:r w:rsidRPr="00703E9F">
        <w:t>ååååmmddttmmss</w:t>
      </w:r>
      <w:proofErr w:type="spellEnd"/>
      <w:r w:rsidRPr="00703E9F">
        <w:t xml:space="preserve"> &lt;/Sluttid&gt;</w:t>
      </w:r>
    </w:p>
    <w:p w14:paraId="6B25F2EF" w14:textId="77777777" w:rsidR="008D7B0D" w:rsidRPr="00703E9F" w:rsidRDefault="008D7B0D" w:rsidP="008D7B0D">
      <w:pPr>
        <w:pStyle w:val="Brdtextmedindrag"/>
        <w:jc w:val="left"/>
      </w:pPr>
      <w:r w:rsidRPr="00703E9F">
        <w:t xml:space="preserve">Enbart ett element för Starttid och ett element för Sluttid anges i en utläsningsfil. Om både Starttid och Sluttid anges med </w:t>
      </w:r>
      <w:proofErr w:type="spellStart"/>
      <w:r w:rsidRPr="00703E9F">
        <w:t>asterix</w:t>
      </w:r>
      <w:proofErr w:type="spellEnd"/>
      <w:r w:rsidRPr="00703E9F">
        <w:t xml:space="preserve"> (*) är tidsperioden för utläsning av kontrolldata inte begränsad i tid.</w:t>
      </w:r>
    </w:p>
    <w:p w14:paraId="29E59DF5" w14:textId="77777777" w:rsidR="008D7B0D" w:rsidRPr="008035B7" w:rsidRDefault="008D7B0D" w:rsidP="00353777">
      <w:pPr>
        <w:pStyle w:val="Paragraf1"/>
        <w:numPr>
          <w:ilvl w:val="0"/>
          <w:numId w:val="56"/>
        </w:numPr>
        <w:tabs>
          <w:tab w:val="clear" w:pos="596"/>
          <w:tab w:val="num" w:pos="454"/>
        </w:tabs>
        <w:ind w:left="0"/>
      </w:pPr>
      <w:r w:rsidRPr="00703E9F">
        <w:t>Parameter för utläsning enligt 4 § för organisationsnummer anges utan bindestreck med</w:t>
      </w:r>
      <w:r w:rsidRPr="008035B7">
        <w:t xml:space="preserve"> elementet </w:t>
      </w:r>
      <w:proofErr w:type="spellStart"/>
      <w:r w:rsidRPr="008035B7">
        <w:t>Orgnr</w:t>
      </w:r>
      <w:proofErr w:type="spellEnd"/>
      <w:r w:rsidRPr="008035B7">
        <w:t xml:space="preserve"> enligt följande.</w:t>
      </w:r>
    </w:p>
    <w:p w14:paraId="68E97F77" w14:textId="77777777" w:rsidR="008D7B0D" w:rsidRPr="008035B7" w:rsidRDefault="008D7B0D" w:rsidP="008D7B0D">
      <w:pPr>
        <w:pStyle w:val="Normalindrag"/>
      </w:pPr>
      <w:r w:rsidRPr="008035B7">
        <w:t>&lt;</w:t>
      </w:r>
      <w:proofErr w:type="spellStart"/>
      <w:r w:rsidRPr="008035B7">
        <w:t>Orgnr</w:t>
      </w:r>
      <w:proofErr w:type="spellEnd"/>
      <w:r w:rsidRPr="008035B7">
        <w:t>&gt;10 tecken&lt;/</w:t>
      </w:r>
      <w:proofErr w:type="spellStart"/>
      <w:r w:rsidRPr="008035B7">
        <w:t>Orgnr</w:t>
      </w:r>
      <w:proofErr w:type="spellEnd"/>
      <w:r w:rsidRPr="008035B7">
        <w:t>&gt;</w:t>
      </w:r>
    </w:p>
    <w:p w14:paraId="60CBF2A9" w14:textId="77777777" w:rsidR="008D7B0D" w:rsidRPr="008035B7" w:rsidRDefault="008D7B0D" w:rsidP="008D7B0D">
      <w:pPr>
        <w:pStyle w:val="Brdtextmedindrag"/>
        <w:jc w:val="left"/>
      </w:pPr>
      <w:r w:rsidRPr="008035B7">
        <w:t xml:space="preserve">Utläsning av kontrolldata för alla organisationsnummer anges med en </w:t>
      </w:r>
      <w:proofErr w:type="spellStart"/>
      <w:r w:rsidRPr="008035B7">
        <w:t>asterix</w:t>
      </w:r>
      <w:proofErr w:type="spellEnd"/>
      <w:r w:rsidRPr="008035B7">
        <w:t xml:space="preserve"> (*).</w:t>
      </w:r>
    </w:p>
    <w:p w14:paraId="0B2935F5" w14:textId="77777777" w:rsidR="008D7B0D" w:rsidRPr="008035B7" w:rsidRDefault="008D7B0D" w:rsidP="00353777">
      <w:pPr>
        <w:pStyle w:val="Paragraf1"/>
        <w:numPr>
          <w:ilvl w:val="0"/>
          <w:numId w:val="56"/>
        </w:numPr>
        <w:tabs>
          <w:tab w:val="clear" w:pos="596"/>
          <w:tab w:val="num" w:pos="454"/>
        </w:tabs>
        <w:ind w:left="0"/>
      </w:pPr>
      <w:r w:rsidRPr="008035B7">
        <w:t>Parameter för utläsning enligt 4 § för ett eller flera kassaregister</w:t>
      </w:r>
      <w:r w:rsidRPr="008035B7">
        <w:softHyphen/>
        <w:t xml:space="preserve">nummer anges med elementet </w:t>
      </w:r>
      <w:proofErr w:type="spellStart"/>
      <w:r w:rsidRPr="008035B7">
        <w:t>Kassaregnr</w:t>
      </w:r>
      <w:proofErr w:type="spellEnd"/>
      <w:r w:rsidRPr="008035B7">
        <w:t xml:space="preserve"> enligt följande. Varje kassa</w:t>
      </w:r>
      <w:r w:rsidRPr="008035B7">
        <w:softHyphen/>
        <w:t xml:space="preserve">registernummer utgör ett element. </w:t>
      </w:r>
    </w:p>
    <w:p w14:paraId="4707B572" w14:textId="77777777" w:rsidR="008D7B0D" w:rsidRPr="008035B7" w:rsidRDefault="008D7B0D" w:rsidP="008D7B0D">
      <w:pPr>
        <w:pStyle w:val="Numlista1"/>
        <w:numPr>
          <w:ilvl w:val="0"/>
          <w:numId w:val="0"/>
        </w:numPr>
      </w:pPr>
      <w:r w:rsidRPr="008035B7">
        <w:t>&lt;</w:t>
      </w:r>
      <w:proofErr w:type="spellStart"/>
      <w:r w:rsidRPr="008035B7">
        <w:t>Kassaregnr</w:t>
      </w:r>
      <w:proofErr w:type="spellEnd"/>
      <w:r w:rsidRPr="008035B7">
        <w:t>&gt;27 tecken&lt;/</w:t>
      </w:r>
      <w:proofErr w:type="spellStart"/>
      <w:r w:rsidRPr="008035B7">
        <w:t>Kassaregnr</w:t>
      </w:r>
      <w:proofErr w:type="spellEnd"/>
      <w:r w:rsidRPr="008035B7">
        <w:t>&gt;</w:t>
      </w:r>
    </w:p>
    <w:p w14:paraId="0DC8AE29" w14:textId="77777777" w:rsidR="008D7B0D" w:rsidRPr="008035B7" w:rsidRDefault="008D7B0D" w:rsidP="00353777">
      <w:pPr>
        <w:pStyle w:val="Paragraf1"/>
        <w:numPr>
          <w:ilvl w:val="0"/>
          <w:numId w:val="56"/>
        </w:numPr>
        <w:tabs>
          <w:tab w:val="clear" w:pos="596"/>
          <w:tab w:val="num" w:pos="454"/>
        </w:tabs>
        <w:ind w:left="0"/>
      </w:pPr>
      <w:r w:rsidRPr="008035B7">
        <w:t xml:space="preserve">I en utläsningsfil finns uppgift som identifierar vilken tjänsteman på Skatteverket som har angett hur utläsning av kontrolldata ska göras. Detta anges med elementet </w:t>
      </w:r>
      <w:proofErr w:type="spellStart"/>
      <w:r w:rsidRPr="008035B7">
        <w:t>SKVPerson</w:t>
      </w:r>
      <w:proofErr w:type="spellEnd"/>
      <w:r w:rsidRPr="008035B7">
        <w:t xml:space="preserve"> enligt följande.</w:t>
      </w:r>
    </w:p>
    <w:p w14:paraId="66CE02E7" w14:textId="77777777" w:rsidR="008D7B0D" w:rsidRPr="008035B7" w:rsidRDefault="008D7B0D" w:rsidP="008D7B0D">
      <w:pPr>
        <w:pStyle w:val="Numlista2"/>
        <w:numPr>
          <w:ilvl w:val="0"/>
          <w:numId w:val="0"/>
        </w:numPr>
      </w:pPr>
      <w:r w:rsidRPr="008035B7">
        <w:t>&lt;</w:t>
      </w:r>
      <w:proofErr w:type="spellStart"/>
      <w:r w:rsidRPr="008035B7">
        <w:t>SKVPerson</w:t>
      </w:r>
      <w:proofErr w:type="spellEnd"/>
      <w:r w:rsidRPr="008035B7">
        <w:t>&gt;4 tecken&lt;/</w:t>
      </w:r>
      <w:proofErr w:type="spellStart"/>
      <w:r w:rsidRPr="008035B7">
        <w:t>SKVPerson</w:t>
      </w:r>
      <w:proofErr w:type="spellEnd"/>
      <w:r w:rsidRPr="008035B7">
        <w:t>&gt;</w:t>
      </w:r>
    </w:p>
    <w:p w14:paraId="644482BC" w14:textId="77777777" w:rsidR="00FC095D" w:rsidRDefault="00FC095D" w:rsidP="008D7B0D">
      <w:pPr>
        <w:pStyle w:val="Rubrik4"/>
      </w:pPr>
    </w:p>
    <w:p w14:paraId="5A05AF31" w14:textId="6F8534B9" w:rsidR="008D7B0D" w:rsidRPr="008035B7" w:rsidRDefault="008D7B0D" w:rsidP="008D7B0D">
      <w:pPr>
        <w:pStyle w:val="Rubrik4"/>
      </w:pPr>
      <w:r w:rsidRPr="008035B7">
        <w:t xml:space="preserve">Formatmallar för utläsningsfiler </w:t>
      </w:r>
    </w:p>
    <w:p w14:paraId="271ECC6F" w14:textId="77777777" w:rsidR="008D7B0D" w:rsidRPr="00703E9F" w:rsidRDefault="008D7B0D" w:rsidP="00353777">
      <w:pPr>
        <w:pStyle w:val="Paragraf1"/>
        <w:numPr>
          <w:ilvl w:val="0"/>
          <w:numId w:val="56"/>
        </w:numPr>
        <w:tabs>
          <w:tab w:val="clear" w:pos="596"/>
          <w:tab w:val="num" w:pos="454"/>
        </w:tabs>
        <w:ind w:left="0"/>
      </w:pPr>
      <w:r w:rsidRPr="008035B7">
        <w:t xml:space="preserve">En </w:t>
      </w:r>
      <w:r w:rsidRPr="00703E9F">
        <w:t>utläsningsfil för kontrolldata av typen Standard enligt 4 § 1 inne</w:t>
      </w:r>
      <w:r w:rsidRPr="00703E9F">
        <w:softHyphen/>
      </w:r>
      <w:r w:rsidRPr="00703E9F">
        <w:softHyphen/>
      </w:r>
      <w:r w:rsidRPr="00703E9F">
        <w:softHyphen/>
        <w:t xml:space="preserve">håller följande element. </w:t>
      </w:r>
    </w:p>
    <w:p w14:paraId="63958BCC" w14:textId="77777777" w:rsidR="008D7B0D" w:rsidRPr="00703E9F" w:rsidRDefault="008D7B0D" w:rsidP="008D7B0D">
      <w:pPr>
        <w:ind w:left="360"/>
        <w:rPr>
          <w:i/>
          <w:iCs/>
          <w:szCs w:val="20"/>
        </w:rPr>
      </w:pPr>
      <w:r w:rsidRPr="00703E9F">
        <w:t>&lt;?</w:t>
      </w:r>
      <w:proofErr w:type="spellStart"/>
      <w:r w:rsidRPr="00703E9F">
        <w:t>xml</w:t>
      </w:r>
      <w:proofErr w:type="spellEnd"/>
      <w:r w:rsidRPr="00703E9F">
        <w:t xml:space="preserve"> version=”1.0”?&gt;</w:t>
      </w:r>
    </w:p>
    <w:p w14:paraId="7B210A44" w14:textId="77777777" w:rsidR="008D7B0D" w:rsidRPr="00703E9F" w:rsidRDefault="008D7B0D" w:rsidP="008D7B0D">
      <w:pPr>
        <w:ind w:left="360"/>
        <w:rPr>
          <w:i/>
          <w:iCs/>
          <w:szCs w:val="20"/>
        </w:rPr>
      </w:pPr>
      <w:r w:rsidRPr="00703E9F">
        <w:rPr>
          <w:i/>
          <w:iCs/>
          <w:szCs w:val="20"/>
        </w:rPr>
        <w:t>&lt;Kontrolldata&gt;</w:t>
      </w:r>
    </w:p>
    <w:p w14:paraId="3D93C7E4" w14:textId="77777777" w:rsidR="008D7B0D" w:rsidRPr="00703E9F" w:rsidRDefault="008D7B0D" w:rsidP="008D7B0D">
      <w:pPr>
        <w:ind w:left="900"/>
        <w:rPr>
          <w:i/>
          <w:iCs/>
          <w:szCs w:val="20"/>
        </w:rPr>
      </w:pPr>
      <w:r w:rsidRPr="00703E9F">
        <w:rPr>
          <w:i/>
          <w:iCs/>
          <w:szCs w:val="20"/>
        </w:rPr>
        <w:t>&lt;Typ&gt;Standard&lt;Typ/&gt;</w:t>
      </w:r>
    </w:p>
    <w:p w14:paraId="696852F6" w14:textId="77777777" w:rsidR="008D7B0D" w:rsidRPr="00703E9F" w:rsidRDefault="008D7B0D" w:rsidP="008D7B0D">
      <w:pPr>
        <w:ind w:left="900"/>
        <w:rPr>
          <w:i/>
          <w:iCs/>
          <w:szCs w:val="20"/>
        </w:rPr>
      </w:pPr>
      <w:r w:rsidRPr="00703E9F">
        <w:rPr>
          <w:i/>
          <w:iCs/>
          <w:szCs w:val="20"/>
        </w:rPr>
        <w:t>&lt;Starttid&gt;</w:t>
      </w:r>
      <w:proofErr w:type="spellStart"/>
      <w:r w:rsidRPr="00703E9F">
        <w:t>ååååmmddttmmss</w:t>
      </w:r>
      <w:proofErr w:type="spellEnd"/>
      <w:r w:rsidRPr="00703E9F">
        <w:rPr>
          <w:bCs/>
          <w:i/>
          <w:iCs/>
          <w:szCs w:val="20"/>
        </w:rPr>
        <w:t>&lt;/Starttid</w:t>
      </w:r>
      <w:r w:rsidRPr="00703E9F">
        <w:rPr>
          <w:i/>
          <w:iCs/>
          <w:szCs w:val="20"/>
        </w:rPr>
        <w:t>&gt;</w:t>
      </w:r>
    </w:p>
    <w:p w14:paraId="62439F1A" w14:textId="77777777" w:rsidR="008D7B0D" w:rsidRPr="00703E9F" w:rsidRDefault="008D7B0D" w:rsidP="008D7B0D">
      <w:pPr>
        <w:ind w:left="900"/>
        <w:rPr>
          <w:i/>
          <w:iCs/>
          <w:szCs w:val="20"/>
        </w:rPr>
      </w:pPr>
      <w:r w:rsidRPr="00703E9F">
        <w:rPr>
          <w:i/>
          <w:iCs/>
          <w:szCs w:val="20"/>
        </w:rPr>
        <w:lastRenderedPageBreak/>
        <w:t>&lt;Sluttid&gt;</w:t>
      </w:r>
      <w:proofErr w:type="spellStart"/>
      <w:r w:rsidRPr="00703E9F">
        <w:t>ååååmmddttmmss</w:t>
      </w:r>
      <w:proofErr w:type="spellEnd"/>
      <w:r w:rsidRPr="00703E9F">
        <w:rPr>
          <w:bCs/>
          <w:i/>
          <w:iCs/>
          <w:szCs w:val="20"/>
        </w:rPr>
        <w:t>&lt;/Sluttid</w:t>
      </w:r>
      <w:r w:rsidRPr="00703E9F">
        <w:rPr>
          <w:i/>
          <w:iCs/>
          <w:szCs w:val="20"/>
        </w:rPr>
        <w:t>&gt;</w:t>
      </w:r>
    </w:p>
    <w:p w14:paraId="573B8C53" w14:textId="77777777" w:rsidR="008D7B0D" w:rsidRPr="00703E9F" w:rsidRDefault="008D7B0D" w:rsidP="008D7B0D">
      <w:pPr>
        <w:ind w:left="900"/>
        <w:rPr>
          <w:i/>
        </w:rPr>
      </w:pPr>
      <w:r w:rsidRPr="00703E9F">
        <w:rPr>
          <w:i/>
          <w:iCs/>
          <w:szCs w:val="20"/>
        </w:rPr>
        <w:t>&lt;</w:t>
      </w:r>
      <w:proofErr w:type="spellStart"/>
      <w:r w:rsidRPr="00703E9F">
        <w:rPr>
          <w:i/>
        </w:rPr>
        <w:t>Orgnr</w:t>
      </w:r>
      <w:proofErr w:type="spellEnd"/>
      <w:r w:rsidRPr="00703E9F">
        <w:rPr>
          <w:i/>
          <w:iCs/>
          <w:szCs w:val="20"/>
        </w:rPr>
        <w:t>&gt;</w:t>
      </w:r>
      <w:r w:rsidRPr="00703E9F">
        <w:rPr>
          <w:bCs/>
          <w:i/>
          <w:iCs/>
          <w:szCs w:val="20"/>
        </w:rPr>
        <w:t>organisationsnummer</w:t>
      </w:r>
      <w:r w:rsidRPr="00703E9F">
        <w:rPr>
          <w:i/>
        </w:rPr>
        <w:t>&lt;/</w:t>
      </w:r>
      <w:proofErr w:type="spellStart"/>
      <w:r w:rsidRPr="00703E9F">
        <w:rPr>
          <w:i/>
        </w:rPr>
        <w:t>Orgnr</w:t>
      </w:r>
      <w:proofErr w:type="spellEnd"/>
      <w:r w:rsidRPr="00703E9F">
        <w:rPr>
          <w:i/>
        </w:rPr>
        <w:t>&gt;</w:t>
      </w:r>
    </w:p>
    <w:p w14:paraId="22832ADD" w14:textId="77777777" w:rsidR="008D7B0D" w:rsidRPr="00703E9F" w:rsidRDefault="008D7B0D" w:rsidP="008D7B0D">
      <w:pPr>
        <w:ind w:left="900"/>
        <w:rPr>
          <w:i/>
        </w:rPr>
      </w:pPr>
      <w:r w:rsidRPr="00703E9F">
        <w:rPr>
          <w:i/>
        </w:rPr>
        <w:t>&lt;</w:t>
      </w:r>
      <w:proofErr w:type="spellStart"/>
      <w:r w:rsidRPr="00703E9F">
        <w:rPr>
          <w:i/>
        </w:rPr>
        <w:t>Kassaregnr</w:t>
      </w:r>
      <w:proofErr w:type="spellEnd"/>
      <w:r w:rsidRPr="00703E9F">
        <w:rPr>
          <w:i/>
        </w:rPr>
        <w:t>&gt;</w:t>
      </w:r>
      <w:r w:rsidRPr="00703E9F">
        <w:rPr>
          <w:bCs/>
          <w:i/>
          <w:iCs/>
          <w:szCs w:val="20"/>
        </w:rPr>
        <w:t>kassaregisternummer</w:t>
      </w:r>
      <w:r w:rsidRPr="00703E9F">
        <w:rPr>
          <w:i/>
        </w:rPr>
        <w:t>&lt;</w:t>
      </w:r>
      <w:proofErr w:type="spellStart"/>
      <w:r w:rsidRPr="00703E9F">
        <w:rPr>
          <w:i/>
        </w:rPr>
        <w:t>Kassaregnr</w:t>
      </w:r>
      <w:proofErr w:type="spellEnd"/>
      <w:r w:rsidRPr="00703E9F">
        <w:rPr>
          <w:i/>
        </w:rPr>
        <w:t>&gt;</w:t>
      </w:r>
    </w:p>
    <w:p w14:paraId="1D102A8B" w14:textId="77777777" w:rsidR="008D7B0D" w:rsidRPr="002546ED" w:rsidRDefault="008D7B0D" w:rsidP="008D7B0D">
      <w:pPr>
        <w:ind w:left="900"/>
        <w:rPr>
          <w:i/>
        </w:rPr>
      </w:pPr>
      <w:r w:rsidRPr="00703E9F">
        <w:rPr>
          <w:i/>
        </w:rPr>
        <w:t>&lt;</w:t>
      </w:r>
      <w:proofErr w:type="spellStart"/>
      <w:r w:rsidRPr="00703E9F">
        <w:rPr>
          <w:i/>
        </w:rPr>
        <w:t>Kassaregnr</w:t>
      </w:r>
      <w:proofErr w:type="spellEnd"/>
      <w:r w:rsidRPr="002546ED">
        <w:rPr>
          <w:i/>
        </w:rPr>
        <w:t>&gt;</w:t>
      </w:r>
      <w:r w:rsidRPr="002546ED">
        <w:rPr>
          <w:bCs/>
          <w:i/>
          <w:iCs/>
          <w:szCs w:val="20"/>
        </w:rPr>
        <w:t>kassaregisternummer</w:t>
      </w:r>
      <w:r w:rsidRPr="002546ED">
        <w:rPr>
          <w:i/>
        </w:rPr>
        <w:t>&lt;</w:t>
      </w:r>
      <w:proofErr w:type="spellStart"/>
      <w:r w:rsidRPr="002546ED">
        <w:rPr>
          <w:i/>
        </w:rPr>
        <w:t>Kassaregnr</w:t>
      </w:r>
      <w:proofErr w:type="spellEnd"/>
      <w:r w:rsidRPr="002546ED">
        <w:rPr>
          <w:i/>
        </w:rPr>
        <w:t>&gt;</w:t>
      </w:r>
    </w:p>
    <w:p w14:paraId="103CCA33" w14:textId="77777777" w:rsidR="008D7B0D" w:rsidRPr="002546ED" w:rsidRDefault="008D7B0D" w:rsidP="008D7B0D">
      <w:pPr>
        <w:ind w:left="900"/>
        <w:rPr>
          <w:i/>
          <w:iCs/>
          <w:szCs w:val="20"/>
        </w:rPr>
      </w:pPr>
      <w:r w:rsidRPr="002546ED">
        <w:rPr>
          <w:i/>
          <w:iCs/>
          <w:szCs w:val="20"/>
        </w:rPr>
        <w:t>&lt;</w:t>
      </w:r>
      <w:proofErr w:type="spellStart"/>
      <w:r w:rsidRPr="002546ED">
        <w:rPr>
          <w:i/>
          <w:iCs/>
          <w:szCs w:val="20"/>
        </w:rPr>
        <w:t>SKVPerson</w:t>
      </w:r>
      <w:proofErr w:type="spellEnd"/>
      <w:r w:rsidRPr="002546ED">
        <w:rPr>
          <w:i/>
          <w:iCs/>
          <w:szCs w:val="20"/>
        </w:rPr>
        <w:t>&gt;</w:t>
      </w:r>
      <w:r w:rsidRPr="002546ED">
        <w:rPr>
          <w:bCs/>
          <w:i/>
          <w:iCs/>
          <w:szCs w:val="20"/>
        </w:rPr>
        <w:t>XXXX</w:t>
      </w:r>
      <w:r w:rsidRPr="002546ED">
        <w:rPr>
          <w:i/>
          <w:iCs/>
          <w:szCs w:val="20"/>
        </w:rPr>
        <w:t>&lt;/</w:t>
      </w:r>
      <w:proofErr w:type="spellStart"/>
      <w:r w:rsidRPr="002546ED">
        <w:rPr>
          <w:i/>
          <w:iCs/>
          <w:szCs w:val="20"/>
        </w:rPr>
        <w:t>SKVPerson</w:t>
      </w:r>
      <w:proofErr w:type="spellEnd"/>
      <w:r w:rsidRPr="002546ED">
        <w:rPr>
          <w:i/>
          <w:iCs/>
          <w:szCs w:val="20"/>
        </w:rPr>
        <w:t>&gt;</w:t>
      </w:r>
    </w:p>
    <w:p w14:paraId="0725C6BF" w14:textId="77777777" w:rsidR="008D7B0D" w:rsidRPr="002546ED" w:rsidRDefault="008D7B0D" w:rsidP="008D7B0D">
      <w:pPr>
        <w:spacing w:after="240"/>
        <w:ind w:left="360"/>
        <w:rPr>
          <w:i/>
          <w:iCs/>
          <w:szCs w:val="20"/>
        </w:rPr>
      </w:pPr>
      <w:r w:rsidRPr="002546ED">
        <w:rPr>
          <w:i/>
          <w:iCs/>
          <w:szCs w:val="20"/>
        </w:rPr>
        <w:t>&lt;/Kontrolldata&gt;</w:t>
      </w:r>
    </w:p>
    <w:p w14:paraId="4F46340D" w14:textId="77777777" w:rsidR="008D7B0D" w:rsidRPr="00703E9F" w:rsidRDefault="008D7B0D" w:rsidP="00353777">
      <w:pPr>
        <w:pStyle w:val="Paragraf1"/>
        <w:numPr>
          <w:ilvl w:val="0"/>
          <w:numId w:val="56"/>
        </w:numPr>
        <w:tabs>
          <w:tab w:val="clear" w:pos="596"/>
          <w:tab w:val="num" w:pos="454"/>
        </w:tabs>
        <w:ind w:left="0"/>
      </w:pPr>
      <w:r w:rsidRPr="00703E9F">
        <w:t>En utläsningsfil för kontrolldata av typen Standard med loggar enligt 4 § 2 inne</w:t>
      </w:r>
      <w:r w:rsidRPr="00703E9F">
        <w:softHyphen/>
        <w:t xml:space="preserve">håller följande element.  </w:t>
      </w:r>
    </w:p>
    <w:p w14:paraId="5347A612" w14:textId="77777777" w:rsidR="008D7B0D" w:rsidRPr="00703E9F" w:rsidRDefault="008D7B0D" w:rsidP="008D7B0D">
      <w:pPr>
        <w:ind w:left="360"/>
        <w:rPr>
          <w:i/>
          <w:iCs/>
          <w:szCs w:val="20"/>
        </w:rPr>
      </w:pPr>
      <w:r w:rsidRPr="00703E9F">
        <w:t>&lt;?</w:t>
      </w:r>
      <w:proofErr w:type="spellStart"/>
      <w:r w:rsidRPr="00703E9F">
        <w:t>xml</w:t>
      </w:r>
      <w:proofErr w:type="spellEnd"/>
      <w:r w:rsidRPr="00703E9F">
        <w:t xml:space="preserve"> version=”1.0”?&gt;</w:t>
      </w:r>
    </w:p>
    <w:p w14:paraId="7EBAE816" w14:textId="77777777" w:rsidR="008D7B0D" w:rsidRPr="00703E9F" w:rsidRDefault="008D7B0D" w:rsidP="008D7B0D">
      <w:pPr>
        <w:ind w:left="360"/>
        <w:rPr>
          <w:i/>
          <w:iCs/>
          <w:szCs w:val="20"/>
        </w:rPr>
      </w:pPr>
      <w:r w:rsidRPr="00703E9F">
        <w:rPr>
          <w:i/>
          <w:iCs/>
          <w:szCs w:val="20"/>
        </w:rPr>
        <w:t>&lt;Kontrolldata&gt;</w:t>
      </w:r>
    </w:p>
    <w:p w14:paraId="6366953E" w14:textId="77777777" w:rsidR="008D7B0D" w:rsidRPr="00703E9F" w:rsidRDefault="008D7B0D" w:rsidP="008D7B0D">
      <w:pPr>
        <w:ind w:left="900"/>
        <w:rPr>
          <w:i/>
          <w:iCs/>
          <w:szCs w:val="20"/>
        </w:rPr>
      </w:pPr>
      <w:r w:rsidRPr="00703E9F">
        <w:rPr>
          <w:i/>
          <w:iCs/>
          <w:szCs w:val="20"/>
        </w:rPr>
        <w:t>&lt;Typ&gt;Standard med loggar&lt;/Typ&gt;</w:t>
      </w:r>
    </w:p>
    <w:p w14:paraId="71785219" w14:textId="77777777" w:rsidR="008D7B0D" w:rsidRPr="00703E9F" w:rsidRDefault="008D7B0D" w:rsidP="008D7B0D">
      <w:pPr>
        <w:ind w:left="900"/>
        <w:rPr>
          <w:i/>
          <w:iCs/>
          <w:szCs w:val="20"/>
        </w:rPr>
      </w:pPr>
      <w:r w:rsidRPr="00703E9F">
        <w:rPr>
          <w:i/>
          <w:iCs/>
          <w:szCs w:val="20"/>
        </w:rPr>
        <w:t>&lt;Starttid&gt;</w:t>
      </w:r>
      <w:proofErr w:type="spellStart"/>
      <w:r w:rsidRPr="00703E9F">
        <w:t>ååååmmddttmmss</w:t>
      </w:r>
      <w:proofErr w:type="spellEnd"/>
      <w:r w:rsidRPr="00703E9F">
        <w:rPr>
          <w:bCs/>
          <w:i/>
          <w:iCs/>
          <w:szCs w:val="20"/>
        </w:rPr>
        <w:t>&lt;/Starttid</w:t>
      </w:r>
      <w:r w:rsidRPr="00703E9F">
        <w:rPr>
          <w:i/>
          <w:iCs/>
          <w:szCs w:val="20"/>
        </w:rPr>
        <w:t>&gt;</w:t>
      </w:r>
    </w:p>
    <w:p w14:paraId="2FF27C79" w14:textId="77777777" w:rsidR="008D7B0D" w:rsidRPr="00703E9F" w:rsidRDefault="008D7B0D" w:rsidP="008D7B0D">
      <w:pPr>
        <w:ind w:left="900"/>
        <w:rPr>
          <w:i/>
          <w:iCs/>
          <w:szCs w:val="20"/>
        </w:rPr>
      </w:pPr>
      <w:r w:rsidRPr="00703E9F">
        <w:rPr>
          <w:i/>
          <w:iCs/>
          <w:szCs w:val="20"/>
        </w:rPr>
        <w:t>&lt;Sluttid&gt;</w:t>
      </w:r>
      <w:proofErr w:type="spellStart"/>
      <w:r w:rsidRPr="00703E9F">
        <w:t>ååååmmddttmmss</w:t>
      </w:r>
      <w:proofErr w:type="spellEnd"/>
      <w:r w:rsidRPr="00703E9F">
        <w:rPr>
          <w:bCs/>
          <w:i/>
          <w:iCs/>
          <w:szCs w:val="20"/>
        </w:rPr>
        <w:t>&lt;/Sluttid</w:t>
      </w:r>
      <w:r w:rsidRPr="00703E9F">
        <w:rPr>
          <w:i/>
          <w:iCs/>
          <w:szCs w:val="20"/>
        </w:rPr>
        <w:t>&gt;</w:t>
      </w:r>
    </w:p>
    <w:p w14:paraId="049DFD4F" w14:textId="77777777" w:rsidR="008D7B0D" w:rsidRPr="00703E9F" w:rsidRDefault="008D7B0D" w:rsidP="008D7B0D">
      <w:pPr>
        <w:ind w:left="900"/>
        <w:rPr>
          <w:i/>
        </w:rPr>
      </w:pPr>
      <w:r w:rsidRPr="00703E9F">
        <w:rPr>
          <w:i/>
          <w:iCs/>
          <w:szCs w:val="20"/>
        </w:rPr>
        <w:t>&lt;</w:t>
      </w:r>
      <w:proofErr w:type="spellStart"/>
      <w:r w:rsidRPr="00703E9F">
        <w:rPr>
          <w:i/>
        </w:rPr>
        <w:t>Orgnr</w:t>
      </w:r>
      <w:proofErr w:type="spellEnd"/>
      <w:r w:rsidRPr="00703E9F">
        <w:rPr>
          <w:i/>
          <w:iCs/>
          <w:szCs w:val="20"/>
        </w:rPr>
        <w:t>&gt;</w:t>
      </w:r>
      <w:r w:rsidRPr="00703E9F">
        <w:rPr>
          <w:bCs/>
          <w:i/>
          <w:iCs/>
          <w:szCs w:val="20"/>
        </w:rPr>
        <w:t>organisationsnummer</w:t>
      </w:r>
      <w:r w:rsidRPr="00703E9F">
        <w:rPr>
          <w:i/>
        </w:rPr>
        <w:t>&lt;/</w:t>
      </w:r>
      <w:proofErr w:type="spellStart"/>
      <w:r w:rsidRPr="00703E9F">
        <w:rPr>
          <w:i/>
        </w:rPr>
        <w:t>Orgnr</w:t>
      </w:r>
      <w:proofErr w:type="spellEnd"/>
      <w:r w:rsidRPr="00703E9F">
        <w:rPr>
          <w:i/>
        </w:rPr>
        <w:t>&gt;</w:t>
      </w:r>
    </w:p>
    <w:p w14:paraId="3C0B80E3" w14:textId="77777777" w:rsidR="008D7B0D" w:rsidRPr="00703E9F" w:rsidRDefault="008D7B0D" w:rsidP="008D7B0D">
      <w:pPr>
        <w:ind w:left="900"/>
        <w:rPr>
          <w:i/>
        </w:rPr>
      </w:pPr>
      <w:r w:rsidRPr="00703E9F">
        <w:rPr>
          <w:i/>
        </w:rPr>
        <w:t>&lt;</w:t>
      </w:r>
      <w:proofErr w:type="spellStart"/>
      <w:r w:rsidRPr="00703E9F">
        <w:rPr>
          <w:i/>
        </w:rPr>
        <w:t>Kassaregnr</w:t>
      </w:r>
      <w:proofErr w:type="spellEnd"/>
      <w:r w:rsidRPr="00703E9F">
        <w:rPr>
          <w:i/>
        </w:rPr>
        <w:t>&gt;</w:t>
      </w:r>
      <w:r w:rsidRPr="00703E9F">
        <w:rPr>
          <w:bCs/>
          <w:i/>
          <w:iCs/>
          <w:szCs w:val="20"/>
        </w:rPr>
        <w:t>kassaregisternummer</w:t>
      </w:r>
      <w:r w:rsidRPr="00703E9F">
        <w:rPr>
          <w:i/>
        </w:rPr>
        <w:t>&lt;</w:t>
      </w:r>
      <w:proofErr w:type="spellStart"/>
      <w:r w:rsidRPr="00703E9F">
        <w:rPr>
          <w:i/>
        </w:rPr>
        <w:t>Kassaregnr</w:t>
      </w:r>
      <w:proofErr w:type="spellEnd"/>
      <w:r w:rsidRPr="00703E9F">
        <w:rPr>
          <w:i/>
        </w:rPr>
        <w:t>&gt;</w:t>
      </w:r>
    </w:p>
    <w:p w14:paraId="205C5F5B" w14:textId="77777777" w:rsidR="008D7B0D" w:rsidRPr="00703E9F" w:rsidRDefault="008D7B0D" w:rsidP="008D7B0D">
      <w:pPr>
        <w:ind w:left="900"/>
        <w:rPr>
          <w:i/>
          <w:iCs/>
          <w:szCs w:val="20"/>
        </w:rPr>
      </w:pPr>
      <w:r w:rsidRPr="00703E9F">
        <w:rPr>
          <w:i/>
        </w:rPr>
        <w:t>&lt;</w:t>
      </w:r>
      <w:proofErr w:type="spellStart"/>
      <w:r w:rsidRPr="00703E9F">
        <w:rPr>
          <w:i/>
        </w:rPr>
        <w:t>Kassaregnr</w:t>
      </w:r>
      <w:proofErr w:type="spellEnd"/>
      <w:r w:rsidRPr="00703E9F">
        <w:rPr>
          <w:i/>
        </w:rPr>
        <w:t>&gt;</w:t>
      </w:r>
      <w:r w:rsidRPr="00703E9F">
        <w:rPr>
          <w:bCs/>
          <w:i/>
          <w:iCs/>
          <w:szCs w:val="20"/>
        </w:rPr>
        <w:t>kassaregisternummer</w:t>
      </w:r>
      <w:r w:rsidRPr="00703E9F">
        <w:rPr>
          <w:i/>
        </w:rPr>
        <w:t>&lt;</w:t>
      </w:r>
      <w:proofErr w:type="spellStart"/>
      <w:r w:rsidRPr="00703E9F">
        <w:rPr>
          <w:i/>
        </w:rPr>
        <w:t>Kassaregnr</w:t>
      </w:r>
      <w:proofErr w:type="spellEnd"/>
      <w:r w:rsidRPr="00703E9F">
        <w:rPr>
          <w:i/>
        </w:rPr>
        <w:t>&gt;</w:t>
      </w:r>
    </w:p>
    <w:p w14:paraId="12C2E633" w14:textId="77777777" w:rsidR="008D7B0D" w:rsidRPr="00703E9F" w:rsidRDefault="008D7B0D" w:rsidP="008D7B0D">
      <w:pPr>
        <w:ind w:left="900"/>
        <w:rPr>
          <w:i/>
          <w:iCs/>
          <w:szCs w:val="20"/>
        </w:rPr>
      </w:pPr>
      <w:r w:rsidRPr="00703E9F">
        <w:rPr>
          <w:i/>
          <w:iCs/>
          <w:szCs w:val="20"/>
        </w:rPr>
        <w:t>&lt;</w:t>
      </w:r>
      <w:proofErr w:type="spellStart"/>
      <w:r w:rsidRPr="00703E9F">
        <w:rPr>
          <w:i/>
          <w:iCs/>
          <w:szCs w:val="20"/>
        </w:rPr>
        <w:t>SKVPerson</w:t>
      </w:r>
      <w:proofErr w:type="spellEnd"/>
      <w:r w:rsidRPr="00703E9F">
        <w:rPr>
          <w:i/>
          <w:iCs/>
          <w:szCs w:val="20"/>
        </w:rPr>
        <w:t>&gt;</w:t>
      </w:r>
      <w:r w:rsidRPr="00703E9F">
        <w:rPr>
          <w:bCs/>
          <w:i/>
          <w:iCs/>
          <w:szCs w:val="20"/>
        </w:rPr>
        <w:t>XXXX</w:t>
      </w:r>
      <w:r w:rsidRPr="00703E9F">
        <w:rPr>
          <w:i/>
          <w:iCs/>
          <w:szCs w:val="20"/>
        </w:rPr>
        <w:t>&lt;/</w:t>
      </w:r>
      <w:proofErr w:type="spellStart"/>
      <w:r w:rsidRPr="00703E9F">
        <w:rPr>
          <w:i/>
          <w:iCs/>
          <w:szCs w:val="20"/>
        </w:rPr>
        <w:t>SKVPerson</w:t>
      </w:r>
      <w:proofErr w:type="spellEnd"/>
      <w:r w:rsidRPr="00703E9F">
        <w:rPr>
          <w:i/>
          <w:iCs/>
          <w:szCs w:val="20"/>
        </w:rPr>
        <w:t>&gt;</w:t>
      </w:r>
    </w:p>
    <w:p w14:paraId="5A05F896" w14:textId="77777777" w:rsidR="008D7B0D" w:rsidRPr="00703E9F" w:rsidRDefault="008D7B0D" w:rsidP="008D7B0D">
      <w:pPr>
        <w:ind w:left="360"/>
        <w:rPr>
          <w:i/>
          <w:iCs/>
          <w:szCs w:val="20"/>
        </w:rPr>
      </w:pPr>
      <w:r w:rsidRPr="00703E9F">
        <w:rPr>
          <w:i/>
          <w:iCs/>
          <w:szCs w:val="20"/>
        </w:rPr>
        <w:t>&lt;/Kontrolldata&gt;</w:t>
      </w:r>
    </w:p>
    <w:p w14:paraId="321E65F7" w14:textId="77777777" w:rsidR="008D7B0D" w:rsidRPr="00703E9F" w:rsidRDefault="008D7B0D" w:rsidP="00353777">
      <w:pPr>
        <w:pStyle w:val="Paragraf1"/>
        <w:numPr>
          <w:ilvl w:val="0"/>
          <w:numId w:val="56"/>
        </w:numPr>
        <w:tabs>
          <w:tab w:val="clear" w:pos="596"/>
          <w:tab w:val="num" w:pos="454"/>
        </w:tabs>
        <w:ind w:left="0"/>
      </w:pPr>
      <w:r w:rsidRPr="00703E9F">
        <w:t>En utläsningsfil för kontrolldata av typen All kontrolldata enligt 4 § 3 inne</w:t>
      </w:r>
      <w:r w:rsidRPr="00703E9F">
        <w:softHyphen/>
        <w:t xml:space="preserve">håller följande element. </w:t>
      </w:r>
    </w:p>
    <w:p w14:paraId="533A758B" w14:textId="77777777" w:rsidR="008D7B0D" w:rsidRPr="00703E9F" w:rsidRDefault="008D7B0D" w:rsidP="008D7B0D">
      <w:pPr>
        <w:ind w:left="360"/>
        <w:rPr>
          <w:i/>
          <w:iCs/>
          <w:szCs w:val="20"/>
        </w:rPr>
      </w:pPr>
      <w:r w:rsidRPr="00703E9F">
        <w:t>&lt;?</w:t>
      </w:r>
      <w:proofErr w:type="spellStart"/>
      <w:r w:rsidRPr="00703E9F">
        <w:t>xml</w:t>
      </w:r>
      <w:proofErr w:type="spellEnd"/>
      <w:r w:rsidRPr="00703E9F">
        <w:t xml:space="preserve"> version=”1.0”?&gt;</w:t>
      </w:r>
    </w:p>
    <w:p w14:paraId="04BC33E9" w14:textId="77777777" w:rsidR="008D7B0D" w:rsidRPr="00703E9F" w:rsidRDefault="008D7B0D" w:rsidP="008D7B0D">
      <w:pPr>
        <w:ind w:left="360"/>
        <w:rPr>
          <w:i/>
          <w:iCs/>
          <w:szCs w:val="20"/>
        </w:rPr>
      </w:pPr>
      <w:r w:rsidRPr="00703E9F">
        <w:rPr>
          <w:i/>
          <w:iCs/>
          <w:szCs w:val="20"/>
        </w:rPr>
        <w:t>&lt;Kontrolldata&gt;</w:t>
      </w:r>
    </w:p>
    <w:p w14:paraId="43202006" w14:textId="77777777" w:rsidR="008D7B0D" w:rsidRPr="008035B7" w:rsidRDefault="008D7B0D" w:rsidP="008D7B0D">
      <w:pPr>
        <w:ind w:left="900"/>
        <w:rPr>
          <w:i/>
          <w:iCs/>
          <w:szCs w:val="20"/>
        </w:rPr>
      </w:pPr>
      <w:r w:rsidRPr="00703E9F">
        <w:rPr>
          <w:i/>
          <w:iCs/>
          <w:szCs w:val="20"/>
        </w:rPr>
        <w:t>&lt;Typ&gt;All kontrolldata&lt;Typ/&gt;</w:t>
      </w:r>
    </w:p>
    <w:p w14:paraId="427970BA" w14:textId="77777777" w:rsidR="008D7B0D" w:rsidRPr="00B02C0E" w:rsidRDefault="008D7B0D" w:rsidP="008D7B0D">
      <w:pPr>
        <w:ind w:left="900"/>
        <w:rPr>
          <w:i/>
          <w:iCs/>
          <w:szCs w:val="20"/>
        </w:rPr>
      </w:pPr>
      <w:r w:rsidRPr="008035B7">
        <w:rPr>
          <w:i/>
          <w:iCs/>
          <w:szCs w:val="20"/>
        </w:rPr>
        <w:t>&lt;</w:t>
      </w:r>
      <w:r w:rsidRPr="00B02C0E">
        <w:rPr>
          <w:i/>
          <w:iCs/>
          <w:szCs w:val="20"/>
        </w:rPr>
        <w:t>Starttid&gt;</w:t>
      </w:r>
      <w:proofErr w:type="spellStart"/>
      <w:r w:rsidRPr="00B02C0E">
        <w:t>ååååmmddttmmss</w:t>
      </w:r>
      <w:proofErr w:type="spellEnd"/>
      <w:r w:rsidRPr="00B02C0E">
        <w:rPr>
          <w:bCs/>
          <w:i/>
          <w:iCs/>
          <w:szCs w:val="20"/>
        </w:rPr>
        <w:t>&lt;/Starttid</w:t>
      </w:r>
      <w:r w:rsidRPr="00B02C0E">
        <w:rPr>
          <w:i/>
          <w:iCs/>
          <w:szCs w:val="20"/>
        </w:rPr>
        <w:t>&gt;</w:t>
      </w:r>
    </w:p>
    <w:p w14:paraId="47E674A6" w14:textId="77777777" w:rsidR="008D7B0D" w:rsidRPr="00B02C0E" w:rsidRDefault="008D7B0D" w:rsidP="008D7B0D">
      <w:pPr>
        <w:ind w:left="900"/>
        <w:rPr>
          <w:i/>
          <w:iCs/>
          <w:szCs w:val="20"/>
        </w:rPr>
      </w:pPr>
      <w:r w:rsidRPr="00B02C0E">
        <w:rPr>
          <w:i/>
          <w:iCs/>
          <w:szCs w:val="20"/>
        </w:rPr>
        <w:t>&lt;Sluttid&gt;</w:t>
      </w:r>
      <w:proofErr w:type="spellStart"/>
      <w:r w:rsidRPr="00B02C0E">
        <w:t>ååååmmddttmmss</w:t>
      </w:r>
      <w:proofErr w:type="spellEnd"/>
      <w:r w:rsidRPr="00B02C0E">
        <w:rPr>
          <w:bCs/>
          <w:i/>
          <w:iCs/>
          <w:szCs w:val="20"/>
        </w:rPr>
        <w:t>&lt;/Sluttid</w:t>
      </w:r>
      <w:r w:rsidRPr="00B02C0E">
        <w:rPr>
          <w:i/>
          <w:iCs/>
          <w:szCs w:val="20"/>
        </w:rPr>
        <w:t>&gt;</w:t>
      </w:r>
    </w:p>
    <w:p w14:paraId="6F15DF6A" w14:textId="77777777" w:rsidR="008D7B0D" w:rsidRPr="008035B7" w:rsidRDefault="008D7B0D" w:rsidP="008D7B0D">
      <w:pPr>
        <w:ind w:left="900"/>
        <w:rPr>
          <w:i/>
        </w:rPr>
      </w:pPr>
      <w:r w:rsidRPr="00B02C0E">
        <w:rPr>
          <w:i/>
          <w:iCs/>
          <w:szCs w:val="20"/>
        </w:rPr>
        <w:t>&lt;</w:t>
      </w:r>
      <w:proofErr w:type="spellStart"/>
      <w:r w:rsidRPr="00B02C0E">
        <w:rPr>
          <w:i/>
        </w:rPr>
        <w:t>Orgnr</w:t>
      </w:r>
      <w:proofErr w:type="spellEnd"/>
      <w:r w:rsidRPr="00B02C0E">
        <w:rPr>
          <w:i/>
          <w:iCs/>
          <w:szCs w:val="20"/>
        </w:rPr>
        <w:t>&gt;</w:t>
      </w:r>
      <w:r w:rsidRPr="00B02C0E">
        <w:rPr>
          <w:bCs/>
          <w:i/>
          <w:iCs/>
          <w:szCs w:val="20"/>
        </w:rPr>
        <w:t>organisationsnummer</w:t>
      </w:r>
      <w:r w:rsidRPr="008035B7">
        <w:rPr>
          <w:i/>
        </w:rPr>
        <w:t>&lt;/</w:t>
      </w:r>
      <w:proofErr w:type="spellStart"/>
      <w:r w:rsidRPr="008035B7">
        <w:rPr>
          <w:i/>
        </w:rPr>
        <w:t>Orgnr</w:t>
      </w:r>
      <w:proofErr w:type="spellEnd"/>
      <w:r w:rsidRPr="008035B7">
        <w:rPr>
          <w:i/>
        </w:rPr>
        <w:t>&gt;</w:t>
      </w:r>
    </w:p>
    <w:p w14:paraId="3528E0EA" w14:textId="77777777" w:rsidR="008D7B0D" w:rsidRPr="008035B7" w:rsidRDefault="008D7B0D" w:rsidP="008D7B0D">
      <w:pPr>
        <w:ind w:left="900"/>
        <w:rPr>
          <w:i/>
          <w:iCs/>
          <w:szCs w:val="20"/>
        </w:rPr>
      </w:pPr>
      <w:r w:rsidRPr="008035B7">
        <w:rPr>
          <w:i/>
          <w:iCs/>
          <w:szCs w:val="20"/>
        </w:rPr>
        <w:t>&lt;</w:t>
      </w:r>
      <w:proofErr w:type="spellStart"/>
      <w:r w:rsidRPr="008035B7">
        <w:rPr>
          <w:i/>
          <w:iCs/>
          <w:szCs w:val="20"/>
        </w:rPr>
        <w:t>SKVPerson</w:t>
      </w:r>
      <w:proofErr w:type="spellEnd"/>
      <w:r w:rsidRPr="008035B7">
        <w:rPr>
          <w:i/>
          <w:iCs/>
          <w:szCs w:val="20"/>
        </w:rPr>
        <w:t>&gt;</w:t>
      </w:r>
      <w:r w:rsidRPr="008035B7">
        <w:rPr>
          <w:bCs/>
          <w:i/>
          <w:iCs/>
          <w:szCs w:val="20"/>
        </w:rPr>
        <w:t>XXXX</w:t>
      </w:r>
      <w:r w:rsidRPr="008035B7">
        <w:rPr>
          <w:i/>
          <w:iCs/>
          <w:szCs w:val="20"/>
        </w:rPr>
        <w:t>&lt;/</w:t>
      </w:r>
      <w:proofErr w:type="spellStart"/>
      <w:r w:rsidRPr="008035B7">
        <w:rPr>
          <w:i/>
          <w:iCs/>
          <w:szCs w:val="20"/>
        </w:rPr>
        <w:t>SKVPerson</w:t>
      </w:r>
      <w:proofErr w:type="spellEnd"/>
      <w:r w:rsidRPr="008035B7">
        <w:rPr>
          <w:i/>
          <w:iCs/>
          <w:szCs w:val="20"/>
        </w:rPr>
        <w:t>&gt;</w:t>
      </w:r>
    </w:p>
    <w:p w14:paraId="7C495123" w14:textId="77777777" w:rsidR="008D7B0D" w:rsidRPr="00D76FFA" w:rsidRDefault="008D7B0D" w:rsidP="008D7B0D">
      <w:pPr>
        <w:ind w:left="360"/>
        <w:rPr>
          <w:iCs/>
          <w:szCs w:val="20"/>
        </w:rPr>
      </w:pPr>
      <w:r w:rsidRPr="008035B7">
        <w:rPr>
          <w:i/>
          <w:iCs/>
          <w:szCs w:val="20"/>
        </w:rPr>
        <w:t>&lt;/Kontrolldata&gt;</w:t>
      </w:r>
    </w:p>
    <w:p w14:paraId="23BAADA4" w14:textId="77777777" w:rsidR="008D7B0D" w:rsidRPr="00703E9F" w:rsidRDefault="008D7B0D" w:rsidP="00353777">
      <w:pPr>
        <w:pStyle w:val="Paragraf1"/>
        <w:numPr>
          <w:ilvl w:val="0"/>
          <w:numId w:val="56"/>
        </w:numPr>
        <w:tabs>
          <w:tab w:val="clear" w:pos="596"/>
          <w:tab w:val="num" w:pos="454"/>
        </w:tabs>
        <w:ind w:left="0"/>
        <w:rPr>
          <w:i/>
          <w:iCs/>
          <w:szCs w:val="20"/>
        </w:rPr>
      </w:pPr>
      <w:r w:rsidRPr="00D76FFA">
        <w:t xml:space="preserve">En </w:t>
      </w:r>
      <w:r w:rsidRPr="008035B7">
        <w:t xml:space="preserve">utläsningsfil för </w:t>
      </w:r>
      <w:r w:rsidRPr="00703E9F">
        <w:t>kontrolldata av typen Logg felaktiga signaturer enligt 4 § 4 inne</w:t>
      </w:r>
      <w:r w:rsidRPr="00703E9F">
        <w:softHyphen/>
        <w:t>håller följande element.</w:t>
      </w:r>
    </w:p>
    <w:p w14:paraId="4BA44538" w14:textId="77777777" w:rsidR="008D7B0D" w:rsidRPr="00703E9F" w:rsidRDefault="008D7B0D" w:rsidP="008D7B0D">
      <w:pPr>
        <w:ind w:left="360"/>
        <w:rPr>
          <w:i/>
          <w:iCs/>
          <w:szCs w:val="20"/>
        </w:rPr>
      </w:pPr>
      <w:r w:rsidRPr="00703E9F">
        <w:t>&lt;?</w:t>
      </w:r>
      <w:proofErr w:type="spellStart"/>
      <w:r w:rsidRPr="00703E9F">
        <w:t>xml</w:t>
      </w:r>
      <w:proofErr w:type="spellEnd"/>
      <w:r w:rsidRPr="00703E9F">
        <w:t xml:space="preserve"> version=”1.0”?&gt;</w:t>
      </w:r>
    </w:p>
    <w:p w14:paraId="78004A9C" w14:textId="77777777" w:rsidR="008D7B0D" w:rsidRPr="00703E9F" w:rsidRDefault="008D7B0D" w:rsidP="008D7B0D">
      <w:pPr>
        <w:ind w:left="360"/>
        <w:rPr>
          <w:i/>
          <w:iCs/>
          <w:szCs w:val="20"/>
        </w:rPr>
      </w:pPr>
      <w:r w:rsidRPr="00703E9F">
        <w:rPr>
          <w:i/>
          <w:iCs/>
          <w:szCs w:val="20"/>
        </w:rPr>
        <w:t>&lt;Kontrolldata&gt;</w:t>
      </w:r>
    </w:p>
    <w:p w14:paraId="3E3B37A3" w14:textId="77777777" w:rsidR="008D7B0D" w:rsidRPr="00703E9F" w:rsidRDefault="008D7B0D" w:rsidP="008D7B0D">
      <w:pPr>
        <w:ind w:left="900"/>
        <w:rPr>
          <w:i/>
          <w:iCs/>
          <w:szCs w:val="20"/>
        </w:rPr>
      </w:pPr>
      <w:r w:rsidRPr="00703E9F">
        <w:rPr>
          <w:i/>
          <w:iCs/>
          <w:szCs w:val="20"/>
        </w:rPr>
        <w:t>&lt;Typ&gt;Logg felaktiga signaturer&lt;Typ/&gt;</w:t>
      </w:r>
    </w:p>
    <w:p w14:paraId="00D23086" w14:textId="77777777" w:rsidR="008D7B0D" w:rsidRPr="00703E9F" w:rsidRDefault="008D7B0D" w:rsidP="008D7B0D">
      <w:pPr>
        <w:ind w:left="900"/>
        <w:rPr>
          <w:i/>
          <w:iCs/>
          <w:szCs w:val="20"/>
        </w:rPr>
      </w:pPr>
      <w:r w:rsidRPr="00703E9F">
        <w:rPr>
          <w:i/>
          <w:iCs/>
          <w:szCs w:val="20"/>
        </w:rPr>
        <w:t>&lt;Starttid&gt;</w:t>
      </w:r>
      <w:proofErr w:type="spellStart"/>
      <w:r w:rsidRPr="00703E9F">
        <w:t>ååååmmddttmmss</w:t>
      </w:r>
      <w:proofErr w:type="spellEnd"/>
      <w:r w:rsidRPr="00703E9F">
        <w:rPr>
          <w:bCs/>
          <w:i/>
          <w:iCs/>
          <w:szCs w:val="20"/>
        </w:rPr>
        <w:t>&lt;/Starttid</w:t>
      </w:r>
      <w:r w:rsidRPr="00703E9F">
        <w:rPr>
          <w:i/>
          <w:iCs/>
          <w:szCs w:val="20"/>
        </w:rPr>
        <w:t>&gt;</w:t>
      </w:r>
    </w:p>
    <w:p w14:paraId="1A9C4306" w14:textId="77777777" w:rsidR="008D7B0D" w:rsidRPr="00703E9F" w:rsidRDefault="008D7B0D" w:rsidP="008D7B0D">
      <w:pPr>
        <w:ind w:left="900"/>
        <w:rPr>
          <w:i/>
          <w:iCs/>
          <w:szCs w:val="20"/>
        </w:rPr>
      </w:pPr>
      <w:r w:rsidRPr="00703E9F">
        <w:rPr>
          <w:i/>
          <w:iCs/>
          <w:szCs w:val="20"/>
        </w:rPr>
        <w:t>&lt;Sluttid&gt;</w:t>
      </w:r>
      <w:proofErr w:type="spellStart"/>
      <w:r w:rsidRPr="00703E9F">
        <w:t>ååååmmddttmmss</w:t>
      </w:r>
      <w:proofErr w:type="spellEnd"/>
      <w:r w:rsidRPr="00703E9F">
        <w:rPr>
          <w:bCs/>
          <w:i/>
          <w:iCs/>
          <w:szCs w:val="20"/>
        </w:rPr>
        <w:t>&lt;/Sluttid</w:t>
      </w:r>
      <w:r w:rsidRPr="00703E9F">
        <w:rPr>
          <w:i/>
          <w:iCs/>
          <w:szCs w:val="20"/>
        </w:rPr>
        <w:t>&gt;</w:t>
      </w:r>
    </w:p>
    <w:p w14:paraId="77C3F573" w14:textId="77777777" w:rsidR="008D7B0D" w:rsidRPr="00703E9F" w:rsidRDefault="008D7B0D" w:rsidP="008D7B0D">
      <w:pPr>
        <w:ind w:left="900"/>
        <w:rPr>
          <w:i/>
        </w:rPr>
      </w:pPr>
      <w:r w:rsidRPr="00703E9F">
        <w:rPr>
          <w:i/>
          <w:iCs/>
          <w:szCs w:val="20"/>
        </w:rPr>
        <w:t>&lt;</w:t>
      </w:r>
      <w:proofErr w:type="spellStart"/>
      <w:r w:rsidRPr="00703E9F">
        <w:rPr>
          <w:i/>
        </w:rPr>
        <w:t>Orgnr</w:t>
      </w:r>
      <w:proofErr w:type="spellEnd"/>
      <w:r w:rsidRPr="00703E9F">
        <w:rPr>
          <w:i/>
          <w:iCs/>
          <w:szCs w:val="20"/>
        </w:rPr>
        <w:t>&gt;</w:t>
      </w:r>
      <w:r w:rsidRPr="00703E9F">
        <w:rPr>
          <w:bCs/>
          <w:i/>
          <w:iCs/>
          <w:szCs w:val="20"/>
        </w:rPr>
        <w:t>organisationsnummer</w:t>
      </w:r>
      <w:r w:rsidRPr="00703E9F">
        <w:rPr>
          <w:i/>
        </w:rPr>
        <w:t>&lt;/</w:t>
      </w:r>
      <w:proofErr w:type="spellStart"/>
      <w:r w:rsidRPr="00703E9F">
        <w:rPr>
          <w:i/>
        </w:rPr>
        <w:t>Orgnr</w:t>
      </w:r>
      <w:proofErr w:type="spellEnd"/>
      <w:r w:rsidRPr="00703E9F">
        <w:rPr>
          <w:i/>
        </w:rPr>
        <w:t>&gt;</w:t>
      </w:r>
    </w:p>
    <w:p w14:paraId="33AC31EE" w14:textId="77777777" w:rsidR="008D7B0D" w:rsidRPr="008035B7" w:rsidRDefault="008D7B0D" w:rsidP="008D7B0D">
      <w:pPr>
        <w:ind w:left="900"/>
        <w:rPr>
          <w:i/>
        </w:rPr>
      </w:pPr>
      <w:r w:rsidRPr="00703E9F">
        <w:rPr>
          <w:i/>
        </w:rPr>
        <w:t>&lt;</w:t>
      </w:r>
      <w:proofErr w:type="spellStart"/>
      <w:r w:rsidRPr="00703E9F">
        <w:rPr>
          <w:i/>
        </w:rPr>
        <w:t>Kassaregnr</w:t>
      </w:r>
      <w:proofErr w:type="spellEnd"/>
      <w:r w:rsidRPr="00703E9F">
        <w:rPr>
          <w:i/>
        </w:rPr>
        <w:t>&gt;</w:t>
      </w:r>
      <w:r w:rsidRPr="00703E9F">
        <w:rPr>
          <w:bCs/>
          <w:i/>
          <w:iCs/>
          <w:szCs w:val="20"/>
        </w:rPr>
        <w:t>kassar</w:t>
      </w:r>
      <w:r w:rsidRPr="008035B7">
        <w:rPr>
          <w:bCs/>
          <w:i/>
          <w:iCs/>
          <w:szCs w:val="20"/>
        </w:rPr>
        <w:t>egisternummer</w:t>
      </w:r>
      <w:r w:rsidRPr="008035B7">
        <w:rPr>
          <w:i/>
        </w:rPr>
        <w:t>&lt;</w:t>
      </w:r>
      <w:proofErr w:type="spellStart"/>
      <w:r w:rsidRPr="008035B7">
        <w:rPr>
          <w:i/>
        </w:rPr>
        <w:t>Kassaregnr</w:t>
      </w:r>
      <w:proofErr w:type="spellEnd"/>
      <w:r w:rsidRPr="008035B7">
        <w:rPr>
          <w:i/>
        </w:rPr>
        <w:t>&gt;</w:t>
      </w:r>
    </w:p>
    <w:p w14:paraId="70043DF7" w14:textId="77777777" w:rsidR="008D7B0D" w:rsidRPr="008035B7" w:rsidRDefault="008D7B0D" w:rsidP="008D7B0D">
      <w:pPr>
        <w:ind w:left="900"/>
        <w:rPr>
          <w:i/>
          <w:iCs/>
          <w:szCs w:val="20"/>
        </w:rPr>
      </w:pPr>
      <w:r w:rsidRPr="008035B7">
        <w:rPr>
          <w:i/>
        </w:rPr>
        <w:t>&lt;</w:t>
      </w:r>
      <w:proofErr w:type="spellStart"/>
      <w:r w:rsidRPr="008035B7">
        <w:rPr>
          <w:i/>
        </w:rPr>
        <w:t>Kassaregnr</w:t>
      </w:r>
      <w:proofErr w:type="spellEnd"/>
      <w:r w:rsidRPr="008035B7">
        <w:rPr>
          <w:i/>
        </w:rPr>
        <w:t>&gt;</w:t>
      </w:r>
      <w:r w:rsidRPr="008035B7">
        <w:rPr>
          <w:bCs/>
          <w:i/>
          <w:iCs/>
          <w:szCs w:val="20"/>
        </w:rPr>
        <w:t>kassaregisternummer</w:t>
      </w:r>
      <w:r w:rsidRPr="008035B7">
        <w:rPr>
          <w:i/>
        </w:rPr>
        <w:t>&lt;</w:t>
      </w:r>
      <w:proofErr w:type="spellStart"/>
      <w:r w:rsidRPr="008035B7">
        <w:rPr>
          <w:i/>
        </w:rPr>
        <w:t>Kassaregnr</w:t>
      </w:r>
      <w:proofErr w:type="spellEnd"/>
      <w:r w:rsidRPr="008035B7">
        <w:rPr>
          <w:i/>
        </w:rPr>
        <w:t>&gt;</w:t>
      </w:r>
    </w:p>
    <w:p w14:paraId="6DCA2A02" w14:textId="77777777" w:rsidR="008D7B0D" w:rsidRPr="008035B7" w:rsidRDefault="008D7B0D" w:rsidP="008D7B0D">
      <w:pPr>
        <w:ind w:left="900"/>
        <w:rPr>
          <w:i/>
          <w:iCs/>
          <w:szCs w:val="20"/>
        </w:rPr>
      </w:pPr>
      <w:r w:rsidRPr="008035B7">
        <w:rPr>
          <w:i/>
          <w:iCs/>
          <w:szCs w:val="20"/>
        </w:rPr>
        <w:t>&lt;</w:t>
      </w:r>
      <w:proofErr w:type="spellStart"/>
      <w:r w:rsidRPr="008035B7">
        <w:rPr>
          <w:i/>
          <w:iCs/>
          <w:szCs w:val="20"/>
        </w:rPr>
        <w:t>SKVPerson</w:t>
      </w:r>
      <w:proofErr w:type="spellEnd"/>
      <w:r w:rsidRPr="008035B7">
        <w:rPr>
          <w:i/>
          <w:iCs/>
          <w:szCs w:val="20"/>
        </w:rPr>
        <w:t>&gt;</w:t>
      </w:r>
      <w:r w:rsidRPr="008035B7">
        <w:rPr>
          <w:bCs/>
          <w:i/>
          <w:iCs/>
          <w:szCs w:val="20"/>
        </w:rPr>
        <w:t>XXXX</w:t>
      </w:r>
      <w:r w:rsidRPr="008035B7">
        <w:rPr>
          <w:i/>
          <w:iCs/>
          <w:szCs w:val="20"/>
        </w:rPr>
        <w:t>&lt;/</w:t>
      </w:r>
      <w:proofErr w:type="spellStart"/>
      <w:r w:rsidRPr="008035B7">
        <w:rPr>
          <w:i/>
          <w:iCs/>
          <w:szCs w:val="20"/>
        </w:rPr>
        <w:t>SKVPerson</w:t>
      </w:r>
      <w:proofErr w:type="spellEnd"/>
      <w:r w:rsidRPr="008035B7">
        <w:rPr>
          <w:i/>
          <w:iCs/>
          <w:szCs w:val="20"/>
        </w:rPr>
        <w:t>&gt;</w:t>
      </w:r>
    </w:p>
    <w:p w14:paraId="7FBA8389" w14:textId="77777777" w:rsidR="008D7B0D" w:rsidRPr="008035B7" w:rsidRDefault="008D7B0D" w:rsidP="008D7B0D">
      <w:pPr>
        <w:ind w:left="360"/>
        <w:rPr>
          <w:i/>
          <w:iCs/>
          <w:szCs w:val="20"/>
        </w:rPr>
      </w:pPr>
      <w:r w:rsidRPr="008035B7">
        <w:rPr>
          <w:i/>
          <w:iCs/>
          <w:szCs w:val="20"/>
        </w:rPr>
        <w:t>&lt;/Kontrolldata&gt;</w:t>
      </w:r>
    </w:p>
    <w:p w14:paraId="315525DE" w14:textId="77777777" w:rsidR="008D7B0D" w:rsidRPr="008035B7" w:rsidRDefault="008D7B0D" w:rsidP="008D7B0D">
      <w:pPr>
        <w:ind w:left="360"/>
        <w:rPr>
          <w:i/>
          <w:iCs/>
          <w:szCs w:val="20"/>
        </w:rPr>
      </w:pPr>
    </w:p>
    <w:p w14:paraId="039FA132" w14:textId="77777777" w:rsidR="008D7B0D" w:rsidRPr="00703E9F" w:rsidRDefault="008D7B0D" w:rsidP="00353777">
      <w:pPr>
        <w:pStyle w:val="Paragraf1"/>
        <w:numPr>
          <w:ilvl w:val="0"/>
          <w:numId w:val="56"/>
        </w:numPr>
        <w:tabs>
          <w:tab w:val="clear" w:pos="596"/>
          <w:tab w:val="num" w:pos="454"/>
        </w:tabs>
        <w:ind w:left="0"/>
        <w:rPr>
          <w:i/>
          <w:iCs/>
          <w:szCs w:val="20"/>
        </w:rPr>
      </w:pPr>
      <w:r w:rsidRPr="008035B7">
        <w:t xml:space="preserve">En utläsningsfil för </w:t>
      </w:r>
      <w:r w:rsidRPr="00703E9F">
        <w:t>kontrolldata av typen Logg inloggningar enligt 4 § 5 inne</w:t>
      </w:r>
      <w:r w:rsidRPr="00703E9F">
        <w:softHyphen/>
        <w:t xml:space="preserve">håller följande element. </w:t>
      </w:r>
    </w:p>
    <w:p w14:paraId="1DF79B03" w14:textId="77777777" w:rsidR="008D7B0D" w:rsidRPr="00703E9F" w:rsidRDefault="008D7B0D" w:rsidP="008D7B0D">
      <w:pPr>
        <w:ind w:left="360"/>
        <w:rPr>
          <w:i/>
          <w:iCs/>
          <w:szCs w:val="20"/>
        </w:rPr>
      </w:pPr>
      <w:r w:rsidRPr="00703E9F">
        <w:t>&lt;?</w:t>
      </w:r>
      <w:proofErr w:type="spellStart"/>
      <w:r w:rsidRPr="00703E9F">
        <w:t>xml</w:t>
      </w:r>
      <w:proofErr w:type="spellEnd"/>
      <w:r w:rsidRPr="00703E9F">
        <w:t xml:space="preserve"> version=”1.0”?&gt;</w:t>
      </w:r>
    </w:p>
    <w:p w14:paraId="3F027D22" w14:textId="77777777" w:rsidR="008D7B0D" w:rsidRPr="00703E9F" w:rsidRDefault="008D7B0D" w:rsidP="008D7B0D">
      <w:pPr>
        <w:ind w:left="360"/>
        <w:rPr>
          <w:i/>
          <w:iCs/>
          <w:szCs w:val="20"/>
        </w:rPr>
      </w:pPr>
      <w:r w:rsidRPr="00703E9F">
        <w:rPr>
          <w:i/>
          <w:iCs/>
          <w:szCs w:val="20"/>
        </w:rPr>
        <w:t>&lt;Kontrolldata&gt;</w:t>
      </w:r>
    </w:p>
    <w:p w14:paraId="5D876049" w14:textId="77777777" w:rsidR="008D7B0D" w:rsidRPr="00703E9F" w:rsidRDefault="008D7B0D" w:rsidP="008D7B0D">
      <w:pPr>
        <w:ind w:left="900"/>
        <w:rPr>
          <w:i/>
          <w:iCs/>
          <w:szCs w:val="20"/>
        </w:rPr>
      </w:pPr>
      <w:r w:rsidRPr="00703E9F">
        <w:rPr>
          <w:i/>
          <w:iCs/>
          <w:szCs w:val="20"/>
        </w:rPr>
        <w:lastRenderedPageBreak/>
        <w:t>&lt;Typ&gt;Logg inloggningar&lt;Typ /&gt;</w:t>
      </w:r>
    </w:p>
    <w:p w14:paraId="2D85AFAE" w14:textId="77777777" w:rsidR="008D7B0D" w:rsidRPr="00703E9F" w:rsidRDefault="008D7B0D" w:rsidP="008D7B0D">
      <w:pPr>
        <w:ind w:left="900"/>
        <w:rPr>
          <w:i/>
          <w:iCs/>
          <w:szCs w:val="20"/>
        </w:rPr>
      </w:pPr>
      <w:r w:rsidRPr="00703E9F">
        <w:rPr>
          <w:i/>
          <w:iCs/>
          <w:szCs w:val="20"/>
        </w:rPr>
        <w:t>&lt;Starttid&gt;</w:t>
      </w:r>
      <w:proofErr w:type="spellStart"/>
      <w:r w:rsidRPr="00703E9F">
        <w:t>ååååmmddttmmss</w:t>
      </w:r>
      <w:proofErr w:type="spellEnd"/>
      <w:r w:rsidRPr="00703E9F">
        <w:rPr>
          <w:bCs/>
          <w:i/>
          <w:iCs/>
          <w:szCs w:val="20"/>
        </w:rPr>
        <w:t>&lt;/Starttid</w:t>
      </w:r>
      <w:r w:rsidRPr="00703E9F">
        <w:rPr>
          <w:i/>
          <w:iCs/>
          <w:szCs w:val="20"/>
        </w:rPr>
        <w:t>&gt;</w:t>
      </w:r>
    </w:p>
    <w:p w14:paraId="7CB173E8" w14:textId="77777777" w:rsidR="008D7B0D" w:rsidRPr="00703E9F" w:rsidRDefault="008D7B0D" w:rsidP="008D7B0D">
      <w:pPr>
        <w:ind w:left="900"/>
        <w:rPr>
          <w:i/>
          <w:iCs/>
          <w:szCs w:val="20"/>
        </w:rPr>
      </w:pPr>
      <w:r w:rsidRPr="00703E9F">
        <w:rPr>
          <w:i/>
          <w:iCs/>
          <w:szCs w:val="20"/>
        </w:rPr>
        <w:t>&lt;Sluttid&gt;</w:t>
      </w:r>
      <w:proofErr w:type="spellStart"/>
      <w:r w:rsidRPr="00703E9F">
        <w:t>ååååmmddttmmss</w:t>
      </w:r>
      <w:proofErr w:type="spellEnd"/>
      <w:r w:rsidRPr="00703E9F">
        <w:rPr>
          <w:bCs/>
          <w:i/>
          <w:iCs/>
          <w:szCs w:val="20"/>
        </w:rPr>
        <w:t>&lt;/Sluttid</w:t>
      </w:r>
      <w:r w:rsidRPr="00703E9F">
        <w:rPr>
          <w:i/>
          <w:iCs/>
          <w:szCs w:val="20"/>
        </w:rPr>
        <w:t>&gt;</w:t>
      </w:r>
    </w:p>
    <w:p w14:paraId="3EB89958" w14:textId="77777777" w:rsidR="008D7B0D" w:rsidRPr="00703E9F" w:rsidRDefault="008D7B0D" w:rsidP="008D7B0D">
      <w:pPr>
        <w:ind w:left="900"/>
        <w:rPr>
          <w:i/>
          <w:iCs/>
          <w:szCs w:val="20"/>
        </w:rPr>
      </w:pPr>
      <w:r w:rsidRPr="00703E9F">
        <w:rPr>
          <w:i/>
          <w:iCs/>
          <w:szCs w:val="20"/>
        </w:rPr>
        <w:t>&lt;</w:t>
      </w:r>
      <w:proofErr w:type="spellStart"/>
      <w:r w:rsidRPr="00703E9F">
        <w:rPr>
          <w:i/>
          <w:iCs/>
          <w:szCs w:val="20"/>
        </w:rPr>
        <w:t>SKVPerson</w:t>
      </w:r>
      <w:proofErr w:type="spellEnd"/>
      <w:r w:rsidRPr="00703E9F">
        <w:rPr>
          <w:i/>
          <w:iCs/>
          <w:szCs w:val="20"/>
        </w:rPr>
        <w:t>&gt;</w:t>
      </w:r>
      <w:r w:rsidRPr="00703E9F">
        <w:rPr>
          <w:bCs/>
          <w:i/>
          <w:iCs/>
          <w:szCs w:val="20"/>
        </w:rPr>
        <w:t>XXXX</w:t>
      </w:r>
      <w:r w:rsidRPr="00703E9F">
        <w:rPr>
          <w:i/>
          <w:iCs/>
          <w:szCs w:val="20"/>
        </w:rPr>
        <w:t>&lt;/</w:t>
      </w:r>
      <w:proofErr w:type="spellStart"/>
      <w:r w:rsidRPr="00703E9F">
        <w:rPr>
          <w:i/>
          <w:iCs/>
          <w:szCs w:val="20"/>
        </w:rPr>
        <w:t>SKVPerson</w:t>
      </w:r>
      <w:proofErr w:type="spellEnd"/>
      <w:r w:rsidRPr="00703E9F">
        <w:rPr>
          <w:i/>
          <w:iCs/>
          <w:szCs w:val="20"/>
        </w:rPr>
        <w:t>&gt;</w:t>
      </w:r>
    </w:p>
    <w:p w14:paraId="4ADFADCB" w14:textId="77777777" w:rsidR="008D7B0D" w:rsidRPr="00703E9F" w:rsidRDefault="008D7B0D" w:rsidP="008D7B0D">
      <w:pPr>
        <w:ind w:left="360"/>
        <w:rPr>
          <w:i/>
          <w:iCs/>
          <w:szCs w:val="20"/>
        </w:rPr>
      </w:pPr>
      <w:r w:rsidRPr="00703E9F">
        <w:rPr>
          <w:i/>
          <w:iCs/>
          <w:szCs w:val="20"/>
        </w:rPr>
        <w:t>&lt;/Kontrolldata&gt;</w:t>
      </w:r>
    </w:p>
    <w:p w14:paraId="021B2303" w14:textId="77777777" w:rsidR="008D7B0D" w:rsidRPr="00703E9F" w:rsidRDefault="008D7B0D" w:rsidP="008D7B0D">
      <w:pPr>
        <w:pStyle w:val="Rubrik4"/>
      </w:pPr>
    </w:p>
    <w:p w14:paraId="661ACA88" w14:textId="77777777" w:rsidR="008D7B0D" w:rsidRPr="00703E9F" w:rsidRDefault="008D7B0D" w:rsidP="008D7B0D">
      <w:pPr>
        <w:pStyle w:val="Rubrik4"/>
      </w:pPr>
      <w:r w:rsidRPr="00703E9F">
        <w:t xml:space="preserve">Utläsning av kontrolldata </w:t>
      </w:r>
    </w:p>
    <w:p w14:paraId="2CD8B633" w14:textId="77777777" w:rsidR="008D7B0D" w:rsidRPr="00703E9F" w:rsidRDefault="008D7B0D" w:rsidP="00353777">
      <w:pPr>
        <w:pStyle w:val="Paragraf1"/>
        <w:numPr>
          <w:ilvl w:val="0"/>
          <w:numId w:val="56"/>
        </w:numPr>
        <w:tabs>
          <w:tab w:val="clear" w:pos="596"/>
          <w:tab w:val="num" w:pos="454"/>
        </w:tabs>
        <w:ind w:left="0"/>
      </w:pPr>
      <w:r w:rsidRPr="00703E9F">
        <w:t>När ett kontrollprogram eller en kontrollserver hittar en utläs</w:t>
      </w:r>
      <w:r w:rsidRPr="00703E9F">
        <w:softHyphen/>
        <w:t>nings</w:t>
      </w:r>
      <w:r w:rsidRPr="00703E9F">
        <w:softHyphen/>
        <w:t xml:space="preserve">fil vid namn </w:t>
      </w:r>
      <w:proofErr w:type="spellStart"/>
      <w:r w:rsidRPr="00703E9F">
        <w:rPr>
          <w:i/>
        </w:rPr>
        <w:t>utlasning.skv</w:t>
      </w:r>
      <w:proofErr w:type="spellEnd"/>
      <w:r w:rsidRPr="00703E9F">
        <w:t xml:space="preserve"> ska kontrollprogrammet/kon</w:t>
      </w:r>
      <w:r w:rsidRPr="00703E9F">
        <w:softHyphen/>
        <w:t>troll</w:t>
      </w:r>
      <w:r w:rsidRPr="00703E9F">
        <w:softHyphen/>
        <w:t>servern påbörja utläs</w:t>
      </w:r>
      <w:r w:rsidRPr="00703E9F">
        <w:softHyphen/>
        <w:t>ning av kontroll</w:t>
      </w:r>
      <w:r w:rsidRPr="00703E9F">
        <w:softHyphen/>
        <w:t xml:space="preserve">data och tydligt signalera visuellt eller genom ljud att utläsning av kontrolldata har startats. </w:t>
      </w:r>
    </w:p>
    <w:p w14:paraId="10D29780" w14:textId="77777777" w:rsidR="008D7B0D" w:rsidRPr="00703E9F" w:rsidRDefault="008D7B0D" w:rsidP="008D7B0D">
      <w:r w:rsidRPr="00703E9F">
        <w:t>Ett kontrollprogram ska kunna läsa ut kontrolldata även om kon</w:t>
      </w:r>
      <w:r w:rsidRPr="00703E9F">
        <w:softHyphen/>
        <w:t xml:space="preserve">trollprogrammet inte har någon kontakt med sin kontrollserver. </w:t>
      </w:r>
    </w:p>
    <w:p w14:paraId="7A0ABC39" w14:textId="77777777" w:rsidR="008D7B0D" w:rsidRPr="008035B7" w:rsidRDefault="008D7B0D" w:rsidP="00353777">
      <w:pPr>
        <w:pStyle w:val="Paragraf1"/>
        <w:numPr>
          <w:ilvl w:val="0"/>
          <w:numId w:val="56"/>
        </w:numPr>
        <w:tabs>
          <w:tab w:val="clear" w:pos="596"/>
          <w:tab w:val="num" w:pos="454"/>
        </w:tabs>
        <w:ind w:left="0"/>
      </w:pPr>
      <w:r w:rsidRPr="00703E9F">
        <w:t>Kontrolldata som ett kontrollprogram eller en kontrollserver ska</w:t>
      </w:r>
      <w:r w:rsidRPr="00703E9F">
        <w:rPr>
          <w:strike/>
        </w:rPr>
        <w:t xml:space="preserve"> </w:t>
      </w:r>
      <w:r w:rsidRPr="00703E9F">
        <w:t>läsa ut till Skatte</w:t>
      </w:r>
      <w:r w:rsidRPr="00703E9F">
        <w:softHyphen/>
        <w:t>verket ska skrivas till filer med tecken</w:t>
      </w:r>
      <w:r w:rsidRPr="00703E9F">
        <w:softHyphen/>
        <w:t>kodningen UTF</w:t>
      </w:r>
      <w:r w:rsidRPr="00703E9F">
        <w:noBreakHyphen/>
        <w:t>8. Kontrolldata ska lagras på externt medium</w:t>
      </w:r>
      <w:r w:rsidRPr="009A74E5">
        <w:t xml:space="preserve"> enligt 2 § andra stycket.</w:t>
      </w:r>
      <w:r>
        <w:t xml:space="preserve"> </w:t>
      </w:r>
    </w:p>
    <w:p w14:paraId="08E3D5CA" w14:textId="77777777" w:rsidR="008D7B0D" w:rsidRPr="00703E9F" w:rsidRDefault="008D7B0D" w:rsidP="008D7B0D">
      <w:r w:rsidRPr="00703E9F">
        <w:t>Loggfiler som ska skapas enligt 17 § vid överföring av kontrolldata ska ha teckenkodning UTF-8.</w:t>
      </w:r>
    </w:p>
    <w:p w14:paraId="278D5C42" w14:textId="77777777" w:rsidR="008D7B0D" w:rsidRPr="00703E9F" w:rsidRDefault="008D7B0D" w:rsidP="00353777">
      <w:pPr>
        <w:pStyle w:val="Paragraf1"/>
        <w:numPr>
          <w:ilvl w:val="0"/>
          <w:numId w:val="56"/>
        </w:numPr>
        <w:tabs>
          <w:tab w:val="clear" w:pos="596"/>
          <w:tab w:val="num" w:pos="454"/>
        </w:tabs>
        <w:ind w:left="0"/>
      </w:pPr>
      <w:r w:rsidRPr="00703E9F">
        <w:t>Kontrolldata som skrivs till filer enligt 15 § får endast skrivas med tecknen a-ö, A</w:t>
      </w:r>
      <w:r w:rsidRPr="00703E9F">
        <w:noBreakHyphen/>
        <w:t>Ö, 0-9, punkt, kommatecken, bindestreck, procent</w:t>
      </w:r>
      <w:r w:rsidRPr="00703E9F">
        <w:softHyphen/>
        <w:t>tecken, mellan</w:t>
      </w:r>
      <w:r w:rsidRPr="00703E9F">
        <w:softHyphen/>
        <w:t>slag, asterisk, kolon, snedstreck, understreck,  apostrof och semi</w:t>
      </w:r>
      <w:r w:rsidRPr="00703E9F">
        <w:softHyphen/>
        <w:t xml:space="preserve">kolon. Semikolon får endast användas som fältavskiljare. </w:t>
      </w:r>
    </w:p>
    <w:p w14:paraId="75191A74" w14:textId="77777777" w:rsidR="008D7B0D" w:rsidRPr="00703E9F" w:rsidRDefault="008D7B0D" w:rsidP="008D7B0D">
      <w:r w:rsidRPr="00703E9F">
        <w:t xml:space="preserve">Fält som innehåller verksamhetsadresser får innehålla mellanslag. </w:t>
      </w:r>
    </w:p>
    <w:p w14:paraId="5F18C31C" w14:textId="77777777" w:rsidR="008D7B0D" w:rsidRPr="00B02C0E" w:rsidRDefault="008D7B0D" w:rsidP="00353777">
      <w:pPr>
        <w:pStyle w:val="Paragraf1"/>
        <w:numPr>
          <w:ilvl w:val="0"/>
          <w:numId w:val="56"/>
        </w:numPr>
        <w:tabs>
          <w:tab w:val="clear" w:pos="596"/>
          <w:tab w:val="num" w:pos="454"/>
        </w:tabs>
        <w:ind w:left="0"/>
      </w:pPr>
      <w:r w:rsidRPr="00703E9F">
        <w:t>Vid utläsning av kontrolldata ska ett kontrollprogram och en kon</w:t>
      </w:r>
      <w:r w:rsidRPr="00703E9F">
        <w:softHyphen/>
        <w:t xml:space="preserve">trollserver skapa en </w:t>
      </w:r>
      <w:proofErr w:type="spellStart"/>
      <w:r w:rsidRPr="00703E9F">
        <w:t>loggfil</w:t>
      </w:r>
      <w:proofErr w:type="spellEnd"/>
      <w:r w:rsidRPr="00B02C0E">
        <w:t xml:space="preserve"> vid namn </w:t>
      </w:r>
      <w:r w:rsidRPr="00B02C0E">
        <w:rPr>
          <w:i/>
        </w:rPr>
        <w:t>skv_uttag.log</w:t>
      </w:r>
      <w:r w:rsidRPr="00B02C0E">
        <w:t xml:space="preserve"> med följande upp</w:t>
      </w:r>
      <w:r>
        <w:softHyphen/>
      </w:r>
      <w:r w:rsidRPr="00B02C0E">
        <w:t xml:space="preserve">gifter. </w:t>
      </w:r>
    </w:p>
    <w:p w14:paraId="5401E376" w14:textId="77777777" w:rsidR="008D7B0D" w:rsidRPr="00B02C0E" w:rsidRDefault="008D7B0D" w:rsidP="00353777">
      <w:pPr>
        <w:pStyle w:val="Brdtextmedindrag"/>
        <w:numPr>
          <w:ilvl w:val="0"/>
          <w:numId w:val="68"/>
        </w:numPr>
        <w:spacing w:after="0"/>
      </w:pPr>
      <w:r w:rsidRPr="00B02C0E">
        <w:t xml:space="preserve">Tidpunkt i formatet </w:t>
      </w:r>
      <w:proofErr w:type="spellStart"/>
      <w:r w:rsidRPr="00B02C0E">
        <w:t>ååååmmddttmmss</w:t>
      </w:r>
      <w:proofErr w:type="spellEnd"/>
      <w:r w:rsidRPr="00B02C0E">
        <w:t xml:space="preserve"> när en utläsning på</w:t>
      </w:r>
      <w:r w:rsidRPr="00B02C0E">
        <w:softHyphen/>
        <w:t>börjas</w:t>
      </w:r>
      <w:r>
        <w:t>.</w:t>
      </w:r>
    </w:p>
    <w:p w14:paraId="677FFAFC" w14:textId="77777777" w:rsidR="008D7B0D" w:rsidRPr="00B02C0E" w:rsidRDefault="008D7B0D" w:rsidP="00353777">
      <w:pPr>
        <w:pStyle w:val="Brdtextmedindrag"/>
        <w:numPr>
          <w:ilvl w:val="0"/>
          <w:numId w:val="68"/>
        </w:numPr>
        <w:spacing w:after="0"/>
      </w:pPr>
      <w:r w:rsidRPr="00B02C0E">
        <w:t xml:space="preserve">Tidpunkt i formatet </w:t>
      </w:r>
      <w:proofErr w:type="spellStart"/>
      <w:r w:rsidRPr="00B02C0E">
        <w:t>ååååmmddtt</w:t>
      </w:r>
      <w:r>
        <w:t>mmss</w:t>
      </w:r>
      <w:proofErr w:type="spellEnd"/>
      <w:r>
        <w:t xml:space="preserve"> när en utläsning av</w:t>
      </w:r>
      <w:r>
        <w:softHyphen/>
        <w:t>slutas.</w:t>
      </w:r>
    </w:p>
    <w:p w14:paraId="33CC7C93" w14:textId="77777777" w:rsidR="008D7B0D" w:rsidRPr="00703E9F" w:rsidRDefault="008D7B0D" w:rsidP="00353777">
      <w:pPr>
        <w:pStyle w:val="Brdtextmedindrag"/>
        <w:numPr>
          <w:ilvl w:val="0"/>
          <w:numId w:val="68"/>
        </w:numPr>
        <w:spacing w:after="0"/>
      </w:pPr>
      <w:r w:rsidRPr="008035B7">
        <w:t xml:space="preserve">Identifikation </w:t>
      </w:r>
      <w:r w:rsidRPr="00703E9F">
        <w:t xml:space="preserve">i utläsningsfilen enligt 8 §. </w:t>
      </w:r>
    </w:p>
    <w:p w14:paraId="46D3E3E0" w14:textId="77777777" w:rsidR="008D7B0D" w:rsidRPr="00703E9F" w:rsidRDefault="008D7B0D" w:rsidP="00353777">
      <w:pPr>
        <w:pStyle w:val="Brdtextmedindrag"/>
        <w:numPr>
          <w:ilvl w:val="0"/>
          <w:numId w:val="68"/>
        </w:numPr>
        <w:spacing w:after="0"/>
      </w:pPr>
      <w:r w:rsidRPr="00703E9F">
        <w:t>Identifikation på serverpersonal som utför utläsningen på en kontrollserver enligt 11 kap. 14 §.</w:t>
      </w:r>
    </w:p>
    <w:p w14:paraId="49D9E55C" w14:textId="77777777" w:rsidR="008D7B0D" w:rsidRPr="00703E9F" w:rsidRDefault="008D7B0D" w:rsidP="00353777">
      <w:pPr>
        <w:pStyle w:val="Brdtextmedindrag"/>
        <w:numPr>
          <w:ilvl w:val="0"/>
          <w:numId w:val="68"/>
        </w:numPr>
        <w:spacing w:after="0"/>
      </w:pPr>
      <w:r w:rsidRPr="00703E9F">
        <w:t>Parametrarna för den gjorda utläsningen enligt 4–7 §§.</w:t>
      </w:r>
    </w:p>
    <w:p w14:paraId="4740E438" w14:textId="77777777" w:rsidR="008D7B0D" w:rsidRPr="00703E9F" w:rsidRDefault="008D7B0D" w:rsidP="00353777">
      <w:pPr>
        <w:pStyle w:val="Brdtextmedindrag"/>
        <w:numPr>
          <w:ilvl w:val="0"/>
          <w:numId w:val="68"/>
        </w:numPr>
        <w:spacing w:after="0"/>
      </w:pPr>
      <w:r w:rsidRPr="00703E9F">
        <w:t>Felmeddelanden vid utläsningen enligt 18 §.</w:t>
      </w:r>
    </w:p>
    <w:p w14:paraId="1F802478" w14:textId="77777777" w:rsidR="008D7B0D" w:rsidRPr="00703E9F" w:rsidRDefault="008D7B0D" w:rsidP="00353777">
      <w:pPr>
        <w:pStyle w:val="Brdtextmedindrag"/>
        <w:numPr>
          <w:ilvl w:val="0"/>
          <w:numId w:val="68"/>
        </w:numPr>
        <w:spacing w:after="0"/>
      </w:pPr>
      <w:r w:rsidRPr="00703E9F">
        <w:t>Utlästa filer och antal rader per fil.</w:t>
      </w:r>
    </w:p>
    <w:p w14:paraId="1203C732" w14:textId="77777777" w:rsidR="008D7B0D" w:rsidRPr="00703E9F" w:rsidRDefault="008D7B0D" w:rsidP="00353777">
      <w:pPr>
        <w:pStyle w:val="Paragraf1"/>
        <w:numPr>
          <w:ilvl w:val="0"/>
          <w:numId w:val="56"/>
        </w:numPr>
        <w:tabs>
          <w:tab w:val="clear" w:pos="596"/>
          <w:tab w:val="num" w:pos="454"/>
        </w:tabs>
        <w:ind w:left="0"/>
      </w:pPr>
      <w:r w:rsidRPr="00703E9F">
        <w:t xml:space="preserve">Om ett fel sker under en utläsning enligt detta kapitel ska ett felmeddelande skrivas till en sådan </w:t>
      </w:r>
      <w:proofErr w:type="spellStart"/>
      <w:r w:rsidRPr="00703E9F">
        <w:t>loggfil</w:t>
      </w:r>
      <w:proofErr w:type="spellEnd"/>
      <w:r w:rsidRPr="00703E9F">
        <w:t xml:space="preserve"> som avses i 17 §. </w:t>
      </w:r>
    </w:p>
    <w:p w14:paraId="35FD7419" w14:textId="77777777" w:rsidR="008D7B0D" w:rsidRPr="00703E9F" w:rsidRDefault="008D7B0D" w:rsidP="008D7B0D">
      <w:r w:rsidRPr="00703E9F">
        <w:t>Om ett fel uppstår vid utläsning ska ett kontrollprogram eller en kon</w:t>
      </w:r>
      <w:r w:rsidRPr="00703E9F">
        <w:softHyphen/>
        <w:t>troll</w:t>
      </w:r>
      <w:r w:rsidRPr="00703E9F">
        <w:softHyphen/>
        <w:t>server tydligt signalera visuellt eller genom ljud att ett fel uppstått.</w:t>
      </w:r>
    </w:p>
    <w:p w14:paraId="575BBFFE" w14:textId="77777777" w:rsidR="008D7B0D" w:rsidRPr="00703E9F" w:rsidRDefault="008D7B0D" w:rsidP="00353777">
      <w:pPr>
        <w:pStyle w:val="Paragraf1"/>
        <w:numPr>
          <w:ilvl w:val="0"/>
          <w:numId w:val="56"/>
        </w:numPr>
        <w:tabs>
          <w:tab w:val="clear" w:pos="596"/>
          <w:tab w:val="num" w:pos="454"/>
        </w:tabs>
        <w:ind w:left="0"/>
      </w:pPr>
      <w:r w:rsidRPr="00703E9F">
        <w:t>När en utläsning är klar ska ett kontrollprogram eller en kon</w:t>
      </w:r>
      <w:r w:rsidRPr="00703E9F">
        <w:softHyphen/>
        <w:t>troll</w:t>
      </w:r>
      <w:r w:rsidRPr="00703E9F">
        <w:softHyphen/>
        <w:t>server tydligt signalera genom ljud eller visuellt att utläsningen är klar.</w:t>
      </w:r>
    </w:p>
    <w:p w14:paraId="75E1561A" w14:textId="77777777" w:rsidR="008D7B0D" w:rsidRPr="00703E9F" w:rsidRDefault="008D7B0D" w:rsidP="00353777">
      <w:pPr>
        <w:pStyle w:val="Paragraf1"/>
        <w:numPr>
          <w:ilvl w:val="0"/>
          <w:numId w:val="56"/>
        </w:numPr>
        <w:tabs>
          <w:tab w:val="clear" w:pos="596"/>
          <w:tab w:val="num" w:pos="454"/>
        </w:tabs>
        <w:ind w:left="0"/>
      </w:pPr>
      <w:r w:rsidRPr="00703E9F">
        <w:lastRenderedPageBreak/>
        <w:t>Plomberingar enligt 4 kap. 6 och 13 §§ får brytas av Skatteverket vid utläs</w:t>
      </w:r>
      <w:r w:rsidRPr="00703E9F">
        <w:softHyphen/>
        <w:t xml:space="preserve">ning av kontrolldata. Efter utläsning av kontrolldata ska datorn omedelbart plomberas. </w:t>
      </w:r>
    </w:p>
    <w:p w14:paraId="60B113B0" w14:textId="77777777" w:rsidR="008D7B0D" w:rsidRPr="00703E9F" w:rsidRDefault="008D7B0D" w:rsidP="008D7B0D">
      <w:r w:rsidRPr="00703E9F">
        <w:t>En leverantör av kontroll</w:t>
      </w:r>
      <w:r w:rsidRPr="00703E9F">
        <w:softHyphen/>
        <w:t xml:space="preserve">system får bryta en plombering om Skatteverket medger det för utläsning av kontrolldata till Skatteverket. Efter utläsning av kontrolldata ska datorn omedelbart plomberas. </w:t>
      </w:r>
    </w:p>
    <w:p w14:paraId="044D24AD" w14:textId="77777777" w:rsidR="008D7B0D" w:rsidRPr="00703E9F" w:rsidRDefault="008D7B0D" w:rsidP="008D7B0D"/>
    <w:p w14:paraId="1E84BD3E" w14:textId="77777777" w:rsidR="008D7B0D" w:rsidRPr="00703E9F" w:rsidRDefault="008D7B0D" w:rsidP="008D7B0D">
      <w:pPr>
        <w:pStyle w:val="Rubrik3"/>
        <w:rPr>
          <w:szCs w:val="26"/>
        </w:rPr>
      </w:pPr>
      <w:r w:rsidRPr="00703E9F">
        <w:t>B</w:t>
      </w:r>
      <w:r w:rsidRPr="00703E9F">
        <w:tab/>
        <w:t xml:space="preserve">Kontrolldata från ett kontrollprogram </w:t>
      </w:r>
    </w:p>
    <w:p w14:paraId="655CB66F" w14:textId="77777777" w:rsidR="008D7B0D" w:rsidRPr="00703E9F" w:rsidRDefault="008D7B0D" w:rsidP="00353777">
      <w:pPr>
        <w:pStyle w:val="Paragraf1"/>
        <w:numPr>
          <w:ilvl w:val="0"/>
          <w:numId w:val="56"/>
        </w:numPr>
        <w:tabs>
          <w:tab w:val="clear" w:pos="596"/>
          <w:tab w:val="num" w:pos="454"/>
        </w:tabs>
        <w:ind w:left="0"/>
      </w:pPr>
      <w:r w:rsidRPr="00703E9F">
        <w:t>Kvittokontrollposter, systemkontrollposter och utmanings</w:t>
      </w:r>
      <w:r w:rsidRPr="00703E9F">
        <w:softHyphen/>
        <w:t>kon</w:t>
      </w:r>
      <w:r w:rsidRPr="00703E9F">
        <w:softHyphen/>
        <w:t>troll</w:t>
      </w:r>
      <w:r w:rsidRPr="00703E9F">
        <w:softHyphen/>
        <w:t>poster ska kunna läsas ut och separeras per kassa</w:t>
      </w:r>
      <w:r w:rsidRPr="00703E9F">
        <w:softHyphen/>
        <w:t>register</w:t>
      </w:r>
      <w:r w:rsidRPr="00703E9F">
        <w:softHyphen/>
        <w:t>nummer enligt vad som anges i 4-13 §§. Utläsning ska göras till tre separata filer per kassaregiste</w:t>
      </w:r>
      <w:r w:rsidRPr="00703E9F">
        <w:softHyphen/>
        <w:t xml:space="preserve">rnummer. </w:t>
      </w:r>
    </w:p>
    <w:p w14:paraId="30CFA208" w14:textId="77777777" w:rsidR="008D7B0D" w:rsidRPr="00703E9F" w:rsidRDefault="008D7B0D" w:rsidP="00353777">
      <w:pPr>
        <w:pStyle w:val="Paragraf1"/>
        <w:numPr>
          <w:ilvl w:val="0"/>
          <w:numId w:val="56"/>
        </w:numPr>
        <w:tabs>
          <w:tab w:val="clear" w:pos="596"/>
          <w:tab w:val="num" w:pos="454"/>
        </w:tabs>
        <w:spacing w:after="240"/>
        <w:ind w:left="0"/>
      </w:pPr>
      <w:r w:rsidRPr="00703E9F">
        <w:t xml:space="preserve">Vid utläsning av kontrolldata enligt 4-7 §§ ska filen </w:t>
      </w:r>
      <w:r w:rsidRPr="00703E9F">
        <w:rPr>
          <w:i/>
        </w:rPr>
        <w:t>normal.txt</w:t>
      </w:r>
      <w:r w:rsidRPr="00703E9F">
        <w:t xml:space="preserve"> skapas. Filen ska inledas med en rad som anger fältnamn</w:t>
      </w:r>
      <w:r w:rsidRPr="008035B7">
        <w:t xml:space="preserve"> enligt den ordning som anges i tabellen nedan. För </w:t>
      </w:r>
      <w:r w:rsidRPr="00703E9F">
        <w:t>varje kvitto av typen Normal ska till filen skrivas en post med data enligt vad som anges i tabellen.</w:t>
      </w:r>
    </w:p>
    <w:tbl>
      <w:tblPr>
        <w:tblW w:w="567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2835"/>
      </w:tblGrid>
      <w:tr w:rsidR="008D7B0D" w:rsidRPr="00703E9F" w14:paraId="5D96F3B6" w14:textId="77777777" w:rsidTr="008D7B0D">
        <w:trPr>
          <w:trHeight w:val="255"/>
        </w:trPr>
        <w:tc>
          <w:tcPr>
            <w:tcW w:w="2835" w:type="dxa"/>
            <w:shd w:val="clear" w:color="auto" w:fill="EEECE1" w:themeFill="background2"/>
            <w:noWrap/>
            <w:vAlign w:val="bottom"/>
          </w:tcPr>
          <w:p w14:paraId="2887E15A" w14:textId="77777777" w:rsidR="008D7B0D" w:rsidRPr="00703E9F" w:rsidRDefault="008D7B0D" w:rsidP="008D7B0D">
            <w:pPr>
              <w:ind w:firstLine="0"/>
              <w:rPr>
                <w:rFonts w:asciiTheme="majorHAnsi" w:hAnsiTheme="majorHAnsi" w:cstheme="majorHAnsi"/>
                <w:b/>
                <w:szCs w:val="20"/>
              </w:rPr>
            </w:pPr>
            <w:r w:rsidRPr="00703E9F">
              <w:t xml:space="preserve"> </w:t>
            </w:r>
            <w:r w:rsidRPr="00703E9F">
              <w:rPr>
                <w:rFonts w:asciiTheme="majorHAnsi" w:hAnsiTheme="majorHAnsi" w:cstheme="majorHAnsi"/>
                <w:b/>
                <w:szCs w:val="20"/>
              </w:rPr>
              <w:t>Fältnamn</w:t>
            </w:r>
          </w:p>
        </w:tc>
        <w:tc>
          <w:tcPr>
            <w:tcW w:w="2835" w:type="dxa"/>
            <w:shd w:val="clear" w:color="auto" w:fill="EEECE1" w:themeFill="background2"/>
            <w:noWrap/>
            <w:vAlign w:val="bottom"/>
          </w:tcPr>
          <w:p w14:paraId="7FDD085E" w14:textId="77777777" w:rsidR="008D7B0D" w:rsidRPr="00703E9F" w:rsidRDefault="008D7B0D" w:rsidP="008D7B0D">
            <w:pPr>
              <w:ind w:firstLine="0"/>
              <w:rPr>
                <w:rFonts w:asciiTheme="majorHAnsi" w:hAnsiTheme="majorHAnsi" w:cstheme="majorHAnsi"/>
                <w:b/>
                <w:szCs w:val="20"/>
              </w:rPr>
            </w:pPr>
            <w:r w:rsidRPr="00703E9F">
              <w:rPr>
                <w:rFonts w:asciiTheme="majorHAnsi" w:hAnsiTheme="majorHAnsi" w:cstheme="majorHAnsi"/>
                <w:b/>
                <w:szCs w:val="20"/>
              </w:rPr>
              <w:t>Data</w:t>
            </w:r>
          </w:p>
        </w:tc>
      </w:tr>
      <w:tr w:rsidR="008D7B0D" w:rsidRPr="00703E9F" w14:paraId="16F67076" w14:textId="77777777" w:rsidTr="008D7B0D">
        <w:trPr>
          <w:trHeight w:val="255"/>
        </w:trPr>
        <w:tc>
          <w:tcPr>
            <w:tcW w:w="2835" w:type="dxa"/>
            <w:shd w:val="clear" w:color="auto" w:fill="auto"/>
            <w:noWrap/>
            <w:vAlign w:val="bottom"/>
          </w:tcPr>
          <w:p w14:paraId="031066CF"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Organisationsnummer</w:t>
            </w:r>
          </w:p>
        </w:tc>
        <w:tc>
          <w:tcPr>
            <w:tcW w:w="2835" w:type="dxa"/>
            <w:shd w:val="clear" w:color="auto" w:fill="auto"/>
            <w:noWrap/>
            <w:vAlign w:val="bottom"/>
          </w:tcPr>
          <w:p w14:paraId="2744D6F0"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34 § tabell A fält N2</w:t>
            </w:r>
          </w:p>
        </w:tc>
      </w:tr>
      <w:tr w:rsidR="008D7B0D" w:rsidRPr="00703E9F" w14:paraId="1C51A872" w14:textId="77777777" w:rsidTr="008D7B0D">
        <w:trPr>
          <w:trHeight w:val="255"/>
        </w:trPr>
        <w:tc>
          <w:tcPr>
            <w:tcW w:w="2835" w:type="dxa"/>
            <w:tcBorders>
              <w:bottom w:val="single" w:sz="4" w:space="0" w:color="auto"/>
            </w:tcBorders>
            <w:shd w:val="clear" w:color="auto" w:fill="auto"/>
            <w:noWrap/>
            <w:vAlign w:val="bottom"/>
          </w:tcPr>
          <w:p w14:paraId="07451CFD"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Kassaregisternummer</w:t>
            </w:r>
          </w:p>
        </w:tc>
        <w:tc>
          <w:tcPr>
            <w:tcW w:w="2835" w:type="dxa"/>
            <w:shd w:val="clear" w:color="auto" w:fill="auto"/>
            <w:noWrap/>
            <w:vAlign w:val="bottom"/>
          </w:tcPr>
          <w:p w14:paraId="0175B948"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35 § b</w:t>
            </w:r>
          </w:p>
        </w:tc>
      </w:tr>
      <w:tr w:rsidR="008D7B0D" w:rsidRPr="00703E9F" w14:paraId="4C08E956" w14:textId="77777777" w:rsidTr="008D7B0D">
        <w:trPr>
          <w:trHeight w:val="255"/>
        </w:trPr>
        <w:tc>
          <w:tcPr>
            <w:tcW w:w="2835" w:type="dxa"/>
            <w:shd w:val="clear" w:color="auto" w:fill="auto"/>
            <w:noWrap/>
            <w:vAlign w:val="bottom"/>
          </w:tcPr>
          <w:p w14:paraId="03B7D41E"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Adress</w:t>
            </w:r>
          </w:p>
        </w:tc>
        <w:tc>
          <w:tcPr>
            <w:tcW w:w="2835" w:type="dxa"/>
            <w:shd w:val="clear" w:color="auto" w:fill="auto"/>
            <w:noWrap/>
            <w:vAlign w:val="bottom"/>
          </w:tcPr>
          <w:p w14:paraId="3E513271"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34 § tabell A fält N4</w:t>
            </w:r>
          </w:p>
        </w:tc>
      </w:tr>
      <w:tr w:rsidR="008D7B0D" w:rsidRPr="00703E9F" w14:paraId="1662F342" w14:textId="77777777" w:rsidTr="008D7B0D">
        <w:trPr>
          <w:trHeight w:val="255"/>
        </w:trPr>
        <w:tc>
          <w:tcPr>
            <w:tcW w:w="2835" w:type="dxa"/>
            <w:shd w:val="clear" w:color="auto" w:fill="auto"/>
            <w:noWrap/>
            <w:vAlign w:val="bottom"/>
          </w:tcPr>
          <w:p w14:paraId="0CEC66F4"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Datum och tid</w:t>
            </w:r>
          </w:p>
        </w:tc>
        <w:tc>
          <w:tcPr>
            <w:tcW w:w="2835" w:type="dxa"/>
            <w:shd w:val="clear" w:color="auto" w:fill="auto"/>
            <w:noWrap/>
            <w:vAlign w:val="bottom"/>
          </w:tcPr>
          <w:p w14:paraId="643668E5"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34 § tabell A fält N1</w:t>
            </w:r>
          </w:p>
        </w:tc>
      </w:tr>
      <w:tr w:rsidR="008D7B0D" w:rsidRPr="00703E9F" w14:paraId="4D772B5D" w14:textId="77777777" w:rsidTr="008D7B0D">
        <w:trPr>
          <w:trHeight w:val="255"/>
        </w:trPr>
        <w:tc>
          <w:tcPr>
            <w:tcW w:w="2835" w:type="dxa"/>
            <w:shd w:val="clear" w:color="auto" w:fill="auto"/>
            <w:noWrap/>
            <w:vAlign w:val="bottom"/>
          </w:tcPr>
          <w:p w14:paraId="6D1AEB30"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Kassabeteckning</w:t>
            </w:r>
          </w:p>
        </w:tc>
        <w:tc>
          <w:tcPr>
            <w:tcW w:w="2835" w:type="dxa"/>
            <w:shd w:val="clear" w:color="auto" w:fill="auto"/>
            <w:noWrap/>
            <w:vAlign w:val="bottom"/>
          </w:tcPr>
          <w:p w14:paraId="3CBD83D4"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34 § tabell A fält N3</w:t>
            </w:r>
          </w:p>
        </w:tc>
      </w:tr>
      <w:tr w:rsidR="008D7B0D" w:rsidRPr="00703E9F" w14:paraId="55598490" w14:textId="77777777" w:rsidTr="008D7B0D">
        <w:trPr>
          <w:trHeight w:val="255"/>
        </w:trPr>
        <w:tc>
          <w:tcPr>
            <w:tcW w:w="2835" w:type="dxa"/>
            <w:shd w:val="clear" w:color="auto" w:fill="auto"/>
            <w:noWrap/>
            <w:vAlign w:val="bottom"/>
          </w:tcPr>
          <w:p w14:paraId="6FC77655"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Löpnummer</w:t>
            </w:r>
          </w:p>
        </w:tc>
        <w:tc>
          <w:tcPr>
            <w:tcW w:w="2835" w:type="dxa"/>
            <w:shd w:val="clear" w:color="auto" w:fill="auto"/>
            <w:noWrap/>
            <w:vAlign w:val="bottom"/>
          </w:tcPr>
          <w:p w14:paraId="52139C21"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34 § tabell A fält N5</w:t>
            </w:r>
          </w:p>
        </w:tc>
      </w:tr>
      <w:tr w:rsidR="008D7B0D" w:rsidRPr="00703E9F" w14:paraId="4AF37536" w14:textId="77777777" w:rsidTr="008D7B0D">
        <w:trPr>
          <w:trHeight w:val="255"/>
        </w:trPr>
        <w:tc>
          <w:tcPr>
            <w:tcW w:w="2835" w:type="dxa"/>
            <w:shd w:val="clear" w:color="auto" w:fill="auto"/>
            <w:noWrap/>
            <w:vAlign w:val="bottom"/>
          </w:tcPr>
          <w:p w14:paraId="663F7BB3" w14:textId="77777777" w:rsidR="008D7B0D" w:rsidRPr="00703E9F" w:rsidRDefault="008D7B0D" w:rsidP="008D7B0D">
            <w:pPr>
              <w:ind w:firstLine="0"/>
              <w:jc w:val="left"/>
              <w:rPr>
                <w:rFonts w:asciiTheme="majorHAnsi" w:hAnsiTheme="majorHAnsi" w:cstheme="majorHAnsi"/>
                <w:szCs w:val="20"/>
              </w:rPr>
            </w:pPr>
            <w:r w:rsidRPr="00703E9F">
              <w:rPr>
                <w:rFonts w:asciiTheme="majorHAnsi" w:hAnsiTheme="majorHAnsi" w:cstheme="majorHAnsi"/>
                <w:szCs w:val="20"/>
              </w:rPr>
              <w:t>Försäljningsbelopp mervärdes</w:t>
            </w:r>
            <w:r w:rsidRPr="00703E9F">
              <w:rPr>
                <w:rFonts w:asciiTheme="majorHAnsi" w:hAnsiTheme="majorHAnsi" w:cstheme="majorHAnsi"/>
                <w:szCs w:val="20"/>
              </w:rPr>
              <w:softHyphen/>
              <w:t>skattesats</w:t>
            </w:r>
          </w:p>
        </w:tc>
        <w:tc>
          <w:tcPr>
            <w:tcW w:w="2835" w:type="dxa"/>
            <w:shd w:val="clear" w:color="auto" w:fill="auto"/>
            <w:noWrap/>
            <w:vAlign w:val="bottom"/>
          </w:tcPr>
          <w:p w14:paraId="2C7977BE"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34 § tabell A fält N6</w:t>
            </w:r>
          </w:p>
        </w:tc>
      </w:tr>
      <w:tr w:rsidR="008D7B0D" w:rsidRPr="00703E9F" w14:paraId="1FD79635" w14:textId="77777777" w:rsidTr="008D7B0D">
        <w:trPr>
          <w:trHeight w:val="255"/>
        </w:trPr>
        <w:tc>
          <w:tcPr>
            <w:tcW w:w="2835" w:type="dxa"/>
            <w:shd w:val="clear" w:color="auto" w:fill="auto"/>
            <w:noWrap/>
            <w:vAlign w:val="bottom"/>
          </w:tcPr>
          <w:p w14:paraId="78E47381"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 xml:space="preserve">Försäljningsbelopp </w:t>
            </w:r>
          </w:p>
        </w:tc>
        <w:tc>
          <w:tcPr>
            <w:tcW w:w="2835" w:type="dxa"/>
            <w:shd w:val="clear" w:color="auto" w:fill="auto"/>
            <w:noWrap/>
            <w:vAlign w:val="bottom"/>
          </w:tcPr>
          <w:p w14:paraId="6F30025D"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34 § tabell A fält N7</w:t>
            </w:r>
          </w:p>
        </w:tc>
      </w:tr>
      <w:tr w:rsidR="008D7B0D" w:rsidRPr="008035B7" w14:paraId="714BE9E6" w14:textId="77777777" w:rsidTr="008D7B0D">
        <w:trPr>
          <w:trHeight w:val="255"/>
        </w:trPr>
        <w:tc>
          <w:tcPr>
            <w:tcW w:w="2835" w:type="dxa"/>
            <w:shd w:val="clear" w:color="auto" w:fill="auto"/>
            <w:noWrap/>
            <w:vAlign w:val="bottom"/>
          </w:tcPr>
          <w:p w14:paraId="2CAA42CD"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Returbelopp mervärdesskattesats</w:t>
            </w:r>
          </w:p>
        </w:tc>
        <w:tc>
          <w:tcPr>
            <w:tcW w:w="2835" w:type="dxa"/>
            <w:shd w:val="clear" w:color="auto" w:fill="auto"/>
            <w:noWrap/>
            <w:vAlign w:val="bottom"/>
          </w:tcPr>
          <w:p w14:paraId="1AD17A42" w14:textId="77777777" w:rsidR="008D7B0D" w:rsidRPr="00D76FFA"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34 § tabell A fält N8</w:t>
            </w:r>
          </w:p>
        </w:tc>
      </w:tr>
      <w:tr w:rsidR="008D7B0D" w:rsidRPr="008035B7" w14:paraId="49714C15" w14:textId="77777777" w:rsidTr="008D7B0D">
        <w:trPr>
          <w:trHeight w:val="255"/>
        </w:trPr>
        <w:tc>
          <w:tcPr>
            <w:tcW w:w="2835" w:type="dxa"/>
            <w:shd w:val="clear" w:color="auto" w:fill="auto"/>
            <w:noWrap/>
            <w:vAlign w:val="bottom"/>
          </w:tcPr>
          <w:p w14:paraId="0859180A"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Totalt returbelopp</w:t>
            </w:r>
          </w:p>
        </w:tc>
        <w:tc>
          <w:tcPr>
            <w:tcW w:w="2835" w:type="dxa"/>
            <w:shd w:val="clear" w:color="auto" w:fill="auto"/>
            <w:noWrap/>
            <w:vAlign w:val="bottom"/>
          </w:tcPr>
          <w:p w14:paraId="5CFBF84B"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34 § tabell A fält N9</w:t>
            </w:r>
          </w:p>
        </w:tc>
      </w:tr>
      <w:tr w:rsidR="008D7B0D" w:rsidRPr="008035B7" w14:paraId="05AB9581" w14:textId="77777777" w:rsidTr="008D7B0D">
        <w:trPr>
          <w:trHeight w:val="255"/>
        </w:trPr>
        <w:tc>
          <w:tcPr>
            <w:tcW w:w="2835" w:type="dxa"/>
            <w:shd w:val="clear" w:color="auto" w:fill="auto"/>
            <w:noWrap/>
            <w:vAlign w:val="bottom"/>
          </w:tcPr>
          <w:p w14:paraId="1A809E9E"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Mervärdesskattesumma mervärdesskattesats</w:t>
            </w:r>
          </w:p>
        </w:tc>
        <w:tc>
          <w:tcPr>
            <w:tcW w:w="2835" w:type="dxa"/>
            <w:shd w:val="clear" w:color="auto" w:fill="auto"/>
            <w:noWrap/>
            <w:vAlign w:val="bottom"/>
          </w:tcPr>
          <w:p w14:paraId="5351D6D5"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34 § tabell A fält N10</w:t>
            </w:r>
          </w:p>
        </w:tc>
      </w:tr>
      <w:tr w:rsidR="008D7B0D" w:rsidRPr="008035B7" w14:paraId="5CEEFD2B" w14:textId="77777777" w:rsidTr="008D7B0D">
        <w:trPr>
          <w:trHeight w:val="255"/>
        </w:trPr>
        <w:tc>
          <w:tcPr>
            <w:tcW w:w="2835" w:type="dxa"/>
            <w:shd w:val="clear" w:color="auto" w:fill="auto"/>
            <w:noWrap/>
            <w:vAlign w:val="bottom"/>
          </w:tcPr>
          <w:p w14:paraId="22932D76" w14:textId="77777777" w:rsidR="008D7B0D" w:rsidRPr="00703E9F" w:rsidRDefault="008D7B0D" w:rsidP="008D7B0D">
            <w:pPr>
              <w:ind w:firstLine="0"/>
              <w:rPr>
                <w:rFonts w:asciiTheme="majorHAnsi" w:hAnsiTheme="majorHAnsi" w:cstheme="majorHAnsi"/>
                <w:szCs w:val="20"/>
              </w:rPr>
            </w:pPr>
            <w:proofErr w:type="spellStart"/>
            <w:r w:rsidRPr="00703E9F">
              <w:rPr>
                <w:rFonts w:asciiTheme="majorHAnsi" w:hAnsiTheme="majorHAnsi" w:cstheme="majorHAnsi"/>
                <w:szCs w:val="20"/>
              </w:rPr>
              <w:t>Offline</w:t>
            </w:r>
            <w:proofErr w:type="spellEnd"/>
            <w:r w:rsidRPr="00703E9F">
              <w:rPr>
                <w:rFonts w:asciiTheme="majorHAnsi" w:hAnsiTheme="majorHAnsi" w:cstheme="majorHAnsi"/>
                <w:szCs w:val="20"/>
              </w:rPr>
              <w:t>-status</w:t>
            </w:r>
          </w:p>
        </w:tc>
        <w:tc>
          <w:tcPr>
            <w:tcW w:w="2835" w:type="dxa"/>
            <w:shd w:val="clear" w:color="auto" w:fill="auto"/>
            <w:noWrap/>
            <w:vAlign w:val="bottom"/>
          </w:tcPr>
          <w:p w14:paraId="0343D92B"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34 § tabell A fält N11</w:t>
            </w:r>
          </w:p>
        </w:tc>
      </w:tr>
      <w:tr w:rsidR="008D7B0D" w:rsidRPr="008035B7" w14:paraId="3381F6B3" w14:textId="77777777" w:rsidTr="008D7B0D">
        <w:trPr>
          <w:trHeight w:val="255"/>
        </w:trPr>
        <w:tc>
          <w:tcPr>
            <w:tcW w:w="2835" w:type="dxa"/>
            <w:shd w:val="clear" w:color="auto" w:fill="auto"/>
            <w:noWrap/>
            <w:vAlign w:val="bottom"/>
          </w:tcPr>
          <w:p w14:paraId="57733D74"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Beloppsräknare</w:t>
            </w:r>
          </w:p>
        </w:tc>
        <w:tc>
          <w:tcPr>
            <w:tcW w:w="2835" w:type="dxa"/>
            <w:shd w:val="clear" w:color="auto" w:fill="auto"/>
            <w:noWrap/>
            <w:vAlign w:val="bottom"/>
          </w:tcPr>
          <w:p w14:paraId="7B096C05"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36 § 8</w:t>
            </w:r>
          </w:p>
        </w:tc>
      </w:tr>
      <w:tr w:rsidR="008D7B0D" w:rsidRPr="008035B7" w14:paraId="6E8FD14D" w14:textId="77777777" w:rsidTr="008D7B0D">
        <w:trPr>
          <w:trHeight w:val="255"/>
        </w:trPr>
        <w:tc>
          <w:tcPr>
            <w:tcW w:w="2835" w:type="dxa"/>
            <w:shd w:val="clear" w:color="auto" w:fill="auto"/>
            <w:noWrap/>
            <w:vAlign w:val="bottom"/>
          </w:tcPr>
          <w:p w14:paraId="1BE206AC"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Räknare A</w:t>
            </w:r>
          </w:p>
        </w:tc>
        <w:tc>
          <w:tcPr>
            <w:tcW w:w="2835" w:type="dxa"/>
            <w:shd w:val="clear" w:color="auto" w:fill="auto"/>
            <w:noWrap/>
            <w:vAlign w:val="bottom"/>
          </w:tcPr>
          <w:p w14:paraId="4926BF90"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 xml:space="preserve">5 kap. 18 § </w:t>
            </w:r>
          </w:p>
        </w:tc>
      </w:tr>
      <w:tr w:rsidR="008D7B0D" w:rsidRPr="008035B7" w14:paraId="182069C5" w14:textId="77777777" w:rsidTr="008D7B0D">
        <w:trPr>
          <w:trHeight w:val="255"/>
        </w:trPr>
        <w:tc>
          <w:tcPr>
            <w:tcW w:w="2835" w:type="dxa"/>
            <w:shd w:val="clear" w:color="auto" w:fill="auto"/>
            <w:noWrap/>
            <w:vAlign w:val="bottom"/>
          </w:tcPr>
          <w:p w14:paraId="1E5D5695"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Räknare B</w:t>
            </w:r>
          </w:p>
        </w:tc>
        <w:tc>
          <w:tcPr>
            <w:tcW w:w="2835" w:type="dxa"/>
            <w:shd w:val="clear" w:color="auto" w:fill="auto"/>
            <w:noWrap/>
            <w:vAlign w:val="bottom"/>
          </w:tcPr>
          <w:p w14:paraId="7DCF6346"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 xml:space="preserve">5 kap. 19 § </w:t>
            </w:r>
          </w:p>
        </w:tc>
      </w:tr>
      <w:tr w:rsidR="008D7B0D" w:rsidRPr="008035B7" w14:paraId="61C77925" w14:textId="77777777" w:rsidTr="008D7B0D">
        <w:trPr>
          <w:trHeight w:val="255"/>
        </w:trPr>
        <w:tc>
          <w:tcPr>
            <w:tcW w:w="2835" w:type="dxa"/>
            <w:shd w:val="clear" w:color="auto" w:fill="auto"/>
            <w:noWrap/>
            <w:vAlign w:val="bottom"/>
          </w:tcPr>
          <w:p w14:paraId="2E866F6D"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Räknare C</w:t>
            </w:r>
          </w:p>
        </w:tc>
        <w:tc>
          <w:tcPr>
            <w:tcW w:w="2835" w:type="dxa"/>
            <w:shd w:val="clear" w:color="auto" w:fill="auto"/>
            <w:noWrap/>
            <w:vAlign w:val="bottom"/>
          </w:tcPr>
          <w:p w14:paraId="766D7FA9"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 xml:space="preserve">5 kap. 20 § </w:t>
            </w:r>
          </w:p>
        </w:tc>
      </w:tr>
      <w:tr w:rsidR="008D7B0D" w:rsidRPr="008035B7" w14:paraId="5E3E255F" w14:textId="77777777" w:rsidTr="008D7B0D">
        <w:trPr>
          <w:trHeight w:val="255"/>
        </w:trPr>
        <w:tc>
          <w:tcPr>
            <w:tcW w:w="2835" w:type="dxa"/>
            <w:shd w:val="clear" w:color="auto" w:fill="auto"/>
            <w:noWrap/>
            <w:vAlign w:val="bottom"/>
          </w:tcPr>
          <w:p w14:paraId="3C7F58EF"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Räknare D</w:t>
            </w:r>
          </w:p>
        </w:tc>
        <w:tc>
          <w:tcPr>
            <w:tcW w:w="2835" w:type="dxa"/>
            <w:shd w:val="clear" w:color="auto" w:fill="auto"/>
            <w:noWrap/>
            <w:vAlign w:val="bottom"/>
          </w:tcPr>
          <w:p w14:paraId="7C839027"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 xml:space="preserve">5 kap. 21 § </w:t>
            </w:r>
          </w:p>
        </w:tc>
      </w:tr>
      <w:tr w:rsidR="008D7B0D" w:rsidRPr="008035B7" w14:paraId="61951F3C" w14:textId="77777777" w:rsidTr="008D7B0D">
        <w:trPr>
          <w:trHeight w:val="255"/>
        </w:trPr>
        <w:tc>
          <w:tcPr>
            <w:tcW w:w="2835" w:type="dxa"/>
            <w:shd w:val="clear" w:color="auto" w:fill="auto"/>
            <w:noWrap/>
            <w:vAlign w:val="bottom"/>
          </w:tcPr>
          <w:p w14:paraId="112C9B6F"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Räknare E</w:t>
            </w:r>
          </w:p>
        </w:tc>
        <w:tc>
          <w:tcPr>
            <w:tcW w:w="2835" w:type="dxa"/>
            <w:shd w:val="clear" w:color="auto" w:fill="auto"/>
            <w:noWrap/>
            <w:vAlign w:val="bottom"/>
          </w:tcPr>
          <w:p w14:paraId="7753B6B4"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 xml:space="preserve">5 kap. 22 § </w:t>
            </w:r>
          </w:p>
        </w:tc>
      </w:tr>
      <w:tr w:rsidR="008D7B0D" w:rsidRPr="008035B7" w14:paraId="097BD025" w14:textId="77777777" w:rsidTr="008D7B0D">
        <w:trPr>
          <w:trHeight w:val="255"/>
        </w:trPr>
        <w:tc>
          <w:tcPr>
            <w:tcW w:w="2835" w:type="dxa"/>
            <w:shd w:val="clear" w:color="auto" w:fill="auto"/>
            <w:noWrap/>
            <w:vAlign w:val="bottom"/>
          </w:tcPr>
          <w:p w14:paraId="30DC26C7"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Transaktionsräknare</w:t>
            </w:r>
          </w:p>
        </w:tc>
        <w:tc>
          <w:tcPr>
            <w:tcW w:w="2835" w:type="dxa"/>
            <w:shd w:val="clear" w:color="auto" w:fill="auto"/>
            <w:noWrap/>
            <w:vAlign w:val="bottom"/>
          </w:tcPr>
          <w:p w14:paraId="08C85BF1"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36 § p. 3</w:t>
            </w:r>
          </w:p>
        </w:tc>
      </w:tr>
      <w:tr w:rsidR="008D7B0D" w:rsidRPr="008035B7" w14:paraId="0B30A8D4" w14:textId="77777777" w:rsidTr="008D7B0D">
        <w:trPr>
          <w:trHeight w:val="255"/>
        </w:trPr>
        <w:tc>
          <w:tcPr>
            <w:tcW w:w="2835" w:type="dxa"/>
            <w:shd w:val="clear" w:color="auto" w:fill="auto"/>
            <w:noWrap/>
            <w:vAlign w:val="bottom"/>
          </w:tcPr>
          <w:p w14:paraId="6DECD9A1"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Kvittoräknare</w:t>
            </w:r>
          </w:p>
        </w:tc>
        <w:tc>
          <w:tcPr>
            <w:tcW w:w="2835" w:type="dxa"/>
            <w:shd w:val="clear" w:color="auto" w:fill="auto"/>
            <w:noWrap/>
            <w:vAlign w:val="bottom"/>
          </w:tcPr>
          <w:p w14:paraId="3265EC8D"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36 § p. 7</w:t>
            </w:r>
          </w:p>
        </w:tc>
      </w:tr>
      <w:tr w:rsidR="008D7B0D" w:rsidRPr="008035B7" w14:paraId="4CB1C863" w14:textId="77777777" w:rsidTr="008D7B0D">
        <w:trPr>
          <w:trHeight w:val="255"/>
        </w:trPr>
        <w:tc>
          <w:tcPr>
            <w:tcW w:w="2835" w:type="dxa"/>
            <w:shd w:val="clear" w:color="auto" w:fill="auto"/>
            <w:noWrap/>
            <w:vAlign w:val="bottom"/>
          </w:tcPr>
          <w:p w14:paraId="64C98B0E"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Initialvektor korrekt</w:t>
            </w:r>
          </w:p>
        </w:tc>
        <w:tc>
          <w:tcPr>
            <w:tcW w:w="2835" w:type="dxa"/>
            <w:shd w:val="clear" w:color="auto" w:fill="auto"/>
            <w:noWrap/>
            <w:vAlign w:val="bottom"/>
          </w:tcPr>
          <w:p w14:paraId="22E88136"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36 § p. 4</w:t>
            </w:r>
          </w:p>
        </w:tc>
      </w:tr>
      <w:tr w:rsidR="008D7B0D" w:rsidRPr="008035B7" w14:paraId="5A3B4B76" w14:textId="77777777" w:rsidTr="008D7B0D">
        <w:trPr>
          <w:trHeight w:val="255"/>
        </w:trPr>
        <w:tc>
          <w:tcPr>
            <w:tcW w:w="2835" w:type="dxa"/>
            <w:shd w:val="clear" w:color="auto" w:fill="auto"/>
            <w:noWrap/>
            <w:vAlign w:val="bottom"/>
          </w:tcPr>
          <w:p w14:paraId="5B615AA6"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 xml:space="preserve">Initialvektor </w:t>
            </w:r>
          </w:p>
        </w:tc>
        <w:tc>
          <w:tcPr>
            <w:tcW w:w="2835" w:type="dxa"/>
            <w:shd w:val="clear" w:color="auto" w:fill="auto"/>
            <w:noWrap/>
            <w:vAlign w:val="bottom"/>
          </w:tcPr>
          <w:p w14:paraId="40DF8698"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36 § p. 5</w:t>
            </w:r>
          </w:p>
        </w:tc>
      </w:tr>
      <w:tr w:rsidR="008D7B0D" w:rsidRPr="008035B7" w14:paraId="2E277529" w14:textId="77777777" w:rsidTr="008D7B0D">
        <w:trPr>
          <w:trHeight w:val="255"/>
        </w:trPr>
        <w:tc>
          <w:tcPr>
            <w:tcW w:w="2835" w:type="dxa"/>
            <w:shd w:val="clear" w:color="auto" w:fill="auto"/>
            <w:noWrap/>
            <w:vAlign w:val="bottom"/>
          </w:tcPr>
          <w:p w14:paraId="2FCACA54"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Kvittodatatidpunkt</w:t>
            </w:r>
          </w:p>
        </w:tc>
        <w:tc>
          <w:tcPr>
            <w:tcW w:w="2835" w:type="dxa"/>
            <w:shd w:val="clear" w:color="auto" w:fill="auto"/>
            <w:noWrap/>
            <w:vAlign w:val="bottom"/>
          </w:tcPr>
          <w:p w14:paraId="11C0D7E7"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35 § a</w:t>
            </w:r>
          </w:p>
        </w:tc>
      </w:tr>
      <w:tr w:rsidR="008D7B0D" w:rsidRPr="008035B7" w14:paraId="1EC0E94C" w14:textId="77777777" w:rsidTr="008D7B0D">
        <w:trPr>
          <w:trHeight w:val="255"/>
        </w:trPr>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C6813C" w14:textId="77777777" w:rsidR="008D7B0D" w:rsidRPr="00703E9F" w:rsidRDefault="008D7B0D" w:rsidP="008D7B0D">
            <w:pPr>
              <w:ind w:firstLine="0"/>
              <w:rPr>
                <w:rFonts w:asciiTheme="majorHAnsi" w:hAnsiTheme="majorHAnsi" w:cstheme="majorHAnsi"/>
                <w:szCs w:val="20"/>
              </w:rPr>
            </w:pPr>
            <w:proofErr w:type="spellStart"/>
            <w:r w:rsidRPr="00703E9F">
              <w:rPr>
                <w:rFonts w:asciiTheme="majorHAnsi" w:hAnsiTheme="majorHAnsi" w:cstheme="majorHAnsi"/>
                <w:szCs w:val="20"/>
              </w:rPr>
              <w:lastRenderedPageBreak/>
              <w:t>Köad</w:t>
            </w:r>
            <w:proofErr w:type="spellEnd"/>
            <w:r w:rsidRPr="00703E9F">
              <w:rPr>
                <w:rFonts w:asciiTheme="majorHAnsi" w:hAnsiTheme="majorHAnsi" w:cstheme="majorHAnsi"/>
                <w:szCs w:val="20"/>
              </w:rPr>
              <w:t xml:space="preserve"> mer än 10 sekunder</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589E61"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43 §</w:t>
            </w:r>
          </w:p>
        </w:tc>
      </w:tr>
      <w:tr w:rsidR="008D7B0D" w:rsidRPr="008035B7" w14:paraId="30F9EA12" w14:textId="77777777" w:rsidTr="008D7B0D">
        <w:trPr>
          <w:trHeight w:val="255"/>
        </w:trPr>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C2DE66" w14:textId="77777777" w:rsidR="008D7B0D" w:rsidRPr="00D76FFA" w:rsidRDefault="008D7B0D" w:rsidP="008D7B0D">
            <w:pPr>
              <w:ind w:firstLine="0"/>
              <w:rPr>
                <w:rFonts w:asciiTheme="majorHAnsi" w:hAnsiTheme="majorHAnsi" w:cstheme="majorHAnsi"/>
                <w:szCs w:val="20"/>
              </w:rPr>
            </w:pPr>
            <w:r w:rsidRPr="00D76FFA">
              <w:rPr>
                <w:rFonts w:asciiTheme="majorHAnsi" w:hAnsiTheme="majorHAnsi" w:cstheme="majorHAnsi"/>
                <w:szCs w:val="20"/>
              </w:rPr>
              <w:t>Överförd till kontrollserver</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DAEE6E" w14:textId="77777777" w:rsidR="008D7B0D" w:rsidRPr="00F0303B" w:rsidRDefault="008D7B0D" w:rsidP="008D7B0D">
            <w:pPr>
              <w:ind w:firstLine="0"/>
              <w:rPr>
                <w:rFonts w:asciiTheme="majorHAnsi" w:hAnsiTheme="majorHAnsi" w:cstheme="majorHAnsi"/>
                <w:szCs w:val="20"/>
              </w:rPr>
            </w:pPr>
            <w:r>
              <w:rPr>
                <w:rFonts w:asciiTheme="majorHAnsi" w:hAnsiTheme="majorHAnsi" w:cstheme="majorHAnsi"/>
                <w:szCs w:val="20"/>
              </w:rPr>
              <w:t>5 kap. 43</w:t>
            </w:r>
            <w:r w:rsidRPr="00F0303B">
              <w:rPr>
                <w:rFonts w:asciiTheme="majorHAnsi" w:hAnsiTheme="majorHAnsi" w:cstheme="majorHAnsi"/>
                <w:szCs w:val="20"/>
              </w:rPr>
              <w:t xml:space="preserve"> §</w:t>
            </w:r>
          </w:p>
        </w:tc>
      </w:tr>
      <w:tr w:rsidR="008D7B0D" w:rsidRPr="008035B7" w14:paraId="2AF25A90" w14:textId="77777777" w:rsidTr="008D7B0D">
        <w:trPr>
          <w:trHeight w:val="255"/>
        </w:trPr>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9594F8" w14:textId="77777777" w:rsidR="008D7B0D" w:rsidRPr="00D76FFA" w:rsidRDefault="008D7B0D" w:rsidP="008D7B0D">
            <w:pPr>
              <w:ind w:firstLine="0"/>
              <w:rPr>
                <w:rFonts w:asciiTheme="majorHAnsi" w:hAnsiTheme="majorHAnsi" w:cstheme="majorHAnsi"/>
                <w:szCs w:val="20"/>
              </w:rPr>
            </w:pPr>
            <w:r w:rsidRPr="00D76FFA">
              <w:rPr>
                <w:rFonts w:asciiTheme="majorHAnsi" w:hAnsiTheme="majorHAnsi" w:cstheme="majorHAnsi"/>
                <w:szCs w:val="20"/>
              </w:rPr>
              <w:t xml:space="preserve">Godkänd av kontrollserver </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80E587" w14:textId="77777777" w:rsidR="008D7B0D" w:rsidRPr="00F0303B" w:rsidRDefault="008D7B0D" w:rsidP="008D7B0D">
            <w:pPr>
              <w:ind w:firstLine="0"/>
              <w:rPr>
                <w:rFonts w:asciiTheme="majorHAnsi" w:hAnsiTheme="majorHAnsi" w:cstheme="majorHAnsi"/>
                <w:szCs w:val="20"/>
              </w:rPr>
            </w:pPr>
            <w:r>
              <w:rPr>
                <w:rFonts w:asciiTheme="majorHAnsi" w:hAnsiTheme="majorHAnsi" w:cstheme="majorHAnsi"/>
                <w:szCs w:val="20"/>
              </w:rPr>
              <w:t>5 kap. 43</w:t>
            </w:r>
            <w:r w:rsidRPr="00F0303B">
              <w:rPr>
                <w:rFonts w:asciiTheme="majorHAnsi" w:hAnsiTheme="majorHAnsi" w:cstheme="majorHAnsi"/>
                <w:szCs w:val="20"/>
              </w:rPr>
              <w:t xml:space="preserve"> §</w:t>
            </w:r>
          </w:p>
        </w:tc>
      </w:tr>
    </w:tbl>
    <w:p w14:paraId="2E891D15" w14:textId="77777777" w:rsidR="008D7B0D" w:rsidRDefault="008D7B0D" w:rsidP="00353777">
      <w:pPr>
        <w:pStyle w:val="Paragraf1"/>
        <w:numPr>
          <w:ilvl w:val="0"/>
          <w:numId w:val="56"/>
        </w:numPr>
        <w:tabs>
          <w:tab w:val="clear" w:pos="596"/>
          <w:tab w:val="num" w:pos="454"/>
        </w:tabs>
        <w:spacing w:after="240"/>
        <w:ind w:left="0"/>
      </w:pPr>
      <w:r w:rsidRPr="008035B7">
        <w:t>Vid utläsning av kontrolldata enligt 14 § och med i 4-7 §§ angiv</w:t>
      </w:r>
      <w:r w:rsidRPr="008035B7">
        <w:softHyphen/>
        <w:t xml:space="preserve">na parametrar ska filen </w:t>
      </w:r>
      <w:r w:rsidRPr="00D76FFA">
        <w:rPr>
          <w:i/>
        </w:rPr>
        <w:t xml:space="preserve">kopia.txt </w:t>
      </w:r>
      <w:r w:rsidRPr="008035B7">
        <w:t>skapas. Filen ska inledas med en rad som anger fältnamn enligt den ordning som anges i tabellen nedan. För varje kvitto av typen Kvittokopia ska till filen</w:t>
      </w:r>
      <w:r w:rsidRPr="00D76FFA">
        <w:rPr>
          <w:i/>
        </w:rPr>
        <w:t xml:space="preserve"> </w:t>
      </w:r>
      <w:r w:rsidRPr="008035B7">
        <w:t xml:space="preserve">skrivas en post med data enligt vad som anges i tabellen. </w:t>
      </w:r>
    </w:p>
    <w:tbl>
      <w:tblPr>
        <w:tblW w:w="581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2977"/>
      </w:tblGrid>
      <w:tr w:rsidR="008D7B0D" w:rsidRPr="00703E9F" w14:paraId="2CE57C0D" w14:textId="77777777" w:rsidTr="008D7B0D">
        <w:trPr>
          <w:trHeight w:val="255"/>
        </w:trPr>
        <w:tc>
          <w:tcPr>
            <w:tcW w:w="2835" w:type="dxa"/>
            <w:shd w:val="clear" w:color="auto" w:fill="EEECE1" w:themeFill="background2"/>
            <w:noWrap/>
            <w:vAlign w:val="bottom"/>
          </w:tcPr>
          <w:p w14:paraId="5D2D6F24" w14:textId="77777777" w:rsidR="008D7B0D" w:rsidRPr="00703E9F" w:rsidRDefault="008D7B0D" w:rsidP="008D7B0D">
            <w:pPr>
              <w:ind w:firstLine="0"/>
              <w:rPr>
                <w:rFonts w:asciiTheme="majorHAnsi" w:hAnsiTheme="majorHAnsi" w:cstheme="majorHAnsi"/>
                <w:b/>
                <w:szCs w:val="20"/>
              </w:rPr>
            </w:pPr>
            <w:r w:rsidRPr="00D76FFA">
              <w:rPr>
                <w:rFonts w:asciiTheme="majorHAnsi" w:hAnsiTheme="majorHAnsi" w:cstheme="majorHAnsi"/>
                <w:b/>
              </w:rPr>
              <w:br w:type="page"/>
            </w:r>
            <w:r w:rsidRPr="00703E9F">
              <w:rPr>
                <w:rFonts w:asciiTheme="majorHAnsi" w:hAnsiTheme="majorHAnsi" w:cstheme="majorHAnsi"/>
                <w:b/>
                <w:szCs w:val="20"/>
              </w:rPr>
              <w:t>Fältnamn</w:t>
            </w:r>
          </w:p>
        </w:tc>
        <w:tc>
          <w:tcPr>
            <w:tcW w:w="2977" w:type="dxa"/>
            <w:shd w:val="clear" w:color="auto" w:fill="EEECE1" w:themeFill="background2"/>
            <w:noWrap/>
            <w:vAlign w:val="bottom"/>
          </w:tcPr>
          <w:p w14:paraId="330DA0FB" w14:textId="77777777" w:rsidR="008D7B0D" w:rsidRPr="00703E9F" w:rsidRDefault="008D7B0D" w:rsidP="008D7B0D">
            <w:pPr>
              <w:ind w:firstLine="0"/>
              <w:rPr>
                <w:rFonts w:asciiTheme="majorHAnsi" w:hAnsiTheme="majorHAnsi" w:cstheme="majorHAnsi"/>
                <w:b/>
                <w:szCs w:val="20"/>
              </w:rPr>
            </w:pPr>
            <w:r w:rsidRPr="00703E9F">
              <w:rPr>
                <w:rFonts w:asciiTheme="majorHAnsi" w:hAnsiTheme="majorHAnsi" w:cstheme="majorHAnsi"/>
                <w:b/>
                <w:szCs w:val="20"/>
              </w:rPr>
              <w:t>Data</w:t>
            </w:r>
          </w:p>
        </w:tc>
      </w:tr>
      <w:tr w:rsidR="008D7B0D" w:rsidRPr="00703E9F" w14:paraId="334715CC" w14:textId="77777777" w:rsidTr="008D7B0D">
        <w:trPr>
          <w:trHeight w:val="255"/>
        </w:trPr>
        <w:tc>
          <w:tcPr>
            <w:tcW w:w="2835" w:type="dxa"/>
            <w:shd w:val="clear" w:color="auto" w:fill="auto"/>
            <w:noWrap/>
            <w:vAlign w:val="bottom"/>
          </w:tcPr>
          <w:p w14:paraId="7AD4C168"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Organisationsnummer</w:t>
            </w:r>
          </w:p>
        </w:tc>
        <w:tc>
          <w:tcPr>
            <w:tcW w:w="2977" w:type="dxa"/>
            <w:shd w:val="clear" w:color="auto" w:fill="auto"/>
            <w:noWrap/>
            <w:vAlign w:val="bottom"/>
          </w:tcPr>
          <w:p w14:paraId="4F0CA5F2"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34 § tabell B fält K3</w:t>
            </w:r>
          </w:p>
        </w:tc>
      </w:tr>
      <w:tr w:rsidR="008D7B0D" w:rsidRPr="00703E9F" w14:paraId="452FC06E" w14:textId="77777777" w:rsidTr="008D7B0D">
        <w:trPr>
          <w:trHeight w:val="255"/>
        </w:trPr>
        <w:tc>
          <w:tcPr>
            <w:tcW w:w="2835" w:type="dxa"/>
            <w:shd w:val="clear" w:color="auto" w:fill="auto"/>
            <w:noWrap/>
            <w:vAlign w:val="bottom"/>
          </w:tcPr>
          <w:p w14:paraId="491C07A1"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Kassaregisternummer</w:t>
            </w:r>
          </w:p>
        </w:tc>
        <w:tc>
          <w:tcPr>
            <w:tcW w:w="2977" w:type="dxa"/>
            <w:shd w:val="clear" w:color="auto" w:fill="auto"/>
            <w:noWrap/>
            <w:vAlign w:val="bottom"/>
          </w:tcPr>
          <w:p w14:paraId="535D8121"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35 § b</w:t>
            </w:r>
          </w:p>
        </w:tc>
      </w:tr>
      <w:tr w:rsidR="008D7B0D" w:rsidRPr="00703E9F" w14:paraId="11A3D79E" w14:textId="77777777" w:rsidTr="008D7B0D">
        <w:trPr>
          <w:trHeight w:val="255"/>
        </w:trPr>
        <w:tc>
          <w:tcPr>
            <w:tcW w:w="2835" w:type="dxa"/>
            <w:shd w:val="clear" w:color="auto" w:fill="auto"/>
            <w:noWrap/>
            <w:vAlign w:val="bottom"/>
          </w:tcPr>
          <w:p w14:paraId="53F615F3"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Datum och tid</w:t>
            </w:r>
          </w:p>
        </w:tc>
        <w:tc>
          <w:tcPr>
            <w:tcW w:w="2977" w:type="dxa"/>
            <w:shd w:val="clear" w:color="auto" w:fill="auto"/>
            <w:noWrap/>
            <w:vAlign w:val="bottom"/>
          </w:tcPr>
          <w:p w14:paraId="22B4EAE3"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 xml:space="preserve">5 kap. 34 § tabell B fält K1 </w:t>
            </w:r>
          </w:p>
        </w:tc>
      </w:tr>
      <w:tr w:rsidR="008D7B0D" w:rsidRPr="00703E9F" w14:paraId="3F53359A" w14:textId="77777777" w:rsidTr="008D7B0D">
        <w:trPr>
          <w:trHeight w:val="255"/>
        </w:trPr>
        <w:tc>
          <w:tcPr>
            <w:tcW w:w="2835" w:type="dxa"/>
            <w:shd w:val="clear" w:color="auto" w:fill="auto"/>
            <w:noWrap/>
            <w:vAlign w:val="bottom"/>
          </w:tcPr>
          <w:p w14:paraId="55937102"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Kassabeteckning</w:t>
            </w:r>
          </w:p>
        </w:tc>
        <w:tc>
          <w:tcPr>
            <w:tcW w:w="2977" w:type="dxa"/>
            <w:shd w:val="clear" w:color="auto" w:fill="auto"/>
            <w:noWrap/>
            <w:vAlign w:val="bottom"/>
          </w:tcPr>
          <w:p w14:paraId="146344CD"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34 § tabell B fält K4</w:t>
            </w:r>
          </w:p>
        </w:tc>
      </w:tr>
      <w:tr w:rsidR="008D7B0D" w:rsidRPr="00703E9F" w14:paraId="76323E18" w14:textId="77777777" w:rsidTr="008D7B0D">
        <w:trPr>
          <w:trHeight w:val="255"/>
        </w:trPr>
        <w:tc>
          <w:tcPr>
            <w:tcW w:w="2835" w:type="dxa"/>
            <w:shd w:val="clear" w:color="auto" w:fill="auto"/>
            <w:noWrap/>
            <w:vAlign w:val="bottom"/>
          </w:tcPr>
          <w:p w14:paraId="763C3992"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Löpnummer</w:t>
            </w:r>
          </w:p>
        </w:tc>
        <w:tc>
          <w:tcPr>
            <w:tcW w:w="2977" w:type="dxa"/>
            <w:shd w:val="clear" w:color="auto" w:fill="auto"/>
            <w:noWrap/>
            <w:vAlign w:val="bottom"/>
          </w:tcPr>
          <w:p w14:paraId="7F799411"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34 § tabell B fält K5</w:t>
            </w:r>
          </w:p>
        </w:tc>
      </w:tr>
      <w:tr w:rsidR="008D7B0D" w:rsidRPr="00703E9F" w14:paraId="09746DC9" w14:textId="77777777" w:rsidTr="008D7B0D">
        <w:trPr>
          <w:trHeight w:val="255"/>
        </w:trPr>
        <w:tc>
          <w:tcPr>
            <w:tcW w:w="2835" w:type="dxa"/>
            <w:shd w:val="clear" w:color="auto" w:fill="auto"/>
            <w:noWrap/>
            <w:vAlign w:val="bottom"/>
          </w:tcPr>
          <w:p w14:paraId="00850A8B" w14:textId="77777777" w:rsidR="008D7B0D" w:rsidRPr="00703E9F" w:rsidRDefault="008D7B0D" w:rsidP="008D7B0D">
            <w:pPr>
              <w:ind w:firstLine="0"/>
              <w:jc w:val="left"/>
              <w:rPr>
                <w:rFonts w:asciiTheme="majorHAnsi" w:hAnsiTheme="majorHAnsi" w:cstheme="majorHAnsi"/>
                <w:szCs w:val="20"/>
              </w:rPr>
            </w:pPr>
            <w:r w:rsidRPr="00703E9F">
              <w:rPr>
                <w:rFonts w:asciiTheme="majorHAnsi" w:hAnsiTheme="majorHAnsi" w:cstheme="majorHAnsi"/>
                <w:szCs w:val="20"/>
              </w:rPr>
              <w:t>Löpnummer original</w:t>
            </w:r>
          </w:p>
        </w:tc>
        <w:tc>
          <w:tcPr>
            <w:tcW w:w="2977" w:type="dxa"/>
            <w:shd w:val="clear" w:color="auto" w:fill="auto"/>
            <w:noWrap/>
            <w:vAlign w:val="bottom"/>
          </w:tcPr>
          <w:p w14:paraId="0AF238A9"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34 § tabell B fält K6</w:t>
            </w:r>
          </w:p>
        </w:tc>
      </w:tr>
      <w:tr w:rsidR="008D7B0D" w:rsidRPr="00703E9F" w14:paraId="44E9247C" w14:textId="77777777" w:rsidTr="008D7B0D">
        <w:trPr>
          <w:trHeight w:val="255"/>
        </w:trPr>
        <w:tc>
          <w:tcPr>
            <w:tcW w:w="2835" w:type="dxa"/>
            <w:shd w:val="clear" w:color="auto" w:fill="auto"/>
            <w:noWrap/>
            <w:vAlign w:val="bottom"/>
          </w:tcPr>
          <w:p w14:paraId="52A47473"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Datum och tid original</w:t>
            </w:r>
          </w:p>
        </w:tc>
        <w:tc>
          <w:tcPr>
            <w:tcW w:w="2977" w:type="dxa"/>
            <w:shd w:val="clear" w:color="auto" w:fill="auto"/>
            <w:noWrap/>
            <w:vAlign w:val="bottom"/>
          </w:tcPr>
          <w:p w14:paraId="0A14395C"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34 § tabell B fält K2</w:t>
            </w:r>
          </w:p>
        </w:tc>
      </w:tr>
      <w:tr w:rsidR="008D7B0D" w:rsidRPr="00703E9F" w14:paraId="77ECD0CB" w14:textId="77777777" w:rsidTr="008D7B0D">
        <w:trPr>
          <w:trHeight w:val="255"/>
        </w:trPr>
        <w:tc>
          <w:tcPr>
            <w:tcW w:w="2835" w:type="dxa"/>
            <w:shd w:val="clear" w:color="auto" w:fill="auto"/>
            <w:noWrap/>
            <w:vAlign w:val="bottom"/>
          </w:tcPr>
          <w:p w14:paraId="3F298D60" w14:textId="77777777" w:rsidR="008D7B0D" w:rsidRPr="00703E9F" w:rsidRDefault="008D7B0D" w:rsidP="008D7B0D">
            <w:pPr>
              <w:ind w:firstLine="0"/>
              <w:rPr>
                <w:rFonts w:asciiTheme="majorHAnsi" w:hAnsiTheme="majorHAnsi" w:cstheme="majorHAnsi"/>
                <w:szCs w:val="20"/>
              </w:rPr>
            </w:pPr>
            <w:proofErr w:type="spellStart"/>
            <w:r w:rsidRPr="00703E9F">
              <w:rPr>
                <w:rFonts w:asciiTheme="majorHAnsi" w:hAnsiTheme="majorHAnsi" w:cstheme="majorHAnsi"/>
                <w:szCs w:val="20"/>
              </w:rPr>
              <w:t>Offline</w:t>
            </w:r>
            <w:proofErr w:type="spellEnd"/>
            <w:r w:rsidRPr="00703E9F">
              <w:rPr>
                <w:rFonts w:asciiTheme="majorHAnsi" w:hAnsiTheme="majorHAnsi" w:cstheme="majorHAnsi"/>
                <w:szCs w:val="20"/>
              </w:rPr>
              <w:t>-status</w:t>
            </w:r>
          </w:p>
        </w:tc>
        <w:tc>
          <w:tcPr>
            <w:tcW w:w="2977" w:type="dxa"/>
            <w:shd w:val="clear" w:color="auto" w:fill="auto"/>
            <w:noWrap/>
            <w:vAlign w:val="bottom"/>
          </w:tcPr>
          <w:p w14:paraId="38217E08"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34 § tabell B fält K7</w:t>
            </w:r>
          </w:p>
        </w:tc>
      </w:tr>
      <w:tr w:rsidR="008D7B0D" w:rsidRPr="00703E9F" w14:paraId="041F6C10" w14:textId="77777777" w:rsidTr="008D7B0D">
        <w:trPr>
          <w:trHeight w:val="255"/>
        </w:trPr>
        <w:tc>
          <w:tcPr>
            <w:tcW w:w="2835" w:type="dxa"/>
            <w:shd w:val="clear" w:color="auto" w:fill="auto"/>
            <w:noWrap/>
            <w:vAlign w:val="bottom"/>
          </w:tcPr>
          <w:p w14:paraId="5312FE6C"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Räknare F</w:t>
            </w:r>
          </w:p>
        </w:tc>
        <w:tc>
          <w:tcPr>
            <w:tcW w:w="2977" w:type="dxa"/>
            <w:shd w:val="clear" w:color="auto" w:fill="auto"/>
            <w:noWrap/>
            <w:vAlign w:val="bottom"/>
          </w:tcPr>
          <w:p w14:paraId="1AB746AF"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 xml:space="preserve">5 kap. 23 § </w:t>
            </w:r>
          </w:p>
        </w:tc>
      </w:tr>
      <w:tr w:rsidR="008D7B0D" w:rsidRPr="00703E9F" w14:paraId="7E4E48E1" w14:textId="77777777" w:rsidTr="008D7B0D">
        <w:trPr>
          <w:trHeight w:val="255"/>
        </w:trPr>
        <w:tc>
          <w:tcPr>
            <w:tcW w:w="2835" w:type="dxa"/>
            <w:shd w:val="clear" w:color="auto" w:fill="auto"/>
            <w:noWrap/>
            <w:vAlign w:val="bottom"/>
          </w:tcPr>
          <w:p w14:paraId="4481560A"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Kvittodatatidpunkt till BP</w:t>
            </w:r>
          </w:p>
        </w:tc>
        <w:tc>
          <w:tcPr>
            <w:tcW w:w="2977" w:type="dxa"/>
            <w:shd w:val="clear" w:color="auto" w:fill="auto"/>
            <w:noWrap/>
            <w:vAlign w:val="bottom"/>
          </w:tcPr>
          <w:p w14:paraId="30CE8843"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35 § a</w:t>
            </w:r>
          </w:p>
        </w:tc>
      </w:tr>
    </w:tbl>
    <w:p w14:paraId="1C4ED813" w14:textId="77777777" w:rsidR="008D7B0D" w:rsidRPr="00703E9F" w:rsidRDefault="008D7B0D" w:rsidP="008D7B0D">
      <w:pPr>
        <w:pStyle w:val="Brdtextmedindrag"/>
      </w:pPr>
    </w:p>
    <w:p w14:paraId="17C41FF4" w14:textId="77777777" w:rsidR="008D7B0D" w:rsidRDefault="008D7B0D" w:rsidP="00353777">
      <w:pPr>
        <w:pStyle w:val="Paragraf1"/>
        <w:numPr>
          <w:ilvl w:val="0"/>
          <w:numId w:val="56"/>
        </w:numPr>
        <w:tabs>
          <w:tab w:val="clear" w:pos="596"/>
          <w:tab w:val="num" w:pos="454"/>
        </w:tabs>
        <w:ind w:left="0"/>
        <w:rPr>
          <w:i/>
        </w:rPr>
      </w:pPr>
      <w:r w:rsidRPr="00703E9F">
        <w:t>Vid utläsning av kontrolldata enligt 14 § och med i 4-7 §§ angiv</w:t>
      </w:r>
      <w:r w:rsidRPr="00703E9F">
        <w:softHyphen/>
        <w:t xml:space="preserve">na parametrar ska filen </w:t>
      </w:r>
      <w:r w:rsidRPr="00703E9F">
        <w:rPr>
          <w:i/>
        </w:rPr>
        <w:t>ovning.txt</w:t>
      </w:r>
      <w:r w:rsidRPr="00703E9F">
        <w:t xml:space="preserve"> skapa</w:t>
      </w:r>
      <w:r w:rsidRPr="008035B7">
        <w:t xml:space="preserve">s. Filen ska inledas med en rad som anger fältnamn enligt den ordning som anges i tabellen nedan. För varje kvitto av typen Övningskvitto ska till filen skrivas en post med data enligt vad som anges i tabellen. </w:t>
      </w:r>
      <w:r w:rsidRPr="008035B7">
        <w:rPr>
          <w:i/>
        </w:rPr>
        <w:t xml:space="preserve"> </w:t>
      </w:r>
    </w:p>
    <w:p w14:paraId="5A0A9F51" w14:textId="77777777" w:rsidR="008D7B0D" w:rsidRPr="007A1E27" w:rsidRDefault="008D7B0D" w:rsidP="008D7B0D">
      <w:pPr>
        <w:pStyle w:val="Paragraf1"/>
        <w:numPr>
          <w:ilvl w:val="0"/>
          <w:numId w:val="0"/>
        </w:numPr>
        <w:rPr>
          <w:i/>
        </w:rPr>
      </w:pPr>
    </w:p>
    <w:tbl>
      <w:tblPr>
        <w:tblW w:w="52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10"/>
        <w:gridCol w:w="2835"/>
      </w:tblGrid>
      <w:tr w:rsidR="008D7B0D" w:rsidRPr="00703E9F" w14:paraId="40F480AE" w14:textId="77777777" w:rsidTr="008D7B0D">
        <w:trPr>
          <w:trHeight w:val="255"/>
        </w:trPr>
        <w:tc>
          <w:tcPr>
            <w:tcW w:w="2410" w:type="dxa"/>
            <w:shd w:val="clear" w:color="auto" w:fill="EEECE1" w:themeFill="background2"/>
            <w:noWrap/>
            <w:vAlign w:val="bottom"/>
          </w:tcPr>
          <w:p w14:paraId="648ED1CC" w14:textId="77777777" w:rsidR="008D7B0D" w:rsidRPr="00703E9F" w:rsidRDefault="008D7B0D" w:rsidP="008D7B0D">
            <w:pPr>
              <w:ind w:firstLine="0"/>
              <w:rPr>
                <w:rFonts w:asciiTheme="majorHAnsi" w:hAnsiTheme="majorHAnsi" w:cstheme="majorHAnsi"/>
                <w:b/>
                <w:szCs w:val="20"/>
              </w:rPr>
            </w:pPr>
            <w:r w:rsidRPr="00703E9F">
              <w:rPr>
                <w:rFonts w:asciiTheme="majorHAnsi" w:hAnsiTheme="majorHAnsi" w:cstheme="majorHAnsi"/>
                <w:b/>
                <w:szCs w:val="20"/>
              </w:rPr>
              <w:t>Fältnamn</w:t>
            </w:r>
          </w:p>
        </w:tc>
        <w:tc>
          <w:tcPr>
            <w:tcW w:w="2835" w:type="dxa"/>
            <w:shd w:val="clear" w:color="auto" w:fill="EEECE1" w:themeFill="background2"/>
            <w:noWrap/>
            <w:vAlign w:val="bottom"/>
          </w:tcPr>
          <w:p w14:paraId="5613641D" w14:textId="77777777" w:rsidR="008D7B0D" w:rsidRPr="00703E9F" w:rsidRDefault="008D7B0D" w:rsidP="008D7B0D">
            <w:pPr>
              <w:ind w:firstLine="0"/>
              <w:rPr>
                <w:rFonts w:asciiTheme="majorHAnsi" w:hAnsiTheme="majorHAnsi" w:cstheme="majorHAnsi"/>
                <w:b/>
                <w:szCs w:val="20"/>
              </w:rPr>
            </w:pPr>
            <w:r w:rsidRPr="00703E9F">
              <w:rPr>
                <w:rFonts w:asciiTheme="majorHAnsi" w:hAnsiTheme="majorHAnsi" w:cstheme="majorHAnsi"/>
                <w:b/>
                <w:szCs w:val="20"/>
              </w:rPr>
              <w:t>Data</w:t>
            </w:r>
          </w:p>
        </w:tc>
      </w:tr>
      <w:tr w:rsidR="008D7B0D" w:rsidRPr="00703E9F" w14:paraId="6A670C23" w14:textId="77777777" w:rsidTr="008D7B0D">
        <w:trPr>
          <w:trHeight w:val="255"/>
        </w:trPr>
        <w:tc>
          <w:tcPr>
            <w:tcW w:w="2410" w:type="dxa"/>
            <w:shd w:val="clear" w:color="auto" w:fill="auto"/>
            <w:noWrap/>
            <w:vAlign w:val="bottom"/>
          </w:tcPr>
          <w:p w14:paraId="7EF96C5F"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Organisationsnummer</w:t>
            </w:r>
          </w:p>
        </w:tc>
        <w:tc>
          <w:tcPr>
            <w:tcW w:w="2835" w:type="dxa"/>
            <w:shd w:val="clear" w:color="auto" w:fill="auto"/>
            <w:noWrap/>
            <w:vAlign w:val="bottom"/>
          </w:tcPr>
          <w:p w14:paraId="41BF7E8F"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34 § tabell C fält O2</w:t>
            </w:r>
          </w:p>
        </w:tc>
      </w:tr>
      <w:tr w:rsidR="008D7B0D" w:rsidRPr="00703E9F" w14:paraId="79E56C15" w14:textId="77777777" w:rsidTr="008D7B0D">
        <w:trPr>
          <w:trHeight w:val="255"/>
        </w:trPr>
        <w:tc>
          <w:tcPr>
            <w:tcW w:w="2410" w:type="dxa"/>
            <w:shd w:val="clear" w:color="auto" w:fill="auto"/>
            <w:noWrap/>
            <w:vAlign w:val="bottom"/>
          </w:tcPr>
          <w:p w14:paraId="0E4992E7"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Kassaregisternummer</w:t>
            </w:r>
          </w:p>
        </w:tc>
        <w:tc>
          <w:tcPr>
            <w:tcW w:w="2835" w:type="dxa"/>
            <w:shd w:val="clear" w:color="auto" w:fill="auto"/>
            <w:noWrap/>
            <w:vAlign w:val="bottom"/>
          </w:tcPr>
          <w:p w14:paraId="379568E2"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35 § b</w:t>
            </w:r>
          </w:p>
        </w:tc>
      </w:tr>
      <w:tr w:rsidR="008D7B0D" w:rsidRPr="00703E9F" w14:paraId="5943DD85" w14:textId="77777777" w:rsidTr="008D7B0D">
        <w:trPr>
          <w:trHeight w:val="255"/>
        </w:trPr>
        <w:tc>
          <w:tcPr>
            <w:tcW w:w="2410" w:type="dxa"/>
            <w:shd w:val="clear" w:color="auto" w:fill="auto"/>
            <w:noWrap/>
            <w:vAlign w:val="bottom"/>
          </w:tcPr>
          <w:p w14:paraId="7170547E"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Datum och tid</w:t>
            </w:r>
          </w:p>
        </w:tc>
        <w:tc>
          <w:tcPr>
            <w:tcW w:w="2835" w:type="dxa"/>
            <w:shd w:val="clear" w:color="auto" w:fill="auto"/>
            <w:noWrap/>
            <w:vAlign w:val="bottom"/>
          </w:tcPr>
          <w:p w14:paraId="7D665124"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34 § tabell C fält O1</w:t>
            </w:r>
          </w:p>
        </w:tc>
      </w:tr>
      <w:tr w:rsidR="008D7B0D" w:rsidRPr="00703E9F" w14:paraId="1F1DFF50" w14:textId="77777777" w:rsidTr="008D7B0D">
        <w:trPr>
          <w:trHeight w:val="255"/>
        </w:trPr>
        <w:tc>
          <w:tcPr>
            <w:tcW w:w="2410" w:type="dxa"/>
            <w:shd w:val="clear" w:color="auto" w:fill="auto"/>
            <w:noWrap/>
            <w:vAlign w:val="bottom"/>
          </w:tcPr>
          <w:p w14:paraId="1B961282"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Kassabeteckning</w:t>
            </w:r>
          </w:p>
        </w:tc>
        <w:tc>
          <w:tcPr>
            <w:tcW w:w="2835" w:type="dxa"/>
            <w:shd w:val="clear" w:color="auto" w:fill="auto"/>
            <w:noWrap/>
            <w:vAlign w:val="bottom"/>
          </w:tcPr>
          <w:p w14:paraId="6750BAE0"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34 § tabell C fält O3</w:t>
            </w:r>
          </w:p>
        </w:tc>
      </w:tr>
      <w:tr w:rsidR="008D7B0D" w:rsidRPr="00703E9F" w14:paraId="0443EB5B" w14:textId="77777777" w:rsidTr="008D7B0D">
        <w:trPr>
          <w:trHeight w:val="255"/>
        </w:trPr>
        <w:tc>
          <w:tcPr>
            <w:tcW w:w="2410" w:type="dxa"/>
            <w:shd w:val="clear" w:color="auto" w:fill="auto"/>
            <w:noWrap/>
            <w:vAlign w:val="bottom"/>
          </w:tcPr>
          <w:p w14:paraId="5CD87508"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Löpnummer</w:t>
            </w:r>
          </w:p>
        </w:tc>
        <w:tc>
          <w:tcPr>
            <w:tcW w:w="2835" w:type="dxa"/>
            <w:shd w:val="clear" w:color="auto" w:fill="auto"/>
            <w:noWrap/>
            <w:vAlign w:val="bottom"/>
          </w:tcPr>
          <w:p w14:paraId="770E8CFE"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34 § tabell C fält O4</w:t>
            </w:r>
          </w:p>
        </w:tc>
      </w:tr>
      <w:tr w:rsidR="008D7B0D" w:rsidRPr="00703E9F" w14:paraId="6B5576F0" w14:textId="77777777" w:rsidTr="008D7B0D">
        <w:trPr>
          <w:trHeight w:val="255"/>
        </w:trPr>
        <w:tc>
          <w:tcPr>
            <w:tcW w:w="2410" w:type="dxa"/>
            <w:shd w:val="clear" w:color="auto" w:fill="auto"/>
            <w:noWrap/>
            <w:vAlign w:val="bottom"/>
          </w:tcPr>
          <w:p w14:paraId="3CA8B7EF" w14:textId="77777777" w:rsidR="008D7B0D" w:rsidRPr="00703E9F" w:rsidRDefault="008D7B0D" w:rsidP="008D7B0D">
            <w:pPr>
              <w:ind w:firstLine="0"/>
              <w:rPr>
                <w:rFonts w:asciiTheme="majorHAnsi" w:hAnsiTheme="majorHAnsi" w:cstheme="majorHAnsi"/>
                <w:szCs w:val="20"/>
              </w:rPr>
            </w:pPr>
            <w:proofErr w:type="spellStart"/>
            <w:r w:rsidRPr="00703E9F">
              <w:rPr>
                <w:rFonts w:asciiTheme="majorHAnsi" w:hAnsiTheme="majorHAnsi" w:cstheme="majorHAnsi"/>
                <w:szCs w:val="20"/>
              </w:rPr>
              <w:t>Offline</w:t>
            </w:r>
            <w:proofErr w:type="spellEnd"/>
            <w:r w:rsidRPr="00703E9F">
              <w:rPr>
                <w:rFonts w:asciiTheme="majorHAnsi" w:hAnsiTheme="majorHAnsi" w:cstheme="majorHAnsi"/>
                <w:szCs w:val="20"/>
              </w:rPr>
              <w:t>-status</w:t>
            </w:r>
          </w:p>
        </w:tc>
        <w:tc>
          <w:tcPr>
            <w:tcW w:w="2835" w:type="dxa"/>
            <w:shd w:val="clear" w:color="auto" w:fill="auto"/>
            <w:noWrap/>
            <w:vAlign w:val="bottom"/>
          </w:tcPr>
          <w:p w14:paraId="2FA5164E"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34 § tabell C fält O5</w:t>
            </w:r>
          </w:p>
        </w:tc>
      </w:tr>
      <w:tr w:rsidR="008D7B0D" w:rsidRPr="00703E9F" w14:paraId="23C2FDD8" w14:textId="77777777" w:rsidTr="008D7B0D">
        <w:trPr>
          <w:trHeight w:val="255"/>
        </w:trPr>
        <w:tc>
          <w:tcPr>
            <w:tcW w:w="2410" w:type="dxa"/>
            <w:shd w:val="clear" w:color="auto" w:fill="auto"/>
            <w:noWrap/>
            <w:vAlign w:val="bottom"/>
          </w:tcPr>
          <w:p w14:paraId="48C0D5C4"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Räknare G</w:t>
            </w:r>
          </w:p>
        </w:tc>
        <w:tc>
          <w:tcPr>
            <w:tcW w:w="2835" w:type="dxa"/>
            <w:shd w:val="clear" w:color="auto" w:fill="auto"/>
            <w:noWrap/>
            <w:vAlign w:val="bottom"/>
          </w:tcPr>
          <w:p w14:paraId="28D58E5B"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 xml:space="preserve">5 kap. 24 § </w:t>
            </w:r>
          </w:p>
        </w:tc>
      </w:tr>
    </w:tbl>
    <w:p w14:paraId="0A911792" w14:textId="77777777" w:rsidR="008D7B0D" w:rsidRPr="00703E9F" w:rsidRDefault="008D7B0D" w:rsidP="008D7B0D">
      <w:pPr>
        <w:pStyle w:val="Brdtextmedindrag"/>
      </w:pPr>
    </w:p>
    <w:p w14:paraId="7B41F62E" w14:textId="77777777" w:rsidR="008D7B0D" w:rsidRPr="00703E9F" w:rsidRDefault="008D7B0D" w:rsidP="00353777">
      <w:pPr>
        <w:pStyle w:val="Paragraf1"/>
        <w:numPr>
          <w:ilvl w:val="0"/>
          <w:numId w:val="56"/>
        </w:numPr>
        <w:tabs>
          <w:tab w:val="clear" w:pos="596"/>
          <w:tab w:val="num" w:pos="454"/>
        </w:tabs>
        <w:ind w:left="0"/>
      </w:pPr>
      <w:r w:rsidRPr="00703E9F">
        <w:t>Vid utläsning av kontrolldata enligt 14 § och med i 4-7 §§ angiv</w:t>
      </w:r>
      <w:r w:rsidRPr="00703E9F">
        <w:softHyphen/>
        <w:t>na parametrar ska filen</w:t>
      </w:r>
      <w:r w:rsidRPr="00703E9F">
        <w:rPr>
          <w:i/>
        </w:rPr>
        <w:t xml:space="preserve"> profor</w:t>
      </w:r>
      <w:r w:rsidRPr="008035B7">
        <w:rPr>
          <w:i/>
        </w:rPr>
        <w:t>ma.txt</w:t>
      </w:r>
      <w:r w:rsidRPr="008035B7">
        <w:t xml:space="preserve"> skapas. Filen ska inledas med en rad som anger fältnamn enligt den ordning som anges i tabellen nedan. För varje kvitto av typen Pro forma kvitto ska till filen skrivas en post med data enligt vad som anges i </w:t>
      </w:r>
      <w:r w:rsidRPr="00703E9F">
        <w:t xml:space="preserve">tabellen. </w:t>
      </w:r>
    </w:p>
    <w:p w14:paraId="2C8E411E" w14:textId="77777777" w:rsidR="008D7B0D" w:rsidRPr="00703E9F" w:rsidRDefault="008D7B0D" w:rsidP="008D7B0D">
      <w:pPr>
        <w:pStyle w:val="Brdtextmedindrag"/>
      </w:pPr>
    </w:p>
    <w:tbl>
      <w:tblPr>
        <w:tblW w:w="52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10"/>
        <w:gridCol w:w="2835"/>
      </w:tblGrid>
      <w:tr w:rsidR="008D7B0D" w:rsidRPr="00703E9F" w14:paraId="17383F33" w14:textId="77777777" w:rsidTr="008D7B0D">
        <w:trPr>
          <w:trHeight w:val="255"/>
        </w:trPr>
        <w:tc>
          <w:tcPr>
            <w:tcW w:w="2410" w:type="dxa"/>
            <w:shd w:val="clear" w:color="auto" w:fill="EEECE1" w:themeFill="background2"/>
            <w:noWrap/>
            <w:vAlign w:val="bottom"/>
          </w:tcPr>
          <w:p w14:paraId="6864DFDB" w14:textId="77777777" w:rsidR="008D7B0D" w:rsidRPr="00703E9F" w:rsidRDefault="008D7B0D" w:rsidP="008D7B0D">
            <w:pPr>
              <w:ind w:firstLine="0"/>
              <w:rPr>
                <w:b/>
              </w:rPr>
            </w:pPr>
            <w:r w:rsidRPr="00703E9F">
              <w:rPr>
                <w:b/>
              </w:rPr>
              <w:lastRenderedPageBreak/>
              <w:t>Fältnamn</w:t>
            </w:r>
          </w:p>
        </w:tc>
        <w:tc>
          <w:tcPr>
            <w:tcW w:w="2835" w:type="dxa"/>
            <w:shd w:val="clear" w:color="auto" w:fill="EEECE1" w:themeFill="background2"/>
            <w:noWrap/>
            <w:vAlign w:val="bottom"/>
          </w:tcPr>
          <w:p w14:paraId="00ECCB19" w14:textId="77777777" w:rsidR="008D7B0D" w:rsidRPr="00703E9F" w:rsidRDefault="008D7B0D" w:rsidP="008D7B0D">
            <w:pPr>
              <w:ind w:firstLine="0"/>
              <w:rPr>
                <w:b/>
              </w:rPr>
            </w:pPr>
            <w:r w:rsidRPr="00703E9F">
              <w:rPr>
                <w:b/>
              </w:rPr>
              <w:t>Data</w:t>
            </w:r>
          </w:p>
        </w:tc>
      </w:tr>
      <w:tr w:rsidR="008D7B0D" w:rsidRPr="00703E9F" w14:paraId="17D52C7C" w14:textId="77777777" w:rsidTr="008D7B0D">
        <w:trPr>
          <w:trHeight w:val="255"/>
        </w:trPr>
        <w:tc>
          <w:tcPr>
            <w:tcW w:w="2410" w:type="dxa"/>
            <w:shd w:val="clear" w:color="auto" w:fill="auto"/>
            <w:noWrap/>
            <w:vAlign w:val="bottom"/>
          </w:tcPr>
          <w:p w14:paraId="63DD3515" w14:textId="77777777" w:rsidR="008D7B0D" w:rsidRPr="00703E9F" w:rsidRDefault="008D7B0D" w:rsidP="008D7B0D">
            <w:pPr>
              <w:ind w:firstLine="0"/>
            </w:pPr>
            <w:r w:rsidRPr="00703E9F">
              <w:t>Organisationsnummer</w:t>
            </w:r>
          </w:p>
        </w:tc>
        <w:tc>
          <w:tcPr>
            <w:tcW w:w="2835" w:type="dxa"/>
            <w:shd w:val="clear" w:color="auto" w:fill="auto"/>
            <w:noWrap/>
            <w:vAlign w:val="bottom"/>
          </w:tcPr>
          <w:p w14:paraId="384A5CC1" w14:textId="77777777" w:rsidR="008D7B0D" w:rsidRPr="00703E9F" w:rsidRDefault="008D7B0D" w:rsidP="008D7B0D">
            <w:pPr>
              <w:ind w:firstLine="0"/>
            </w:pPr>
            <w:r w:rsidRPr="00703E9F">
              <w:t>5 kap. 34 § tabell D fält P2</w:t>
            </w:r>
          </w:p>
        </w:tc>
      </w:tr>
      <w:tr w:rsidR="008D7B0D" w:rsidRPr="00703E9F" w14:paraId="07B6F691" w14:textId="77777777" w:rsidTr="008D7B0D">
        <w:trPr>
          <w:trHeight w:val="255"/>
        </w:trPr>
        <w:tc>
          <w:tcPr>
            <w:tcW w:w="2410" w:type="dxa"/>
            <w:shd w:val="clear" w:color="auto" w:fill="auto"/>
            <w:noWrap/>
            <w:vAlign w:val="bottom"/>
          </w:tcPr>
          <w:p w14:paraId="681858C0" w14:textId="77777777" w:rsidR="008D7B0D" w:rsidRPr="00703E9F" w:rsidRDefault="008D7B0D" w:rsidP="008D7B0D">
            <w:pPr>
              <w:ind w:firstLine="0"/>
            </w:pPr>
            <w:r w:rsidRPr="00703E9F">
              <w:t>Kassaregisternummer</w:t>
            </w:r>
          </w:p>
        </w:tc>
        <w:tc>
          <w:tcPr>
            <w:tcW w:w="2835" w:type="dxa"/>
            <w:shd w:val="clear" w:color="auto" w:fill="auto"/>
            <w:noWrap/>
            <w:vAlign w:val="bottom"/>
          </w:tcPr>
          <w:p w14:paraId="0911B770" w14:textId="77777777" w:rsidR="008D7B0D" w:rsidRPr="00703E9F" w:rsidRDefault="008D7B0D" w:rsidP="008D7B0D">
            <w:pPr>
              <w:ind w:firstLine="0"/>
            </w:pPr>
            <w:r w:rsidRPr="00703E9F">
              <w:t>5 kap. 35 § b</w:t>
            </w:r>
          </w:p>
        </w:tc>
      </w:tr>
      <w:tr w:rsidR="008D7B0D" w:rsidRPr="00703E9F" w14:paraId="03145DCD" w14:textId="77777777" w:rsidTr="008D7B0D">
        <w:trPr>
          <w:trHeight w:val="255"/>
        </w:trPr>
        <w:tc>
          <w:tcPr>
            <w:tcW w:w="2410" w:type="dxa"/>
            <w:shd w:val="clear" w:color="auto" w:fill="auto"/>
            <w:noWrap/>
            <w:vAlign w:val="bottom"/>
          </w:tcPr>
          <w:p w14:paraId="111DD8F8" w14:textId="77777777" w:rsidR="008D7B0D" w:rsidRPr="00703E9F" w:rsidRDefault="008D7B0D" w:rsidP="008D7B0D">
            <w:pPr>
              <w:ind w:firstLine="0"/>
            </w:pPr>
            <w:r w:rsidRPr="00703E9F">
              <w:t>Datum och tid</w:t>
            </w:r>
          </w:p>
        </w:tc>
        <w:tc>
          <w:tcPr>
            <w:tcW w:w="2835" w:type="dxa"/>
            <w:shd w:val="clear" w:color="auto" w:fill="auto"/>
            <w:noWrap/>
            <w:vAlign w:val="bottom"/>
          </w:tcPr>
          <w:p w14:paraId="41194FBA" w14:textId="77777777" w:rsidR="008D7B0D" w:rsidRPr="00703E9F" w:rsidRDefault="008D7B0D" w:rsidP="008D7B0D">
            <w:pPr>
              <w:ind w:firstLine="0"/>
            </w:pPr>
            <w:r w:rsidRPr="00703E9F">
              <w:t>5 kap. 34 § tabell D fält P1</w:t>
            </w:r>
          </w:p>
        </w:tc>
      </w:tr>
      <w:tr w:rsidR="008D7B0D" w:rsidRPr="00703E9F" w14:paraId="1DAF611E" w14:textId="77777777" w:rsidTr="008D7B0D">
        <w:trPr>
          <w:trHeight w:val="255"/>
        </w:trPr>
        <w:tc>
          <w:tcPr>
            <w:tcW w:w="2410" w:type="dxa"/>
            <w:shd w:val="clear" w:color="auto" w:fill="auto"/>
            <w:noWrap/>
            <w:vAlign w:val="bottom"/>
          </w:tcPr>
          <w:p w14:paraId="3F5F4309" w14:textId="77777777" w:rsidR="008D7B0D" w:rsidRPr="00703E9F" w:rsidRDefault="008D7B0D" w:rsidP="008D7B0D">
            <w:pPr>
              <w:ind w:firstLine="0"/>
            </w:pPr>
            <w:r w:rsidRPr="00703E9F">
              <w:t>Kassabeteckning 1</w:t>
            </w:r>
          </w:p>
        </w:tc>
        <w:tc>
          <w:tcPr>
            <w:tcW w:w="2835" w:type="dxa"/>
            <w:shd w:val="clear" w:color="auto" w:fill="auto"/>
            <w:noWrap/>
            <w:vAlign w:val="bottom"/>
          </w:tcPr>
          <w:p w14:paraId="449B87A3" w14:textId="77777777" w:rsidR="008D7B0D" w:rsidRPr="00703E9F" w:rsidRDefault="008D7B0D" w:rsidP="008D7B0D">
            <w:pPr>
              <w:ind w:firstLine="0"/>
            </w:pPr>
            <w:r w:rsidRPr="00703E9F">
              <w:t>5 kap. 34 § tabell D fält P3</w:t>
            </w:r>
          </w:p>
        </w:tc>
      </w:tr>
      <w:tr w:rsidR="008D7B0D" w:rsidRPr="00703E9F" w14:paraId="4329BEC8" w14:textId="77777777" w:rsidTr="008D7B0D">
        <w:trPr>
          <w:trHeight w:val="255"/>
        </w:trPr>
        <w:tc>
          <w:tcPr>
            <w:tcW w:w="2410" w:type="dxa"/>
            <w:shd w:val="clear" w:color="auto" w:fill="auto"/>
            <w:noWrap/>
            <w:vAlign w:val="bottom"/>
          </w:tcPr>
          <w:p w14:paraId="6C2D7AC3" w14:textId="77777777" w:rsidR="008D7B0D" w:rsidRPr="00703E9F" w:rsidRDefault="008D7B0D" w:rsidP="008D7B0D">
            <w:pPr>
              <w:ind w:firstLine="0"/>
            </w:pPr>
            <w:r w:rsidRPr="00703E9F">
              <w:t>Kassabeteckning 2</w:t>
            </w:r>
          </w:p>
        </w:tc>
        <w:tc>
          <w:tcPr>
            <w:tcW w:w="2835" w:type="dxa"/>
            <w:shd w:val="clear" w:color="auto" w:fill="auto"/>
            <w:noWrap/>
            <w:vAlign w:val="bottom"/>
          </w:tcPr>
          <w:p w14:paraId="27CB73E4" w14:textId="77777777" w:rsidR="008D7B0D" w:rsidRPr="00703E9F" w:rsidRDefault="008D7B0D" w:rsidP="008D7B0D">
            <w:pPr>
              <w:ind w:firstLine="0"/>
            </w:pPr>
            <w:r w:rsidRPr="00703E9F">
              <w:t>5 kap. 34 § tabell D fält P4</w:t>
            </w:r>
          </w:p>
        </w:tc>
      </w:tr>
      <w:tr w:rsidR="008D7B0D" w:rsidRPr="00703E9F" w14:paraId="77C6EB10" w14:textId="77777777" w:rsidTr="008D7B0D">
        <w:trPr>
          <w:trHeight w:val="255"/>
        </w:trPr>
        <w:tc>
          <w:tcPr>
            <w:tcW w:w="2410" w:type="dxa"/>
            <w:shd w:val="clear" w:color="auto" w:fill="auto"/>
            <w:noWrap/>
            <w:vAlign w:val="bottom"/>
          </w:tcPr>
          <w:p w14:paraId="3388C70A" w14:textId="77777777" w:rsidR="008D7B0D" w:rsidRPr="00703E9F" w:rsidRDefault="008D7B0D" w:rsidP="008D7B0D">
            <w:pPr>
              <w:ind w:firstLine="0"/>
            </w:pPr>
            <w:proofErr w:type="spellStart"/>
            <w:r w:rsidRPr="00703E9F">
              <w:t>Löpnummmer</w:t>
            </w:r>
            <w:proofErr w:type="spellEnd"/>
          </w:p>
        </w:tc>
        <w:tc>
          <w:tcPr>
            <w:tcW w:w="2835" w:type="dxa"/>
            <w:shd w:val="clear" w:color="auto" w:fill="auto"/>
            <w:noWrap/>
            <w:vAlign w:val="bottom"/>
          </w:tcPr>
          <w:p w14:paraId="21488FF2" w14:textId="77777777" w:rsidR="008D7B0D" w:rsidRPr="00703E9F" w:rsidRDefault="008D7B0D" w:rsidP="008D7B0D">
            <w:pPr>
              <w:ind w:firstLine="0"/>
            </w:pPr>
            <w:r w:rsidRPr="00703E9F">
              <w:t>5 kap. 34 § tabell D fält P5</w:t>
            </w:r>
          </w:p>
        </w:tc>
      </w:tr>
      <w:tr w:rsidR="008D7B0D" w:rsidRPr="00703E9F" w14:paraId="124BA141" w14:textId="77777777" w:rsidTr="008D7B0D">
        <w:trPr>
          <w:trHeight w:val="255"/>
        </w:trPr>
        <w:tc>
          <w:tcPr>
            <w:tcW w:w="2410" w:type="dxa"/>
            <w:shd w:val="clear" w:color="auto" w:fill="auto"/>
            <w:noWrap/>
            <w:vAlign w:val="bottom"/>
          </w:tcPr>
          <w:p w14:paraId="2534AED7" w14:textId="77777777" w:rsidR="008D7B0D" w:rsidRPr="00703E9F" w:rsidRDefault="008D7B0D" w:rsidP="008D7B0D">
            <w:pPr>
              <w:ind w:firstLine="0"/>
            </w:pPr>
            <w:r w:rsidRPr="00703E9F">
              <w:t>Försäljningsbelopp</w:t>
            </w:r>
          </w:p>
        </w:tc>
        <w:tc>
          <w:tcPr>
            <w:tcW w:w="2835" w:type="dxa"/>
            <w:shd w:val="clear" w:color="auto" w:fill="auto"/>
            <w:noWrap/>
            <w:vAlign w:val="bottom"/>
          </w:tcPr>
          <w:p w14:paraId="7124227A" w14:textId="77777777" w:rsidR="008D7B0D" w:rsidRPr="00703E9F" w:rsidRDefault="008D7B0D" w:rsidP="008D7B0D">
            <w:pPr>
              <w:ind w:firstLine="0"/>
            </w:pPr>
            <w:r w:rsidRPr="00703E9F">
              <w:t>5 kap. 34 § tabell D fält P6</w:t>
            </w:r>
          </w:p>
        </w:tc>
      </w:tr>
      <w:tr w:rsidR="008D7B0D" w:rsidRPr="00703E9F" w14:paraId="298D98B4" w14:textId="77777777" w:rsidTr="008D7B0D">
        <w:trPr>
          <w:trHeight w:val="255"/>
        </w:trPr>
        <w:tc>
          <w:tcPr>
            <w:tcW w:w="2410" w:type="dxa"/>
            <w:shd w:val="clear" w:color="auto" w:fill="auto"/>
            <w:noWrap/>
            <w:vAlign w:val="bottom"/>
          </w:tcPr>
          <w:p w14:paraId="7A75E2B2" w14:textId="77777777" w:rsidR="008D7B0D" w:rsidRPr="00703E9F" w:rsidRDefault="008D7B0D" w:rsidP="008D7B0D">
            <w:pPr>
              <w:ind w:firstLine="0"/>
            </w:pPr>
            <w:r w:rsidRPr="00703E9F">
              <w:t>Mervärdesskatt</w:t>
            </w:r>
          </w:p>
        </w:tc>
        <w:tc>
          <w:tcPr>
            <w:tcW w:w="2835" w:type="dxa"/>
            <w:shd w:val="clear" w:color="auto" w:fill="auto"/>
            <w:noWrap/>
            <w:vAlign w:val="bottom"/>
          </w:tcPr>
          <w:p w14:paraId="1786CDB0" w14:textId="77777777" w:rsidR="008D7B0D" w:rsidRPr="00703E9F" w:rsidRDefault="008D7B0D" w:rsidP="008D7B0D">
            <w:pPr>
              <w:ind w:firstLine="0"/>
            </w:pPr>
            <w:r w:rsidRPr="00703E9F">
              <w:t>5 kap. 34 § tabell D fält P7</w:t>
            </w:r>
          </w:p>
        </w:tc>
      </w:tr>
      <w:tr w:rsidR="008D7B0D" w:rsidRPr="00703E9F" w14:paraId="0BE52AED" w14:textId="77777777" w:rsidTr="008D7B0D">
        <w:trPr>
          <w:trHeight w:val="255"/>
        </w:trPr>
        <w:tc>
          <w:tcPr>
            <w:tcW w:w="2410" w:type="dxa"/>
            <w:shd w:val="clear" w:color="auto" w:fill="auto"/>
            <w:noWrap/>
            <w:vAlign w:val="bottom"/>
          </w:tcPr>
          <w:p w14:paraId="3827FAF9" w14:textId="77777777" w:rsidR="008D7B0D" w:rsidRPr="00703E9F" w:rsidRDefault="008D7B0D" w:rsidP="008D7B0D">
            <w:pPr>
              <w:ind w:firstLine="0"/>
            </w:pPr>
            <w:proofErr w:type="spellStart"/>
            <w:r w:rsidRPr="00703E9F">
              <w:t>Offline</w:t>
            </w:r>
            <w:proofErr w:type="spellEnd"/>
            <w:r w:rsidRPr="00703E9F">
              <w:t>-status</w:t>
            </w:r>
          </w:p>
        </w:tc>
        <w:tc>
          <w:tcPr>
            <w:tcW w:w="2835" w:type="dxa"/>
            <w:shd w:val="clear" w:color="auto" w:fill="auto"/>
            <w:noWrap/>
            <w:vAlign w:val="bottom"/>
          </w:tcPr>
          <w:p w14:paraId="70D3E42B" w14:textId="77777777" w:rsidR="008D7B0D" w:rsidRPr="00703E9F" w:rsidRDefault="008D7B0D" w:rsidP="008D7B0D">
            <w:pPr>
              <w:ind w:firstLine="0"/>
            </w:pPr>
            <w:r w:rsidRPr="00703E9F">
              <w:t>5 kap. 34 § tabell D fält P8</w:t>
            </w:r>
          </w:p>
        </w:tc>
      </w:tr>
      <w:tr w:rsidR="008D7B0D" w:rsidRPr="00703E9F" w14:paraId="0118F815" w14:textId="77777777" w:rsidTr="008D7B0D">
        <w:trPr>
          <w:trHeight w:val="255"/>
        </w:trPr>
        <w:tc>
          <w:tcPr>
            <w:tcW w:w="2410" w:type="dxa"/>
            <w:shd w:val="clear" w:color="auto" w:fill="auto"/>
            <w:noWrap/>
            <w:vAlign w:val="bottom"/>
          </w:tcPr>
          <w:p w14:paraId="71AC8FC0" w14:textId="77777777" w:rsidR="008D7B0D" w:rsidRPr="00703E9F" w:rsidRDefault="008D7B0D" w:rsidP="008D7B0D">
            <w:pPr>
              <w:ind w:firstLine="0"/>
            </w:pPr>
            <w:r w:rsidRPr="00703E9F">
              <w:t>Räknare H</w:t>
            </w:r>
          </w:p>
        </w:tc>
        <w:tc>
          <w:tcPr>
            <w:tcW w:w="2835" w:type="dxa"/>
            <w:shd w:val="clear" w:color="auto" w:fill="auto"/>
            <w:noWrap/>
            <w:vAlign w:val="bottom"/>
          </w:tcPr>
          <w:p w14:paraId="0413A7CC" w14:textId="77777777" w:rsidR="008D7B0D" w:rsidRPr="00703E9F" w:rsidRDefault="008D7B0D" w:rsidP="008D7B0D">
            <w:pPr>
              <w:ind w:firstLine="0"/>
            </w:pPr>
            <w:r w:rsidRPr="00703E9F">
              <w:t>5 kap. 25 §</w:t>
            </w:r>
          </w:p>
        </w:tc>
      </w:tr>
    </w:tbl>
    <w:p w14:paraId="35F1EF3B" w14:textId="77777777" w:rsidR="008D7B0D" w:rsidRPr="00703E9F" w:rsidRDefault="008D7B0D" w:rsidP="008D7B0D">
      <w:pPr>
        <w:pStyle w:val="Brdtextmedindrag"/>
      </w:pPr>
    </w:p>
    <w:p w14:paraId="1D738DB8" w14:textId="77777777" w:rsidR="008D7B0D" w:rsidRPr="00703E9F" w:rsidRDefault="008D7B0D" w:rsidP="00353777">
      <w:pPr>
        <w:pStyle w:val="Paragraf1"/>
        <w:numPr>
          <w:ilvl w:val="0"/>
          <w:numId w:val="56"/>
        </w:numPr>
        <w:tabs>
          <w:tab w:val="clear" w:pos="596"/>
          <w:tab w:val="num" w:pos="454"/>
        </w:tabs>
        <w:ind w:left="0"/>
      </w:pPr>
      <w:r w:rsidRPr="00703E9F">
        <w:t>Vid utläsning av kontrolldata enligt 14 § och med i 4-7 §§ angiv</w:t>
      </w:r>
      <w:r w:rsidRPr="00703E9F">
        <w:softHyphen/>
        <w:t xml:space="preserve">na parametrar ska filen </w:t>
      </w:r>
      <w:r w:rsidRPr="00703E9F">
        <w:rPr>
          <w:i/>
        </w:rPr>
        <w:t>raknare.txt</w:t>
      </w:r>
      <w:r w:rsidRPr="00703E9F">
        <w:t xml:space="preserve"> skapas. Filen ska inledas med en rad som anger fältnamn enligt den ordning</w:t>
      </w:r>
      <w:r w:rsidRPr="008035B7">
        <w:t xml:space="preserve"> som anges i tabellen nedan. För varje kvitto ska till filen </w:t>
      </w:r>
      <w:r w:rsidRPr="00703E9F">
        <w:t xml:space="preserve">skrivas en post med data enligt vad som anges i tabellen. </w:t>
      </w:r>
    </w:p>
    <w:p w14:paraId="75107E45" w14:textId="77777777" w:rsidR="008D7B0D" w:rsidRPr="00703E9F" w:rsidRDefault="008D7B0D" w:rsidP="008D7B0D">
      <w:pPr>
        <w:pStyle w:val="Brdtextmedindrag"/>
      </w:pPr>
    </w:p>
    <w:tbl>
      <w:tblPr>
        <w:tblW w:w="52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10"/>
        <w:gridCol w:w="2835"/>
      </w:tblGrid>
      <w:tr w:rsidR="008D7B0D" w:rsidRPr="00703E9F" w14:paraId="1D61655E" w14:textId="77777777" w:rsidTr="008D7B0D">
        <w:trPr>
          <w:trHeight w:val="255"/>
        </w:trPr>
        <w:tc>
          <w:tcPr>
            <w:tcW w:w="2410" w:type="dxa"/>
            <w:shd w:val="clear" w:color="auto" w:fill="EEECE1" w:themeFill="background2"/>
            <w:noWrap/>
            <w:vAlign w:val="bottom"/>
          </w:tcPr>
          <w:p w14:paraId="14C90046" w14:textId="77777777" w:rsidR="008D7B0D" w:rsidRPr="00703E9F" w:rsidRDefault="008D7B0D" w:rsidP="008D7B0D">
            <w:pPr>
              <w:ind w:firstLine="0"/>
              <w:rPr>
                <w:rFonts w:asciiTheme="majorHAnsi" w:hAnsiTheme="majorHAnsi" w:cstheme="majorHAnsi"/>
                <w:b/>
                <w:szCs w:val="20"/>
              </w:rPr>
            </w:pPr>
            <w:r w:rsidRPr="00703E9F">
              <w:rPr>
                <w:rFonts w:asciiTheme="majorHAnsi" w:hAnsiTheme="majorHAnsi" w:cstheme="majorHAnsi"/>
                <w:b/>
                <w:szCs w:val="20"/>
              </w:rPr>
              <w:t>Fältnamn</w:t>
            </w:r>
          </w:p>
        </w:tc>
        <w:tc>
          <w:tcPr>
            <w:tcW w:w="2835" w:type="dxa"/>
            <w:shd w:val="clear" w:color="auto" w:fill="EEECE1" w:themeFill="background2"/>
            <w:noWrap/>
            <w:vAlign w:val="bottom"/>
          </w:tcPr>
          <w:p w14:paraId="7E1C43C9" w14:textId="77777777" w:rsidR="008D7B0D" w:rsidRPr="00703E9F" w:rsidRDefault="008D7B0D" w:rsidP="008D7B0D">
            <w:pPr>
              <w:ind w:firstLine="0"/>
              <w:rPr>
                <w:rFonts w:asciiTheme="majorHAnsi" w:hAnsiTheme="majorHAnsi" w:cstheme="majorHAnsi"/>
                <w:b/>
                <w:szCs w:val="20"/>
              </w:rPr>
            </w:pPr>
            <w:r w:rsidRPr="00703E9F">
              <w:rPr>
                <w:rFonts w:asciiTheme="majorHAnsi" w:hAnsiTheme="majorHAnsi" w:cstheme="majorHAnsi"/>
                <w:b/>
                <w:szCs w:val="20"/>
              </w:rPr>
              <w:t>Data</w:t>
            </w:r>
          </w:p>
        </w:tc>
      </w:tr>
      <w:tr w:rsidR="008D7B0D" w:rsidRPr="00703E9F" w14:paraId="20E668E0" w14:textId="77777777" w:rsidTr="008D7B0D">
        <w:trPr>
          <w:trHeight w:val="255"/>
        </w:trPr>
        <w:tc>
          <w:tcPr>
            <w:tcW w:w="2410" w:type="dxa"/>
            <w:shd w:val="clear" w:color="auto" w:fill="auto"/>
            <w:noWrap/>
            <w:vAlign w:val="bottom"/>
          </w:tcPr>
          <w:p w14:paraId="3C7A77A1"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Organisationsnummer</w:t>
            </w:r>
          </w:p>
        </w:tc>
        <w:tc>
          <w:tcPr>
            <w:tcW w:w="2835" w:type="dxa"/>
            <w:shd w:val="clear" w:color="auto" w:fill="auto"/>
            <w:noWrap/>
            <w:vAlign w:val="bottom"/>
          </w:tcPr>
          <w:p w14:paraId="414C22F8"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34 § tabell A fält N2</w:t>
            </w:r>
          </w:p>
        </w:tc>
      </w:tr>
      <w:tr w:rsidR="008D7B0D" w:rsidRPr="00703E9F" w14:paraId="759286DE" w14:textId="77777777" w:rsidTr="008D7B0D">
        <w:trPr>
          <w:trHeight w:val="255"/>
        </w:trPr>
        <w:tc>
          <w:tcPr>
            <w:tcW w:w="2410" w:type="dxa"/>
            <w:shd w:val="clear" w:color="auto" w:fill="auto"/>
            <w:noWrap/>
            <w:vAlign w:val="bottom"/>
          </w:tcPr>
          <w:p w14:paraId="4252189D"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Kassaregisternummer</w:t>
            </w:r>
          </w:p>
        </w:tc>
        <w:tc>
          <w:tcPr>
            <w:tcW w:w="2835" w:type="dxa"/>
            <w:shd w:val="clear" w:color="auto" w:fill="auto"/>
            <w:noWrap/>
            <w:vAlign w:val="bottom"/>
          </w:tcPr>
          <w:p w14:paraId="62872490"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35 § b</w:t>
            </w:r>
          </w:p>
        </w:tc>
      </w:tr>
      <w:tr w:rsidR="008D7B0D" w:rsidRPr="00703E9F" w14:paraId="33E09AA8" w14:textId="77777777" w:rsidTr="008D7B0D">
        <w:trPr>
          <w:trHeight w:val="255"/>
        </w:trPr>
        <w:tc>
          <w:tcPr>
            <w:tcW w:w="2410" w:type="dxa"/>
            <w:shd w:val="clear" w:color="auto" w:fill="auto"/>
            <w:noWrap/>
            <w:vAlign w:val="bottom"/>
          </w:tcPr>
          <w:p w14:paraId="114CFBB2"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Datum och tid</w:t>
            </w:r>
          </w:p>
        </w:tc>
        <w:tc>
          <w:tcPr>
            <w:tcW w:w="2835" w:type="dxa"/>
            <w:shd w:val="clear" w:color="auto" w:fill="auto"/>
            <w:noWrap/>
            <w:vAlign w:val="bottom"/>
          </w:tcPr>
          <w:p w14:paraId="516097AE"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 xml:space="preserve">5 kap. 34 § tabell A fält N1, </w:t>
            </w:r>
          </w:p>
          <w:p w14:paraId="01A7DB03"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 xml:space="preserve">5 kap. 34 § tabell B fält K1, </w:t>
            </w:r>
          </w:p>
          <w:p w14:paraId="1F89ABAD"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34 § tabell C fält O1 eller</w:t>
            </w:r>
          </w:p>
          <w:p w14:paraId="7F8BDE6B"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34 § tabell D fält P1</w:t>
            </w:r>
          </w:p>
        </w:tc>
      </w:tr>
      <w:tr w:rsidR="008D7B0D" w:rsidRPr="00703E9F" w14:paraId="75AEBE8D" w14:textId="77777777" w:rsidTr="008D7B0D">
        <w:trPr>
          <w:trHeight w:val="255"/>
        </w:trPr>
        <w:tc>
          <w:tcPr>
            <w:tcW w:w="2410" w:type="dxa"/>
            <w:shd w:val="clear" w:color="auto" w:fill="auto"/>
            <w:noWrap/>
            <w:vAlign w:val="bottom"/>
          </w:tcPr>
          <w:p w14:paraId="4A99F0ED"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Räknare A</w:t>
            </w:r>
          </w:p>
        </w:tc>
        <w:tc>
          <w:tcPr>
            <w:tcW w:w="2835" w:type="dxa"/>
            <w:shd w:val="clear" w:color="auto" w:fill="auto"/>
            <w:noWrap/>
            <w:vAlign w:val="bottom"/>
          </w:tcPr>
          <w:p w14:paraId="0EBCA265"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 xml:space="preserve">5 kap. 18 § </w:t>
            </w:r>
          </w:p>
        </w:tc>
      </w:tr>
      <w:tr w:rsidR="008D7B0D" w:rsidRPr="008035B7" w14:paraId="4CEB2B1D" w14:textId="77777777" w:rsidTr="008D7B0D">
        <w:trPr>
          <w:trHeight w:val="255"/>
        </w:trPr>
        <w:tc>
          <w:tcPr>
            <w:tcW w:w="2410" w:type="dxa"/>
            <w:shd w:val="clear" w:color="auto" w:fill="auto"/>
            <w:noWrap/>
            <w:vAlign w:val="bottom"/>
          </w:tcPr>
          <w:p w14:paraId="4BD11A76"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Räknare B</w:t>
            </w:r>
          </w:p>
        </w:tc>
        <w:tc>
          <w:tcPr>
            <w:tcW w:w="2835" w:type="dxa"/>
            <w:shd w:val="clear" w:color="auto" w:fill="auto"/>
            <w:noWrap/>
            <w:vAlign w:val="bottom"/>
          </w:tcPr>
          <w:p w14:paraId="2FF108CB" w14:textId="77777777" w:rsidR="008D7B0D" w:rsidRPr="00CA5AE8"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19 §</w:t>
            </w:r>
            <w:r w:rsidRPr="00CA5AE8">
              <w:rPr>
                <w:rFonts w:asciiTheme="majorHAnsi" w:hAnsiTheme="majorHAnsi" w:cstheme="majorHAnsi"/>
                <w:szCs w:val="20"/>
              </w:rPr>
              <w:t xml:space="preserve"> </w:t>
            </w:r>
          </w:p>
        </w:tc>
      </w:tr>
      <w:tr w:rsidR="008D7B0D" w:rsidRPr="008035B7" w14:paraId="402DF8D7" w14:textId="77777777" w:rsidTr="008D7B0D">
        <w:trPr>
          <w:trHeight w:val="255"/>
        </w:trPr>
        <w:tc>
          <w:tcPr>
            <w:tcW w:w="2410" w:type="dxa"/>
            <w:shd w:val="clear" w:color="auto" w:fill="auto"/>
            <w:noWrap/>
            <w:vAlign w:val="bottom"/>
          </w:tcPr>
          <w:p w14:paraId="74E1C96E"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Räknare C</w:t>
            </w:r>
          </w:p>
        </w:tc>
        <w:tc>
          <w:tcPr>
            <w:tcW w:w="2835" w:type="dxa"/>
            <w:shd w:val="clear" w:color="auto" w:fill="auto"/>
            <w:noWrap/>
            <w:vAlign w:val="bottom"/>
          </w:tcPr>
          <w:p w14:paraId="14F96F42"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 xml:space="preserve">5 kap. 20 § </w:t>
            </w:r>
          </w:p>
        </w:tc>
      </w:tr>
      <w:tr w:rsidR="008D7B0D" w:rsidRPr="008035B7" w14:paraId="1D1596CD" w14:textId="77777777" w:rsidTr="008D7B0D">
        <w:trPr>
          <w:trHeight w:val="255"/>
        </w:trPr>
        <w:tc>
          <w:tcPr>
            <w:tcW w:w="2410" w:type="dxa"/>
            <w:shd w:val="clear" w:color="auto" w:fill="auto"/>
            <w:noWrap/>
            <w:vAlign w:val="bottom"/>
          </w:tcPr>
          <w:p w14:paraId="3EB01CFB"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Räknare D</w:t>
            </w:r>
          </w:p>
        </w:tc>
        <w:tc>
          <w:tcPr>
            <w:tcW w:w="2835" w:type="dxa"/>
            <w:shd w:val="clear" w:color="auto" w:fill="auto"/>
            <w:noWrap/>
            <w:vAlign w:val="bottom"/>
          </w:tcPr>
          <w:p w14:paraId="0554B0F7"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 xml:space="preserve">5 kap. 21 § </w:t>
            </w:r>
          </w:p>
        </w:tc>
      </w:tr>
      <w:tr w:rsidR="008D7B0D" w:rsidRPr="008035B7" w14:paraId="4CA14B3B" w14:textId="77777777" w:rsidTr="008D7B0D">
        <w:trPr>
          <w:trHeight w:val="255"/>
        </w:trPr>
        <w:tc>
          <w:tcPr>
            <w:tcW w:w="2410" w:type="dxa"/>
            <w:shd w:val="clear" w:color="auto" w:fill="auto"/>
            <w:noWrap/>
            <w:vAlign w:val="bottom"/>
          </w:tcPr>
          <w:p w14:paraId="6046EA3F"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Räknare E</w:t>
            </w:r>
          </w:p>
        </w:tc>
        <w:tc>
          <w:tcPr>
            <w:tcW w:w="2835" w:type="dxa"/>
            <w:shd w:val="clear" w:color="auto" w:fill="auto"/>
            <w:noWrap/>
            <w:vAlign w:val="bottom"/>
          </w:tcPr>
          <w:p w14:paraId="1B95606F"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 xml:space="preserve">5 kap. 22 § </w:t>
            </w:r>
          </w:p>
        </w:tc>
      </w:tr>
      <w:tr w:rsidR="008D7B0D" w:rsidRPr="008035B7" w14:paraId="6A940A98" w14:textId="77777777" w:rsidTr="008D7B0D">
        <w:trPr>
          <w:trHeight w:val="255"/>
        </w:trPr>
        <w:tc>
          <w:tcPr>
            <w:tcW w:w="2410" w:type="dxa"/>
            <w:shd w:val="clear" w:color="auto" w:fill="auto"/>
            <w:noWrap/>
            <w:vAlign w:val="bottom"/>
          </w:tcPr>
          <w:p w14:paraId="62CFE628"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Räknare F</w:t>
            </w:r>
          </w:p>
        </w:tc>
        <w:tc>
          <w:tcPr>
            <w:tcW w:w="2835" w:type="dxa"/>
            <w:shd w:val="clear" w:color="auto" w:fill="auto"/>
            <w:noWrap/>
            <w:vAlign w:val="bottom"/>
          </w:tcPr>
          <w:p w14:paraId="5CBD708F"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 xml:space="preserve">5 kap. 23 § </w:t>
            </w:r>
          </w:p>
        </w:tc>
      </w:tr>
      <w:tr w:rsidR="008D7B0D" w:rsidRPr="008035B7" w14:paraId="73F78570" w14:textId="77777777" w:rsidTr="008D7B0D">
        <w:trPr>
          <w:trHeight w:val="255"/>
        </w:trPr>
        <w:tc>
          <w:tcPr>
            <w:tcW w:w="2410" w:type="dxa"/>
            <w:shd w:val="clear" w:color="auto" w:fill="auto"/>
            <w:noWrap/>
            <w:vAlign w:val="bottom"/>
          </w:tcPr>
          <w:p w14:paraId="4C675198"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Räknare G</w:t>
            </w:r>
          </w:p>
        </w:tc>
        <w:tc>
          <w:tcPr>
            <w:tcW w:w="2835" w:type="dxa"/>
            <w:shd w:val="clear" w:color="auto" w:fill="auto"/>
            <w:noWrap/>
            <w:vAlign w:val="bottom"/>
          </w:tcPr>
          <w:p w14:paraId="32B20F08"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 xml:space="preserve">5 kap. 24 § </w:t>
            </w:r>
          </w:p>
        </w:tc>
      </w:tr>
      <w:tr w:rsidR="008D7B0D" w:rsidRPr="008035B7" w14:paraId="2EEA818F" w14:textId="77777777" w:rsidTr="008D7B0D">
        <w:trPr>
          <w:trHeight w:val="255"/>
        </w:trPr>
        <w:tc>
          <w:tcPr>
            <w:tcW w:w="2410" w:type="dxa"/>
            <w:shd w:val="clear" w:color="auto" w:fill="auto"/>
            <w:noWrap/>
            <w:vAlign w:val="bottom"/>
          </w:tcPr>
          <w:p w14:paraId="79C70A3A"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Räknare H</w:t>
            </w:r>
          </w:p>
        </w:tc>
        <w:tc>
          <w:tcPr>
            <w:tcW w:w="2835" w:type="dxa"/>
            <w:shd w:val="clear" w:color="auto" w:fill="auto"/>
            <w:noWrap/>
            <w:vAlign w:val="bottom"/>
          </w:tcPr>
          <w:p w14:paraId="63E04CAD"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 xml:space="preserve">5 kap. 25 § </w:t>
            </w:r>
          </w:p>
        </w:tc>
      </w:tr>
      <w:tr w:rsidR="008D7B0D" w:rsidRPr="008035B7" w14:paraId="43BBBCA7" w14:textId="77777777" w:rsidTr="008D7B0D">
        <w:trPr>
          <w:trHeight w:val="255"/>
        </w:trPr>
        <w:tc>
          <w:tcPr>
            <w:tcW w:w="2410" w:type="dxa"/>
            <w:shd w:val="clear" w:color="auto" w:fill="auto"/>
            <w:noWrap/>
            <w:vAlign w:val="bottom"/>
          </w:tcPr>
          <w:p w14:paraId="75791653"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Räknare I</w:t>
            </w:r>
          </w:p>
        </w:tc>
        <w:tc>
          <w:tcPr>
            <w:tcW w:w="2835" w:type="dxa"/>
            <w:shd w:val="clear" w:color="auto" w:fill="auto"/>
            <w:noWrap/>
            <w:vAlign w:val="bottom"/>
          </w:tcPr>
          <w:p w14:paraId="415A6404"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 xml:space="preserve">5 kap. 26 § </w:t>
            </w:r>
          </w:p>
        </w:tc>
      </w:tr>
      <w:tr w:rsidR="008D7B0D" w:rsidRPr="008035B7" w14:paraId="4F073B46" w14:textId="77777777" w:rsidTr="008D7B0D">
        <w:trPr>
          <w:trHeight w:val="255"/>
        </w:trPr>
        <w:tc>
          <w:tcPr>
            <w:tcW w:w="2410" w:type="dxa"/>
            <w:shd w:val="clear" w:color="auto" w:fill="auto"/>
            <w:noWrap/>
            <w:vAlign w:val="bottom"/>
          </w:tcPr>
          <w:p w14:paraId="14412C49"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Räknare J</w:t>
            </w:r>
          </w:p>
        </w:tc>
        <w:tc>
          <w:tcPr>
            <w:tcW w:w="2835" w:type="dxa"/>
            <w:shd w:val="clear" w:color="auto" w:fill="auto"/>
            <w:noWrap/>
            <w:vAlign w:val="bottom"/>
          </w:tcPr>
          <w:p w14:paraId="234CA94A"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 xml:space="preserve">5 kap. 27 § </w:t>
            </w:r>
          </w:p>
        </w:tc>
      </w:tr>
      <w:tr w:rsidR="008D7B0D" w:rsidRPr="008035B7" w14:paraId="638AD8A3" w14:textId="77777777" w:rsidTr="008D7B0D">
        <w:trPr>
          <w:trHeight w:val="255"/>
        </w:trPr>
        <w:tc>
          <w:tcPr>
            <w:tcW w:w="2410" w:type="dxa"/>
            <w:shd w:val="clear" w:color="auto" w:fill="auto"/>
            <w:noWrap/>
            <w:vAlign w:val="bottom"/>
          </w:tcPr>
          <w:p w14:paraId="6379B987"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Räknare K</w:t>
            </w:r>
          </w:p>
        </w:tc>
        <w:tc>
          <w:tcPr>
            <w:tcW w:w="2835" w:type="dxa"/>
            <w:shd w:val="clear" w:color="auto" w:fill="auto"/>
            <w:noWrap/>
            <w:vAlign w:val="bottom"/>
          </w:tcPr>
          <w:p w14:paraId="4FCF6CB9"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 xml:space="preserve">5 kap. 28 § </w:t>
            </w:r>
          </w:p>
        </w:tc>
      </w:tr>
      <w:tr w:rsidR="008D7B0D" w:rsidRPr="008035B7" w14:paraId="16B0C0CB" w14:textId="77777777" w:rsidTr="008D7B0D">
        <w:trPr>
          <w:trHeight w:val="255"/>
        </w:trPr>
        <w:tc>
          <w:tcPr>
            <w:tcW w:w="2410" w:type="dxa"/>
            <w:shd w:val="clear" w:color="auto" w:fill="auto"/>
            <w:noWrap/>
            <w:vAlign w:val="bottom"/>
          </w:tcPr>
          <w:p w14:paraId="60A5C07A"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Räknare L</w:t>
            </w:r>
          </w:p>
        </w:tc>
        <w:tc>
          <w:tcPr>
            <w:tcW w:w="2835" w:type="dxa"/>
            <w:shd w:val="clear" w:color="auto" w:fill="auto"/>
            <w:noWrap/>
            <w:vAlign w:val="bottom"/>
          </w:tcPr>
          <w:p w14:paraId="51D5EB4D"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 xml:space="preserve">5 kap. 29 § </w:t>
            </w:r>
          </w:p>
        </w:tc>
      </w:tr>
      <w:tr w:rsidR="008D7B0D" w:rsidRPr="008035B7" w14:paraId="58371430" w14:textId="77777777" w:rsidTr="008D7B0D">
        <w:trPr>
          <w:trHeight w:val="255"/>
        </w:trPr>
        <w:tc>
          <w:tcPr>
            <w:tcW w:w="2410" w:type="dxa"/>
            <w:shd w:val="clear" w:color="auto" w:fill="auto"/>
            <w:noWrap/>
            <w:vAlign w:val="bottom"/>
          </w:tcPr>
          <w:p w14:paraId="15E0DABB"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Räknare M</w:t>
            </w:r>
          </w:p>
        </w:tc>
        <w:tc>
          <w:tcPr>
            <w:tcW w:w="2835" w:type="dxa"/>
            <w:shd w:val="clear" w:color="auto" w:fill="auto"/>
            <w:noWrap/>
            <w:vAlign w:val="bottom"/>
          </w:tcPr>
          <w:p w14:paraId="6E33E723"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 xml:space="preserve">5 kap. 30 § </w:t>
            </w:r>
          </w:p>
        </w:tc>
      </w:tr>
    </w:tbl>
    <w:p w14:paraId="540E539F" w14:textId="77777777" w:rsidR="008D7B0D" w:rsidRDefault="008D7B0D" w:rsidP="008D7B0D">
      <w:pPr>
        <w:pStyle w:val="Paragraf1"/>
        <w:numPr>
          <w:ilvl w:val="0"/>
          <w:numId w:val="0"/>
        </w:numPr>
        <w:spacing w:before="0" w:line="240" w:lineRule="atLeast"/>
      </w:pPr>
    </w:p>
    <w:p w14:paraId="44AAE0F7" w14:textId="77777777" w:rsidR="008D7B0D" w:rsidRDefault="008D7B0D" w:rsidP="00353777">
      <w:pPr>
        <w:pStyle w:val="Paragraf1"/>
        <w:numPr>
          <w:ilvl w:val="0"/>
          <w:numId w:val="56"/>
        </w:numPr>
        <w:tabs>
          <w:tab w:val="clear" w:pos="596"/>
          <w:tab w:val="num" w:pos="454"/>
        </w:tabs>
        <w:ind w:left="0"/>
      </w:pPr>
      <w:r w:rsidRPr="008035B7">
        <w:t>Vid utläsning av kontrolldata enligt 14 § och med i 4-7 §§ angiv</w:t>
      </w:r>
      <w:r w:rsidRPr="008035B7">
        <w:softHyphen/>
        <w:t xml:space="preserve">na parametrar ska filen </w:t>
      </w:r>
      <w:r w:rsidRPr="008035B7">
        <w:rPr>
          <w:i/>
        </w:rPr>
        <w:t>system&lt;signeringmodulsidentititet&gt;.log</w:t>
      </w:r>
      <w:r w:rsidRPr="008035B7">
        <w:t xml:space="preserve"> skapas. Filen ska inledas med en rad som anger fältnamn enligt den ordning som </w:t>
      </w:r>
      <w:r w:rsidRPr="008035B7">
        <w:lastRenderedPageBreak/>
        <w:t xml:space="preserve">anges i tabellen nedan. För varje förändring av nedanstående data ska till filen skrivas en post med data enligt vad som anges i tabellen. </w:t>
      </w:r>
    </w:p>
    <w:p w14:paraId="6A853447" w14:textId="77777777" w:rsidR="008D7B0D" w:rsidRDefault="008D7B0D" w:rsidP="008D7B0D">
      <w:pPr>
        <w:ind w:firstLine="0"/>
      </w:pPr>
    </w:p>
    <w:tbl>
      <w:tblPr>
        <w:tblW w:w="510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2"/>
        <w:gridCol w:w="1701"/>
      </w:tblGrid>
      <w:tr w:rsidR="008D7B0D" w:rsidRPr="008035B7" w14:paraId="0140A650" w14:textId="77777777" w:rsidTr="008D7B0D">
        <w:trPr>
          <w:trHeight w:val="255"/>
        </w:trPr>
        <w:tc>
          <w:tcPr>
            <w:tcW w:w="3402" w:type="dxa"/>
            <w:shd w:val="clear" w:color="auto" w:fill="EEECE1" w:themeFill="background2"/>
            <w:noWrap/>
            <w:vAlign w:val="bottom"/>
          </w:tcPr>
          <w:p w14:paraId="13336BC0" w14:textId="77777777" w:rsidR="008D7B0D" w:rsidRPr="00CA5AE8" w:rsidRDefault="008D7B0D" w:rsidP="008D7B0D">
            <w:pPr>
              <w:ind w:firstLine="0"/>
              <w:rPr>
                <w:rFonts w:asciiTheme="majorHAnsi" w:hAnsiTheme="majorHAnsi" w:cstheme="majorHAnsi"/>
                <w:b/>
                <w:szCs w:val="20"/>
              </w:rPr>
            </w:pPr>
            <w:r w:rsidRPr="00CA5AE8">
              <w:rPr>
                <w:rFonts w:asciiTheme="majorHAnsi" w:hAnsiTheme="majorHAnsi" w:cstheme="majorHAnsi"/>
                <w:b/>
                <w:szCs w:val="20"/>
              </w:rPr>
              <w:t>Fältnamn</w:t>
            </w:r>
          </w:p>
        </w:tc>
        <w:tc>
          <w:tcPr>
            <w:tcW w:w="1701" w:type="dxa"/>
            <w:shd w:val="clear" w:color="auto" w:fill="EEECE1" w:themeFill="background2"/>
            <w:noWrap/>
            <w:vAlign w:val="bottom"/>
          </w:tcPr>
          <w:p w14:paraId="36B96411" w14:textId="77777777" w:rsidR="008D7B0D" w:rsidRPr="00CA5AE8" w:rsidRDefault="008D7B0D" w:rsidP="008D7B0D">
            <w:pPr>
              <w:ind w:firstLine="0"/>
              <w:rPr>
                <w:rFonts w:asciiTheme="majorHAnsi" w:hAnsiTheme="majorHAnsi" w:cstheme="majorHAnsi"/>
                <w:b/>
                <w:szCs w:val="20"/>
              </w:rPr>
            </w:pPr>
            <w:r w:rsidRPr="00CA5AE8">
              <w:rPr>
                <w:rFonts w:asciiTheme="majorHAnsi" w:hAnsiTheme="majorHAnsi" w:cstheme="majorHAnsi"/>
                <w:b/>
                <w:szCs w:val="20"/>
              </w:rPr>
              <w:t>Data</w:t>
            </w:r>
          </w:p>
        </w:tc>
      </w:tr>
      <w:tr w:rsidR="008D7B0D" w:rsidRPr="008035B7" w14:paraId="0BA9A3DB" w14:textId="77777777" w:rsidTr="008D7B0D">
        <w:trPr>
          <w:trHeight w:val="255"/>
        </w:trPr>
        <w:tc>
          <w:tcPr>
            <w:tcW w:w="3402" w:type="dxa"/>
            <w:shd w:val="clear" w:color="auto" w:fill="auto"/>
            <w:noWrap/>
            <w:vAlign w:val="bottom"/>
          </w:tcPr>
          <w:p w14:paraId="2838FF24" w14:textId="77777777" w:rsidR="008D7B0D" w:rsidRPr="00CA5AE8" w:rsidRDefault="008D7B0D" w:rsidP="008D7B0D">
            <w:pPr>
              <w:ind w:firstLine="0"/>
              <w:rPr>
                <w:rFonts w:asciiTheme="majorHAnsi" w:hAnsiTheme="majorHAnsi" w:cstheme="majorHAnsi"/>
                <w:szCs w:val="20"/>
              </w:rPr>
            </w:pPr>
            <w:r w:rsidRPr="00CA5AE8">
              <w:rPr>
                <w:rFonts w:asciiTheme="majorHAnsi" w:hAnsiTheme="majorHAnsi" w:cstheme="majorHAnsi"/>
                <w:szCs w:val="20"/>
              </w:rPr>
              <w:t>Start av program</w:t>
            </w:r>
          </w:p>
        </w:tc>
        <w:tc>
          <w:tcPr>
            <w:tcW w:w="1701" w:type="dxa"/>
            <w:shd w:val="clear" w:color="auto" w:fill="auto"/>
            <w:noWrap/>
            <w:vAlign w:val="bottom"/>
          </w:tcPr>
          <w:p w14:paraId="2DA0C4C6" w14:textId="77777777" w:rsidR="008D7B0D" w:rsidRPr="00CA5AE8" w:rsidRDefault="008D7B0D" w:rsidP="008D7B0D">
            <w:pPr>
              <w:ind w:firstLine="0"/>
              <w:rPr>
                <w:rFonts w:asciiTheme="majorHAnsi" w:hAnsiTheme="majorHAnsi" w:cstheme="majorHAnsi"/>
                <w:szCs w:val="20"/>
              </w:rPr>
            </w:pPr>
            <w:r w:rsidRPr="00CA5AE8">
              <w:rPr>
                <w:rFonts w:asciiTheme="majorHAnsi" w:hAnsiTheme="majorHAnsi" w:cstheme="majorHAnsi"/>
                <w:szCs w:val="20"/>
              </w:rPr>
              <w:t>5 kap. 51 § 1</w:t>
            </w:r>
          </w:p>
        </w:tc>
      </w:tr>
      <w:tr w:rsidR="008D7B0D" w:rsidRPr="008035B7" w14:paraId="7E4D2123" w14:textId="77777777" w:rsidTr="008D7B0D">
        <w:trPr>
          <w:trHeight w:val="255"/>
        </w:trPr>
        <w:tc>
          <w:tcPr>
            <w:tcW w:w="3402" w:type="dxa"/>
            <w:shd w:val="clear" w:color="auto" w:fill="auto"/>
            <w:noWrap/>
            <w:vAlign w:val="bottom"/>
          </w:tcPr>
          <w:p w14:paraId="05FFC212" w14:textId="77777777" w:rsidR="008D7B0D" w:rsidRPr="00CA5AE8" w:rsidRDefault="008D7B0D" w:rsidP="008D7B0D">
            <w:pPr>
              <w:ind w:firstLine="0"/>
              <w:rPr>
                <w:rFonts w:asciiTheme="majorHAnsi" w:hAnsiTheme="majorHAnsi" w:cstheme="majorHAnsi"/>
                <w:szCs w:val="20"/>
              </w:rPr>
            </w:pPr>
            <w:r w:rsidRPr="00CA5AE8">
              <w:rPr>
                <w:rFonts w:asciiTheme="majorHAnsi" w:hAnsiTheme="majorHAnsi" w:cstheme="majorHAnsi"/>
                <w:szCs w:val="20"/>
              </w:rPr>
              <w:t>Stängning av program</w:t>
            </w:r>
          </w:p>
        </w:tc>
        <w:tc>
          <w:tcPr>
            <w:tcW w:w="1701" w:type="dxa"/>
            <w:shd w:val="clear" w:color="auto" w:fill="auto"/>
            <w:noWrap/>
            <w:vAlign w:val="bottom"/>
          </w:tcPr>
          <w:p w14:paraId="3FC4DC88" w14:textId="77777777" w:rsidR="008D7B0D" w:rsidRPr="00CA5AE8" w:rsidRDefault="008D7B0D" w:rsidP="008D7B0D">
            <w:pPr>
              <w:ind w:firstLine="0"/>
              <w:rPr>
                <w:rFonts w:asciiTheme="majorHAnsi" w:hAnsiTheme="majorHAnsi" w:cstheme="majorHAnsi"/>
                <w:szCs w:val="20"/>
              </w:rPr>
            </w:pPr>
            <w:r w:rsidRPr="00CA5AE8">
              <w:rPr>
                <w:rFonts w:asciiTheme="majorHAnsi" w:hAnsiTheme="majorHAnsi" w:cstheme="majorHAnsi"/>
                <w:szCs w:val="20"/>
              </w:rPr>
              <w:t>5 kap. 51 § 2</w:t>
            </w:r>
          </w:p>
        </w:tc>
      </w:tr>
      <w:tr w:rsidR="008D7B0D" w:rsidRPr="008035B7" w14:paraId="5D5C3A2D" w14:textId="77777777" w:rsidTr="008D7B0D">
        <w:trPr>
          <w:trHeight w:val="255"/>
        </w:trPr>
        <w:tc>
          <w:tcPr>
            <w:tcW w:w="3402" w:type="dxa"/>
            <w:shd w:val="clear" w:color="auto" w:fill="auto"/>
            <w:noWrap/>
            <w:vAlign w:val="bottom"/>
          </w:tcPr>
          <w:p w14:paraId="6FFD280F" w14:textId="77777777" w:rsidR="008D7B0D" w:rsidRPr="00CA5AE8" w:rsidRDefault="008D7B0D" w:rsidP="008D7B0D">
            <w:pPr>
              <w:ind w:firstLine="0"/>
              <w:rPr>
                <w:rFonts w:asciiTheme="majorHAnsi" w:hAnsiTheme="majorHAnsi" w:cstheme="majorHAnsi"/>
                <w:szCs w:val="20"/>
              </w:rPr>
            </w:pPr>
            <w:r w:rsidRPr="00CA5AE8">
              <w:rPr>
                <w:rFonts w:asciiTheme="majorHAnsi" w:hAnsiTheme="majorHAnsi" w:cstheme="majorHAnsi"/>
                <w:szCs w:val="20"/>
              </w:rPr>
              <w:t>Felaktig avstängning</w:t>
            </w:r>
          </w:p>
        </w:tc>
        <w:tc>
          <w:tcPr>
            <w:tcW w:w="1701" w:type="dxa"/>
            <w:shd w:val="clear" w:color="auto" w:fill="auto"/>
            <w:noWrap/>
            <w:vAlign w:val="bottom"/>
          </w:tcPr>
          <w:p w14:paraId="5DF6BA76" w14:textId="77777777" w:rsidR="008D7B0D" w:rsidRPr="00CA5AE8" w:rsidRDefault="008D7B0D" w:rsidP="008D7B0D">
            <w:pPr>
              <w:ind w:firstLine="0"/>
              <w:rPr>
                <w:rFonts w:asciiTheme="majorHAnsi" w:hAnsiTheme="majorHAnsi" w:cstheme="majorHAnsi"/>
                <w:szCs w:val="20"/>
              </w:rPr>
            </w:pPr>
            <w:r w:rsidRPr="00CA5AE8">
              <w:rPr>
                <w:rFonts w:asciiTheme="majorHAnsi" w:hAnsiTheme="majorHAnsi" w:cstheme="majorHAnsi"/>
                <w:szCs w:val="20"/>
              </w:rPr>
              <w:t>5 kap. 52 §</w:t>
            </w:r>
          </w:p>
        </w:tc>
      </w:tr>
      <w:tr w:rsidR="008D7B0D" w:rsidRPr="008035B7" w14:paraId="0639BE4D" w14:textId="77777777" w:rsidTr="008D7B0D">
        <w:trPr>
          <w:trHeight w:val="255"/>
        </w:trPr>
        <w:tc>
          <w:tcPr>
            <w:tcW w:w="3402" w:type="dxa"/>
            <w:shd w:val="clear" w:color="auto" w:fill="auto"/>
            <w:noWrap/>
            <w:vAlign w:val="bottom"/>
          </w:tcPr>
          <w:p w14:paraId="3630AD1C" w14:textId="77777777" w:rsidR="008D7B0D" w:rsidRPr="00CA5AE8" w:rsidRDefault="008D7B0D" w:rsidP="008D7B0D">
            <w:pPr>
              <w:ind w:firstLine="0"/>
              <w:rPr>
                <w:rFonts w:asciiTheme="majorHAnsi" w:hAnsiTheme="majorHAnsi" w:cstheme="majorHAnsi"/>
                <w:szCs w:val="20"/>
              </w:rPr>
            </w:pPr>
            <w:r w:rsidRPr="00CA5AE8">
              <w:rPr>
                <w:rFonts w:asciiTheme="majorHAnsi" w:hAnsiTheme="majorHAnsi" w:cstheme="majorHAnsi"/>
                <w:szCs w:val="20"/>
              </w:rPr>
              <w:t>SHA-256 Checksummor</w:t>
            </w:r>
          </w:p>
        </w:tc>
        <w:tc>
          <w:tcPr>
            <w:tcW w:w="1701" w:type="dxa"/>
            <w:shd w:val="clear" w:color="auto" w:fill="auto"/>
            <w:noWrap/>
            <w:vAlign w:val="bottom"/>
          </w:tcPr>
          <w:p w14:paraId="046DE012" w14:textId="77777777" w:rsidR="008D7B0D" w:rsidRPr="00CA5AE8" w:rsidRDefault="008D7B0D" w:rsidP="008D7B0D">
            <w:pPr>
              <w:ind w:firstLine="0"/>
              <w:rPr>
                <w:rFonts w:asciiTheme="majorHAnsi" w:hAnsiTheme="majorHAnsi" w:cstheme="majorHAnsi"/>
                <w:szCs w:val="20"/>
              </w:rPr>
            </w:pPr>
            <w:r w:rsidRPr="00CA5AE8">
              <w:rPr>
                <w:rFonts w:asciiTheme="majorHAnsi" w:hAnsiTheme="majorHAnsi" w:cstheme="majorHAnsi"/>
                <w:szCs w:val="20"/>
              </w:rPr>
              <w:t>5 kap. 53 §</w:t>
            </w:r>
          </w:p>
        </w:tc>
      </w:tr>
      <w:tr w:rsidR="008D7B0D" w:rsidRPr="008035B7" w14:paraId="2998F4F2" w14:textId="77777777" w:rsidTr="008D7B0D">
        <w:trPr>
          <w:trHeight w:val="255"/>
        </w:trPr>
        <w:tc>
          <w:tcPr>
            <w:tcW w:w="3402" w:type="dxa"/>
            <w:shd w:val="clear" w:color="auto" w:fill="auto"/>
            <w:noWrap/>
            <w:vAlign w:val="bottom"/>
          </w:tcPr>
          <w:p w14:paraId="70464671" w14:textId="77777777" w:rsidR="008D7B0D" w:rsidRPr="00CA5AE8" w:rsidRDefault="008D7B0D" w:rsidP="008D7B0D">
            <w:pPr>
              <w:ind w:firstLine="0"/>
              <w:rPr>
                <w:rFonts w:asciiTheme="majorHAnsi" w:hAnsiTheme="majorHAnsi" w:cstheme="majorHAnsi"/>
                <w:szCs w:val="20"/>
              </w:rPr>
            </w:pPr>
            <w:r w:rsidRPr="00CA5AE8">
              <w:rPr>
                <w:rFonts w:asciiTheme="majorHAnsi" w:hAnsiTheme="majorHAnsi" w:cstheme="majorHAnsi"/>
                <w:szCs w:val="20"/>
              </w:rPr>
              <w:t>Otillåten kvittodata</w:t>
            </w:r>
          </w:p>
        </w:tc>
        <w:tc>
          <w:tcPr>
            <w:tcW w:w="1701" w:type="dxa"/>
            <w:shd w:val="clear" w:color="auto" w:fill="auto"/>
            <w:noWrap/>
            <w:vAlign w:val="bottom"/>
          </w:tcPr>
          <w:p w14:paraId="53095F46" w14:textId="77777777" w:rsidR="008D7B0D" w:rsidRPr="00CA5AE8" w:rsidRDefault="008D7B0D" w:rsidP="008D7B0D">
            <w:pPr>
              <w:ind w:firstLine="0"/>
              <w:rPr>
                <w:rFonts w:asciiTheme="majorHAnsi" w:hAnsiTheme="majorHAnsi" w:cstheme="majorHAnsi"/>
                <w:szCs w:val="20"/>
              </w:rPr>
            </w:pPr>
            <w:r w:rsidRPr="00CA5AE8">
              <w:rPr>
                <w:rFonts w:asciiTheme="majorHAnsi" w:hAnsiTheme="majorHAnsi" w:cstheme="majorHAnsi"/>
                <w:szCs w:val="20"/>
              </w:rPr>
              <w:t>5 kap. 54 §</w:t>
            </w:r>
          </w:p>
        </w:tc>
      </w:tr>
    </w:tbl>
    <w:p w14:paraId="6BF9ACB2" w14:textId="77777777" w:rsidR="008D7B0D" w:rsidRPr="008035B7" w:rsidRDefault="008D7B0D" w:rsidP="00353777">
      <w:pPr>
        <w:pStyle w:val="Paragraf1"/>
        <w:numPr>
          <w:ilvl w:val="0"/>
          <w:numId w:val="56"/>
        </w:numPr>
        <w:tabs>
          <w:tab w:val="clear" w:pos="596"/>
          <w:tab w:val="num" w:pos="454"/>
        </w:tabs>
        <w:ind w:left="0"/>
      </w:pPr>
      <w:r w:rsidRPr="008035B7">
        <w:t>Vid utläsning av kontrolldata enligt 14 § och med i 4-7 §§ an</w:t>
      </w:r>
      <w:r w:rsidRPr="008035B7">
        <w:softHyphen/>
        <w:t>giv</w:t>
      </w:r>
      <w:r w:rsidRPr="008035B7">
        <w:softHyphen/>
        <w:t>na parametrar ska filen s</w:t>
      </w:r>
      <w:r w:rsidRPr="008035B7">
        <w:rPr>
          <w:i/>
          <w:szCs w:val="20"/>
        </w:rPr>
        <w:t>ammankoppling&lt;kassaregisternummer&gt;.log</w:t>
      </w:r>
      <w:r w:rsidRPr="008035B7">
        <w:t xml:space="preserve"> skapas. Filen ska inledas med en rad som anger fältnamn enligt den ordning som anges i tabellen nedan. För varje förändring av nedan</w:t>
      </w:r>
      <w:r>
        <w:softHyphen/>
      </w:r>
      <w:r w:rsidRPr="008035B7">
        <w:t xml:space="preserve">stående data ska till filen skrivas en post med data enligt vad som anges i tabellen. </w:t>
      </w:r>
    </w:p>
    <w:p w14:paraId="64631F20" w14:textId="77777777" w:rsidR="008D7B0D" w:rsidRPr="008035B7" w:rsidRDefault="008D7B0D" w:rsidP="008D7B0D"/>
    <w:tbl>
      <w:tblPr>
        <w:tblW w:w="510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2"/>
        <w:gridCol w:w="1701"/>
      </w:tblGrid>
      <w:tr w:rsidR="008D7B0D" w:rsidRPr="008035B7" w14:paraId="1C8A2778" w14:textId="77777777" w:rsidTr="008D7B0D">
        <w:trPr>
          <w:trHeight w:val="255"/>
        </w:trPr>
        <w:tc>
          <w:tcPr>
            <w:tcW w:w="3402" w:type="dxa"/>
            <w:shd w:val="clear" w:color="auto" w:fill="EEECE1" w:themeFill="background2"/>
            <w:noWrap/>
            <w:vAlign w:val="bottom"/>
          </w:tcPr>
          <w:p w14:paraId="49ADEF35" w14:textId="77777777" w:rsidR="008D7B0D" w:rsidRPr="00CA5AE8" w:rsidRDefault="008D7B0D" w:rsidP="008D7B0D">
            <w:pPr>
              <w:ind w:firstLine="0"/>
              <w:rPr>
                <w:rFonts w:asciiTheme="majorHAnsi" w:hAnsiTheme="majorHAnsi" w:cstheme="majorHAnsi"/>
                <w:b/>
                <w:szCs w:val="20"/>
              </w:rPr>
            </w:pPr>
            <w:r w:rsidRPr="00CA5AE8">
              <w:rPr>
                <w:rFonts w:asciiTheme="majorHAnsi" w:hAnsiTheme="majorHAnsi" w:cstheme="majorHAnsi"/>
                <w:b/>
                <w:szCs w:val="20"/>
              </w:rPr>
              <w:t>Fältnamn</w:t>
            </w:r>
          </w:p>
        </w:tc>
        <w:tc>
          <w:tcPr>
            <w:tcW w:w="1701" w:type="dxa"/>
            <w:shd w:val="clear" w:color="auto" w:fill="EEECE1" w:themeFill="background2"/>
            <w:noWrap/>
            <w:vAlign w:val="bottom"/>
          </w:tcPr>
          <w:p w14:paraId="30BEA344" w14:textId="77777777" w:rsidR="008D7B0D" w:rsidRPr="00CA5AE8" w:rsidRDefault="008D7B0D" w:rsidP="008D7B0D">
            <w:pPr>
              <w:ind w:firstLine="0"/>
              <w:rPr>
                <w:rFonts w:asciiTheme="majorHAnsi" w:hAnsiTheme="majorHAnsi" w:cstheme="majorHAnsi"/>
                <w:b/>
                <w:szCs w:val="20"/>
              </w:rPr>
            </w:pPr>
            <w:r w:rsidRPr="00CA5AE8">
              <w:rPr>
                <w:rFonts w:asciiTheme="majorHAnsi" w:hAnsiTheme="majorHAnsi" w:cstheme="majorHAnsi"/>
                <w:b/>
                <w:szCs w:val="20"/>
              </w:rPr>
              <w:t>Data</w:t>
            </w:r>
          </w:p>
        </w:tc>
      </w:tr>
      <w:tr w:rsidR="008D7B0D" w:rsidRPr="008035B7" w14:paraId="75E914D3" w14:textId="77777777" w:rsidTr="008D7B0D">
        <w:trPr>
          <w:trHeight w:val="255"/>
        </w:trPr>
        <w:tc>
          <w:tcPr>
            <w:tcW w:w="3402" w:type="dxa"/>
            <w:shd w:val="clear" w:color="auto" w:fill="auto"/>
            <w:noWrap/>
            <w:vAlign w:val="bottom"/>
          </w:tcPr>
          <w:p w14:paraId="7B18F02C" w14:textId="77777777" w:rsidR="008D7B0D" w:rsidRPr="00CA5AE8" w:rsidRDefault="008D7B0D" w:rsidP="008D7B0D">
            <w:pPr>
              <w:ind w:firstLine="0"/>
              <w:rPr>
                <w:rFonts w:asciiTheme="majorHAnsi" w:hAnsiTheme="majorHAnsi" w:cstheme="majorHAnsi"/>
                <w:szCs w:val="20"/>
              </w:rPr>
            </w:pPr>
            <w:r w:rsidRPr="00CA5AE8">
              <w:rPr>
                <w:rFonts w:asciiTheme="majorHAnsi" w:hAnsiTheme="majorHAnsi" w:cstheme="majorHAnsi"/>
                <w:szCs w:val="20"/>
              </w:rPr>
              <w:t>Initiering av sammankoppling</w:t>
            </w:r>
          </w:p>
        </w:tc>
        <w:tc>
          <w:tcPr>
            <w:tcW w:w="1701" w:type="dxa"/>
            <w:shd w:val="clear" w:color="auto" w:fill="auto"/>
            <w:noWrap/>
            <w:vAlign w:val="bottom"/>
          </w:tcPr>
          <w:p w14:paraId="06C2B010" w14:textId="77777777" w:rsidR="008D7B0D" w:rsidRPr="00CA5AE8" w:rsidRDefault="008D7B0D" w:rsidP="008D7B0D">
            <w:pPr>
              <w:ind w:firstLine="0"/>
              <w:rPr>
                <w:rFonts w:asciiTheme="majorHAnsi" w:hAnsiTheme="majorHAnsi" w:cstheme="majorHAnsi"/>
                <w:szCs w:val="20"/>
              </w:rPr>
            </w:pPr>
            <w:r w:rsidRPr="00CA5AE8">
              <w:rPr>
                <w:rFonts w:asciiTheme="majorHAnsi" w:hAnsiTheme="majorHAnsi" w:cstheme="majorHAnsi"/>
                <w:szCs w:val="20"/>
              </w:rPr>
              <w:t>5 kap. 56 § 1</w:t>
            </w:r>
          </w:p>
        </w:tc>
      </w:tr>
      <w:tr w:rsidR="008D7B0D" w:rsidRPr="008035B7" w14:paraId="4EE27945" w14:textId="77777777" w:rsidTr="008D7B0D">
        <w:trPr>
          <w:trHeight w:val="255"/>
        </w:trPr>
        <w:tc>
          <w:tcPr>
            <w:tcW w:w="3402" w:type="dxa"/>
            <w:shd w:val="clear" w:color="auto" w:fill="auto"/>
            <w:noWrap/>
            <w:vAlign w:val="bottom"/>
          </w:tcPr>
          <w:p w14:paraId="09D0D9A4" w14:textId="77777777" w:rsidR="008D7B0D" w:rsidRPr="00CA5AE8" w:rsidRDefault="008D7B0D" w:rsidP="008D7B0D">
            <w:pPr>
              <w:ind w:firstLine="0"/>
              <w:rPr>
                <w:rFonts w:asciiTheme="majorHAnsi" w:hAnsiTheme="majorHAnsi" w:cstheme="majorHAnsi"/>
                <w:szCs w:val="20"/>
              </w:rPr>
            </w:pPr>
            <w:r w:rsidRPr="00CA5AE8">
              <w:rPr>
                <w:rFonts w:asciiTheme="majorHAnsi" w:hAnsiTheme="majorHAnsi" w:cstheme="majorHAnsi"/>
                <w:szCs w:val="20"/>
              </w:rPr>
              <w:t>Sammankoppling klar</w:t>
            </w:r>
          </w:p>
        </w:tc>
        <w:tc>
          <w:tcPr>
            <w:tcW w:w="1701" w:type="dxa"/>
            <w:shd w:val="clear" w:color="auto" w:fill="auto"/>
            <w:noWrap/>
            <w:vAlign w:val="bottom"/>
          </w:tcPr>
          <w:p w14:paraId="2C3A2D24" w14:textId="77777777" w:rsidR="008D7B0D" w:rsidRPr="00CA5AE8" w:rsidRDefault="008D7B0D" w:rsidP="008D7B0D">
            <w:pPr>
              <w:ind w:firstLine="0"/>
              <w:rPr>
                <w:rFonts w:asciiTheme="majorHAnsi" w:hAnsiTheme="majorHAnsi" w:cstheme="majorHAnsi"/>
                <w:szCs w:val="20"/>
              </w:rPr>
            </w:pPr>
            <w:r w:rsidRPr="00CA5AE8">
              <w:rPr>
                <w:rFonts w:asciiTheme="majorHAnsi" w:hAnsiTheme="majorHAnsi" w:cstheme="majorHAnsi"/>
                <w:szCs w:val="20"/>
              </w:rPr>
              <w:t>5 kap. 56 § 2</w:t>
            </w:r>
          </w:p>
        </w:tc>
      </w:tr>
      <w:tr w:rsidR="008D7B0D" w:rsidRPr="008035B7" w14:paraId="5D0EA842" w14:textId="77777777" w:rsidTr="008D7B0D">
        <w:trPr>
          <w:trHeight w:val="255"/>
        </w:trPr>
        <w:tc>
          <w:tcPr>
            <w:tcW w:w="3402" w:type="dxa"/>
            <w:shd w:val="clear" w:color="auto" w:fill="auto"/>
            <w:noWrap/>
            <w:vAlign w:val="bottom"/>
          </w:tcPr>
          <w:p w14:paraId="615338EF" w14:textId="77777777" w:rsidR="008D7B0D" w:rsidRPr="00CA5AE8" w:rsidRDefault="008D7B0D" w:rsidP="008D7B0D">
            <w:pPr>
              <w:ind w:firstLine="0"/>
              <w:rPr>
                <w:rFonts w:asciiTheme="majorHAnsi" w:hAnsiTheme="majorHAnsi" w:cstheme="majorHAnsi"/>
                <w:szCs w:val="20"/>
              </w:rPr>
            </w:pPr>
            <w:r w:rsidRPr="00CA5AE8">
              <w:rPr>
                <w:rFonts w:asciiTheme="majorHAnsi" w:hAnsiTheme="majorHAnsi" w:cstheme="majorHAnsi"/>
                <w:szCs w:val="20"/>
              </w:rPr>
              <w:t>Sammankoppling misslyckad</w:t>
            </w:r>
          </w:p>
        </w:tc>
        <w:tc>
          <w:tcPr>
            <w:tcW w:w="1701" w:type="dxa"/>
            <w:shd w:val="clear" w:color="auto" w:fill="auto"/>
            <w:noWrap/>
            <w:vAlign w:val="bottom"/>
          </w:tcPr>
          <w:p w14:paraId="50BC261B" w14:textId="77777777" w:rsidR="008D7B0D" w:rsidRPr="00CA5AE8" w:rsidRDefault="008D7B0D" w:rsidP="008D7B0D">
            <w:pPr>
              <w:ind w:firstLine="0"/>
              <w:rPr>
                <w:rFonts w:asciiTheme="majorHAnsi" w:hAnsiTheme="majorHAnsi" w:cstheme="majorHAnsi"/>
                <w:szCs w:val="20"/>
              </w:rPr>
            </w:pPr>
            <w:r w:rsidRPr="00CA5AE8">
              <w:rPr>
                <w:rFonts w:asciiTheme="majorHAnsi" w:hAnsiTheme="majorHAnsi" w:cstheme="majorHAnsi"/>
                <w:szCs w:val="20"/>
              </w:rPr>
              <w:t>5 kap. 56 § 3</w:t>
            </w:r>
          </w:p>
        </w:tc>
      </w:tr>
      <w:tr w:rsidR="008D7B0D" w:rsidRPr="008035B7" w14:paraId="0852CF07" w14:textId="77777777" w:rsidTr="008D7B0D">
        <w:trPr>
          <w:trHeight w:val="255"/>
        </w:trPr>
        <w:tc>
          <w:tcPr>
            <w:tcW w:w="3402" w:type="dxa"/>
            <w:shd w:val="clear" w:color="auto" w:fill="auto"/>
            <w:noWrap/>
            <w:vAlign w:val="bottom"/>
          </w:tcPr>
          <w:p w14:paraId="1659CCA3" w14:textId="77777777" w:rsidR="008D7B0D" w:rsidRPr="00CA5AE8" w:rsidRDefault="008D7B0D" w:rsidP="008D7B0D">
            <w:pPr>
              <w:ind w:firstLine="0"/>
              <w:rPr>
                <w:rFonts w:asciiTheme="majorHAnsi" w:hAnsiTheme="majorHAnsi" w:cstheme="majorHAnsi"/>
                <w:szCs w:val="20"/>
              </w:rPr>
            </w:pPr>
            <w:r w:rsidRPr="00CA5AE8">
              <w:rPr>
                <w:rFonts w:asciiTheme="majorHAnsi" w:hAnsiTheme="majorHAnsi" w:cstheme="majorHAnsi"/>
                <w:szCs w:val="20"/>
              </w:rPr>
              <w:t>Sammankoppling BP KS</w:t>
            </w:r>
          </w:p>
        </w:tc>
        <w:tc>
          <w:tcPr>
            <w:tcW w:w="1701" w:type="dxa"/>
            <w:shd w:val="clear" w:color="auto" w:fill="auto"/>
            <w:noWrap/>
            <w:vAlign w:val="bottom"/>
          </w:tcPr>
          <w:p w14:paraId="0E0C48D5" w14:textId="77777777" w:rsidR="008D7B0D" w:rsidRPr="00CA5AE8" w:rsidRDefault="008D7B0D" w:rsidP="008D7B0D">
            <w:pPr>
              <w:ind w:firstLine="0"/>
              <w:rPr>
                <w:rFonts w:asciiTheme="majorHAnsi" w:hAnsiTheme="majorHAnsi" w:cstheme="majorHAnsi"/>
                <w:szCs w:val="20"/>
              </w:rPr>
            </w:pPr>
            <w:r w:rsidRPr="00CA5AE8">
              <w:rPr>
                <w:rFonts w:asciiTheme="majorHAnsi" w:hAnsiTheme="majorHAnsi" w:cstheme="majorHAnsi"/>
                <w:szCs w:val="20"/>
              </w:rPr>
              <w:t>5 kap. 56 § 4</w:t>
            </w:r>
          </w:p>
        </w:tc>
      </w:tr>
      <w:tr w:rsidR="008D7B0D" w:rsidRPr="008035B7" w14:paraId="3D255C21" w14:textId="77777777" w:rsidTr="008D7B0D">
        <w:trPr>
          <w:trHeight w:val="255"/>
        </w:trPr>
        <w:tc>
          <w:tcPr>
            <w:tcW w:w="3402" w:type="dxa"/>
            <w:shd w:val="clear" w:color="auto" w:fill="auto"/>
            <w:noWrap/>
            <w:vAlign w:val="bottom"/>
          </w:tcPr>
          <w:p w14:paraId="6BDCE322" w14:textId="77777777" w:rsidR="008D7B0D" w:rsidRPr="00CA5AE8" w:rsidRDefault="008D7B0D" w:rsidP="008D7B0D">
            <w:pPr>
              <w:ind w:firstLine="0"/>
              <w:rPr>
                <w:rFonts w:asciiTheme="majorHAnsi" w:hAnsiTheme="majorHAnsi" w:cstheme="majorHAnsi"/>
                <w:szCs w:val="20"/>
              </w:rPr>
            </w:pPr>
            <w:r w:rsidRPr="00CA5AE8">
              <w:rPr>
                <w:rFonts w:asciiTheme="majorHAnsi" w:hAnsiTheme="majorHAnsi" w:cstheme="majorHAnsi"/>
                <w:szCs w:val="20"/>
              </w:rPr>
              <w:t>Sammankoppling BP KS misslyckad</w:t>
            </w:r>
          </w:p>
        </w:tc>
        <w:tc>
          <w:tcPr>
            <w:tcW w:w="1701" w:type="dxa"/>
            <w:shd w:val="clear" w:color="auto" w:fill="auto"/>
            <w:noWrap/>
            <w:vAlign w:val="bottom"/>
          </w:tcPr>
          <w:p w14:paraId="140273E9" w14:textId="77777777" w:rsidR="008D7B0D" w:rsidRPr="00CA5AE8" w:rsidRDefault="008D7B0D" w:rsidP="008D7B0D">
            <w:pPr>
              <w:ind w:firstLine="0"/>
              <w:rPr>
                <w:rFonts w:asciiTheme="majorHAnsi" w:hAnsiTheme="majorHAnsi" w:cstheme="majorHAnsi"/>
                <w:szCs w:val="20"/>
              </w:rPr>
            </w:pPr>
            <w:r w:rsidRPr="00CA5AE8">
              <w:rPr>
                <w:rFonts w:asciiTheme="majorHAnsi" w:hAnsiTheme="majorHAnsi" w:cstheme="majorHAnsi"/>
                <w:szCs w:val="20"/>
              </w:rPr>
              <w:t xml:space="preserve">5 kap. 56 § 5 </w:t>
            </w:r>
          </w:p>
        </w:tc>
      </w:tr>
      <w:tr w:rsidR="008D7B0D" w:rsidRPr="008035B7" w14:paraId="7FAFD4DF" w14:textId="77777777" w:rsidTr="008D7B0D">
        <w:trPr>
          <w:trHeight w:val="255"/>
        </w:trPr>
        <w:tc>
          <w:tcPr>
            <w:tcW w:w="3402" w:type="dxa"/>
            <w:shd w:val="clear" w:color="auto" w:fill="auto"/>
            <w:noWrap/>
            <w:vAlign w:val="bottom"/>
          </w:tcPr>
          <w:p w14:paraId="5D4C3774" w14:textId="77777777" w:rsidR="008D7B0D" w:rsidRPr="00CA5AE8" w:rsidRDefault="008D7B0D" w:rsidP="008D7B0D">
            <w:pPr>
              <w:ind w:firstLine="0"/>
              <w:rPr>
                <w:rFonts w:asciiTheme="majorHAnsi" w:hAnsiTheme="majorHAnsi" w:cstheme="majorHAnsi"/>
                <w:szCs w:val="20"/>
              </w:rPr>
            </w:pPr>
            <w:r w:rsidRPr="00CA5AE8">
              <w:rPr>
                <w:rFonts w:asciiTheme="majorHAnsi" w:hAnsiTheme="majorHAnsi" w:cstheme="majorHAnsi"/>
                <w:szCs w:val="20"/>
              </w:rPr>
              <w:t xml:space="preserve">Initiering av kontroll </w:t>
            </w:r>
          </w:p>
        </w:tc>
        <w:tc>
          <w:tcPr>
            <w:tcW w:w="1701" w:type="dxa"/>
            <w:shd w:val="clear" w:color="auto" w:fill="auto"/>
            <w:noWrap/>
            <w:vAlign w:val="bottom"/>
          </w:tcPr>
          <w:p w14:paraId="4FF83255" w14:textId="77777777" w:rsidR="008D7B0D" w:rsidRPr="00CA5AE8" w:rsidRDefault="008D7B0D" w:rsidP="008D7B0D">
            <w:pPr>
              <w:ind w:firstLine="0"/>
              <w:rPr>
                <w:rFonts w:asciiTheme="majorHAnsi" w:hAnsiTheme="majorHAnsi" w:cstheme="majorHAnsi"/>
                <w:szCs w:val="20"/>
              </w:rPr>
            </w:pPr>
            <w:r w:rsidRPr="00CA5AE8">
              <w:rPr>
                <w:rFonts w:asciiTheme="majorHAnsi" w:hAnsiTheme="majorHAnsi" w:cstheme="majorHAnsi"/>
                <w:szCs w:val="20"/>
              </w:rPr>
              <w:t>5 kap. 57 § 1</w:t>
            </w:r>
          </w:p>
        </w:tc>
      </w:tr>
      <w:tr w:rsidR="008D7B0D" w:rsidRPr="008035B7" w14:paraId="1206E59D" w14:textId="77777777" w:rsidTr="008D7B0D">
        <w:trPr>
          <w:trHeight w:val="255"/>
        </w:trPr>
        <w:tc>
          <w:tcPr>
            <w:tcW w:w="3402" w:type="dxa"/>
            <w:shd w:val="clear" w:color="auto" w:fill="auto"/>
            <w:noWrap/>
            <w:vAlign w:val="bottom"/>
          </w:tcPr>
          <w:p w14:paraId="178661BB" w14:textId="77777777" w:rsidR="008D7B0D" w:rsidRPr="00CA5AE8" w:rsidRDefault="008D7B0D" w:rsidP="008D7B0D">
            <w:pPr>
              <w:ind w:firstLine="0"/>
              <w:rPr>
                <w:rFonts w:asciiTheme="majorHAnsi" w:hAnsiTheme="majorHAnsi" w:cstheme="majorHAnsi"/>
                <w:szCs w:val="20"/>
              </w:rPr>
            </w:pPr>
            <w:r w:rsidRPr="00CA5AE8">
              <w:rPr>
                <w:rFonts w:asciiTheme="majorHAnsi" w:hAnsiTheme="majorHAnsi" w:cstheme="majorHAnsi"/>
                <w:szCs w:val="20"/>
              </w:rPr>
              <w:t xml:space="preserve">Kontroll utförd </w:t>
            </w:r>
          </w:p>
        </w:tc>
        <w:tc>
          <w:tcPr>
            <w:tcW w:w="1701" w:type="dxa"/>
            <w:shd w:val="clear" w:color="auto" w:fill="auto"/>
            <w:noWrap/>
            <w:vAlign w:val="bottom"/>
          </w:tcPr>
          <w:p w14:paraId="195FFA02" w14:textId="77777777" w:rsidR="008D7B0D" w:rsidRPr="00CA5AE8" w:rsidRDefault="008D7B0D" w:rsidP="008D7B0D">
            <w:pPr>
              <w:ind w:firstLine="0"/>
              <w:rPr>
                <w:rFonts w:asciiTheme="majorHAnsi" w:hAnsiTheme="majorHAnsi" w:cstheme="majorHAnsi"/>
                <w:szCs w:val="20"/>
              </w:rPr>
            </w:pPr>
            <w:r w:rsidRPr="00CA5AE8">
              <w:rPr>
                <w:rFonts w:asciiTheme="majorHAnsi" w:hAnsiTheme="majorHAnsi" w:cstheme="majorHAnsi"/>
                <w:szCs w:val="20"/>
              </w:rPr>
              <w:t>5 kap. 57 § 2</w:t>
            </w:r>
          </w:p>
        </w:tc>
      </w:tr>
      <w:tr w:rsidR="008D7B0D" w:rsidRPr="008035B7" w14:paraId="0B991B23" w14:textId="77777777" w:rsidTr="008D7B0D">
        <w:trPr>
          <w:trHeight w:val="255"/>
        </w:trPr>
        <w:tc>
          <w:tcPr>
            <w:tcW w:w="3402" w:type="dxa"/>
            <w:shd w:val="clear" w:color="auto" w:fill="auto"/>
            <w:noWrap/>
            <w:vAlign w:val="bottom"/>
          </w:tcPr>
          <w:p w14:paraId="2DA36512" w14:textId="77777777" w:rsidR="008D7B0D" w:rsidRPr="00CA5AE8" w:rsidRDefault="008D7B0D" w:rsidP="008D7B0D">
            <w:pPr>
              <w:ind w:firstLine="0"/>
              <w:rPr>
                <w:rFonts w:asciiTheme="majorHAnsi" w:hAnsiTheme="majorHAnsi" w:cstheme="majorHAnsi"/>
                <w:szCs w:val="20"/>
              </w:rPr>
            </w:pPr>
            <w:r w:rsidRPr="00CA5AE8">
              <w:rPr>
                <w:rFonts w:asciiTheme="majorHAnsi" w:hAnsiTheme="majorHAnsi" w:cstheme="majorHAnsi"/>
                <w:szCs w:val="20"/>
              </w:rPr>
              <w:t xml:space="preserve">Kontroll mot server fel </w:t>
            </w:r>
          </w:p>
        </w:tc>
        <w:tc>
          <w:tcPr>
            <w:tcW w:w="1701" w:type="dxa"/>
            <w:shd w:val="clear" w:color="auto" w:fill="auto"/>
            <w:noWrap/>
            <w:vAlign w:val="bottom"/>
          </w:tcPr>
          <w:p w14:paraId="70691D62" w14:textId="77777777" w:rsidR="008D7B0D" w:rsidRPr="00CA5AE8" w:rsidRDefault="008D7B0D" w:rsidP="008D7B0D">
            <w:pPr>
              <w:ind w:firstLine="0"/>
              <w:rPr>
                <w:rFonts w:asciiTheme="majorHAnsi" w:hAnsiTheme="majorHAnsi" w:cstheme="majorHAnsi"/>
                <w:szCs w:val="20"/>
              </w:rPr>
            </w:pPr>
            <w:r w:rsidRPr="00CA5AE8">
              <w:rPr>
                <w:rFonts w:asciiTheme="majorHAnsi" w:hAnsiTheme="majorHAnsi" w:cstheme="majorHAnsi"/>
                <w:szCs w:val="20"/>
              </w:rPr>
              <w:t>5 kap. 57 § 3</w:t>
            </w:r>
          </w:p>
        </w:tc>
      </w:tr>
    </w:tbl>
    <w:p w14:paraId="0BB2BBCD" w14:textId="77777777" w:rsidR="008D7B0D" w:rsidRPr="008035B7" w:rsidRDefault="008D7B0D" w:rsidP="008D7B0D"/>
    <w:p w14:paraId="62DB4FC8" w14:textId="77777777" w:rsidR="008D7B0D" w:rsidRPr="008035B7" w:rsidRDefault="008D7B0D" w:rsidP="00353777">
      <w:pPr>
        <w:pStyle w:val="Paragraf1"/>
        <w:numPr>
          <w:ilvl w:val="0"/>
          <w:numId w:val="56"/>
        </w:numPr>
        <w:tabs>
          <w:tab w:val="clear" w:pos="596"/>
          <w:tab w:val="num" w:pos="454"/>
        </w:tabs>
        <w:ind w:left="0"/>
      </w:pPr>
      <w:r w:rsidRPr="008035B7">
        <w:t>Vid utläsning av kontrolldata enligt 14 § och med i 4-7 §§ angiv</w:t>
      </w:r>
      <w:r w:rsidRPr="008035B7">
        <w:softHyphen/>
        <w:t xml:space="preserve">na parametrar ska filen </w:t>
      </w:r>
      <w:r w:rsidRPr="008035B7">
        <w:rPr>
          <w:i/>
          <w:szCs w:val="20"/>
        </w:rPr>
        <w:t xml:space="preserve">verifiering&lt;kassaregisternummer&gt;.log </w:t>
      </w:r>
      <w:r w:rsidRPr="008035B7">
        <w:t>skapas. Filen</w:t>
      </w:r>
      <w:r w:rsidRPr="008035B7">
        <w:rPr>
          <w:i/>
        </w:rPr>
        <w:t xml:space="preserve"> </w:t>
      </w:r>
      <w:r w:rsidRPr="008035B7">
        <w:t xml:space="preserve">ska inledas med en rad som anger fältnamn enligt den ordning som anges i tabellen nedan. För varje förändring av nedanstående data ska till filen skrivas en post med data enligt vad som anges i tabellen. </w:t>
      </w:r>
    </w:p>
    <w:p w14:paraId="1290A139" w14:textId="77777777" w:rsidR="008D7B0D" w:rsidRPr="008035B7" w:rsidRDefault="008D7B0D" w:rsidP="008D7B0D">
      <w:pPr>
        <w:rPr>
          <w:szCs w:val="20"/>
        </w:rPr>
      </w:pPr>
    </w:p>
    <w:tbl>
      <w:tblPr>
        <w:tblW w:w="453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94"/>
        <w:gridCol w:w="1842"/>
      </w:tblGrid>
      <w:tr w:rsidR="008D7B0D" w:rsidRPr="008035B7" w14:paraId="5B43FA1A" w14:textId="77777777" w:rsidTr="008D7B0D">
        <w:trPr>
          <w:trHeight w:val="255"/>
        </w:trPr>
        <w:tc>
          <w:tcPr>
            <w:tcW w:w="2694" w:type="dxa"/>
            <w:shd w:val="clear" w:color="auto" w:fill="EEECE1" w:themeFill="background2"/>
            <w:noWrap/>
            <w:vAlign w:val="bottom"/>
          </w:tcPr>
          <w:p w14:paraId="5185BAF5" w14:textId="77777777" w:rsidR="008D7B0D" w:rsidRPr="00B970E0" w:rsidRDefault="008D7B0D" w:rsidP="008D7B0D">
            <w:pPr>
              <w:ind w:firstLine="0"/>
              <w:rPr>
                <w:rFonts w:asciiTheme="majorHAnsi" w:hAnsiTheme="majorHAnsi" w:cstheme="majorHAnsi"/>
                <w:b/>
                <w:szCs w:val="20"/>
              </w:rPr>
            </w:pPr>
            <w:r w:rsidRPr="00B970E0">
              <w:rPr>
                <w:rFonts w:asciiTheme="majorHAnsi" w:hAnsiTheme="majorHAnsi" w:cstheme="majorHAnsi"/>
                <w:b/>
                <w:szCs w:val="20"/>
              </w:rPr>
              <w:t>Fältnamn</w:t>
            </w:r>
          </w:p>
        </w:tc>
        <w:tc>
          <w:tcPr>
            <w:tcW w:w="1842" w:type="dxa"/>
            <w:shd w:val="clear" w:color="auto" w:fill="EEECE1" w:themeFill="background2"/>
            <w:noWrap/>
            <w:vAlign w:val="bottom"/>
          </w:tcPr>
          <w:p w14:paraId="12622C23" w14:textId="77777777" w:rsidR="008D7B0D" w:rsidRPr="00B970E0" w:rsidRDefault="008D7B0D" w:rsidP="008D7B0D">
            <w:pPr>
              <w:ind w:firstLine="0"/>
              <w:rPr>
                <w:rFonts w:asciiTheme="majorHAnsi" w:hAnsiTheme="majorHAnsi" w:cstheme="majorHAnsi"/>
                <w:b/>
                <w:szCs w:val="20"/>
              </w:rPr>
            </w:pPr>
            <w:r w:rsidRPr="00B970E0">
              <w:rPr>
                <w:rFonts w:asciiTheme="majorHAnsi" w:hAnsiTheme="majorHAnsi" w:cstheme="majorHAnsi"/>
                <w:b/>
                <w:szCs w:val="20"/>
              </w:rPr>
              <w:t>Data</w:t>
            </w:r>
          </w:p>
        </w:tc>
      </w:tr>
      <w:tr w:rsidR="008D7B0D" w:rsidRPr="008035B7" w14:paraId="5B5FFACC" w14:textId="77777777" w:rsidTr="008D7B0D">
        <w:trPr>
          <w:trHeight w:val="255"/>
        </w:trPr>
        <w:tc>
          <w:tcPr>
            <w:tcW w:w="2694" w:type="dxa"/>
            <w:shd w:val="clear" w:color="auto" w:fill="auto"/>
            <w:noWrap/>
            <w:vAlign w:val="bottom"/>
          </w:tcPr>
          <w:p w14:paraId="59DEAAE9" w14:textId="77777777" w:rsidR="008D7B0D" w:rsidRPr="00B970E0" w:rsidRDefault="008D7B0D" w:rsidP="008D7B0D">
            <w:pPr>
              <w:ind w:firstLine="0"/>
              <w:rPr>
                <w:rFonts w:asciiTheme="majorHAnsi" w:hAnsiTheme="majorHAnsi" w:cstheme="majorHAnsi"/>
                <w:szCs w:val="20"/>
              </w:rPr>
            </w:pPr>
            <w:r w:rsidRPr="00B970E0">
              <w:rPr>
                <w:rFonts w:asciiTheme="majorHAnsi" w:hAnsiTheme="majorHAnsi" w:cstheme="majorHAnsi"/>
                <w:szCs w:val="20"/>
              </w:rPr>
              <w:t xml:space="preserve">Initiering av kontroll </w:t>
            </w:r>
          </w:p>
        </w:tc>
        <w:tc>
          <w:tcPr>
            <w:tcW w:w="1842" w:type="dxa"/>
            <w:shd w:val="clear" w:color="auto" w:fill="auto"/>
            <w:noWrap/>
            <w:vAlign w:val="bottom"/>
          </w:tcPr>
          <w:p w14:paraId="4E4F82F6" w14:textId="77777777" w:rsidR="008D7B0D" w:rsidRPr="00B970E0" w:rsidRDefault="008D7B0D" w:rsidP="008D7B0D">
            <w:pPr>
              <w:ind w:firstLine="0"/>
              <w:rPr>
                <w:rFonts w:asciiTheme="majorHAnsi" w:hAnsiTheme="majorHAnsi" w:cstheme="majorHAnsi"/>
                <w:szCs w:val="20"/>
              </w:rPr>
            </w:pPr>
            <w:r w:rsidRPr="00B970E0">
              <w:rPr>
                <w:rFonts w:asciiTheme="majorHAnsi" w:hAnsiTheme="majorHAnsi" w:cstheme="majorHAnsi"/>
                <w:szCs w:val="20"/>
              </w:rPr>
              <w:t>5 kap. 58 § 1</w:t>
            </w:r>
          </w:p>
        </w:tc>
      </w:tr>
      <w:tr w:rsidR="008D7B0D" w:rsidRPr="008035B7" w14:paraId="04557398" w14:textId="77777777" w:rsidTr="008D7B0D">
        <w:trPr>
          <w:trHeight w:val="255"/>
        </w:trPr>
        <w:tc>
          <w:tcPr>
            <w:tcW w:w="2694" w:type="dxa"/>
            <w:shd w:val="clear" w:color="auto" w:fill="auto"/>
            <w:noWrap/>
            <w:vAlign w:val="bottom"/>
          </w:tcPr>
          <w:p w14:paraId="0C253F60" w14:textId="77777777" w:rsidR="008D7B0D" w:rsidRPr="00B970E0" w:rsidRDefault="008D7B0D" w:rsidP="008D7B0D">
            <w:pPr>
              <w:ind w:firstLine="0"/>
              <w:rPr>
                <w:rFonts w:asciiTheme="majorHAnsi" w:hAnsiTheme="majorHAnsi" w:cstheme="majorHAnsi"/>
                <w:szCs w:val="20"/>
              </w:rPr>
            </w:pPr>
            <w:r w:rsidRPr="00B970E0">
              <w:rPr>
                <w:rFonts w:asciiTheme="majorHAnsi" w:hAnsiTheme="majorHAnsi" w:cstheme="majorHAnsi"/>
                <w:szCs w:val="20"/>
              </w:rPr>
              <w:t>Kontroll mot server utförd</w:t>
            </w:r>
          </w:p>
        </w:tc>
        <w:tc>
          <w:tcPr>
            <w:tcW w:w="1842" w:type="dxa"/>
            <w:shd w:val="clear" w:color="auto" w:fill="auto"/>
            <w:noWrap/>
            <w:vAlign w:val="bottom"/>
          </w:tcPr>
          <w:p w14:paraId="0BFD027F" w14:textId="77777777" w:rsidR="008D7B0D" w:rsidRPr="00B970E0" w:rsidRDefault="008D7B0D" w:rsidP="008D7B0D">
            <w:pPr>
              <w:ind w:firstLine="0"/>
              <w:rPr>
                <w:rFonts w:asciiTheme="majorHAnsi" w:hAnsiTheme="majorHAnsi" w:cstheme="majorHAnsi"/>
                <w:szCs w:val="20"/>
              </w:rPr>
            </w:pPr>
            <w:r w:rsidRPr="00B970E0">
              <w:rPr>
                <w:rFonts w:asciiTheme="majorHAnsi" w:hAnsiTheme="majorHAnsi" w:cstheme="majorHAnsi"/>
                <w:szCs w:val="20"/>
              </w:rPr>
              <w:t>5 kap. 58 § 2</w:t>
            </w:r>
          </w:p>
        </w:tc>
      </w:tr>
      <w:tr w:rsidR="008D7B0D" w:rsidRPr="008035B7" w14:paraId="2315BA32" w14:textId="77777777" w:rsidTr="008D7B0D">
        <w:trPr>
          <w:trHeight w:val="255"/>
        </w:trPr>
        <w:tc>
          <w:tcPr>
            <w:tcW w:w="2694" w:type="dxa"/>
            <w:shd w:val="clear" w:color="auto" w:fill="auto"/>
            <w:noWrap/>
            <w:vAlign w:val="bottom"/>
          </w:tcPr>
          <w:p w14:paraId="5D403D33" w14:textId="77777777" w:rsidR="008D7B0D" w:rsidRPr="00B970E0" w:rsidRDefault="008D7B0D" w:rsidP="008D7B0D">
            <w:pPr>
              <w:ind w:firstLine="0"/>
              <w:rPr>
                <w:rFonts w:asciiTheme="majorHAnsi" w:hAnsiTheme="majorHAnsi" w:cstheme="majorHAnsi"/>
                <w:szCs w:val="20"/>
              </w:rPr>
            </w:pPr>
            <w:r w:rsidRPr="00B970E0">
              <w:rPr>
                <w:rFonts w:asciiTheme="majorHAnsi" w:hAnsiTheme="majorHAnsi" w:cstheme="majorHAnsi"/>
                <w:szCs w:val="20"/>
              </w:rPr>
              <w:t>Kontroll mot server fel</w:t>
            </w:r>
          </w:p>
        </w:tc>
        <w:tc>
          <w:tcPr>
            <w:tcW w:w="1842" w:type="dxa"/>
            <w:shd w:val="clear" w:color="auto" w:fill="auto"/>
            <w:noWrap/>
            <w:vAlign w:val="bottom"/>
          </w:tcPr>
          <w:p w14:paraId="0478A319" w14:textId="77777777" w:rsidR="008D7B0D" w:rsidRPr="00B970E0" w:rsidRDefault="008D7B0D" w:rsidP="008D7B0D">
            <w:pPr>
              <w:ind w:firstLine="0"/>
              <w:rPr>
                <w:rFonts w:asciiTheme="majorHAnsi" w:hAnsiTheme="majorHAnsi" w:cstheme="majorHAnsi"/>
                <w:szCs w:val="20"/>
              </w:rPr>
            </w:pPr>
            <w:r w:rsidRPr="00B970E0">
              <w:rPr>
                <w:rFonts w:asciiTheme="majorHAnsi" w:hAnsiTheme="majorHAnsi" w:cstheme="majorHAnsi"/>
                <w:szCs w:val="20"/>
              </w:rPr>
              <w:t>5 kap. 58 § 3</w:t>
            </w:r>
          </w:p>
        </w:tc>
      </w:tr>
    </w:tbl>
    <w:p w14:paraId="1394C7EA" w14:textId="77777777" w:rsidR="008D7B0D" w:rsidRDefault="008D7B0D" w:rsidP="008D7B0D">
      <w:pPr>
        <w:rPr>
          <w:szCs w:val="20"/>
        </w:rPr>
      </w:pPr>
    </w:p>
    <w:p w14:paraId="4DC614E1" w14:textId="77777777" w:rsidR="008D7B0D" w:rsidRPr="008035B7" w:rsidRDefault="008D7B0D" w:rsidP="00353777">
      <w:pPr>
        <w:pStyle w:val="Paragraf1"/>
        <w:numPr>
          <w:ilvl w:val="0"/>
          <w:numId w:val="56"/>
        </w:numPr>
        <w:tabs>
          <w:tab w:val="clear" w:pos="596"/>
          <w:tab w:val="num" w:pos="454"/>
        </w:tabs>
        <w:ind w:left="0"/>
      </w:pPr>
      <w:r w:rsidRPr="008035B7">
        <w:t>Vid utläsning av kontrolldata enligt 14 § och med i 4-7 §§ angiv</w:t>
      </w:r>
      <w:r w:rsidRPr="008035B7">
        <w:softHyphen/>
        <w:t xml:space="preserve">na parametrar ska filen </w:t>
      </w:r>
      <w:r w:rsidRPr="00920EB9">
        <w:rPr>
          <w:i/>
        </w:rPr>
        <w:t>a</w:t>
      </w:r>
      <w:r w:rsidRPr="008035B7">
        <w:rPr>
          <w:i/>
        </w:rPr>
        <w:t>nslutning.log</w:t>
      </w:r>
      <w:r w:rsidRPr="008035B7">
        <w:t xml:space="preserve"> skapas. Filen</w:t>
      </w:r>
      <w:r w:rsidRPr="008035B7">
        <w:rPr>
          <w:i/>
        </w:rPr>
        <w:t xml:space="preserve"> </w:t>
      </w:r>
      <w:r w:rsidRPr="008035B7">
        <w:t>ska inledas med en rad som anger fält</w:t>
      </w:r>
      <w:r w:rsidRPr="008035B7">
        <w:softHyphen/>
        <w:t>namn enligt den ordning som anges i tabellen nedan. För varje föränd</w:t>
      </w:r>
      <w:r w:rsidRPr="008035B7">
        <w:softHyphen/>
        <w:t xml:space="preserve">ring av nedanstående data ska till filen skrivas en post med data enligt vad som anges i tabellen. </w:t>
      </w:r>
    </w:p>
    <w:p w14:paraId="431BD068" w14:textId="77777777" w:rsidR="008D7B0D" w:rsidRDefault="008D7B0D" w:rsidP="008D7B0D">
      <w:pPr>
        <w:ind w:firstLine="0"/>
      </w:pPr>
    </w:p>
    <w:tbl>
      <w:tblPr>
        <w:tblW w:w="453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83"/>
        <w:gridCol w:w="1853"/>
      </w:tblGrid>
      <w:tr w:rsidR="008D7B0D" w:rsidRPr="008035B7" w14:paraId="79FE697F" w14:textId="77777777" w:rsidTr="008D7B0D">
        <w:trPr>
          <w:trHeight w:val="255"/>
        </w:trPr>
        <w:tc>
          <w:tcPr>
            <w:tcW w:w="2683" w:type="dxa"/>
            <w:shd w:val="clear" w:color="auto" w:fill="EEECE1" w:themeFill="background2"/>
            <w:noWrap/>
            <w:vAlign w:val="bottom"/>
          </w:tcPr>
          <w:p w14:paraId="1D17095D" w14:textId="77777777" w:rsidR="008D7B0D" w:rsidRPr="00B970E0" w:rsidRDefault="008D7B0D" w:rsidP="008D7B0D">
            <w:pPr>
              <w:ind w:firstLine="0"/>
              <w:rPr>
                <w:rFonts w:asciiTheme="majorHAnsi" w:hAnsiTheme="majorHAnsi" w:cstheme="majorHAnsi"/>
                <w:b/>
                <w:szCs w:val="20"/>
              </w:rPr>
            </w:pPr>
            <w:r w:rsidRPr="00B970E0">
              <w:rPr>
                <w:rFonts w:asciiTheme="majorHAnsi" w:hAnsiTheme="majorHAnsi" w:cstheme="majorHAnsi"/>
                <w:b/>
                <w:szCs w:val="20"/>
              </w:rPr>
              <w:lastRenderedPageBreak/>
              <w:t>Fältnamn</w:t>
            </w:r>
          </w:p>
        </w:tc>
        <w:tc>
          <w:tcPr>
            <w:tcW w:w="1853" w:type="dxa"/>
            <w:shd w:val="clear" w:color="auto" w:fill="EEECE1" w:themeFill="background2"/>
            <w:noWrap/>
            <w:vAlign w:val="bottom"/>
          </w:tcPr>
          <w:p w14:paraId="17CEF7A0" w14:textId="77777777" w:rsidR="008D7B0D" w:rsidRPr="00B970E0" w:rsidRDefault="008D7B0D" w:rsidP="008D7B0D">
            <w:pPr>
              <w:ind w:firstLine="0"/>
              <w:rPr>
                <w:rFonts w:asciiTheme="majorHAnsi" w:hAnsiTheme="majorHAnsi" w:cstheme="majorHAnsi"/>
                <w:b/>
                <w:szCs w:val="20"/>
              </w:rPr>
            </w:pPr>
            <w:r w:rsidRPr="00B970E0">
              <w:rPr>
                <w:rFonts w:asciiTheme="majorHAnsi" w:hAnsiTheme="majorHAnsi" w:cstheme="majorHAnsi"/>
                <w:b/>
                <w:szCs w:val="20"/>
              </w:rPr>
              <w:t>Data</w:t>
            </w:r>
          </w:p>
        </w:tc>
      </w:tr>
      <w:tr w:rsidR="008D7B0D" w:rsidRPr="008035B7" w14:paraId="106518C9" w14:textId="77777777" w:rsidTr="008D7B0D">
        <w:trPr>
          <w:trHeight w:val="255"/>
        </w:trPr>
        <w:tc>
          <w:tcPr>
            <w:tcW w:w="2683" w:type="dxa"/>
            <w:shd w:val="clear" w:color="auto" w:fill="auto"/>
            <w:noWrap/>
            <w:vAlign w:val="bottom"/>
          </w:tcPr>
          <w:p w14:paraId="30222C11" w14:textId="77777777" w:rsidR="008D7B0D" w:rsidRPr="00B970E0" w:rsidRDefault="008D7B0D" w:rsidP="008D7B0D">
            <w:pPr>
              <w:ind w:firstLine="0"/>
              <w:rPr>
                <w:rFonts w:asciiTheme="majorHAnsi" w:hAnsiTheme="majorHAnsi" w:cstheme="majorHAnsi"/>
                <w:szCs w:val="20"/>
              </w:rPr>
            </w:pPr>
            <w:r w:rsidRPr="00B970E0">
              <w:rPr>
                <w:rFonts w:asciiTheme="majorHAnsi" w:hAnsiTheme="majorHAnsi" w:cstheme="majorHAnsi"/>
                <w:szCs w:val="20"/>
              </w:rPr>
              <w:t xml:space="preserve">Start anslutning </w:t>
            </w:r>
          </w:p>
        </w:tc>
        <w:tc>
          <w:tcPr>
            <w:tcW w:w="1853" w:type="dxa"/>
            <w:shd w:val="clear" w:color="auto" w:fill="auto"/>
            <w:noWrap/>
            <w:vAlign w:val="bottom"/>
          </w:tcPr>
          <w:p w14:paraId="2A0156A1" w14:textId="77777777" w:rsidR="008D7B0D" w:rsidRPr="00B970E0" w:rsidRDefault="008D7B0D" w:rsidP="008D7B0D">
            <w:pPr>
              <w:ind w:firstLine="0"/>
              <w:rPr>
                <w:rFonts w:asciiTheme="majorHAnsi" w:hAnsiTheme="majorHAnsi" w:cstheme="majorHAnsi"/>
                <w:szCs w:val="20"/>
              </w:rPr>
            </w:pPr>
            <w:r w:rsidRPr="00B970E0">
              <w:rPr>
                <w:rFonts w:asciiTheme="majorHAnsi" w:hAnsiTheme="majorHAnsi" w:cstheme="majorHAnsi"/>
                <w:szCs w:val="20"/>
              </w:rPr>
              <w:t>5 kap. 59 § 1</w:t>
            </w:r>
          </w:p>
        </w:tc>
      </w:tr>
      <w:tr w:rsidR="008D7B0D" w:rsidRPr="008035B7" w14:paraId="2CE50FE1" w14:textId="77777777" w:rsidTr="008D7B0D">
        <w:trPr>
          <w:trHeight w:val="255"/>
        </w:trPr>
        <w:tc>
          <w:tcPr>
            <w:tcW w:w="2683" w:type="dxa"/>
            <w:shd w:val="clear" w:color="auto" w:fill="auto"/>
            <w:noWrap/>
            <w:vAlign w:val="bottom"/>
          </w:tcPr>
          <w:p w14:paraId="117496A3" w14:textId="77777777" w:rsidR="008D7B0D" w:rsidRPr="00B970E0" w:rsidRDefault="008D7B0D" w:rsidP="008D7B0D">
            <w:pPr>
              <w:ind w:firstLine="0"/>
              <w:rPr>
                <w:rFonts w:asciiTheme="majorHAnsi" w:hAnsiTheme="majorHAnsi" w:cstheme="majorHAnsi"/>
                <w:szCs w:val="20"/>
              </w:rPr>
            </w:pPr>
            <w:r w:rsidRPr="00B970E0">
              <w:rPr>
                <w:rFonts w:asciiTheme="majorHAnsi" w:hAnsiTheme="majorHAnsi" w:cstheme="majorHAnsi"/>
                <w:szCs w:val="20"/>
              </w:rPr>
              <w:t xml:space="preserve">Avbrott anslutning </w:t>
            </w:r>
          </w:p>
        </w:tc>
        <w:tc>
          <w:tcPr>
            <w:tcW w:w="1853" w:type="dxa"/>
            <w:shd w:val="clear" w:color="auto" w:fill="auto"/>
            <w:noWrap/>
            <w:vAlign w:val="bottom"/>
          </w:tcPr>
          <w:p w14:paraId="40C3A6DC" w14:textId="77777777" w:rsidR="008D7B0D" w:rsidRPr="00B970E0" w:rsidRDefault="008D7B0D" w:rsidP="008D7B0D">
            <w:pPr>
              <w:ind w:firstLine="0"/>
              <w:rPr>
                <w:rFonts w:asciiTheme="majorHAnsi" w:hAnsiTheme="majorHAnsi" w:cstheme="majorHAnsi"/>
                <w:szCs w:val="20"/>
              </w:rPr>
            </w:pPr>
            <w:r w:rsidRPr="00B970E0">
              <w:rPr>
                <w:rFonts w:asciiTheme="majorHAnsi" w:hAnsiTheme="majorHAnsi" w:cstheme="majorHAnsi"/>
                <w:szCs w:val="20"/>
              </w:rPr>
              <w:t>5 kap. 59 § 2</w:t>
            </w:r>
          </w:p>
        </w:tc>
      </w:tr>
      <w:tr w:rsidR="008D7B0D" w:rsidRPr="008035B7" w14:paraId="4DFDC76C" w14:textId="77777777" w:rsidTr="008D7B0D">
        <w:trPr>
          <w:trHeight w:val="255"/>
        </w:trPr>
        <w:tc>
          <w:tcPr>
            <w:tcW w:w="2683" w:type="dxa"/>
            <w:shd w:val="clear" w:color="auto" w:fill="auto"/>
            <w:noWrap/>
            <w:vAlign w:val="bottom"/>
          </w:tcPr>
          <w:p w14:paraId="6A9EE8ED" w14:textId="77777777" w:rsidR="008D7B0D" w:rsidRPr="00B970E0" w:rsidRDefault="008D7B0D" w:rsidP="008D7B0D">
            <w:pPr>
              <w:ind w:firstLine="0"/>
              <w:rPr>
                <w:rFonts w:asciiTheme="majorHAnsi" w:hAnsiTheme="majorHAnsi" w:cstheme="majorHAnsi"/>
                <w:szCs w:val="20"/>
              </w:rPr>
            </w:pPr>
            <w:r w:rsidRPr="00B970E0">
              <w:rPr>
                <w:rFonts w:asciiTheme="majorHAnsi" w:hAnsiTheme="majorHAnsi" w:cstheme="majorHAnsi"/>
                <w:szCs w:val="20"/>
              </w:rPr>
              <w:t>Återstart anslutning</w:t>
            </w:r>
          </w:p>
        </w:tc>
        <w:tc>
          <w:tcPr>
            <w:tcW w:w="1853" w:type="dxa"/>
            <w:shd w:val="clear" w:color="auto" w:fill="auto"/>
            <w:noWrap/>
            <w:vAlign w:val="bottom"/>
          </w:tcPr>
          <w:p w14:paraId="6D5AC328" w14:textId="77777777" w:rsidR="008D7B0D" w:rsidRPr="00B970E0" w:rsidRDefault="008D7B0D" w:rsidP="008D7B0D">
            <w:pPr>
              <w:ind w:firstLine="0"/>
              <w:rPr>
                <w:rFonts w:asciiTheme="majorHAnsi" w:hAnsiTheme="majorHAnsi" w:cstheme="majorHAnsi"/>
                <w:szCs w:val="20"/>
              </w:rPr>
            </w:pPr>
            <w:r w:rsidRPr="00B970E0">
              <w:rPr>
                <w:rFonts w:asciiTheme="majorHAnsi" w:hAnsiTheme="majorHAnsi" w:cstheme="majorHAnsi"/>
                <w:szCs w:val="20"/>
              </w:rPr>
              <w:t>5 kap. 59 § 3</w:t>
            </w:r>
          </w:p>
        </w:tc>
      </w:tr>
      <w:tr w:rsidR="008D7B0D" w:rsidRPr="008035B7" w14:paraId="2F21718C" w14:textId="77777777" w:rsidTr="008D7B0D">
        <w:trPr>
          <w:trHeight w:val="255"/>
        </w:trPr>
        <w:tc>
          <w:tcPr>
            <w:tcW w:w="2683" w:type="dxa"/>
            <w:shd w:val="clear" w:color="auto" w:fill="auto"/>
            <w:noWrap/>
            <w:vAlign w:val="bottom"/>
          </w:tcPr>
          <w:p w14:paraId="1BD857AC" w14:textId="77777777" w:rsidR="008D7B0D" w:rsidRPr="00B970E0" w:rsidRDefault="008D7B0D" w:rsidP="008D7B0D">
            <w:pPr>
              <w:ind w:firstLine="0"/>
              <w:rPr>
                <w:rFonts w:asciiTheme="majorHAnsi" w:hAnsiTheme="majorHAnsi" w:cstheme="majorHAnsi"/>
                <w:szCs w:val="20"/>
              </w:rPr>
            </w:pPr>
            <w:r w:rsidRPr="00B970E0">
              <w:rPr>
                <w:rFonts w:asciiTheme="majorHAnsi" w:hAnsiTheme="majorHAnsi" w:cstheme="majorHAnsi"/>
                <w:szCs w:val="20"/>
              </w:rPr>
              <w:t>Otillåten anslutning</w:t>
            </w:r>
          </w:p>
        </w:tc>
        <w:tc>
          <w:tcPr>
            <w:tcW w:w="1853" w:type="dxa"/>
            <w:shd w:val="clear" w:color="auto" w:fill="auto"/>
            <w:noWrap/>
            <w:vAlign w:val="bottom"/>
          </w:tcPr>
          <w:p w14:paraId="55A8285E" w14:textId="77777777" w:rsidR="008D7B0D" w:rsidRPr="00B970E0" w:rsidRDefault="008D7B0D" w:rsidP="008D7B0D">
            <w:pPr>
              <w:ind w:firstLine="0"/>
              <w:rPr>
                <w:rFonts w:asciiTheme="majorHAnsi" w:hAnsiTheme="majorHAnsi" w:cstheme="majorHAnsi"/>
                <w:szCs w:val="20"/>
              </w:rPr>
            </w:pPr>
            <w:r w:rsidRPr="00B970E0">
              <w:rPr>
                <w:rFonts w:asciiTheme="majorHAnsi" w:hAnsiTheme="majorHAnsi" w:cstheme="majorHAnsi"/>
                <w:szCs w:val="20"/>
              </w:rPr>
              <w:t>5 kap. 59 § 4</w:t>
            </w:r>
          </w:p>
        </w:tc>
      </w:tr>
    </w:tbl>
    <w:p w14:paraId="310DC1B5" w14:textId="77777777" w:rsidR="008D7B0D" w:rsidRDefault="008D7B0D" w:rsidP="00353777">
      <w:pPr>
        <w:pStyle w:val="Paragraf1"/>
        <w:numPr>
          <w:ilvl w:val="0"/>
          <w:numId w:val="56"/>
        </w:numPr>
        <w:tabs>
          <w:tab w:val="clear" w:pos="596"/>
          <w:tab w:val="num" w:pos="454"/>
        </w:tabs>
        <w:ind w:left="0"/>
      </w:pPr>
      <w:r w:rsidRPr="008035B7">
        <w:t>Vid utläsning av kontrolldata enligt 14 § och med i 4-7 §§ angiv</w:t>
      </w:r>
      <w:r w:rsidRPr="008035B7">
        <w:softHyphen/>
        <w:t xml:space="preserve">na parametrar ska filen </w:t>
      </w:r>
      <w:r w:rsidRPr="0021060F">
        <w:rPr>
          <w:i/>
        </w:rPr>
        <w:t>egen.log</w:t>
      </w:r>
      <w:r w:rsidRPr="008035B7">
        <w:t xml:space="preserve"> skapas. Filen ska inledas med en rad med ordet </w:t>
      </w:r>
      <w:r w:rsidRPr="0021060F">
        <w:rPr>
          <w:i/>
        </w:rPr>
        <w:t>Egen</w:t>
      </w:r>
      <w:r w:rsidRPr="008035B7">
        <w:t>. För varje förändring som loggats enligt 5 kap. 62 § ska till filen skrivas en post med de data som loggats.</w:t>
      </w:r>
    </w:p>
    <w:p w14:paraId="77CCF8EB" w14:textId="77777777" w:rsidR="008D7B0D" w:rsidRDefault="008D7B0D" w:rsidP="00353777">
      <w:pPr>
        <w:pStyle w:val="Paragraf1"/>
        <w:numPr>
          <w:ilvl w:val="0"/>
          <w:numId w:val="56"/>
        </w:numPr>
        <w:tabs>
          <w:tab w:val="clear" w:pos="596"/>
          <w:tab w:val="num" w:pos="454"/>
        </w:tabs>
        <w:ind w:left="0"/>
      </w:pPr>
      <w:r w:rsidRPr="008035B7">
        <w:t>Vid utläsning av kontrolldata enligt 14 § och med i 4-7 §§ angiv</w:t>
      </w:r>
      <w:r w:rsidRPr="008035B7">
        <w:softHyphen/>
        <w:t xml:space="preserve">na parametrar ska filen </w:t>
      </w:r>
      <w:r w:rsidRPr="00C1798A">
        <w:rPr>
          <w:i/>
        </w:rPr>
        <w:t>felaktiga_signaturer.log</w:t>
      </w:r>
      <w:r w:rsidRPr="008035B7">
        <w:t xml:space="preserve"> skapas. Filen ska inledas med en rad med orden </w:t>
      </w:r>
      <w:r w:rsidRPr="00C1798A">
        <w:rPr>
          <w:i/>
        </w:rPr>
        <w:t>Felaktiga signaturer</w:t>
      </w:r>
      <w:r w:rsidRPr="008035B7">
        <w:t>. För varje förändring som loggats enligt 5 kap. 60 § ska till filen skrivas en post med de data som loggats.</w:t>
      </w:r>
    </w:p>
    <w:p w14:paraId="0D764A1B" w14:textId="77777777" w:rsidR="008D7B0D" w:rsidRPr="00C1798A" w:rsidRDefault="008D7B0D" w:rsidP="00353777">
      <w:pPr>
        <w:pStyle w:val="Paragraf1"/>
        <w:numPr>
          <w:ilvl w:val="0"/>
          <w:numId w:val="56"/>
        </w:numPr>
        <w:tabs>
          <w:tab w:val="clear" w:pos="596"/>
          <w:tab w:val="num" w:pos="454"/>
        </w:tabs>
        <w:ind w:left="0"/>
      </w:pPr>
      <w:r w:rsidRPr="008035B7">
        <w:t>Vid utläsning av kontrolldata enligt 14 § och med i 4-7 §§ angiv</w:t>
      </w:r>
      <w:r w:rsidRPr="008035B7">
        <w:softHyphen/>
        <w:t xml:space="preserve">na parametrar ska filen </w:t>
      </w:r>
      <w:r w:rsidRPr="00CA5AE8">
        <w:rPr>
          <w:i/>
        </w:rPr>
        <w:t>kontrolldata.log</w:t>
      </w:r>
      <w:r w:rsidRPr="008035B7">
        <w:t xml:space="preserve"> skapas. Filen ska inledas med en rad med ordet </w:t>
      </w:r>
      <w:r w:rsidRPr="00CA5AE8">
        <w:rPr>
          <w:i/>
        </w:rPr>
        <w:t>Kontrolldata</w:t>
      </w:r>
      <w:r w:rsidRPr="008035B7">
        <w:t>. För varje förändring som loggats enligt 5 kap. 61 § ska till filen skrivas en post med samma data.</w:t>
      </w:r>
    </w:p>
    <w:p w14:paraId="0E05B5AB" w14:textId="77777777" w:rsidR="008D7B0D" w:rsidRDefault="008D7B0D" w:rsidP="008D7B0D">
      <w:pPr>
        <w:pStyle w:val="Rubrik2"/>
        <w:tabs>
          <w:tab w:val="left" w:pos="567"/>
        </w:tabs>
        <w:ind w:left="1304" w:hanging="1304"/>
        <w:rPr>
          <w:b w:val="0"/>
          <w:iCs/>
          <w:szCs w:val="22"/>
        </w:rPr>
      </w:pPr>
    </w:p>
    <w:p w14:paraId="0C171C05" w14:textId="77777777" w:rsidR="008D7B0D" w:rsidRPr="008035B7" w:rsidRDefault="008D7B0D" w:rsidP="008D7B0D">
      <w:pPr>
        <w:pStyle w:val="Rubrik3"/>
      </w:pPr>
      <w:r w:rsidRPr="008035B7">
        <w:rPr>
          <w:iCs/>
        </w:rPr>
        <w:t>C</w:t>
      </w:r>
      <w:r w:rsidRPr="008035B7">
        <w:tab/>
        <w:t>Kontrolldata från en kontroll</w:t>
      </w:r>
      <w:r w:rsidRPr="008035B7">
        <w:softHyphen/>
        <w:t>server</w:t>
      </w:r>
    </w:p>
    <w:p w14:paraId="6D9A9673" w14:textId="269FBC50" w:rsidR="008D7B0D" w:rsidRPr="00703E9F" w:rsidRDefault="008D7B0D" w:rsidP="00353777">
      <w:pPr>
        <w:pStyle w:val="Paragraf1"/>
        <w:numPr>
          <w:ilvl w:val="0"/>
          <w:numId w:val="56"/>
        </w:numPr>
        <w:tabs>
          <w:tab w:val="clear" w:pos="596"/>
          <w:tab w:val="num" w:pos="454"/>
        </w:tabs>
        <w:ind w:left="0"/>
      </w:pPr>
      <w:r w:rsidRPr="008035B7">
        <w:t>Kvittokontrollposter, systemkontrollposter och utmanings</w:t>
      </w:r>
      <w:r w:rsidRPr="008035B7">
        <w:softHyphen/>
        <w:t>kon</w:t>
      </w:r>
      <w:r>
        <w:softHyphen/>
      </w:r>
      <w:r w:rsidRPr="008035B7">
        <w:t>troll</w:t>
      </w:r>
      <w:r>
        <w:softHyphen/>
      </w:r>
      <w:r>
        <w:softHyphen/>
      </w:r>
      <w:r>
        <w:softHyphen/>
      </w:r>
      <w:r>
        <w:softHyphen/>
      </w:r>
      <w:r w:rsidRPr="008035B7">
        <w:t xml:space="preserve">poster ska </w:t>
      </w:r>
      <w:r w:rsidRPr="00703E9F">
        <w:t>separeras och läsas ut per kassa</w:t>
      </w:r>
      <w:r w:rsidRPr="00703E9F">
        <w:softHyphen/>
        <w:t>register</w:t>
      </w:r>
      <w:r w:rsidRPr="00703E9F">
        <w:softHyphen/>
        <w:t xml:space="preserve">nummer enligt vad som anges i 4-13 §§. </w:t>
      </w:r>
    </w:p>
    <w:p w14:paraId="5E8AA12D" w14:textId="77777777" w:rsidR="008D7B0D" w:rsidRPr="00703E9F" w:rsidRDefault="008D7B0D" w:rsidP="00353777">
      <w:pPr>
        <w:pStyle w:val="Paragraf1"/>
        <w:numPr>
          <w:ilvl w:val="0"/>
          <w:numId w:val="56"/>
        </w:numPr>
        <w:tabs>
          <w:tab w:val="clear" w:pos="596"/>
          <w:tab w:val="num" w:pos="454"/>
        </w:tabs>
        <w:ind w:left="0"/>
      </w:pPr>
      <w:r w:rsidRPr="008035B7">
        <w:t>Vid utläsning av kontrolldata enligt 14 § och med i 4-7 §§ angiv</w:t>
      </w:r>
      <w:r w:rsidRPr="008035B7">
        <w:softHyphen/>
        <w:t xml:space="preserve">na parametrar ska filen </w:t>
      </w:r>
      <w:r w:rsidRPr="008035B7">
        <w:rPr>
          <w:i/>
        </w:rPr>
        <w:t>server</w:t>
      </w:r>
      <w:r w:rsidRPr="008035B7">
        <w:t>_</w:t>
      </w:r>
      <w:r w:rsidRPr="008035B7">
        <w:rPr>
          <w:i/>
        </w:rPr>
        <w:t>normal.txt.</w:t>
      </w:r>
      <w:r w:rsidRPr="008035B7">
        <w:t xml:space="preserve"> skapas. Filen ska inledas med en rad som anger fältnamn enligt den ordning som anges i tabellen nedan. För varje kvitto av typen Normal ska till filen skrivas en post med data enligt vad som anges i </w:t>
      </w:r>
      <w:r w:rsidRPr="00703E9F">
        <w:t xml:space="preserve">tabellen. </w:t>
      </w:r>
    </w:p>
    <w:p w14:paraId="07562EAB" w14:textId="77777777" w:rsidR="008D7B0D" w:rsidRPr="00703E9F" w:rsidRDefault="008D7B0D" w:rsidP="008D7B0D">
      <w:pPr>
        <w:pStyle w:val="Brdtextmedindrag"/>
      </w:pPr>
    </w:p>
    <w:tbl>
      <w:tblPr>
        <w:tblW w:w="595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61"/>
        <w:gridCol w:w="2693"/>
      </w:tblGrid>
      <w:tr w:rsidR="008D7B0D" w:rsidRPr="00703E9F" w14:paraId="5353AA7A" w14:textId="77777777" w:rsidTr="008D7B0D">
        <w:trPr>
          <w:trHeight w:val="255"/>
        </w:trPr>
        <w:tc>
          <w:tcPr>
            <w:tcW w:w="3261" w:type="dxa"/>
            <w:shd w:val="clear" w:color="auto" w:fill="EEECE1" w:themeFill="background2"/>
            <w:noWrap/>
            <w:vAlign w:val="bottom"/>
          </w:tcPr>
          <w:p w14:paraId="1048F824" w14:textId="77777777" w:rsidR="008D7B0D" w:rsidRPr="00703E9F" w:rsidRDefault="008D7B0D" w:rsidP="008D7B0D">
            <w:pPr>
              <w:ind w:firstLine="0"/>
              <w:rPr>
                <w:rFonts w:asciiTheme="majorHAnsi" w:hAnsiTheme="majorHAnsi" w:cstheme="majorHAnsi"/>
                <w:b/>
                <w:szCs w:val="20"/>
              </w:rPr>
            </w:pPr>
            <w:r w:rsidRPr="00703E9F">
              <w:rPr>
                <w:rFonts w:asciiTheme="majorHAnsi" w:hAnsiTheme="majorHAnsi" w:cstheme="majorHAnsi"/>
                <w:b/>
                <w:szCs w:val="20"/>
              </w:rPr>
              <w:t>Fältnamn</w:t>
            </w:r>
          </w:p>
        </w:tc>
        <w:tc>
          <w:tcPr>
            <w:tcW w:w="2693" w:type="dxa"/>
            <w:shd w:val="clear" w:color="auto" w:fill="EEECE1" w:themeFill="background2"/>
            <w:noWrap/>
            <w:vAlign w:val="bottom"/>
          </w:tcPr>
          <w:p w14:paraId="5A644263" w14:textId="77777777" w:rsidR="008D7B0D" w:rsidRPr="00703E9F" w:rsidRDefault="008D7B0D" w:rsidP="008D7B0D">
            <w:pPr>
              <w:ind w:firstLine="0"/>
              <w:rPr>
                <w:rFonts w:asciiTheme="majorHAnsi" w:hAnsiTheme="majorHAnsi" w:cstheme="majorHAnsi"/>
                <w:b/>
                <w:szCs w:val="20"/>
              </w:rPr>
            </w:pPr>
            <w:r w:rsidRPr="00703E9F">
              <w:rPr>
                <w:rFonts w:asciiTheme="majorHAnsi" w:hAnsiTheme="majorHAnsi" w:cstheme="majorHAnsi"/>
                <w:b/>
                <w:szCs w:val="20"/>
              </w:rPr>
              <w:t>Data</w:t>
            </w:r>
          </w:p>
        </w:tc>
      </w:tr>
      <w:tr w:rsidR="008D7B0D" w:rsidRPr="00703E9F" w14:paraId="0DF14E74" w14:textId="77777777" w:rsidTr="008D7B0D">
        <w:trPr>
          <w:trHeight w:val="255"/>
        </w:trPr>
        <w:tc>
          <w:tcPr>
            <w:tcW w:w="3261" w:type="dxa"/>
            <w:shd w:val="clear" w:color="auto" w:fill="auto"/>
            <w:noWrap/>
            <w:vAlign w:val="bottom"/>
          </w:tcPr>
          <w:p w14:paraId="4BBFF458"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Organisationsnummer</w:t>
            </w:r>
          </w:p>
        </w:tc>
        <w:tc>
          <w:tcPr>
            <w:tcW w:w="2693" w:type="dxa"/>
            <w:shd w:val="clear" w:color="auto" w:fill="auto"/>
            <w:noWrap/>
            <w:vAlign w:val="bottom"/>
          </w:tcPr>
          <w:p w14:paraId="1E0DAEA2"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34 § tabell A fält N2</w:t>
            </w:r>
          </w:p>
        </w:tc>
      </w:tr>
      <w:tr w:rsidR="008D7B0D" w:rsidRPr="00703E9F" w14:paraId="7CB6BED3" w14:textId="77777777" w:rsidTr="008D7B0D">
        <w:trPr>
          <w:trHeight w:val="255"/>
        </w:trPr>
        <w:tc>
          <w:tcPr>
            <w:tcW w:w="3261" w:type="dxa"/>
            <w:tcBorders>
              <w:bottom w:val="single" w:sz="4" w:space="0" w:color="auto"/>
            </w:tcBorders>
            <w:shd w:val="clear" w:color="auto" w:fill="auto"/>
            <w:noWrap/>
            <w:vAlign w:val="bottom"/>
          </w:tcPr>
          <w:p w14:paraId="7D5B6432"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Kassaregisternummer</w:t>
            </w:r>
          </w:p>
        </w:tc>
        <w:tc>
          <w:tcPr>
            <w:tcW w:w="2693" w:type="dxa"/>
            <w:shd w:val="clear" w:color="auto" w:fill="auto"/>
            <w:noWrap/>
            <w:vAlign w:val="bottom"/>
          </w:tcPr>
          <w:p w14:paraId="361FCAE0"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35 § b</w:t>
            </w:r>
          </w:p>
        </w:tc>
      </w:tr>
      <w:tr w:rsidR="008D7B0D" w:rsidRPr="00703E9F" w14:paraId="5530CE7C" w14:textId="77777777" w:rsidTr="008D7B0D">
        <w:trPr>
          <w:trHeight w:val="255"/>
        </w:trPr>
        <w:tc>
          <w:tcPr>
            <w:tcW w:w="3261" w:type="dxa"/>
            <w:shd w:val="clear" w:color="auto" w:fill="auto"/>
            <w:noWrap/>
            <w:vAlign w:val="bottom"/>
          </w:tcPr>
          <w:p w14:paraId="09C3A17D"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Adress</w:t>
            </w:r>
          </w:p>
        </w:tc>
        <w:tc>
          <w:tcPr>
            <w:tcW w:w="2693" w:type="dxa"/>
            <w:shd w:val="clear" w:color="auto" w:fill="auto"/>
            <w:noWrap/>
            <w:vAlign w:val="bottom"/>
          </w:tcPr>
          <w:p w14:paraId="3116DD34"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34 § tabell A fält N4</w:t>
            </w:r>
          </w:p>
        </w:tc>
      </w:tr>
      <w:tr w:rsidR="008D7B0D" w:rsidRPr="00703E9F" w14:paraId="0FAE53B4" w14:textId="77777777" w:rsidTr="008D7B0D">
        <w:trPr>
          <w:trHeight w:val="255"/>
        </w:trPr>
        <w:tc>
          <w:tcPr>
            <w:tcW w:w="3261" w:type="dxa"/>
            <w:shd w:val="clear" w:color="auto" w:fill="auto"/>
            <w:noWrap/>
            <w:vAlign w:val="bottom"/>
          </w:tcPr>
          <w:p w14:paraId="4C6E4689"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Datum och tid</w:t>
            </w:r>
          </w:p>
        </w:tc>
        <w:tc>
          <w:tcPr>
            <w:tcW w:w="2693" w:type="dxa"/>
            <w:shd w:val="clear" w:color="auto" w:fill="auto"/>
            <w:noWrap/>
            <w:vAlign w:val="bottom"/>
          </w:tcPr>
          <w:p w14:paraId="3D94C74B"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34 § tabell A fält N1</w:t>
            </w:r>
          </w:p>
        </w:tc>
      </w:tr>
      <w:tr w:rsidR="008D7B0D" w:rsidRPr="00703E9F" w14:paraId="481C2F19" w14:textId="77777777" w:rsidTr="008D7B0D">
        <w:trPr>
          <w:trHeight w:val="255"/>
        </w:trPr>
        <w:tc>
          <w:tcPr>
            <w:tcW w:w="3261" w:type="dxa"/>
            <w:shd w:val="clear" w:color="auto" w:fill="auto"/>
            <w:noWrap/>
            <w:vAlign w:val="bottom"/>
          </w:tcPr>
          <w:p w14:paraId="2DCDD07F"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Kassabeteckning</w:t>
            </w:r>
          </w:p>
        </w:tc>
        <w:tc>
          <w:tcPr>
            <w:tcW w:w="2693" w:type="dxa"/>
            <w:shd w:val="clear" w:color="auto" w:fill="auto"/>
            <w:noWrap/>
            <w:vAlign w:val="bottom"/>
          </w:tcPr>
          <w:p w14:paraId="4BC46324"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34 § tabell A fält N3</w:t>
            </w:r>
          </w:p>
        </w:tc>
      </w:tr>
      <w:tr w:rsidR="008D7B0D" w:rsidRPr="00703E9F" w14:paraId="116A5EE4" w14:textId="77777777" w:rsidTr="008D7B0D">
        <w:trPr>
          <w:trHeight w:val="255"/>
        </w:trPr>
        <w:tc>
          <w:tcPr>
            <w:tcW w:w="3261" w:type="dxa"/>
            <w:shd w:val="clear" w:color="auto" w:fill="auto"/>
            <w:noWrap/>
            <w:vAlign w:val="bottom"/>
          </w:tcPr>
          <w:p w14:paraId="7C47B5CF"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Löpnummer</w:t>
            </w:r>
          </w:p>
        </w:tc>
        <w:tc>
          <w:tcPr>
            <w:tcW w:w="2693" w:type="dxa"/>
            <w:shd w:val="clear" w:color="auto" w:fill="auto"/>
            <w:noWrap/>
            <w:vAlign w:val="bottom"/>
          </w:tcPr>
          <w:p w14:paraId="6616BD55"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34 § tabell A fält N5</w:t>
            </w:r>
          </w:p>
        </w:tc>
      </w:tr>
      <w:tr w:rsidR="008D7B0D" w:rsidRPr="00703E9F" w14:paraId="2FB28E8C" w14:textId="77777777" w:rsidTr="008D7B0D">
        <w:trPr>
          <w:trHeight w:val="255"/>
        </w:trPr>
        <w:tc>
          <w:tcPr>
            <w:tcW w:w="3261" w:type="dxa"/>
            <w:shd w:val="clear" w:color="auto" w:fill="auto"/>
            <w:noWrap/>
            <w:vAlign w:val="bottom"/>
          </w:tcPr>
          <w:p w14:paraId="38C711B7" w14:textId="77777777" w:rsidR="008D7B0D" w:rsidRPr="00703E9F" w:rsidRDefault="008D7B0D" w:rsidP="008D7B0D">
            <w:pPr>
              <w:ind w:firstLine="0"/>
              <w:jc w:val="left"/>
              <w:rPr>
                <w:rFonts w:asciiTheme="majorHAnsi" w:hAnsiTheme="majorHAnsi" w:cstheme="majorHAnsi"/>
                <w:szCs w:val="20"/>
              </w:rPr>
            </w:pPr>
            <w:r w:rsidRPr="00703E9F">
              <w:rPr>
                <w:rFonts w:asciiTheme="majorHAnsi" w:hAnsiTheme="majorHAnsi" w:cstheme="majorHAnsi"/>
                <w:szCs w:val="20"/>
              </w:rPr>
              <w:t>Försäljningsbelopp per mervärdes</w:t>
            </w:r>
            <w:r w:rsidRPr="00703E9F">
              <w:rPr>
                <w:rFonts w:asciiTheme="majorHAnsi" w:hAnsiTheme="majorHAnsi" w:cstheme="majorHAnsi"/>
                <w:szCs w:val="20"/>
              </w:rPr>
              <w:softHyphen/>
              <w:t>skattesats</w:t>
            </w:r>
          </w:p>
        </w:tc>
        <w:tc>
          <w:tcPr>
            <w:tcW w:w="2693" w:type="dxa"/>
            <w:shd w:val="clear" w:color="auto" w:fill="auto"/>
            <w:noWrap/>
            <w:vAlign w:val="bottom"/>
          </w:tcPr>
          <w:p w14:paraId="47FF7EDC"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34 § tabell A fält N6</w:t>
            </w:r>
          </w:p>
        </w:tc>
      </w:tr>
      <w:tr w:rsidR="008D7B0D" w:rsidRPr="00703E9F" w14:paraId="6F49019E" w14:textId="77777777" w:rsidTr="008D7B0D">
        <w:trPr>
          <w:trHeight w:val="255"/>
        </w:trPr>
        <w:tc>
          <w:tcPr>
            <w:tcW w:w="3261" w:type="dxa"/>
            <w:shd w:val="clear" w:color="auto" w:fill="auto"/>
            <w:noWrap/>
            <w:vAlign w:val="bottom"/>
          </w:tcPr>
          <w:p w14:paraId="7013556B"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Försäljningsbelopp totalt</w:t>
            </w:r>
          </w:p>
        </w:tc>
        <w:tc>
          <w:tcPr>
            <w:tcW w:w="2693" w:type="dxa"/>
            <w:shd w:val="clear" w:color="auto" w:fill="auto"/>
            <w:noWrap/>
            <w:vAlign w:val="bottom"/>
          </w:tcPr>
          <w:p w14:paraId="30C0CB6E"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34 § tabell A fält N7</w:t>
            </w:r>
          </w:p>
        </w:tc>
      </w:tr>
      <w:tr w:rsidR="008D7B0D" w:rsidRPr="00703E9F" w14:paraId="0F875771" w14:textId="77777777" w:rsidTr="008D7B0D">
        <w:trPr>
          <w:trHeight w:val="255"/>
        </w:trPr>
        <w:tc>
          <w:tcPr>
            <w:tcW w:w="3261" w:type="dxa"/>
            <w:shd w:val="clear" w:color="auto" w:fill="auto"/>
            <w:noWrap/>
            <w:vAlign w:val="bottom"/>
          </w:tcPr>
          <w:p w14:paraId="5ECFEF40"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Returbelopp per mervärdesskattesats</w:t>
            </w:r>
          </w:p>
        </w:tc>
        <w:tc>
          <w:tcPr>
            <w:tcW w:w="2693" w:type="dxa"/>
            <w:shd w:val="clear" w:color="auto" w:fill="auto"/>
            <w:noWrap/>
            <w:vAlign w:val="bottom"/>
          </w:tcPr>
          <w:p w14:paraId="6A1A56F8"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34 § tabell A fält N8</w:t>
            </w:r>
          </w:p>
        </w:tc>
      </w:tr>
      <w:tr w:rsidR="008D7B0D" w:rsidRPr="00703E9F" w14:paraId="0DDF2777" w14:textId="77777777" w:rsidTr="008D7B0D">
        <w:trPr>
          <w:trHeight w:val="255"/>
        </w:trPr>
        <w:tc>
          <w:tcPr>
            <w:tcW w:w="3261" w:type="dxa"/>
            <w:shd w:val="clear" w:color="auto" w:fill="auto"/>
            <w:noWrap/>
            <w:vAlign w:val="bottom"/>
          </w:tcPr>
          <w:p w14:paraId="56323A61"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Totalt Returbelopp</w:t>
            </w:r>
          </w:p>
        </w:tc>
        <w:tc>
          <w:tcPr>
            <w:tcW w:w="2693" w:type="dxa"/>
            <w:shd w:val="clear" w:color="auto" w:fill="auto"/>
            <w:noWrap/>
            <w:vAlign w:val="bottom"/>
          </w:tcPr>
          <w:p w14:paraId="5FF67B25"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34 § tabell A fält N9</w:t>
            </w:r>
          </w:p>
        </w:tc>
      </w:tr>
      <w:tr w:rsidR="008D7B0D" w:rsidRPr="00703E9F" w14:paraId="470914EA" w14:textId="77777777" w:rsidTr="008D7B0D">
        <w:trPr>
          <w:trHeight w:val="255"/>
        </w:trPr>
        <w:tc>
          <w:tcPr>
            <w:tcW w:w="3261" w:type="dxa"/>
            <w:shd w:val="clear" w:color="auto" w:fill="auto"/>
            <w:noWrap/>
            <w:vAlign w:val="bottom"/>
          </w:tcPr>
          <w:p w14:paraId="44F9BEB8"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Momssumma per mervärdesskattesats</w:t>
            </w:r>
          </w:p>
        </w:tc>
        <w:tc>
          <w:tcPr>
            <w:tcW w:w="2693" w:type="dxa"/>
            <w:shd w:val="clear" w:color="auto" w:fill="auto"/>
            <w:noWrap/>
            <w:vAlign w:val="bottom"/>
          </w:tcPr>
          <w:p w14:paraId="3C16856A"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34 § tabell A fält N10</w:t>
            </w:r>
          </w:p>
        </w:tc>
      </w:tr>
      <w:tr w:rsidR="008D7B0D" w:rsidRPr="00703E9F" w14:paraId="453EAAD1" w14:textId="77777777" w:rsidTr="008D7B0D">
        <w:trPr>
          <w:trHeight w:val="255"/>
        </w:trPr>
        <w:tc>
          <w:tcPr>
            <w:tcW w:w="3261" w:type="dxa"/>
            <w:shd w:val="clear" w:color="auto" w:fill="auto"/>
            <w:noWrap/>
            <w:vAlign w:val="bottom"/>
          </w:tcPr>
          <w:p w14:paraId="427433F1" w14:textId="77777777" w:rsidR="008D7B0D" w:rsidRPr="00703E9F" w:rsidRDefault="008D7B0D" w:rsidP="008D7B0D">
            <w:pPr>
              <w:ind w:firstLine="0"/>
              <w:rPr>
                <w:rFonts w:asciiTheme="majorHAnsi" w:hAnsiTheme="majorHAnsi" w:cstheme="majorHAnsi"/>
                <w:szCs w:val="20"/>
              </w:rPr>
            </w:pPr>
            <w:proofErr w:type="spellStart"/>
            <w:r w:rsidRPr="00703E9F">
              <w:rPr>
                <w:rFonts w:asciiTheme="majorHAnsi" w:hAnsiTheme="majorHAnsi" w:cstheme="majorHAnsi"/>
                <w:szCs w:val="20"/>
              </w:rPr>
              <w:lastRenderedPageBreak/>
              <w:t>Offline</w:t>
            </w:r>
            <w:proofErr w:type="spellEnd"/>
            <w:r w:rsidRPr="00703E9F">
              <w:rPr>
                <w:rFonts w:asciiTheme="majorHAnsi" w:hAnsiTheme="majorHAnsi" w:cstheme="majorHAnsi"/>
                <w:szCs w:val="20"/>
              </w:rPr>
              <w:t>-status</w:t>
            </w:r>
          </w:p>
        </w:tc>
        <w:tc>
          <w:tcPr>
            <w:tcW w:w="2693" w:type="dxa"/>
            <w:shd w:val="clear" w:color="auto" w:fill="auto"/>
            <w:noWrap/>
            <w:vAlign w:val="bottom"/>
          </w:tcPr>
          <w:p w14:paraId="7EF983B5"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34 § tabell A fält N11</w:t>
            </w:r>
          </w:p>
        </w:tc>
      </w:tr>
      <w:tr w:rsidR="008D7B0D" w:rsidRPr="00703E9F" w14:paraId="4F40DF6D" w14:textId="77777777" w:rsidTr="008D7B0D">
        <w:trPr>
          <w:trHeight w:val="255"/>
        </w:trPr>
        <w:tc>
          <w:tcPr>
            <w:tcW w:w="3261" w:type="dxa"/>
            <w:shd w:val="clear" w:color="auto" w:fill="auto"/>
            <w:noWrap/>
            <w:vAlign w:val="bottom"/>
          </w:tcPr>
          <w:p w14:paraId="102BFBB4"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Beloppsräknare</w:t>
            </w:r>
          </w:p>
        </w:tc>
        <w:tc>
          <w:tcPr>
            <w:tcW w:w="2693" w:type="dxa"/>
            <w:shd w:val="clear" w:color="auto" w:fill="auto"/>
            <w:noWrap/>
            <w:vAlign w:val="bottom"/>
          </w:tcPr>
          <w:p w14:paraId="0263F1D3"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36 § 8</w:t>
            </w:r>
          </w:p>
        </w:tc>
      </w:tr>
      <w:tr w:rsidR="008D7B0D" w:rsidRPr="00703E9F" w14:paraId="159A185B" w14:textId="77777777" w:rsidTr="008D7B0D">
        <w:trPr>
          <w:trHeight w:val="255"/>
        </w:trPr>
        <w:tc>
          <w:tcPr>
            <w:tcW w:w="3261" w:type="dxa"/>
            <w:shd w:val="clear" w:color="auto" w:fill="auto"/>
            <w:noWrap/>
            <w:vAlign w:val="bottom"/>
          </w:tcPr>
          <w:p w14:paraId="06C84626"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Räknare A</w:t>
            </w:r>
          </w:p>
        </w:tc>
        <w:tc>
          <w:tcPr>
            <w:tcW w:w="2693" w:type="dxa"/>
            <w:shd w:val="clear" w:color="auto" w:fill="auto"/>
            <w:noWrap/>
            <w:vAlign w:val="bottom"/>
          </w:tcPr>
          <w:p w14:paraId="4C37D959"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 xml:space="preserve">5 kap. 18 § </w:t>
            </w:r>
          </w:p>
        </w:tc>
      </w:tr>
      <w:tr w:rsidR="008D7B0D" w:rsidRPr="00703E9F" w14:paraId="35CDE95E" w14:textId="77777777" w:rsidTr="008D7B0D">
        <w:trPr>
          <w:trHeight w:val="255"/>
        </w:trPr>
        <w:tc>
          <w:tcPr>
            <w:tcW w:w="3261" w:type="dxa"/>
            <w:shd w:val="clear" w:color="auto" w:fill="auto"/>
            <w:noWrap/>
            <w:vAlign w:val="bottom"/>
          </w:tcPr>
          <w:p w14:paraId="53A5198C"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Räknare B</w:t>
            </w:r>
          </w:p>
        </w:tc>
        <w:tc>
          <w:tcPr>
            <w:tcW w:w="2693" w:type="dxa"/>
            <w:shd w:val="clear" w:color="auto" w:fill="auto"/>
            <w:noWrap/>
            <w:vAlign w:val="bottom"/>
          </w:tcPr>
          <w:p w14:paraId="7FD1FC6D"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 xml:space="preserve">5 kap. 19 § </w:t>
            </w:r>
          </w:p>
        </w:tc>
      </w:tr>
      <w:tr w:rsidR="008D7B0D" w:rsidRPr="00703E9F" w14:paraId="40AD7115" w14:textId="77777777" w:rsidTr="008D7B0D">
        <w:trPr>
          <w:trHeight w:val="255"/>
        </w:trPr>
        <w:tc>
          <w:tcPr>
            <w:tcW w:w="3261" w:type="dxa"/>
            <w:shd w:val="clear" w:color="auto" w:fill="auto"/>
            <w:noWrap/>
            <w:vAlign w:val="bottom"/>
          </w:tcPr>
          <w:p w14:paraId="377E9A15"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Räknare C</w:t>
            </w:r>
          </w:p>
        </w:tc>
        <w:tc>
          <w:tcPr>
            <w:tcW w:w="2693" w:type="dxa"/>
            <w:shd w:val="clear" w:color="auto" w:fill="auto"/>
            <w:noWrap/>
            <w:vAlign w:val="bottom"/>
          </w:tcPr>
          <w:p w14:paraId="0EE9F6CB"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 xml:space="preserve">5 kap. 20 § </w:t>
            </w:r>
          </w:p>
        </w:tc>
      </w:tr>
      <w:tr w:rsidR="008D7B0D" w:rsidRPr="00703E9F" w14:paraId="6F1574DD" w14:textId="77777777" w:rsidTr="008D7B0D">
        <w:trPr>
          <w:trHeight w:val="255"/>
        </w:trPr>
        <w:tc>
          <w:tcPr>
            <w:tcW w:w="3261" w:type="dxa"/>
            <w:shd w:val="clear" w:color="auto" w:fill="auto"/>
            <w:noWrap/>
            <w:vAlign w:val="bottom"/>
          </w:tcPr>
          <w:p w14:paraId="58D81A54"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Räknare D</w:t>
            </w:r>
          </w:p>
        </w:tc>
        <w:tc>
          <w:tcPr>
            <w:tcW w:w="2693" w:type="dxa"/>
            <w:shd w:val="clear" w:color="auto" w:fill="auto"/>
            <w:noWrap/>
            <w:vAlign w:val="bottom"/>
          </w:tcPr>
          <w:p w14:paraId="7576F156"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 xml:space="preserve">5 kap. 21 § </w:t>
            </w:r>
          </w:p>
        </w:tc>
      </w:tr>
      <w:tr w:rsidR="008D7B0D" w:rsidRPr="00703E9F" w14:paraId="668DAD71" w14:textId="77777777" w:rsidTr="008D7B0D">
        <w:trPr>
          <w:trHeight w:val="255"/>
        </w:trPr>
        <w:tc>
          <w:tcPr>
            <w:tcW w:w="3261" w:type="dxa"/>
            <w:shd w:val="clear" w:color="auto" w:fill="auto"/>
            <w:noWrap/>
            <w:vAlign w:val="bottom"/>
          </w:tcPr>
          <w:p w14:paraId="25312F9C"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Räknare E</w:t>
            </w:r>
          </w:p>
        </w:tc>
        <w:tc>
          <w:tcPr>
            <w:tcW w:w="2693" w:type="dxa"/>
            <w:shd w:val="clear" w:color="auto" w:fill="auto"/>
            <w:noWrap/>
            <w:vAlign w:val="bottom"/>
          </w:tcPr>
          <w:p w14:paraId="6AFC27BF"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 xml:space="preserve">5 kap. 22 § </w:t>
            </w:r>
          </w:p>
        </w:tc>
      </w:tr>
      <w:tr w:rsidR="008D7B0D" w:rsidRPr="00703E9F" w14:paraId="05441D75" w14:textId="77777777" w:rsidTr="008D7B0D">
        <w:trPr>
          <w:trHeight w:val="255"/>
        </w:trPr>
        <w:tc>
          <w:tcPr>
            <w:tcW w:w="3261" w:type="dxa"/>
            <w:shd w:val="clear" w:color="auto" w:fill="auto"/>
            <w:noWrap/>
            <w:vAlign w:val="bottom"/>
          </w:tcPr>
          <w:p w14:paraId="6443A6FC"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Transaktionsräknare</w:t>
            </w:r>
          </w:p>
        </w:tc>
        <w:tc>
          <w:tcPr>
            <w:tcW w:w="2693" w:type="dxa"/>
            <w:shd w:val="clear" w:color="auto" w:fill="auto"/>
            <w:noWrap/>
            <w:vAlign w:val="bottom"/>
          </w:tcPr>
          <w:p w14:paraId="1269F0B5"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36 § p. 3</w:t>
            </w:r>
          </w:p>
        </w:tc>
      </w:tr>
      <w:tr w:rsidR="008D7B0D" w:rsidRPr="00703E9F" w14:paraId="02FE0ABA" w14:textId="77777777" w:rsidTr="008D7B0D">
        <w:trPr>
          <w:trHeight w:val="255"/>
        </w:trPr>
        <w:tc>
          <w:tcPr>
            <w:tcW w:w="3261" w:type="dxa"/>
            <w:shd w:val="clear" w:color="auto" w:fill="auto"/>
            <w:noWrap/>
            <w:vAlign w:val="bottom"/>
          </w:tcPr>
          <w:p w14:paraId="212AD2D8"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Kvittoräknare</w:t>
            </w:r>
          </w:p>
        </w:tc>
        <w:tc>
          <w:tcPr>
            <w:tcW w:w="2693" w:type="dxa"/>
            <w:shd w:val="clear" w:color="auto" w:fill="auto"/>
            <w:noWrap/>
            <w:vAlign w:val="bottom"/>
          </w:tcPr>
          <w:p w14:paraId="02E76AEF"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36 § p. 7</w:t>
            </w:r>
          </w:p>
        </w:tc>
      </w:tr>
      <w:tr w:rsidR="008D7B0D" w:rsidRPr="00703E9F" w14:paraId="6D8F495B" w14:textId="77777777" w:rsidTr="008D7B0D">
        <w:trPr>
          <w:trHeight w:val="255"/>
        </w:trPr>
        <w:tc>
          <w:tcPr>
            <w:tcW w:w="3261" w:type="dxa"/>
            <w:shd w:val="clear" w:color="auto" w:fill="auto"/>
            <w:noWrap/>
            <w:vAlign w:val="bottom"/>
          </w:tcPr>
          <w:p w14:paraId="66EE2204"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Initialvektor korrekt</w:t>
            </w:r>
          </w:p>
        </w:tc>
        <w:tc>
          <w:tcPr>
            <w:tcW w:w="2693" w:type="dxa"/>
            <w:shd w:val="clear" w:color="auto" w:fill="auto"/>
            <w:noWrap/>
            <w:vAlign w:val="bottom"/>
          </w:tcPr>
          <w:p w14:paraId="589BD6E1"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36 § p. 4</w:t>
            </w:r>
          </w:p>
        </w:tc>
      </w:tr>
      <w:tr w:rsidR="008D7B0D" w:rsidRPr="00703E9F" w14:paraId="65664888" w14:textId="77777777" w:rsidTr="008D7B0D">
        <w:trPr>
          <w:trHeight w:val="255"/>
        </w:trPr>
        <w:tc>
          <w:tcPr>
            <w:tcW w:w="3261" w:type="dxa"/>
            <w:shd w:val="clear" w:color="auto" w:fill="auto"/>
            <w:noWrap/>
            <w:vAlign w:val="bottom"/>
          </w:tcPr>
          <w:p w14:paraId="2CFE1D2C"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 xml:space="preserve">Initialvektor </w:t>
            </w:r>
          </w:p>
        </w:tc>
        <w:tc>
          <w:tcPr>
            <w:tcW w:w="2693" w:type="dxa"/>
            <w:shd w:val="clear" w:color="auto" w:fill="auto"/>
            <w:noWrap/>
            <w:vAlign w:val="bottom"/>
          </w:tcPr>
          <w:p w14:paraId="2BB1F73A"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36 § p. 5</w:t>
            </w:r>
          </w:p>
        </w:tc>
      </w:tr>
      <w:tr w:rsidR="008D7B0D" w:rsidRPr="00703E9F" w14:paraId="36449840" w14:textId="77777777" w:rsidTr="008D7B0D">
        <w:trPr>
          <w:trHeight w:val="255"/>
        </w:trPr>
        <w:tc>
          <w:tcPr>
            <w:tcW w:w="3261" w:type="dxa"/>
            <w:shd w:val="clear" w:color="auto" w:fill="auto"/>
            <w:noWrap/>
            <w:vAlign w:val="bottom"/>
          </w:tcPr>
          <w:p w14:paraId="1FF968CB"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Kvittodatatidpunkt</w:t>
            </w:r>
          </w:p>
        </w:tc>
        <w:tc>
          <w:tcPr>
            <w:tcW w:w="2693" w:type="dxa"/>
            <w:shd w:val="clear" w:color="auto" w:fill="auto"/>
            <w:noWrap/>
            <w:vAlign w:val="bottom"/>
          </w:tcPr>
          <w:p w14:paraId="3E35EFFD"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35 § a</w:t>
            </w:r>
          </w:p>
        </w:tc>
      </w:tr>
      <w:tr w:rsidR="008D7B0D" w:rsidRPr="00703E9F" w14:paraId="7D807167" w14:textId="77777777" w:rsidTr="008D7B0D">
        <w:trPr>
          <w:trHeight w:val="255"/>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9192D7" w14:textId="77777777" w:rsidR="008D7B0D" w:rsidRPr="00703E9F" w:rsidRDefault="008D7B0D" w:rsidP="008D7B0D">
            <w:pPr>
              <w:ind w:firstLine="0"/>
              <w:rPr>
                <w:rFonts w:asciiTheme="majorHAnsi" w:hAnsiTheme="majorHAnsi" w:cstheme="majorHAnsi"/>
                <w:szCs w:val="20"/>
              </w:rPr>
            </w:pPr>
            <w:proofErr w:type="spellStart"/>
            <w:r w:rsidRPr="00703E9F">
              <w:rPr>
                <w:rFonts w:asciiTheme="majorHAnsi" w:hAnsiTheme="majorHAnsi" w:cstheme="majorHAnsi"/>
                <w:szCs w:val="20"/>
              </w:rPr>
              <w:t>Köad</w:t>
            </w:r>
            <w:proofErr w:type="spellEnd"/>
            <w:r w:rsidRPr="00703E9F">
              <w:rPr>
                <w:rFonts w:asciiTheme="majorHAnsi" w:hAnsiTheme="majorHAnsi" w:cstheme="majorHAnsi"/>
                <w:szCs w:val="20"/>
              </w:rPr>
              <w:t xml:space="preserve"> i mer än 10 sekunder</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BAEF6F"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43 §</w:t>
            </w:r>
          </w:p>
        </w:tc>
      </w:tr>
      <w:tr w:rsidR="008D7B0D" w:rsidRPr="008035B7" w14:paraId="78BF571D" w14:textId="77777777" w:rsidTr="008D7B0D">
        <w:trPr>
          <w:trHeight w:val="255"/>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8B805E"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Överförd till kontrollserver</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C86B0A" w14:textId="77777777" w:rsidR="008D7B0D" w:rsidRPr="00DA1D79"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43 §</w:t>
            </w:r>
          </w:p>
        </w:tc>
      </w:tr>
      <w:tr w:rsidR="008D7B0D" w:rsidRPr="008035B7" w14:paraId="12B1E0C5" w14:textId="77777777" w:rsidTr="008D7B0D">
        <w:trPr>
          <w:trHeight w:val="255"/>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7DF6BC" w14:textId="77777777" w:rsidR="008D7B0D" w:rsidRPr="00B970E0" w:rsidRDefault="008D7B0D" w:rsidP="008D7B0D">
            <w:pPr>
              <w:ind w:firstLine="0"/>
              <w:rPr>
                <w:rFonts w:asciiTheme="majorHAnsi" w:hAnsiTheme="majorHAnsi" w:cstheme="majorHAnsi"/>
                <w:szCs w:val="20"/>
              </w:rPr>
            </w:pPr>
            <w:r w:rsidRPr="00B970E0">
              <w:rPr>
                <w:rFonts w:asciiTheme="majorHAnsi" w:hAnsiTheme="majorHAnsi" w:cstheme="majorHAnsi"/>
                <w:szCs w:val="20"/>
              </w:rPr>
              <w:t xml:space="preserve">Godkänd av kontrollserver </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6F663B" w14:textId="77777777" w:rsidR="008D7B0D" w:rsidRPr="00DA1D79" w:rsidRDefault="008D7B0D" w:rsidP="008D7B0D">
            <w:pPr>
              <w:ind w:firstLine="0"/>
              <w:rPr>
                <w:rFonts w:asciiTheme="majorHAnsi" w:hAnsiTheme="majorHAnsi" w:cstheme="majorHAnsi"/>
                <w:szCs w:val="20"/>
              </w:rPr>
            </w:pPr>
            <w:r w:rsidRPr="00DA1D79">
              <w:rPr>
                <w:rFonts w:asciiTheme="majorHAnsi" w:hAnsiTheme="majorHAnsi" w:cstheme="majorHAnsi"/>
                <w:szCs w:val="20"/>
              </w:rPr>
              <w:t>5 kap. 43 §</w:t>
            </w:r>
          </w:p>
        </w:tc>
      </w:tr>
    </w:tbl>
    <w:p w14:paraId="4D089871" w14:textId="77777777" w:rsidR="008D7B0D" w:rsidRPr="008035B7" w:rsidRDefault="008D7B0D" w:rsidP="008D7B0D">
      <w:pPr>
        <w:pStyle w:val="Brdtextmedindrag"/>
      </w:pPr>
    </w:p>
    <w:p w14:paraId="5DCD0DB3" w14:textId="1AB3C61E" w:rsidR="008D7B0D" w:rsidRDefault="008D7B0D" w:rsidP="00353777">
      <w:pPr>
        <w:pStyle w:val="Paragraf1"/>
        <w:numPr>
          <w:ilvl w:val="0"/>
          <w:numId w:val="56"/>
        </w:numPr>
        <w:tabs>
          <w:tab w:val="clear" w:pos="596"/>
          <w:tab w:val="num" w:pos="454"/>
        </w:tabs>
        <w:ind w:left="0"/>
      </w:pPr>
      <w:r w:rsidRPr="008035B7">
        <w:t>Vid utläsning av kontrolldata enligt 14 § och med i 4-7 §§ angiv</w:t>
      </w:r>
      <w:r w:rsidRPr="008035B7">
        <w:softHyphen/>
        <w:t xml:space="preserve">na parametrar ska filen </w:t>
      </w:r>
      <w:r w:rsidRPr="008035B7">
        <w:rPr>
          <w:i/>
        </w:rPr>
        <w:t>server</w:t>
      </w:r>
      <w:r w:rsidRPr="008035B7">
        <w:t>_</w:t>
      </w:r>
      <w:r w:rsidRPr="008035B7">
        <w:rPr>
          <w:i/>
        </w:rPr>
        <w:t>kopia.txt</w:t>
      </w:r>
      <w:r w:rsidRPr="008035B7">
        <w:t xml:space="preserve"> skapas. Filen ska inledas med en rad som anger fältnamn enligt den ordning som anges i tabellen nedan. För varje kvitto av typen Kvittokopia ska till filen</w:t>
      </w:r>
      <w:r w:rsidRPr="008035B7">
        <w:rPr>
          <w:i/>
        </w:rPr>
        <w:t xml:space="preserve"> </w:t>
      </w:r>
      <w:r w:rsidRPr="008035B7">
        <w:t xml:space="preserve">skrivas en post med data enligt vad som anges i tabellen. </w:t>
      </w:r>
    </w:p>
    <w:p w14:paraId="7DC43114" w14:textId="77777777" w:rsidR="008A42A6" w:rsidRPr="008A42A6" w:rsidRDefault="008A42A6" w:rsidP="008A42A6"/>
    <w:tbl>
      <w:tblPr>
        <w:tblW w:w="52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94"/>
        <w:gridCol w:w="2551"/>
      </w:tblGrid>
      <w:tr w:rsidR="008D7B0D" w:rsidRPr="008035B7" w14:paraId="0BFDA0F1" w14:textId="77777777" w:rsidTr="008D7B0D">
        <w:trPr>
          <w:trHeight w:val="255"/>
        </w:trPr>
        <w:tc>
          <w:tcPr>
            <w:tcW w:w="2694" w:type="dxa"/>
            <w:shd w:val="clear" w:color="auto" w:fill="EEECE1" w:themeFill="background2"/>
            <w:noWrap/>
            <w:vAlign w:val="bottom"/>
          </w:tcPr>
          <w:p w14:paraId="1C974F32" w14:textId="77777777" w:rsidR="008D7B0D" w:rsidRPr="00703E9F" w:rsidRDefault="008D7B0D" w:rsidP="008D7B0D">
            <w:pPr>
              <w:ind w:firstLine="0"/>
              <w:rPr>
                <w:rFonts w:asciiTheme="majorHAnsi" w:hAnsiTheme="majorHAnsi" w:cstheme="majorHAnsi"/>
                <w:b/>
                <w:szCs w:val="20"/>
              </w:rPr>
            </w:pPr>
            <w:r w:rsidRPr="00703E9F">
              <w:rPr>
                <w:rFonts w:asciiTheme="majorHAnsi" w:hAnsiTheme="majorHAnsi" w:cstheme="majorHAnsi"/>
                <w:b/>
                <w:szCs w:val="20"/>
              </w:rPr>
              <w:t>Fältnamn</w:t>
            </w:r>
          </w:p>
        </w:tc>
        <w:tc>
          <w:tcPr>
            <w:tcW w:w="2551" w:type="dxa"/>
            <w:shd w:val="clear" w:color="auto" w:fill="EEECE1" w:themeFill="background2"/>
            <w:noWrap/>
            <w:vAlign w:val="bottom"/>
          </w:tcPr>
          <w:p w14:paraId="73C5F2B9" w14:textId="77777777" w:rsidR="008D7B0D" w:rsidRPr="00703E9F" w:rsidRDefault="008D7B0D" w:rsidP="008D7B0D">
            <w:pPr>
              <w:ind w:firstLine="0"/>
              <w:rPr>
                <w:rFonts w:asciiTheme="majorHAnsi" w:hAnsiTheme="majorHAnsi" w:cstheme="majorHAnsi"/>
                <w:b/>
                <w:szCs w:val="20"/>
              </w:rPr>
            </w:pPr>
            <w:r w:rsidRPr="00703E9F">
              <w:rPr>
                <w:rFonts w:asciiTheme="majorHAnsi" w:hAnsiTheme="majorHAnsi" w:cstheme="majorHAnsi"/>
                <w:b/>
                <w:szCs w:val="20"/>
              </w:rPr>
              <w:t>Hänvisning</w:t>
            </w:r>
          </w:p>
        </w:tc>
      </w:tr>
      <w:tr w:rsidR="008D7B0D" w:rsidRPr="008035B7" w14:paraId="450CF1BE" w14:textId="77777777" w:rsidTr="008D7B0D">
        <w:trPr>
          <w:trHeight w:val="255"/>
        </w:trPr>
        <w:tc>
          <w:tcPr>
            <w:tcW w:w="2694" w:type="dxa"/>
            <w:shd w:val="clear" w:color="auto" w:fill="auto"/>
            <w:noWrap/>
            <w:vAlign w:val="bottom"/>
          </w:tcPr>
          <w:p w14:paraId="1C13E93D"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Organisationsnummer</w:t>
            </w:r>
          </w:p>
        </w:tc>
        <w:tc>
          <w:tcPr>
            <w:tcW w:w="2551" w:type="dxa"/>
            <w:shd w:val="clear" w:color="auto" w:fill="auto"/>
            <w:noWrap/>
            <w:vAlign w:val="bottom"/>
          </w:tcPr>
          <w:p w14:paraId="42E778AA"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34 § tabell B fält K3</w:t>
            </w:r>
          </w:p>
        </w:tc>
      </w:tr>
      <w:tr w:rsidR="008D7B0D" w:rsidRPr="008035B7" w14:paraId="310A0E37" w14:textId="77777777" w:rsidTr="008D7B0D">
        <w:trPr>
          <w:trHeight w:val="255"/>
        </w:trPr>
        <w:tc>
          <w:tcPr>
            <w:tcW w:w="2694" w:type="dxa"/>
            <w:shd w:val="clear" w:color="auto" w:fill="auto"/>
            <w:noWrap/>
            <w:vAlign w:val="bottom"/>
          </w:tcPr>
          <w:p w14:paraId="1CA2D3A7"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Kassaregisternummer</w:t>
            </w:r>
          </w:p>
        </w:tc>
        <w:tc>
          <w:tcPr>
            <w:tcW w:w="2551" w:type="dxa"/>
            <w:shd w:val="clear" w:color="auto" w:fill="auto"/>
            <w:noWrap/>
            <w:vAlign w:val="bottom"/>
          </w:tcPr>
          <w:p w14:paraId="2D9E680A"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 xml:space="preserve">5 kap. 35 § b </w:t>
            </w:r>
          </w:p>
        </w:tc>
      </w:tr>
      <w:tr w:rsidR="008D7B0D" w:rsidRPr="008035B7" w14:paraId="28A4E6DB" w14:textId="77777777" w:rsidTr="008D7B0D">
        <w:trPr>
          <w:trHeight w:val="255"/>
        </w:trPr>
        <w:tc>
          <w:tcPr>
            <w:tcW w:w="2694" w:type="dxa"/>
            <w:shd w:val="clear" w:color="auto" w:fill="auto"/>
            <w:noWrap/>
            <w:vAlign w:val="bottom"/>
          </w:tcPr>
          <w:p w14:paraId="69D031DD"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Datum och tid</w:t>
            </w:r>
          </w:p>
        </w:tc>
        <w:tc>
          <w:tcPr>
            <w:tcW w:w="2551" w:type="dxa"/>
            <w:shd w:val="clear" w:color="auto" w:fill="auto"/>
            <w:noWrap/>
            <w:vAlign w:val="bottom"/>
          </w:tcPr>
          <w:p w14:paraId="7315DBF9"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 xml:space="preserve">5 kap. 34 § tabell B fält K1 </w:t>
            </w:r>
          </w:p>
        </w:tc>
      </w:tr>
      <w:tr w:rsidR="008D7B0D" w:rsidRPr="008035B7" w14:paraId="5F511F41" w14:textId="77777777" w:rsidTr="008D7B0D">
        <w:trPr>
          <w:trHeight w:val="255"/>
        </w:trPr>
        <w:tc>
          <w:tcPr>
            <w:tcW w:w="2694" w:type="dxa"/>
            <w:shd w:val="clear" w:color="auto" w:fill="auto"/>
            <w:noWrap/>
            <w:vAlign w:val="bottom"/>
          </w:tcPr>
          <w:p w14:paraId="59391BBA"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Kassabeteckning</w:t>
            </w:r>
          </w:p>
        </w:tc>
        <w:tc>
          <w:tcPr>
            <w:tcW w:w="2551" w:type="dxa"/>
            <w:shd w:val="clear" w:color="auto" w:fill="auto"/>
            <w:noWrap/>
            <w:vAlign w:val="bottom"/>
          </w:tcPr>
          <w:p w14:paraId="7EE982F0"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34 § tabell B fält K4</w:t>
            </w:r>
          </w:p>
        </w:tc>
      </w:tr>
      <w:tr w:rsidR="008D7B0D" w:rsidRPr="008035B7" w14:paraId="56E7EB60" w14:textId="77777777" w:rsidTr="008D7B0D">
        <w:trPr>
          <w:trHeight w:val="255"/>
        </w:trPr>
        <w:tc>
          <w:tcPr>
            <w:tcW w:w="2694" w:type="dxa"/>
            <w:shd w:val="clear" w:color="auto" w:fill="auto"/>
            <w:noWrap/>
            <w:vAlign w:val="bottom"/>
          </w:tcPr>
          <w:p w14:paraId="4628FA5F"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Löpnummer</w:t>
            </w:r>
          </w:p>
        </w:tc>
        <w:tc>
          <w:tcPr>
            <w:tcW w:w="2551" w:type="dxa"/>
            <w:shd w:val="clear" w:color="auto" w:fill="auto"/>
            <w:noWrap/>
            <w:vAlign w:val="bottom"/>
          </w:tcPr>
          <w:p w14:paraId="2D19EEB9"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34 § tabell B fält K5</w:t>
            </w:r>
          </w:p>
        </w:tc>
      </w:tr>
      <w:tr w:rsidR="008D7B0D" w:rsidRPr="008035B7" w14:paraId="3A9EB88A" w14:textId="77777777" w:rsidTr="008D7B0D">
        <w:trPr>
          <w:trHeight w:val="255"/>
        </w:trPr>
        <w:tc>
          <w:tcPr>
            <w:tcW w:w="2694" w:type="dxa"/>
            <w:shd w:val="clear" w:color="auto" w:fill="auto"/>
            <w:noWrap/>
            <w:vAlign w:val="bottom"/>
          </w:tcPr>
          <w:p w14:paraId="1A3D963F"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Löpnummer original</w:t>
            </w:r>
          </w:p>
        </w:tc>
        <w:tc>
          <w:tcPr>
            <w:tcW w:w="2551" w:type="dxa"/>
            <w:shd w:val="clear" w:color="auto" w:fill="auto"/>
            <w:noWrap/>
            <w:vAlign w:val="bottom"/>
          </w:tcPr>
          <w:p w14:paraId="47B9B698"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34 § tabell B fält K6</w:t>
            </w:r>
          </w:p>
        </w:tc>
      </w:tr>
      <w:tr w:rsidR="008D7B0D" w:rsidRPr="008035B7" w14:paraId="0EF86D68" w14:textId="77777777" w:rsidTr="008D7B0D">
        <w:trPr>
          <w:trHeight w:val="255"/>
        </w:trPr>
        <w:tc>
          <w:tcPr>
            <w:tcW w:w="2694" w:type="dxa"/>
            <w:shd w:val="clear" w:color="auto" w:fill="auto"/>
            <w:noWrap/>
            <w:vAlign w:val="bottom"/>
          </w:tcPr>
          <w:p w14:paraId="761A5F5F"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Datum och tid original</w:t>
            </w:r>
          </w:p>
        </w:tc>
        <w:tc>
          <w:tcPr>
            <w:tcW w:w="2551" w:type="dxa"/>
            <w:shd w:val="clear" w:color="auto" w:fill="auto"/>
            <w:noWrap/>
            <w:vAlign w:val="bottom"/>
          </w:tcPr>
          <w:p w14:paraId="6CC9A629"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34 § tabell B fält K2</w:t>
            </w:r>
          </w:p>
        </w:tc>
      </w:tr>
      <w:tr w:rsidR="008D7B0D" w:rsidRPr="008035B7" w14:paraId="382C9DB8" w14:textId="77777777" w:rsidTr="008D7B0D">
        <w:trPr>
          <w:trHeight w:val="255"/>
        </w:trPr>
        <w:tc>
          <w:tcPr>
            <w:tcW w:w="2694" w:type="dxa"/>
            <w:shd w:val="clear" w:color="auto" w:fill="auto"/>
            <w:noWrap/>
            <w:vAlign w:val="bottom"/>
          </w:tcPr>
          <w:p w14:paraId="6B89E1A8" w14:textId="77777777" w:rsidR="008D7B0D" w:rsidRPr="00703E9F" w:rsidRDefault="008D7B0D" w:rsidP="008D7B0D">
            <w:pPr>
              <w:ind w:firstLine="0"/>
              <w:rPr>
                <w:rFonts w:asciiTheme="majorHAnsi" w:hAnsiTheme="majorHAnsi" w:cstheme="majorHAnsi"/>
                <w:szCs w:val="20"/>
              </w:rPr>
            </w:pPr>
            <w:proofErr w:type="spellStart"/>
            <w:r w:rsidRPr="00703E9F">
              <w:rPr>
                <w:rFonts w:asciiTheme="majorHAnsi" w:hAnsiTheme="majorHAnsi" w:cstheme="majorHAnsi"/>
                <w:szCs w:val="20"/>
              </w:rPr>
              <w:t>Offline</w:t>
            </w:r>
            <w:proofErr w:type="spellEnd"/>
            <w:r w:rsidRPr="00703E9F">
              <w:rPr>
                <w:rFonts w:asciiTheme="majorHAnsi" w:hAnsiTheme="majorHAnsi" w:cstheme="majorHAnsi"/>
                <w:szCs w:val="20"/>
              </w:rPr>
              <w:t>-status</w:t>
            </w:r>
          </w:p>
        </w:tc>
        <w:tc>
          <w:tcPr>
            <w:tcW w:w="2551" w:type="dxa"/>
            <w:shd w:val="clear" w:color="auto" w:fill="auto"/>
            <w:noWrap/>
            <w:vAlign w:val="bottom"/>
          </w:tcPr>
          <w:p w14:paraId="23A2D0AF"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34 § K7</w:t>
            </w:r>
          </w:p>
        </w:tc>
      </w:tr>
      <w:tr w:rsidR="008D7B0D" w:rsidRPr="008035B7" w14:paraId="7C6D6D42" w14:textId="77777777" w:rsidTr="008D7B0D">
        <w:trPr>
          <w:trHeight w:val="255"/>
        </w:trPr>
        <w:tc>
          <w:tcPr>
            <w:tcW w:w="2694" w:type="dxa"/>
            <w:shd w:val="clear" w:color="auto" w:fill="auto"/>
            <w:noWrap/>
            <w:vAlign w:val="bottom"/>
          </w:tcPr>
          <w:p w14:paraId="22AB7503"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Räknare F</w:t>
            </w:r>
          </w:p>
        </w:tc>
        <w:tc>
          <w:tcPr>
            <w:tcW w:w="2551" w:type="dxa"/>
            <w:shd w:val="clear" w:color="auto" w:fill="auto"/>
            <w:noWrap/>
            <w:vAlign w:val="bottom"/>
          </w:tcPr>
          <w:p w14:paraId="26B4AD69"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 xml:space="preserve">5 kap. 23 § </w:t>
            </w:r>
          </w:p>
        </w:tc>
      </w:tr>
      <w:tr w:rsidR="008D7B0D" w:rsidRPr="008035B7" w14:paraId="40E0F1BB" w14:textId="77777777" w:rsidTr="008D7B0D">
        <w:trPr>
          <w:trHeight w:val="255"/>
        </w:trPr>
        <w:tc>
          <w:tcPr>
            <w:tcW w:w="2694" w:type="dxa"/>
            <w:shd w:val="clear" w:color="auto" w:fill="auto"/>
            <w:noWrap/>
            <w:vAlign w:val="bottom"/>
          </w:tcPr>
          <w:p w14:paraId="0D056E32"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Kvittodatatidpunkt till BP</w:t>
            </w:r>
          </w:p>
        </w:tc>
        <w:tc>
          <w:tcPr>
            <w:tcW w:w="2551" w:type="dxa"/>
            <w:shd w:val="clear" w:color="auto" w:fill="auto"/>
            <w:noWrap/>
            <w:vAlign w:val="bottom"/>
          </w:tcPr>
          <w:p w14:paraId="24613953"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35 § a</w:t>
            </w:r>
          </w:p>
        </w:tc>
      </w:tr>
    </w:tbl>
    <w:p w14:paraId="10A65ED7" w14:textId="77777777" w:rsidR="008D7B0D" w:rsidRDefault="008D7B0D" w:rsidP="008D7B0D">
      <w:pPr>
        <w:pStyle w:val="Brdtextmedindrag"/>
      </w:pPr>
    </w:p>
    <w:p w14:paraId="599111A8" w14:textId="77777777" w:rsidR="008D7B0D" w:rsidRPr="00703E9F" w:rsidRDefault="008D7B0D" w:rsidP="00353777">
      <w:pPr>
        <w:pStyle w:val="Paragraf1"/>
        <w:numPr>
          <w:ilvl w:val="0"/>
          <w:numId w:val="56"/>
        </w:numPr>
        <w:tabs>
          <w:tab w:val="clear" w:pos="596"/>
          <w:tab w:val="num" w:pos="454"/>
        </w:tabs>
        <w:ind w:left="0"/>
      </w:pPr>
      <w:r w:rsidRPr="008035B7">
        <w:t>Vid utläsning av kontrolldata enligt 14 § och med i 4-7 §§ angiv</w:t>
      </w:r>
      <w:r w:rsidRPr="008035B7">
        <w:softHyphen/>
        <w:t xml:space="preserve">na parametrar ska filen </w:t>
      </w:r>
      <w:r w:rsidRPr="008035B7">
        <w:rPr>
          <w:i/>
        </w:rPr>
        <w:t>server</w:t>
      </w:r>
      <w:r w:rsidRPr="008035B7">
        <w:t>_</w:t>
      </w:r>
      <w:r w:rsidRPr="008035B7">
        <w:rPr>
          <w:i/>
        </w:rPr>
        <w:t xml:space="preserve">ovning.txt </w:t>
      </w:r>
      <w:r w:rsidRPr="008035B7">
        <w:t xml:space="preserve">skapas. Filen ska inledas med en rad som anger fältnamn enligt den ordning som anges i tabellen nedan. För varje kvitto av typen Övningskvitto ska till filen skrivas en post med data enligt vad som </w:t>
      </w:r>
      <w:r w:rsidRPr="00703E9F">
        <w:t xml:space="preserve">anges i tabellen. </w:t>
      </w:r>
      <w:r w:rsidRPr="00703E9F">
        <w:rPr>
          <w:i/>
        </w:rPr>
        <w:t xml:space="preserve"> </w:t>
      </w:r>
      <w:r w:rsidRPr="00703E9F">
        <w:t xml:space="preserve">  </w:t>
      </w:r>
    </w:p>
    <w:p w14:paraId="2D5F32AC" w14:textId="77777777" w:rsidR="008D7B0D" w:rsidRPr="00703E9F" w:rsidRDefault="008D7B0D" w:rsidP="008D7B0D">
      <w:pPr>
        <w:pStyle w:val="Paragraf1"/>
        <w:numPr>
          <w:ilvl w:val="0"/>
          <w:numId w:val="0"/>
        </w:numPr>
      </w:pPr>
      <w:r w:rsidRPr="00703E9F">
        <w:t xml:space="preserve">     </w:t>
      </w:r>
    </w:p>
    <w:tbl>
      <w:tblPr>
        <w:tblW w:w="52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94"/>
        <w:gridCol w:w="2551"/>
      </w:tblGrid>
      <w:tr w:rsidR="008D7B0D" w:rsidRPr="00703E9F" w14:paraId="199773B7" w14:textId="77777777" w:rsidTr="008D7B0D">
        <w:trPr>
          <w:trHeight w:val="255"/>
        </w:trPr>
        <w:tc>
          <w:tcPr>
            <w:tcW w:w="2694" w:type="dxa"/>
            <w:shd w:val="clear" w:color="auto" w:fill="EEECE1" w:themeFill="background2"/>
            <w:noWrap/>
            <w:vAlign w:val="bottom"/>
          </w:tcPr>
          <w:p w14:paraId="3827C5C1" w14:textId="77777777" w:rsidR="008D7B0D" w:rsidRPr="00703E9F" w:rsidRDefault="008D7B0D" w:rsidP="008D7B0D">
            <w:pPr>
              <w:ind w:firstLine="0"/>
              <w:rPr>
                <w:rFonts w:asciiTheme="majorHAnsi" w:hAnsiTheme="majorHAnsi" w:cstheme="majorHAnsi"/>
                <w:b/>
                <w:szCs w:val="20"/>
              </w:rPr>
            </w:pPr>
            <w:r w:rsidRPr="00703E9F">
              <w:rPr>
                <w:rFonts w:asciiTheme="majorHAnsi" w:hAnsiTheme="majorHAnsi" w:cstheme="majorHAnsi"/>
                <w:b/>
                <w:szCs w:val="20"/>
              </w:rPr>
              <w:t>Fältnamn</w:t>
            </w:r>
          </w:p>
        </w:tc>
        <w:tc>
          <w:tcPr>
            <w:tcW w:w="2551" w:type="dxa"/>
            <w:shd w:val="clear" w:color="auto" w:fill="EEECE1" w:themeFill="background2"/>
            <w:noWrap/>
            <w:vAlign w:val="bottom"/>
          </w:tcPr>
          <w:p w14:paraId="68DA4BB6" w14:textId="77777777" w:rsidR="008D7B0D" w:rsidRPr="00703E9F" w:rsidRDefault="008D7B0D" w:rsidP="008D7B0D">
            <w:pPr>
              <w:ind w:firstLine="0"/>
              <w:rPr>
                <w:rFonts w:asciiTheme="majorHAnsi" w:hAnsiTheme="majorHAnsi" w:cstheme="majorHAnsi"/>
                <w:b/>
                <w:szCs w:val="20"/>
              </w:rPr>
            </w:pPr>
            <w:r w:rsidRPr="00703E9F">
              <w:rPr>
                <w:rFonts w:asciiTheme="majorHAnsi" w:hAnsiTheme="majorHAnsi" w:cstheme="majorHAnsi"/>
                <w:b/>
                <w:szCs w:val="20"/>
              </w:rPr>
              <w:t>Hänvisning</w:t>
            </w:r>
          </w:p>
        </w:tc>
      </w:tr>
      <w:tr w:rsidR="008D7B0D" w:rsidRPr="00703E9F" w14:paraId="69D3468D" w14:textId="77777777" w:rsidTr="008D7B0D">
        <w:trPr>
          <w:trHeight w:val="255"/>
        </w:trPr>
        <w:tc>
          <w:tcPr>
            <w:tcW w:w="2694" w:type="dxa"/>
            <w:shd w:val="clear" w:color="auto" w:fill="auto"/>
            <w:noWrap/>
            <w:vAlign w:val="bottom"/>
          </w:tcPr>
          <w:p w14:paraId="623EEADA"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Organisationsnummer</w:t>
            </w:r>
          </w:p>
        </w:tc>
        <w:tc>
          <w:tcPr>
            <w:tcW w:w="2551" w:type="dxa"/>
            <w:shd w:val="clear" w:color="auto" w:fill="auto"/>
            <w:noWrap/>
            <w:vAlign w:val="bottom"/>
          </w:tcPr>
          <w:p w14:paraId="22C48FF4"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34 § tabell C O2</w:t>
            </w:r>
          </w:p>
        </w:tc>
      </w:tr>
      <w:tr w:rsidR="008D7B0D" w:rsidRPr="00703E9F" w14:paraId="677F48F4" w14:textId="77777777" w:rsidTr="008D7B0D">
        <w:trPr>
          <w:trHeight w:val="255"/>
        </w:trPr>
        <w:tc>
          <w:tcPr>
            <w:tcW w:w="2694" w:type="dxa"/>
            <w:shd w:val="clear" w:color="auto" w:fill="auto"/>
            <w:noWrap/>
            <w:vAlign w:val="bottom"/>
          </w:tcPr>
          <w:p w14:paraId="694670ED"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lastRenderedPageBreak/>
              <w:t>Kassaregisternummer</w:t>
            </w:r>
          </w:p>
        </w:tc>
        <w:tc>
          <w:tcPr>
            <w:tcW w:w="2551" w:type="dxa"/>
            <w:shd w:val="clear" w:color="auto" w:fill="auto"/>
            <w:noWrap/>
            <w:vAlign w:val="bottom"/>
          </w:tcPr>
          <w:p w14:paraId="4E672EE8"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 xml:space="preserve">5 kap. 35 § b </w:t>
            </w:r>
          </w:p>
        </w:tc>
      </w:tr>
      <w:tr w:rsidR="008D7B0D" w:rsidRPr="00703E9F" w14:paraId="338469FF" w14:textId="77777777" w:rsidTr="008D7B0D">
        <w:trPr>
          <w:trHeight w:val="255"/>
        </w:trPr>
        <w:tc>
          <w:tcPr>
            <w:tcW w:w="2694" w:type="dxa"/>
            <w:shd w:val="clear" w:color="auto" w:fill="auto"/>
            <w:noWrap/>
            <w:vAlign w:val="bottom"/>
          </w:tcPr>
          <w:p w14:paraId="191EAE35"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Datum och tid</w:t>
            </w:r>
          </w:p>
        </w:tc>
        <w:tc>
          <w:tcPr>
            <w:tcW w:w="2551" w:type="dxa"/>
            <w:shd w:val="clear" w:color="auto" w:fill="auto"/>
            <w:noWrap/>
            <w:vAlign w:val="bottom"/>
          </w:tcPr>
          <w:p w14:paraId="490DDA81"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34 § tabell C fält O1</w:t>
            </w:r>
          </w:p>
        </w:tc>
      </w:tr>
      <w:tr w:rsidR="008D7B0D" w:rsidRPr="00703E9F" w14:paraId="00A29857" w14:textId="77777777" w:rsidTr="008D7B0D">
        <w:trPr>
          <w:trHeight w:val="255"/>
        </w:trPr>
        <w:tc>
          <w:tcPr>
            <w:tcW w:w="2694" w:type="dxa"/>
            <w:shd w:val="clear" w:color="auto" w:fill="auto"/>
            <w:noWrap/>
            <w:vAlign w:val="bottom"/>
          </w:tcPr>
          <w:p w14:paraId="79E31B06"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Kassabeteckning</w:t>
            </w:r>
          </w:p>
        </w:tc>
        <w:tc>
          <w:tcPr>
            <w:tcW w:w="2551" w:type="dxa"/>
            <w:shd w:val="clear" w:color="auto" w:fill="auto"/>
            <w:noWrap/>
            <w:vAlign w:val="bottom"/>
          </w:tcPr>
          <w:p w14:paraId="1890A8A6"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34 § tabell C fält O3</w:t>
            </w:r>
          </w:p>
        </w:tc>
      </w:tr>
      <w:tr w:rsidR="008D7B0D" w:rsidRPr="00703E9F" w14:paraId="113028CC" w14:textId="77777777" w:rsidTr="008D7B0D">
        <w:trPr>
          <w:trHeight w:val="255"/>
        </w:trPr>
        <w:tc>
          <w:tcPr>
            <w:tcW w:w="2694" w:type="dxa"/>
            <w:shd w:val="clear" w:color="auto" w:fill="auto"/>
            <w:noWrap/>
            <w:vAlign w:val="bottom"/>
          </w:tcPr>
          <w:p w14:paraId="78BADF46"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Löpnummer</w:t>
            </w:r>
          </w:p>
        </w:tc>
        <w:tc>
          <w:tcPr>
            <w:tcW w:w="2551" w:type="dxa"/>
            <w:shd w:val="clear" w:color="auto" w:fill="auto"/>
            <w:noWrap/>
            <w:vAlign w:val="bottom"/>
          </w:tcPr>
          <w:p w14:paraId="34147DF0"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34 § tabell C fält O4</w:t>
            </w:r>
          </w:p>
        </w:tc>
      </w:tr>
      <w:tr w:rsidR="008D7B0D" w:rsidRPr="00703E9F" w14:paraId="0AA8C72E" w14:textId="77777777" w:rsidTr="008D7B0D">
        <w:trPr>
          <w:trHeight w:val="255"/>
        </w:trPr>
        <w:tc>
          <w:tcPr>
            <w:tcW w:w="2694" w:type="dxa"/>
            <w:shd w:val="clear" w:color="auto" w:fill="auto"/>
            <w:noWrap/>
            <w:vAlign w:val="bottom"/>
          </w:tcPr>
          <w:p w14:paraId="7F99CDF5" w14:textId="77777777" w:rsidR="008D7B0D" w:rsidRPr="00703E9F" w:rsidRDefault="008D7B0D" w:rsidP="008D7B0D">
            <w:pPr>
              <w:ind w:firstLine="0"/>
              <w:rPr>
                <w:rFonts w:asciiTheme="majorHAnsi" w:hAnsiTheme="majorHAnsi" w:cstheme="majorHAnsi"/>
                <w:szCs w:val="20"/>
              </w:rPr>
            </w:pPr>
            <w:proofErr w:type="spellStart"/>
            <w:r w:rsidRPr="00703E9F">
              <w:rPr>
                <w:rFonts w:asciiTheme="majorHAnsi" w:hAnsiTheme="majorHAnsi" w:cstheme="majorHAnsi"/>
                <w:szCs w:val="20"/>
              </w:rPr>
              <w:t>Offline</w:t>
            </w:r>
            <w:proofErr w:type="spellEnd"/>
            <w:r w:rsidRPr="00703E9F">
              <w:rPr>
                <w:rFonts w:asciiTheme="majorHAnsi" w:hAnsiTheme="majorHAnsi" w:cstheme="majorHAnsi"/>
                <w:szCs w:val="20"/>
              </w:rPr>
              <w:t>-status</w:t>
            </w:r>
          </w:p>
        </w:tc>
        <w:tc>
          <w:tcPr>
            <w:tcW w:w="2551" w:type="dxa"/>
            <w:shd w:val="clear" w:color="auto" w:fill="auto"/>
            <w:noWrap/>
            <w:vAlign w:val="bottom"/>
          </w:tcPr>
          <w:p w14:paraId="4A7F2484"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34 § tabell C fält O5</w:t>
            </w:r>
          </w:p>
        </w:tc>
      </w:tr>
      <w:tr w:rsidR="008D7B0D" w:rsidRPr="00703E9F" w14:paraId="30F90F9C" w14:textId="77777777" w:rsidTr="008D7B0D">
        <w:trPr>
          <w:trHeight w:val="255"/>
        </w:trPr>
        <w:tc>
          <w:tcPr>
            <w:tcW w:w="2694" w:type="dxa"/>
            <w:shd w:val="clear" w:color="auto" w:fill="auto"/>
            <w:noWrap/>
            <w:vAlign w:val="bottom"/>
          </w:tcPr>
          <w:p w14:paraId="07EDE06B"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Räknare G</w:t>
            </w:r>
          </w:p>
        </w:tc>
        <w:tc>
          <w:tcPr>
            <w:tcW w:w="2551" w:type="dxa"/>
            <w:shd w:val="clear" w:color="auto" w:fill="auto"/>
            <w:noWrap/>
            <w:vAlign w:val="bottom"/>
          </w:tcPr>
          <w:p w14:paraId="4BC71EE5"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 xml:space="preserve">5 kap. 24 § </w:t>
            </w:r>
          </w:p>
        </w:tc>
      </w:tr>
    </w:tbl>
    <w:p w14:paraId="5DD89409" w14:textId="77777777" w:rsidR="008D7B0D" w:rsidRPr="00703E9F" w:rsidRDefault="008D7B0D" w:rsidP="00353777">
      <w:pPr>
        <w:pStyle w:val="Paragraf1"/>
        <w:numPr>
          <w:ilvl w:val="0"/>
          <w:numId w:val="56"/>
        </w:numPr>
        <w:tabs>
          <w:tab w:val="clear" w:pos="596"/>
          <w:tab w:val="num" w:pos="454"/>
        </w:tabs>
        <w:ind w:left="0"/>
      </w:pPr>
      <w:r w:rsidRPr="00703E9F">
        <w:t>Vid utläsning av kontrolldata enligt 14 § och med i 4-7 §§ angiv</w:t>
      </w:r>
      <w:r w:rsidRPr="00703E9F">
        <w:softHyphen/>
        <w:t>na parametrar ska filen</w:t>
      </w:r>
      <w:r w:rsidRPr="00703E9F">
        <w:rPr>
          <w:i/>
        </w:rPr>
        <w:t xml:space="preserve"> server_proforma.txt</w:t>
      </w:r>
      <w:r w:rsidRPr="00703E9F">
        <w:t xml:space="preserve"> skapas. Filen ska inledas med en rad som anger fältnamn enligt den ordning</w:t>
      </w:r>
      <w:r w:rsidRPr="008035B7">
        <w:t xml:space="preserve"> som anges i tabellen nedan. För varje kvitto av typen Pro forma kvitto ska till filen skrivas en post med data </w:t>
      </w:r>
      <w:r w:rsidRPr="00703E9F">
        <w:t xml:space="preserve">enligt vad som anges i tabellen.  </w:t>
      </w:r>
    </w:p>
    <w:p w14:paraId="58B3F83B" w14:textId="77777777" w:rsidR="008D7B0D" w:rsidRPr="00703E9F" w:rsidRDefault="008D7B0D" w:rsidP="008D7B0D">
      <w:pPr>
        <w:pStyle w:val="Brdtextmedindrag"/>
      </w:pPr>
    </w:p>
    <w:tbl>
      <w:tblPr>
        <w:tblW w:w="52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94"/>
        <w:gridCol w:w="2551"/>
      </w:tblGrid>
      <w:tr w:rsidR="008D7B0D" w:rsidRPr="00703E9F" w14:paraId="584BA230" w14:textId="77777777" w:rsidTr="008D7B0D">
        <w:trPr>
          <w:trHeight w:val="255"/>
        </w:trPr>
        <w:tc>
          <w:tcPr>
            <w:tcW w:w="2694" w:type="dxa"/>
            <w:shd w:val="clear" w:color="auto" w:fill="EEECE1" w:themeFill="background2"/>
            <w:noWrap/>
            <w:vAlign w:val="bottom"/>
          </w:tcPr>
          <w:p w14:paraId="0B46DCE8" w14:textId="77777777" w:rsidR="008D7B0D" w:rsidRPr="00703E9F" w:rsidRDefault="008D7B0D" w:rsidP="008D7B0D">
            <w:pPr>
              <w:ind w:firstLine="0"/>
              <w:rPr>
                <w:rFonts w:asciiTheme="majorHAnsi" w:hAnsiTheme="majorHAnsi" w:cstheme="majorHAnsi"/>
                <w:b/>
                <w:szCs w:val="20"/>
              </w:rPr>
            </w:pPr>
            <w:r w:rsidRPr="00703E9F">
              <w:rPr>
                <w:rFonts w:asciiTheme="majorHAnsi" w:hAnsiTheme="majorHAnsi" w:cstheme="majorHAnsi"/>
                <w:b/>
                <w:szCs w:val="20"/>
              </w:rPr>
              <w:t>Fältnamn</w:t>
            </w:r>
          </w:p>
        </w:tc>
        <w:tc>
          <w:tcPr>
            <w:tcW w:w="2551" w:type="dxa"/>
            <w:shd w:val="clear" w:color="auto" w:fill="EEECE1" w:themeFill="background2"/>
            <w:noWrap/>
            <w:vAlign w:val="bottom"/>
          </w:tcPr>
          <w:p w14:paraId="38957238" w14:textId="77777777" w:rsidR="008D7B0D" w:rsidRPr="00703E9F" w:rsidRDefault="008D7B0D" w:rsidP="008D7B0D">
            <w:pPr>
              <w:ind w:firstLine="0"/>
              <w:rPr>
                <w:rFonts w:asciiTheme="majorHAnsi" w:hAnsiTheme="majorHAnsi" w:cstheme="majorHAnsi"/>
                <w:b/>
                <w:szCs w:val="20"/>
              </w:rPr>
            </w:pPr>
            <w:r w:rsidRPr="00703E9F">
              <w:rPr>
                <w:rFonts w:asciiTheme="majorHAnsi" w:hAnsiTheme="majorHAnsi" w:cstheme="majorHAnsi"/>
                <w:b/>
                <w:szCs w:val="20"/>
              </w:rPr>
              <w:t>Hänvisning</w:t>
            </w:r>
          </w:p>
        </w:tc>
      </w:tr>
      <w:tr w:rsidR="008D7B0D" w:rsidRPr="00703E9F" w14:paraId="75F02C4B" w14:textId="77777777" w:rsidTr="008D7B0D">
        <w:trPr>
          <w:trHeight w:val="255"/>
        </w:trPr>
        <w:tc>
          <w:tcPr>
            <w:tcW w:w="2694" w:type="dxa"/>
            <w:shd w:val="clear" w:color="auto" w:fill="auto"/>
            <w:noWrap/>
            <w:vAlign w:val="bottom"/>
          </w:tcPr>
          <w:p w14:paraId="6899EF17"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Organisationsnummer</w:t>
            </w:r>
          </w:p>
        </w:tc>
        <w:tc>
          <w:tcPr>
            <w:tcW w:w="2551" w:type="dxa"/>
            <w:shd w:val="clear" w:color="auto" w:fill="auto"/>
            <w:noWrap/>
            <w:vAlign w:val="bottom"/>
          </w:tcPr>
          <w:p w14:paraId="74763585"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34 § tabell D fält P2</w:t>
            </w:r>
          </w:p>
        </w:tc>
      </w:tr>
      <w:tr w:rsidR="008D7B0D" w:rsidRPr="00703E9F" w14:paraId="21CE785A" w14:textId="77777777" w:rsidTr="008D7B0D">
        <w:trPr>
          <w:trHeight w:val="255"/>
        </w:trPr>
        <w:tc>
          <w:tcPr>
            <w:tcW w:w="2694" w:type="dxa"/>
            <w:shd w:val="clear" w:color="auto" w:fill="auto"/>
            <w:noWrap/>
            <w:vAlign w:val="bottom"/>
          </w:tcPr>
          <w:p w14:paraId="19E0388D"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Kassaregisternummer</w:t>
            </w:r>
          </w:p>
        </w:tc>
        <w:tc>
          <w:tcPr>
            <w:tcW w:w="2551" w:type="dxa"/>
            <w:shd w:val="clear" w:color="auto" w:fill="auto"/>
            <w:noWrap/>
            <w:vAlign w:val="bottom"/>
          </w:tcPr>
          <w:p w14:paraId="49E64413"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 xml:space="preserve">5 kap. 35 § b </w:t>
            </w:r>
          </w:p>
        </w:tc>
      </w:tr>
      <w:tr w:rsidR="008D7B0D" w:rsidRPr="00703E9F" w14:paraId="5D214CF6" w14:textId="77777777" w:rsidTr="008D7B0D">
        <w:trPr>
          <w:trHeight w:val="255"/>
        </w:trPr>
        <w:tc>
          <w:tcPr>
            <w:tcW w:w="2694" w:type="dxa"/>
            <w:shd w:val="clear" w:color="auto" w:fill="auto"/>
            <w:noWrap/>
            <w:vAlign w:val="bottom"/>
          </w:tcPr>
          <w:p w14:paraId="08EBDA4F"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Datum och tid</w:t>
            </w:r>
          </w:p>
        </w:tc>
        <w:tc>
          <w:tcPr>
            <w:tcW w:w="2551" w:type="dxa"/>
            <w:shd w:val="clear" w:color="auto" w:fill="auto"/>
            <w:noWrap/>
            <w:vAlign w:val="bottom"/>
          </w:tcPr>
          <w:p w14:paraId="5B22B25C"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34 § tabell D fält P1</w:t>
            </w:r>
          </w:p>
        </w:tc>
      </w:tr>
      <w:tr w:rsidR="008D7B0D" w:rsidRPr="00703E9F" w14:paraId="7137D518" w14:textId="77777777" w:rsidTr="008D7B0D">
        <w:trPr>
          <w:trHeight w:val="255"/>
        </w:trPr>
        <w:tc>
          <w:tcPr>
            <w:tcW w:w="2694" w:type="dxa"/>
            <w:shd w:val="clear" w:color="auto" w:fill="auto"/>
            <w:noWrap/>
            <w:vAlign w:val="bottom"/>
          </w:tcPr>
          <w:p w14:paraId="61925587"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Kassabeteckning 1</w:t>
            </w:r>
          </w:p>
        </w:tc>
        <w:tc>
          <w:tcPr>
            <w:tcW w:w="2551" w:type="dxa"/>
            <w:shd w:val="clear" w:color="auto" w:fill="auto"/>
            <w:noWrap/>
            <w:vAlign w:val="bottom"/>
          </w:tcPr>
          <w:p w14:paraId="45E805EB"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34 § tabell D fält P3</w:t>
            </w:r>
          </w:p>
        </w:tc>
      </w:tr>
      <w:tr w:rsidR="008D7B0D" w:rsidRPr="00703E9F" w14:paraId="6E58E30A" w14:textId="77777777" w:rsidTr="008D7B0D">
        <w:trPr>
          <w:trHeight w:val="255"/>
        </w:trPr>
        <w:tc>
          <w:tcPr>
            <w:tcW w:w="2694" w:type="dxa"/>
            <w:shd w:val="clear" w:color="auto" w:fill="auto"/>
            <w:noWrap/>
            <w:vAlign w:val="bottom"/>
          </w:tcPr>
          <w:p w14:paraId="05F6F9ED"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Kassabeteckning 2</w:t>
            </w:r>
          </w:p>
        </w:tc>
        <w:tc>
          <w:tcPr>
            <w:tcW w:w="2551" w:type="dxa"/>
            <w:shd w:val="clear" w:color="auto" w:fill="auto"/>
            <w:noWrap/>
            <w:vAlign w:val="bottom"/>
          </w:tcPr>
          <w:p w14:paraId="6EDEA47B"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34 § tabell D fält P4</w:t>
            </w:r>
          </w:p>
        </w:tc>
      </w:tr>
      <w:tr w:rsidR="008D7B0D" w:rsidRPr="00703E9F" w14:paraId="70232F82" w14:textId="77777777" w:rsidTr="008D7B0D">
        <w:trPr>
          <w:trHeight w:val="255"/>
        </w:trPr>
        <w:tc>
          <w:tcPr>
            <w:tcW w:w="2694" w:type="dxa"/>
            <w:shd w:val="clear" w:color="auto" w:fill="auto"/>
            <w:noWrap/>
            <w:vAlign w:val="bottom"/>
          </w:tcPr>
          <w:p w14:paraId="630AE740"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Löpnummer</w:t>
            </w:r>
          </w:p>
        </w:tc>
        <w:tc>
          <w:tcPr>
            <w:tcW w:w="2551" w:type="dxa"/>
            <w:shd w:val="clear" w:color="auto" w:fill="auto"/>
            <w:noWrap/>
            <w:vAlign w:val="bottom"/>
          </w:tcPr>
          <w:p w14:paraId="34565C64"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34 § tabell D fält P5</w:t>
            </w:r>
          </w:p>
        </w:tc>
      </w:tr>
      <w:tr w:rsidR="008D7B0D" w:rsidRPr="00703E9F" w14:paraId="6AC8FBD2" w14:textId="77777777" w:rsidTr="008D7B0D">
        <w:trPr>
          <w:trHeight w:val="255"/>
        </w:trPr>
        <w:tc>
          <w:tcPr>
            <w:tcW w:w="2694" w:type="dxa"/>
            <w:shd w:val="clear" w:color="auto" w:fill="auto"/>
            <w:noWrap/>
            <w:vAlign w:val="bottom"/>
          </w:tcPr>
          <w:p w14:paraId="10E27D80"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Försäljningsbelopp</w:t>
            </w:r>
          </w:p>
        </w:tc>
        <w:tc>
          <w:tcPr>
            <w:tcW w:w="2551" w:type="dxa"/>
            <w:shd w:val="clear" w:color="auto" w:fill="auto"/>
            <w:noWrap/>
            <w:vAlign w:val="bottom"/>
          </w:tcPr>
          <w:p w14:paraId="5BF540EF"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34 § tabell D fält P6</w:t>
            </w:r>
          </w:p>
        </w:tc>
      </w:tr>
      <w:tr w:rsidR="008D7B0D" w:rsidRPr="008035B7" w14:paraId="38D33F3A" w14:textId="77777777" w:rsidTr="008D7B0D">
        <w:trPr>
          <w:trHeight w:val="255"/>
        </w:trPr>
        <w:tc>
          <w:tcPr>
            <w:tcW w:w="2694" w:type="dxa"/>
            <w:shd w:val="clear" w:color="auto" w:fill="auto"/>
            <w:noWrap/>
            <w:vAlign w:val="bottom"/>
          </w:tcPr>
          <w:p w14:paraId="3B718FD1"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Mervärdesskatt</w:t>
            </w:r>
          </w:p>
        </w:tc>
        <w:tc>
          <w:tcPr>
            <w:tcW w:w="2551" w:type="dxa"/>
            <w:shd w:val="clear" w:color="auto" w:fill="auto"/>
            <w:noWrap/>
            <w:vAlign w:val="bottom"/>
          </w:tcPr>
          <w:p w14:paraId="0EA70764" w14:textId="77777777" w:rsidR="008D7B0D" w:rsidRPr="0025540A"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34 § tabell D fält P7</w:t>
            </w:r>
          </w:p>
        </w:tc>
      </w:tr>
      <w:tr w:rsidR="008D7B0D" w:rsidRPr="00703E9F" w14:paraId="5A9ECD96" w14:textId="77777777" w:rsidTr="008D7B0D">
        <w:trPr>
          <w:trHeight w:val="255"/>
        </w:trPr>
        <w:tc>
          <w:tcPr>
            <w:tcW w:w="2694" w:type="dxa"/>
            <w:shd w:val="clear" w:color="auto" w:fill="auto"/>
            <w:noWrap/>
            <w:vAlign w:val="bottom"/>
          </w:tcPr>
          <w:p w14:paraId="1B2D5AE1" w14:textId="77777777" w:rsidR="008D7B0D" w:rsidRPr="00703E9F" w:rsidRDefault="008D7B0D" w:rsidP="008D7B0D">
            <w:pPr>
              <w:ind w:firstLine="0"/>
              <w:rPr>
                <w:rFonts w:asciiTheme="majorHAnsi" w:hAnsiTheme="majorHAnsi" w:cstheme="majorHAnsi"/>
                <w:szCs w:val="20"/>
              </w:rPr>
            </w:pPr>
            <w:proofErr w:type="spellStart"/>
            <w:r w:rsidRPr="00703E9F">
              <w:rPr>
                <w:rFonts w:asciiTheme="majorHAnsi" w:hAnsiTheme="majorHAnsi" w:cstheme="majorHAnsi"/>
                <w:szCs w:val="20"/>
              </w:rPr>
              <w:t>Offline</w:t>
            </w:r>
            <w:proofErr w:type="spellEnd"/>
            <w:r w:rsidRPr="00703E9F">
              <w:rPr>
                <w:rFonts w:asciiTheme="majorHAnsi" w:hAnsiTheme="majorHAnsi" w:cstheme="majorHAnsi"/>
                <w:szCs w:val="20"/>
              </w:rPr>
              <w:t>-status</w:t>
            </w:r>
          </w:p>
        </w:tc>
        <w:tc>
          <w:tcPr>
            <w:tcW w:w="2551" w:type="dxa"/>
            <w:shd w:val="clear" w:color="auto" w:fill="auto"/>
            <w:noWrap/>
            <w:vAlign w:val="bottom"/>
          </w:tcPr>
          <w:p w14:paraId="3604362B"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34 § tabell D fält P8</w:t>
            </w:r>
          </w:p>
        </w:tc>
      </w:tr>
      <w:tr w:rsidR="008D7B0D" w:rsidRPr="00703E9F" w14:paraId="6B096F79" w14:textId="77777777" w:rsidTr="008D7B0D">
        <w:trPr>
          <w:trHeight w:val="255"/>
        </w:trPr>
        <w:tc>
          <w:tcPr>
            <w:tcW w:w="2694" w:type="dxa"/>
            <w:shd w:val="clear" w:color="auto" w:fill="auto"/>
            <w:noWrap/>
            <w:vAlign w:val="bottom"/>
          </w:tcPr>
          <w:p w14:paraId="1941D5A7"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Räknare H</w:t>
            </w:r>
          </w:p>
        </w:tc>
        <w:tc>
          <w:tcPr>
            <w:tcW w:w="2551" w:type="dxa"/>
            <w:shd w:val="clear" w:color="auto" w:fill="auto"/>
            <w:noWrap/>
            <w:vAlign w:val="bottom"/>
          </w:tcPr>
          <w:p w14:paraId="0DAE1933"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25 §</w:t>
            </w:r>
          </w:p>
        </w:tc>
      </w:tr>
    </w:tbl>
    <w:p w14:paraId="64066CC4" w14:textId="77777777" w:rsidR="008D7B0D" w:rsidRPr="00703E9F" w:rsidRDefault="008D7B0D" w:rsidP="00353777">
      <w:pPr>
        <w:pStyle w:val="Paragraf1"/>
        <w:numPr>
          <w:ilvl w:val="0"/>
          <w:numId w:val="56"/>
        </w:numPr>
        <w:tabs>
          <w:tab w:val="clear" w:pos="596"/>
          <w:tab w:val="num" w:pos="454"/>
        </w:tabs>
        <w:ind w:left="0"/>
      </w:pPr>
      <w:r w:rsidRPr="00703E9F">
        <w:t>Vid utläsning av kontrolldata enligt 14 § och med i 4-7 §§ angiv</w:t>
      </w:r>
      <w:r w:rsidRPr="00703E9F">
        <w:softHyphen/>
        <w:t xml:space="preserve">na parametrar ska filen </w:t>
      </w:r>
      <w:r w:rsidRPr="00703E9F">
        <w:rPr>
          <w:i/>
        </w:rPr>
        <w:t>server_raknare.txt</w:t>
      </w:r>
      <w:r w:rsidRPr="00703E9F">
        <w:t xml:space="preserve"> skapas. Filen ska inledas med en rad som anger fältnamn enligt den ordning som anges i tabellen nedan. För varje kvitto ska till filen skrivas en post med data enligt vad som anges i tabellen.  </w:t>
      </w:r>
    </w:p>
    <w:p w14:paraId="65878620" w14:textId="77777777" w:rsidR="008D7B0D" w:rsidRPr="00703E9F" w:rsidRDefault="008D7B0D" w:rsidP="008D7B0D">
      <w:pPr>
        <w:pStyle w:val="Brdtextmedindrag"/>
      </w:pPr>
    </w:p>
    <w:tbl>
      <w:tblPr>
        <w:tblW w:w="538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08"/>
        <w:gridCol w:w="3279"/>
      </w:tblGrid>
      <w:tr w:rsidR="008D7B0D" w:rsidRPr="00703E9F" w14:paraId="114B8B0D" w14:textId="77777777" w:rsidTr="008D7B0D">
        <w:trPr>
          <w:trHeight w:val="255"/>
        </w:trPr>
        <w:tc>
          <w:tcPr>
            <w:tcW w:w="2108" w:type="dxa"/>
            <w:shd w:val="clear" w:color="auto" w:fill="EEECE1" w:themeFill="background2"/>
            <w:noWrap/>
            <w:vAlign w:val="bottom"/>
          </w:tcPr>
          <w:p w14:paraId="1B315B2F" w14:textId="77777777" w:rsidR="008D7B0D" w:rsidRPr="00703E9F" w:rsidRDefault="008D7B0D" w:rsidP="008D7B0D">
            <w:pPr>
              <w:ind w:firstLine="0"/>
              <w:rPr>
                <w:rFonts w:asciiTheme="majorHAnsi" w:hAnsiTheme="majorHAnsi" w:cstheme="majorHAnsi"/>
                <w:b/>
                <w:szCs w:val="20"/>
              </w:rPr>
            </w:pPr>
            <w:r w:rsidRPr="00703E9F">
              <w:rPr>
                <w:rFonts w:asciiTheme="majorHAnsi" w:hAnsiTheme="majorHAnsi" w:cstheme="majorHAnsi"/>
                <w:b/>
                <w:szCs w:val="20"/>
              </w:rPr>
              <w:t>Fältnamn</w:t>
            </w:r>
          </w:p>
        </w:tc>
        <w:tc>
          <w:tcPr>
            <w:tcW w:w="3279" w:type="dxa"/>
            <w:shd w:val="clear" w:color="auto" w:fill="EEECE1" w:themeFill="background2"/>
            <w:noWrap/>
            <w:vAlign w:val="bottom"/>
          </w:tcPr>
          <w:p w14:paraId="4F83E095" w14:textId="77777777" w:rsidR="008D7B0D" w:rsidRPr="00703E9F" w:rsidRDefault="008D7B0D" w:rsidP="008D7B0D">
            <w:pPr>
              <w:ind w:firstLine="0"/>
              <w:rPr>
                <w:rFonts w:asciiTheme="majorHAnsi" w:hAnsiTheme="majorHAnsi" w:cstheme="majorHAnsi"/>
                <w:b/>
                <w:szCs w:val="20"/>
              </w:rPr>
            </w:pPr>
            <w:r w:rsidRPr="00703E9F">
              <w:rPr>
                <w:rFonts w:asciiTheme="majorHAnsi" w:hAnsiTheme="majorHAnsi" w:cstheme="majorHAnsi"/>
                <w:b/>
                <w:szCs w:val="20"/>
              </w:rPr>
              <w:t>Hänvisning</w:t>
            </w:r>
          </w:p>
        </w:tc>
      </w:tr>
      <w:tr w:rsidR="008D7B0D" w:rsidRPr="00703E9F" w14:paraId="56588989" w14:textId="77777777" w:rsidTr="008D7B0D">
        <w:trPr>
          <w:trHeight w:val="255"/>
        </w:trPr>
        <w:tc>
          <w:tcPr>
            <w:tcW w:w="2108" w:type="dxa"/>
            <w:shd w:val="clear" w:color="auto" w:fill="auto"/>
            <w:noWrap/>
            <w:vAlign w:val="bottom"/>
          </w:tcPr>
          <w:p w14:paraId="1A2219D0"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Organisationsnummer</w:t>
            </w:r>
          </w:p>
        </w:tc>
        <w:tc>
          <w:tcPr>
            <w:tcW w:w="3279" w:type="dxa"/>
            <w:shd w:val="clear" w:color="auto" w:fill="auto"/>
            <w:noWrap/>
            <w:vAlign w:val="bottom"/>
          </w:tcPr>
          <w:p w14:paraId="2944FADC"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34 § tabell A fält N2</w:t>
            </w:r>
          </w:p>
        </w:tc>
      </w:tr>
      <w:tr w:rsidR="008D7B0D" w:rsidRPr="00703E9F" w14:paraId="613C1F70" w14:textId="77777777" w:rsidTr="008D7B0D">
        <w:trPr>
          <w:trHeight w:val="255"/>
        </w:trPr>
        <w:tc>
          <w:tcPr>
            <w:tcW w:w="2108" w:type="dxa"/>
            <w:shd w:val="clear" w:color="auto" w:fill="auto"/>
            <w:noWrap/>
            <w:vAlign w:val="bottom"/>
          </w:tcPr>
          <w:p w14:paraId="1DA12EC7"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Kassaregisternummer</w:t>
            </w:r>
          </w:p>
        </w:tc>
        <w:tc>
          <w:tcPr>
            <w:tcW w:w="3279" w:type="dxa"/>
            <w:shd w:val="clear" w:color="auto" w:fill="auto"/>
            <w:noWrap/>
            <w:vAlign w:val="bottom"/>
          </w:tcPr>
          <w:p w14:paraId="4B8C523F"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 xml:space="preserve">5 kap. 35 § b </w:t>
            </w:r>
          </w:p>
        </w:tc>
      </w:tr>
      <w:tr w:rsidR="008D7B0D" w:rsidRPr="00703E9F" w14:paraId="38C1847F" w14:textId="77777777" w:rsidTr="008D7B0D">
        <w:trPr>
          <w:trHeight w:val="255"/>
        </w:trPr>
        <w:tc>
          <w:tcPr>
            <w:tcW w:w="2108" w:type="dxa"/>
            <w:shd w:val="clear" w:color="auto" w:fill="auto"/>
            <w:noWrap/>
            <w:vAlign w:val="bottom"/>
          </w:tcPr>
          <w:p w14:paraId="5A8F02BF" w14:textId="0BCF525D"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Datum och tid</w:t>
            </w:r>
          </w:p>
        </w:tc>
        <w:tc>
          <w:tcPr>
            <w:tcW w:w="3279" w:type="dxa"/>
            <w:shd w:val="clear" w:color="auto" w:fill="auto"/>
            <w:noWrap/>
            <w:vAlign w:val="bottom"/>
          </w:tcPr>
          <w:p w14:paraId="3B694B47"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 xml:space="preserve">5 kap. 34 § tabell A fält N1, </w:t>
            </w:r>
          </w:p>
          <w:p w14:paraId="5179C03A"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 xml:space="preserve">5 kap. 34 § tabell B fält K1, </w:t>
            </w:r>
          </w:p>
          <w:p w14:paraId="46D05E51"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34 § tabell C fält O1 eller</w:t>
            </w:r>
          </w:p>
          <w:p w14:paraId="42BF1CD2"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34 § tabell D fält P1</w:t>
            </w:r>
          </w:p>
        </w:tc>
      </w:tr>
      <w:tr w:rsidR="008D7B0D" w:rsidRPr="00703E9F" w14:paraId="36081BA1" w14:textId="77777777" w:rsidTr="008D7B0D">
        <w:trPr>
          <w:trHeight w:val="255"/>
        </w:trPr>
        <w:tc>
          <w:tcPr>
            <w:tcW w:w="2108" w:type="dxa"/>
            <w:shd w:val="clear" w:color="auto" w:fill="auto"/>
            <w:noWrap/>
            <w:vAlign w:val="bottom"/>
          </w:tcPr>
          <w:p w14:paraId="7304DEAA"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Räknare A</w:t>
            </w:r>
          </w:p>
        </w:tc>
        <w:tc>
          <w:tcPr>
            <w:tcW w:w="3279" w:type="dxa"/>
            <w:shd w:val="clear" w:color="auto" w:fill="auto"/>
            <w:noWrap/>
            <w:vAlign w:val="bottom"/>
          </w:tcPr>
          <w:p w14:paraId="1CDF1A7E"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 xml:space="preserve">5 kap. 18 § </w:t>
            </w:r>
          </w:p>
        </w:tc>
      </w:tr>
      <w:tr w:rsidR="008D7B0D" w:rsidRPr="00703E9F" w14:paraId="24D49714" w14:textId="77777777" w:rsidTr="008D7B0D">
        <w:trPr>
          <w:trHeight w:val="255"/>
        </w:trPr>
        <w:tc>
          <w:tcPr>
            <w:tcW w:w="2108" w:type="dxa"/>
            <w:shd w:val="clear" w:color="auto" w:fill="auto"/>
            <w:noWrap/>
            <w:vAlign w:val="bottom"/>
          </w:tcPr>
          <w:p w14:paraId="7018D0BE"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Räknare B</w:t>
            </w:r>
          </w:p>
        </w:tc>
        <w:tc>
          <w:tcPr>
            <w:tcW w:w="3279" w:type="dxa"/>
            <w:shd w:val="clear" w:color="auto" w:fill="auto"/>
            <w:noWrap/>
            <w:vAlign w:val="bottom"/>
          </w:tcPr>
          <w:p w14:paraId="030D0063"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 xml:space="preserve">5 kap. 19 § </w:t>
            </w:r>
          </w:p>
        </w:tc>
      </w:tr>
      <w:tr w:rsidR="008D7B0D" w:rsidRPr="00703E9F" w14:paraId="098AB003" w14:textId="77777777" w:rsidTr="008D7B0D">
        <w:trPr>
          <w:trHeight w:val="255"/>
        </w:trPr>
        <w:tc>
          <w:tcPr>
            <w:tcW w:w="2108" w:type="dxa"/>
            <w:shd w:val="clear" w:color="auto" w:fill="auto"/>
            <w:noWrap/>
            <w:vAlign w:val="bottom"/>
          </w:tcPr>
          <w:p w14:paraId="0AB4AE31"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Räknare C</w:t>
            </w:r>
          </w:p>
        </w:tc>
        <w:tc>
          <w:tcPr>
            <w:tcW w:w="3279" w:type="dxa"/>
            <w:shd w:val="clear" w:color="auto" w:fill="auto"/>
            <w:noWrap/>
            <w:vAlign w:val="bottom"/>
          </w:tcPr>
          <w:p w14:paraId="508B42B3"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 xml:space="preserve">5 kap. 20 § </w:t>
            </w:r>
          </w:p>
        </w:tc>
      </w:tr>
      <w:tr w:rsidR="008D7B0D" w:rsidRPr="00703E9F" w14:paraId="5B9826AC" w14:textId="77777777" w:rsidTr="008D7B0D">
        <w:trPr>
          <w:trHeight w:val="255"/>
        </w:trPr>
        <w:tc>
          <w:tcPr>
            <w:tcW w:w="2108" w:type="dxa"/>
            <w:shd w:val="clear" w:color="auto" w:fill="auto"/>
            <w:noWrap/>
            <w:vAlign w:val="bottom"/>
          </w:tcPr>
          <w:p w14:paraId="288F148B"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Räknare D</w:t>
            </w:r>
          </w:p>
        </w:tc>
        <w:tc>
          <w:tcPr>
            <w:tcW w:w="3279" w:type="dxa"/>
            <w:shd w:val="clear" w:color="auto" w:fill="auto"/>
            <w:noWrap/>
            <w:vAlign w:val="bottom"/>
          </w:tcPr>
          <w:p w14:paraId="1413EDD8"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 xml:space="preserve">5 kap. 21 § </w:t>
            </w:r>
          </w:p>
        </w:tc>
      </w:tr>
      <w:tr w:rsidR="008D7B0D" w:rsidRPr="00703E9F" w14:paraId="032B46C6" w14:textId="77777777" w:rsidTr="008D7B0D">
        <w:trPr>
          <w:trHeight w:val="255"/>
        </w:trPr>
        <w:tc>
          <w:tcPr>
            <w:tcW w:w="2108" w:type="dxa"/>
            <w:shd w:val="clear" w:color="auto" w:fill="auto"/>
            <w:noWrap/>
            <w:vAlign w:val="bottom"/>
          </w:tcPr>
          <w:p w14:paraId="77107EF4"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Räknare E</w:t>
            </w:r>
          </w:p>
        </w:tc>
        <w:tc>
          <w:tcPr>
            <w:tcW w:w="3279" w:type="dxa"/>
            <w:shd w:val="clear" w:color="auto" w:fill="auto"/>
            <w:noWrap/>
            <w:vAlign w:val="bottom"/>
          </w:tcPr>
          <w:p w14:paraId="4EE35B1D"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 xml:space="preserve">5 kap. 22 § </w:t>
            </w:r>
          </w:p>
        </w:tc>
      </w:tr>
      <w:tr w:rsidR="008D7B0D" w:rsidRPr="00703E9F" w14:paraId="00AF2815" w14:textId="77777777" w:rsidTr="008D7B0D">
        <w:trPr>
          <w:trHeight w:val="255"/>
        </w:trPr>
        <w:tc>
          <w:tcPr>
            <w:tcW w:w="2108" w:type="dxa"/>
            <w:shd w:val="clear" w:color="auto" w:fill="auto"/>
            <w:noWrap/>
            <w:vAlign w:val="bottom"/>
          </w:tcPr>
          <w:p w14:paraId="2E46C83D"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Räknare F</w:t>
            </w:r>
          </w:p>
        </w:tc>
        <w:tc>
          <w:tcPr>
            <w:tcW w:w="3279" w:type="dxa"/>
            <w:shd w:val="clear" w:color="auto" w:fill="auto"/>
            <w:noWrap/>
            <w:vAlign w:val="bottom"/>
          </w:tcPr>
          <w:p w14:paraId="6C7C8960"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 xml:space="preserve">5 kap. 23 § </w:t>
            </w:r>
          </w:p>
        </w:tc>
      </w:tr>
      <w:tr w:rsidR="008D7B0D" w:rsidRPr="00703E9F" w14:paraId="17AB1959" w14:textId="77777777" w:rsidTr="008D7B0D">
        <w:trPr>
          <w:trHeight w:val="255"/>
        </w:trPr>
        <w:tc>
          <w:tcPr>
            <w:tcW w:w="2108" w:type="dxa"/>
            <w:shd w:val="clear" w:color="auto" w:fill="auto"/>
            <w:noWrap/>
            <w:vAlign w:val="bottom"/>
          </w:tcPr>
          <w:p w14:paraId="5AA15903"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lastRenderedPageBreak/>
              <w:t>Räknare G</w:t>
            </w:r>
          </w:p>
        </w:tc>
        <w:tc>
          <w:tcPr>
            <w:tcW w:w="3279" w:type="dxa"/>
            <w:shd w:val="clear" w:color="auto" w:fill="auto"/>
            <w:noWrap/>
            <w:vAlign w:val="bottom"/>
          </w:tcPr>
          <w:p w14:paraId="7AE0A872"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 xml:space="preserve">5 kap. 24 § </w:t>
            </w:r>
          </w:p>
        </w:tc>
      </w:tr>
      <w:tr w:rsidR="008D7B0D" w:rsidRPr="00703E9F" w14:paraId="6D7137E8" w14:textId="77777777" w:rsidTr="008D7B0D">
        <w:trPr>
          <w:trHeight w:val="255"/>
        </w:trPr>
        <w:tc>
          <w:tcPr>
            <w:tcW w:w="2108" w:type="dxa"/>
            <w:shd w:val="clear" w:color="auto" w:fill="auto"/>
            <w:noWrap/>
            <w:vAlign w:val="bottom"/>
          </w:tcPr>
          <w:p w14:paraId="19F82F98"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Räknare H</w:t>
            </w:r>
          </w:p>
        </w:tc>
        <w:tc>
          <w:tcPr>
            <w:tcW w:w="3279" w:type="dxa"/>
            <w:shd w:val="clear" w:color="auto" w:fill="auto"/>
            <w:noWrap/>
            <w:vAlign w:val="bottom"/>
          </w:tcPr>
          <w:p w14:paraId="61469FE6"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 xml:space="preserve">5 kap. 25 § </w:t>
            </w:r>
          </w:p>
        </w:tc>
      </w:tr>
      <w:tr w:rsidR="008D7B0D" w:rsidRPr="00703E9F" w14:paraId="77DD09AE" w14:textId="77777777" w:rsidTr="008D7B0D">
        <w:trPr>
          <w:trHeight w:val="255"/>
        </w:trPr>
        <w:tc>
          <w:tcPr>
            <w:tcW w:w="2108" w:type="dxa"/>
            <w:shd w:val="clear" w:color="auto" w:fill="auto"/>
            <w:noWrap/>
            <w:vAlign w:val="bottom"/>
          </w:tcPr>
          <w:p w14:paraId="2B7ABB10"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Räknare I</w:t>
            </w:r>
          </w:p>
        </w:tc>
        <w:tc>
          <w:tcPr>
            <w:tcW w:w="3279" w:type="dxa"/>
            <w:shd w:val="clear" w:color="auto" w:fill="auto"/>
            <w:noWrap/>
            <w:vAlign w:val="bottom"/>
          </w:tcPr>
          <w:p w14:paraId="1E67315A"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 xml:space="preserve">5 kap. 26 § </w:t>
            </w:r>
          </w:p>
        </w:tc>
      </w:tr>
      <w:tr w:rsidR="008D7B0D" w:rsidRPr="00703E9F" w14:paraId="3557BF45" w14:textId="77777777" w:rsidTr="008D7B0D">
        <w:trPr>
          <w:trHeight w:val="255"/>
        </w:trPr>
        <w:tc>
          <w:tcPr>
            <w:tcW w:w="2108" w:type="dxa"/>
            <w:shd w:val="clear" w:color="auto" w:fill="auto"/>
            <w:noWrap/>
            <w:vAlign w:val="bottom"/>
          </w:tcPr>
          <w:p w14:paraId="75C95D0E"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Räknare J</w:t>
            </w:r>
          </w:p>
        </w:tc>
        <w:tc>
          <w:tcPr>
            <w:tcW w:w="3279" w:type="dxa"/>
            <w:shd w:val="clear" w:color="auto" w:fill="auto"/>
            <w:noWrap/>
            <w:vAlign w:val="bottom"/>
          </w:tcPr>
          <w:p w14:paraId="4903E43C"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 xml:space="preserve">5 kap. 27 § </w:t>
            </w:r>
          </w:p>
        </w:tc>
      </w:tr>
      <w:tr w:rsidR="008D7B0D" w:rsidRPr="00703E9F" w14:paraId="5A6E02E9" w14:textId="77777777" w:rsidTr="008D7B0D">
        <w:trPr>
          <w:trHeight w:val="255"/>
        </w:trPr>
        <w:tc>
          <w:tcPr>
            <w:tcW w:w="2108" w:type="dxa"/>
            <w:shd w:val="clear" w:color="auto" w:fill="auto"/>
            <w:noWrap/>
            <w:vAlign w:val="bottom"/>
          </w:tcPr>
          <w:p w14:paraId="02517C02"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Räknare K</w:t>
            </w:r>
          </w:p>
        </w:tc>
        <w:tc>
          <w:tcPr>
            <w:tcW w:w="3279" w:type="dxa"/>
            <w:shd w:val="clear" w:color="auto" w:fill="auto"/>
            <w:noWrap/>
            <w:vAlign w:val="bottom"/>
          </w:tcPr>
          <w:p w14:paraId="0B0F0636"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 xml:space="preserve">5 kap. 28 § </w:t>
            </w:r>
          </w:p>
        </w:tc>
      </w:tr>
      <w:tr w:rsidR="008D7B0D" w:rsidRPr="00703E9F" w14:paraId="5469FEE0" w14:textId="77777777" w:rsidTr="008D7B0D">
        <w:trPr>
          <w:trHeight w:val="255"/>
        </w:trPr>
        <w:tc>
          <w:tcPr>
            <w:tcW w:w="2108" w:type="dxa"/>
            <w:shd w:val="clear" w:color="auto" w:fill="auto"/>
            <w:noWrap/>
            <w:vAlign w:val="bottom"/>
          </w:tcPr>
          <w:p w14:paraId="49728571"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Räknare L</w:t>
            </w:r>
          </w:p>
        </w:tc>
        <w:tc>
          <w:tcPr>
            <w:tcW w:w="3279" w:type="dxa"/>
            <w:shd w:val="clear" w:color="auto" w:fill="auto"/>
            <w:noWrap/>
            <w:vAlign w:val="bottom"/>
          </w:tcPr>
          <w:p w14:paraId="497624AE"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 xml:space="preserve">5 kap. 29 § </w:t>
            </w:r>
          </w:p>
        </w:tc>
      </w:tr>
      <w:tr w:rsidR="008D7B0D" w:rsidRPr="00703E9F" w14:paraId="672352F9" w14:textId="77777777" w:rsidTr="008D7B0D">
        <w:trPr>
          <w:trHeight w:val="255"/>
        </w:trPr>
        <w:tc>
          <w:tcPr>
            <w:tcW w:w="2108" w:type="dxa"/>
            <w:shd w:val="clear" w:color="auto" w:fill="auto"/>
            <w:noWrap/>
            <w:vAlign w:val="bottom"/>
          </w:tcPr>
          <w:p w14:paraId="0163C526"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Räknare M</w:t>
            </w:r>
          </w:p>
        </w:tc>
        <w:tc>
          <w:tcPr>
            <w:tcW w:w="3279" w:type="dxa"/>
            <w:shd w:val="clear" w:color="auto" w:fill="auto"/>
            <w:noWrap/>
            <w:vAlign w:val="bottom"/>
          </w:tcPr>
          <w:p w14:paraId="6B8EFA40"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30 §</w:t>
            </w:r>
          </w:p>
        </w:tc>
      </w:tr>
    </w:tbl>
    <w:p w14:paraId="51330B39" w14:textId="77777777" w:rsidR="008D7B0D" w:rsidRPr="00703E9F" w:rsidRDefault="008D7B0D" w:rsidP="00353777">
      <w:pPr>
        <w:pStyle w:val="Paragraf1"/>
        <w:numPr>
          <w:ilvl w:val="0"/>
          <w:numId w:val="56"/>
        </w:numPr>
        <w:tabs>
          <w:tab w:val="clear" w:pos="596"/>
          <w:tab w:val="num" w:pos="454"/>
        </w:tabs>
        <w:ind w:left="0"/>
      </w:pPr>
      <w:r w:rsidRPr="00703E9F">
        <w:t>Vid utläsning av kontrolldata enligt 14 § och med i 4-7 §§ angiv</w:t>
      </w:r>
      <w:r w:rsidRPr="00703E9F">
        <w:softHyphen/>
        <w:t xml:space="preserve">na parametrar ska filen </w:t>
      </w:r>
      <w:r w:rsidRPr="00703E9F">
        <w:rPr>
          <w:i/>
        </w:rPr>
        <w:t>system&lt;signeringmodulsidentititet&gt;.log</w:t>
      </w:r>
      <w:r w:rsidRPr="00703E9F">
        <w:t xml:space="preserve"> skapas. Filen ska inledas med en rad som anger fältnamn enligt den ordning som anges i tabellen nedan. För varje förändring av nedan</w:t>
      </w:r>
      <w:r w:rsidRPr="00703E9F">
        <w:softHyphen/>
        <w:t xml:space="preserve">stående data ska till filen skrivas en post med data enligt vad som anges i tabellen. </w:t>
      </w:r>
    </w:p>
    <w:p w14:paraId="2E4271B5" w14:textId="77777777" w:rsidR="008D7B0D" w:rsidRPr="00703E9F" w:rsidRDefault="008D7B0D" w:rsidP="008D7B0D">
      <w:pPr>
        <w:pStyle w:val="Paragraf1"/>
        <w:numPr>
          <w:ilvl w:val="0"/>
          <w:numId w:val="0"/>
        </w:numPr>
      </w:pPr>
      <w:r w:rsidRPr="00703E9F">
        <w:t xml:space="preserve">     </w:t>
      </w:r>
    </w:p>
    <w:tbl>
      <w:tblPr>
        <w:tblW w:w="453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1701"/>
      </w:tblGrid>
      <w:tr w:rsidR="008D7B0D" w:rsidRPr="00703E9F" w14:paraId="26F9C3A9" w14:textId="77777777" w:rsidTr="008D7B0D">
        <w:trPr>
          <w:trHeight w:val="255"/>
        </w:trPr>
        <w:tc>
          <w:tcPr>
            <w:tcW w:w="2835" w:type="dxa"/>
            <w:shd w:val="clear" w:color="auto" w:fill="EEECE1" w:themeFill="background2"/>
            <w:noWrap/>
            <w:vAlign w:val="bottom"/>
          </w:tcPr>
          <w:p w14:paraId="46110B17" w14:textId="77777777" w:rsidR="008D7B0D" w:rsidRPr="00703E9F" w:rsidRDefault="008D7B0D" w:rsidP="008D7B0D">
            <w:pPr>
              <w:ind w:firstLine="0"/>
              <w:rPr>
                <w:rFonts w:asciiTheme="majorHAnsi" w:hAnsiTheme="majorHAnsi" w:cstheme="majorHAnsi"/>
                <w:b/>
                <w:szCs w:val="20"/>
              </w:rPr>
            </w:pPr>
            <w:r w:rsidRPr="00703E9F">
              <w:rPr>
                <w:rFonts w:asciiTheme="majorHAnsi" w:hAnsiTheme="majorHAnsi" w:cstheme="majorHAnsi"/>
                <w:b/>
                <w:szCs w:val="20"/>
              </w:rPr>
              <w:t>Fältnamn</w:t>
            </w:r>
          </w:p>
        </w:tc>
        <w:tc>
          <w:tcPr>
            <w:tcW w:w="1701" w:type="dxa"/>
            <w:shd w:val="clear" w:color="auto" w:fill="EEECE1" w:themeFill="background2"/>
            <w:noWrap/>
            <w:vAlign w:val="bottom"/>
          </w:tcPr>
          <w:p w14:paraId="16E33F22" w14:textId="77777777" w:rsidR="008D7B0D" w:rsidRPr="00703E9F" w:rsidRDefault="008D7B0D" w:rsidP="008D7B0D">
            <w:pPr>
              <w:ind w:firstLine="0"/>
              <w:rPr>
                <w:rFonts w:asciiTheme="majorHAnsi" w:hAnsiTheme="majorHAnsi" w:cstheme="majorHAnsi"/>
                <w:b/>
                <w:szCs w:val="20"/>
              </w:rPr>
            </w:pPr>
            <w:r w:rsidRPr="00703E9F">
              <w:rPr>
                <w:rFonts w:asciiTheme="majorHAnsi" w:hAnsiTheme="majorHAnsi" w:cstheme="majorHAnsi"/>
                <w:b/>
                <w:szCs w:val="20"/>
              </w:rPr>
              <w:t>Hänvisning</w:t>
            </w:r>
          </w:p>
        </w:tc>
      </w:tr>
      <w:tr w:rsidR="008D7B0D" w:rsidRPr="008035B7" w14:paraId="473E5E1C" w14:textId="77777777" w:rsidTr="008D7B0D">
        <w:trPr>
          <w:trHeight w:val="255"/>
        </w:trPr>
        <w:tc>
          <w:tcPr>
            <w:tcW w:w="2835" w:type="dxa"/>
            <w:shd w:val="clear" w:color="auto" w:fill="auto"/>
            <w:noWrap/>
            <w:vAlign w:val="bottom"/>
          </w:tcPr>
          <w:p w14:paraId="56D3E8BC"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Start av program</w:t>
            </w:r>
          </w:p>
        </w:tc>
        <w:tc>
          <w:tcPr>
            <w:tcW w:w="1701" w:type="dxa"/>
            <w:shd w:val="clear" w:color="auto" w:fill="auto"/>
            <w:noWrap/>
            <w:vAlign w:val="bottom"/>
          </w:tcPr>
          <w:p w14:paraId="1A9452EF" w14:textId="77777777" w:rsidR="008D7B0D" w:rsidRPr="00427C19" w:rsidRDefault="008D7B0D" w:rsidP="008D7B0D">
            <w:pPr>
              <w:ind w:firstLine="0"/>
              <w:rPr>
                <w:rFonts w:asciiTheme="majorHAnsi" w:hAnsiTheme="majorHAnsi" w:cstheme="majorHAnsi"/>
                <w:szCs w:val="20"/>
              </w:rPr>
            </w:pPr>
            <w:r w:rsidRPr="00703E9F">
              <w:rPr>
                <w:rFonts w:asciiTheme="majorHAnsi" w:hAnsiTheme="majorHAnsi" w:cstheme="majorHAnsi"/>
                <w:szCs w:val="20"/>
              </w:rPr>
              <w:t>5 kap. 51 § 1</w:t>
            </w:r>
          </w:p>
        </w:tc>
      </w:tr>
      <w:tr w:rsidR="008D7B0D" w:rsidRPr="008035B7" w14:paraId="44EE05E3" w14:textId="77777777" w:rsidTr="008D7B0D">
        <w:trPr>
          <w:trHeight w:val="255"/>
        </w:trPr>
        <w:tc>
          <w:tcPr>
            <w:tcW w:w="2835" w:type="dxa"/>
            <w:shd w:val="clear" w:color="auto" w:fill="auto"/>
            <w:noWrap/>
            <w:vAlign w:val="bottom"/>
          </w:tcPr>
          <w:p w14:paraId="3EAD365B" w14:textId="77777777" w:rsidR="008D7B0D" w:rsidRPr="00427C19" w:rsidRDefault="008D7B0D" w:rsidP="008D7B0D">
            <w:pPr>
              <w:ind w:firstLine="0"/>
              <w:rPr>
                <w:rFonts w:asciiTheme="majorHAnsi" w:hAnsiTheme="majorHAnsi" w:cstheme="majorHAnsi"/>
                <w:szCs w:val="20"/>
              </w:rPr>
            </w:pPr>
            <w:r w:rsidRPr="00427C19">
              <w:rPr>
                <w:rFonts w:asciiTheme="majorHAnsi" w:hAnsiTheme="majorHAnsi" w:cstheme="majorHAnsi"/>
                <w:szCs w:val="20"/>
              </w:rPr>
              <w:t>Stängning av program</w:t>
            </w:r>
          </w:p>
        </w:tc>
        <w:tc>
          <w:tcPr>
            <w:tcW w:w="1701" w:type="dxa"/>
            <w:shd w:val="clear" w:color="auto" w:fill="auto"/>
            <w:noWrap/>
            <w:vAlign w:val="bottom"/>
          </w:tcPr>
          <w:p w14:paraId="160B2743" w14:textId="77777777" w:rsidR="008D7B0D" w:rsidRPr="00427C19" w:rsidRDefault="008D7B0D" w:rsidP="008D7B0D">
            <w:pPr>
              <w:ind w:firstLine="0"/>
              <w:rPr>
                <w:rFonts w:asciiTheme="majorHAnsi" w:hAnsiTheme="majorHAnsi" w:cstheme="majorHAnsi"/>
                <w:szCs w:val="20"/>
              </w:rPr>
            </w:pPr>
            <w:r w:rsidRPr="00427C19">
              <w:rPr>
                <w:rFonts w:asciiTheme="majorHAnsi" w:hAnsiTheme="majorHAnsi" w:cstheme="majorHAnsi"/>
                <w:szCs w:val="20"/>
              </w:rPr>
              <w:t>5 kap. 51 § 2</w:t>
            </w:r>
          </w:p>
        </w:tc>
      </w:tr>
      <w:tr w:rsidR="008D7B0D" w:rsidRPr="008035B7" w14:paraId="3CA29E6E" w14:textId="77777777" w:rsidTr="008D7B0D">
        <w:trPr>
          <w:trHeight w:val="255"/>
        </w:trPr>
        <w:tc>
          <w:tcPr>
            <w:tcW w:w="2835" w:type="dxa"/>
            <w:shd w:val="clear" w:color="auto" w:fill="auto"/>
            <w:noWrap/>
            <w:vAlign w:val="bottom"/>
          </w:tcPr>
          <w:p w14:paraId="7A64B96A" w14:textId="77777777" w:rsidR="008D7B0D" w:rsidRPr="00427C19" w:rsidRDefault="008D7B0D" w:rsidP="008D7B0D">
            <w:pPr>
              <w:ind w:firstLine="0"/>
              <w:rPr>
                <w:rFonts w:asciiTheme="majorHAnsi" w:hAnsiTheme="majorHAnsi" w:cstheme="majorHAnsi"/>
                <w:szCs w:val="20"/>
              </w:rPr>
            </w:pPr>
            <w:r w:rsidRPr="00427C19">
              <w:rPr>
                <w:rFonts w:asciiTheme="majorHAnsi" w:hAnsiTheme="majorHAnsi" w:cstheme="majorHAnsi"/>
                <w:szCs w:val="20"/>
              </w:rPr>
              <w:t>Felaktig avstängning</w:t>
            </w:r>
          </w:p>
        </w:tc>
        <w:tc>
          <w:tcPr>
            <w:tcW w:w="1701" w:type="dxa"/>
            <w:shd w:val="clear" w:color="auto" w:fill="auto"/>
            <w:noWrap/>
            <w:vAlign w:val="bottom"/>
          </w:tcPr>
          <w:p w14:paraId="052A238D" w14:textId="77777777" w:rsidR="008D7B0D" w:rsidRPr="00427C19" w:rsidRDefault="008D7B0D" w:rsidP="008D7B0D">
            <w:pPr>
              <w:ind w:firstLine="0"/>
              <w:rPr>
                <w:rFonts w:asciiTheme="majorHAnsi" w:hAnsiTheme="majorHAnsi" w:cstheme="majorHAnsi"/>
                <w:szCs w:val="20"/>
              </w:rPr>
            </w:pPr>
            <w:r w:rsidRPr="00427C19">
              <w:rPr>
                <w:rFonts w:asciiTheme="majorHAnsi" w:hAnsiTheme="majorHAnsi" w:cstheme="majorHAnsi"/>
                <w:szCs w:val="20"/>
              </w:rPr>
              <w:t>5 kap. 52 §</w:t>
            </w:r>
          </w:p>
        </w:tc>
      </w:tr>
      <w:tr w:rsidR="008D7B0D" w:rsidRPr="008035B7" w14:paraId="438D20CA" w14:textId="77777777" w:rsidTr="008D7B0D">
        <w:trPr>
          <w:trHeight w:val="255"/>
        </w:trPr>
        <w:tc>
          <w:tcPr>
            <w:tcW w:w="2835" w:type="dxa"/>
            <w:shd w:val="clear" w:color="auto" w:fill="auto"/>
            <w:noWrap/>
            <w:vAlign w:val="bottom"/>
          </w:tcPr>
          <w:p w14:paraId="45A4C35E" w14:textId="77777777" w:rsidR="008D7B0D" w:rsidRPr="00427C19" w:rsidRDefault="008D7B0D" w:rsidP="008D7B0D">
            <w:pPr>
              <w:ind w:firstLine="0"/>
              <w:rPr>
                <w:rFonts w:asciiTheme="majorHAnsi" w:hAnsiTheme="majorHAnsi" w:cstheme="majorHAnsi"/>
                <w:szCs w:val="20"/>
              </w:rPr>
            </w:pPr>
            <w:r w:rsidRPr="00427C19">
              <w:rPr>
                <w:rFonts w:asciiTheme="majorHAnsi" w:hAnsiTheme="majorHAnsi" w:cstheme="majorHAnsi"/>
                <w:szCs w:val="20"/>
              </w:rPr>
              <w:t>SHA-256 Checksummor</w:t>
            </w:r>
          </w:p>
        </w:tc>
        <w:tc>
          <w:tcPr>
            <w:tcW w:w="1701" w:type="dxa"/>
            <w:shd w:val="clear" w:color="auto" w:fill="auto"/>
            <w:noWrap/>
            <w:vAlign w:val="bottom"/>
          </w:tcPr>
          <w:p w14:paraId="5CE7CC15" w14:textId="77777777" w:rsidR="008D7B0D" w:rsidRPr="00427C19" w:rsidRDefault="008D7B0D" w:rsidP="008D7B0D">
            <w:pPr>
              <w:ind w:firstLine="0"/>
              <w:rPr>
                <w:rFonts w:asciiTheme="majorHAnsi" w:hAnsiTheme="majorHAnsi" w:cstheme="majorHAnsi"/>
                <w:szCs w:val="20"/>
              </w:rPr>
            </w:pPr>
            <w:r w:rsidRPr="00427C19">
              <w:rPr>
                <w:rFonts w:asciiTheme="majorHAnsi" w:hAnsiTheme="majorHAnsi" w:cstheme="majorHAnsi"/>
                <w:szCs w:val="20"/>
              </w:rPr>
              <w:t>5 kap. 53 §</w:t>
            </w:r>
          </w:p>
        </w:tc>
      </w:tr>
      <w:tr w:rsidR="008D7B0D" w:rsidRPr="008035B7" w14:paraId="1376C358" w14:textId="77777777" w:rsidTr="008D7B0D">
        <w:trPr>
          <w:trHeight w:val="255"/>
        </w:trPr>
        <w:tc>
          <w:tcPr>
            <w:tcW w:w="2835" w:type="dxa"/>
            <w:shd w:val="clear" w:color="auto" w:fill="auto"/>
            <w:noWrap/>
            <w:vAlign w:val="bottom"/>
          </w:tcPr>
          <w:p w14:paraId="182FB316" w14:textId="77777777" w:rsidR="008D7B0D" w:rsidRPr="00427C19" w:rsidRDefault="008D7B0D" w:rsidP="008D7B0D">
            <w:pPr>
              <w:ind w:firstLine="0"/>
              <w:rPr>
                <w:rFonts w:asciiTheme="majorHAnsi" w:hAnsiTheme="majorHAnsi" w:cstheme="majorHAnsi"/>
                <w:szCs w:val="20"/>
              </w:rPr>
            </w:pPr>
            <w:r w:rsidRPr="00427C19">
              <w:rPr>
                <w:rFonts w:asciiTheme="majorHAnsi" w:hAnsiTheme="majorHAnsi" w:cstheme="majorHAnsi"/>
                <w:szCs w:val="20"/>
              </w:rPr>
              <w:t>Otillåten kvittodata</w:t>
            </w:r>
          </w:p>
        </w:tc>
        <w:tc>
          <w:tcPr>
            <w:tcW w:w="1701" w:type="dxa"/>
            <w:shd w:val="clear" w:color="auto" w:fill="auto"/>
            <w:noWrap/>
            <w:vAlign w:val="bottom"/>
          </w:tcPr>
          <w:p w14:paraId="78F61454" w14:textId="77777777" w:rsidR="008D7B0D" w:rsidRPr="00427C19" w:rsidRDefault="008D7B0D" w:rsidP="008D7B0D">
            <w:pPr>
              <w:ind w:firstLine="0"/>
              <w:rPr>
                <w:rFonts w:asciiTheme="majorHAnsi" w:hAnsiTheme="majorHAnsi" w:cstheme="majorHAnsi"/>
                <w:szCs w:val="20"/>
              </w:rPr>
            </w:pPr>
            <w:r w:rsidRPr="00427C19">
              <w:rPr>
                <w:rFonts w:asciiTheme="majorHAnsi" w:hAnsiTheme="majorHAnsi" w:cstheme="majorHAnsi"/>
                <w:szCs w:val="20"/>
              </w:rPr>
              <w:t>5 kap. 54 §</w:t>
            </w:r>
          </w:p>
        </w:tc>
      </w:tr>
    </w:tbl>
    <w:p w14:paraId="4E30BEF1" w14:textId="77777777" w:rsidR="008D7B0D" w:rsidRPr="00000D9E" w:rsidRDefault="008D7B0D" w:rsidP="00353777">
      <w:pPr>
        <w:pStyle w:val="Paragraf1"/>
        <w:numPr>
          <w:ilvl w:val="0"/>
          <w:numId w:val="56"/>
        </w:numPr>
        <w:tabs>
          <w:tab w:val="clear" w:pos="596"/>
          <w:tab w:val="num" w:pos="454"/>
        </w:tabs>
        <w:ind w:left="0"/>
        <w:rPr>
          <w:i/>
        </w:rPr>
      </w:pPr>
      <w:r w:rsidRPr="008035B7">
        <w:t>Vid utläsning av kontrolldata enligt 14 § och med i 4-7 §§ angiv</w:t>
      </w:r>
      <w:r w:rsidRPr="008035B7">
        <w:softHyphen/>
        <w:t>na parametrar ska filen</w:t>
      </w:r>
      <w:r>
        <w:t xml:space="preserve"> </w:t>
      </w:r>
      <w:r w:rsidRPr="00000D9E">
        <w:rPr>
          <w:i/>
        </w:rPr>
        <w:t xml:space="preserve">sammankoppling&lt;kassaregisternummer&gt;.log </w:t>
      </w:r>
      <w:r w:rsidRPr="008035B7">
        <w:t>skapas. Filen ska inledas med en rad som anger fältnamn enligt den ordning som anges i tabellen nedan. För varje förändring av nedan</w:t>
      </w:r>
      <w:r>
        <w:softHyphen/>
      </w:r>
      <w:r w:rsidRPr="008035B7">
        <w:t xml:space="preserve">stående data ska till filen skrivas en post med data enligt vad som anges i tabellen.  </w:t>
      </w:r>
    </w:p>
    <w:p w14:paraId="3F19F154" w14:textId="77777777" w:rsidR="008D7B0D" w:rsidRPr="008035B7" w:rsidRDefault="008D7B0D" w:rsidP="008D7B0D"/>
    <w:tbl>
      <w:tblPr>
        <w:tblW w:w="53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69"/>
        <w:gridCol w:w="1395"/>
      </w:tblGrid>
      <w:tr w:rsidR="008D7B0D" w:rsidRPr="008035B7" w14:paraId="5612DDE8" w14:textId="77777777" w:rsidTr="008D7B0D">
        <w:trPr>
          <w:trHeight w:val="255"/>
        </w:trPr>
        <w:tc>
          <w:tcPr>
            <w:tcW w:w="3969" w:type="dxa"/>
            <w:shd w:val="clear" w:color="auto" w:fill="EEECE1" w:themeFill="background2"/>
            <w:noWrap/>
            <w:vAlign w:val="bottom"/>
          </w:tcPr>
          <w:p w14:paraId="614BEBD2" w14:textId="77777777" w:rsidR="008D7B0D" w:rsidRPr="00427C19" w:rsidRDefault="008D7B0D" w:rsidP="008D7B0D">
            <w:pPr>
              <w:ind w:firstLine="0"/>
              <w:rPr>
                <w:rFonts w:asciiTheme="majorHAnsi" w:hAnsiTheme="majorHAnsi" w:cstheme="majorHAnsi"/>
                <w:b/>
                <w:szCs w:val="20"/>
              </w:rPr>
            </w:pPr>
            <w:r w:rsidRPr="00427C19">
              <w:rPr>
                <w:rFonts w:asciiTheme="majorHAnsi" w:hAnsiTheme="majorHAnsi" w:cstheme="majorHAnsi"/>
                <w:b/>
                <w:szCs w:val="20"/>
              </w:rPr>
              <w:t>Fältnamn</w:t>
            </w:r>
          </w:p>
        </w:tc>
        <w:tc>
          <w:tcPr>
            <w:tcW w:w="1395" w:type="dxa"/>
            <w:shd w:val="clear" w:color="auto" w:fill="EEECE1" w:themeFill="background2"/>
            <w:noWrap/>
            <w:vAlign w:val="bottom"/>
          </w:tcPr>
          <w:p w14:paraId="38A2BBFE" w14:textId="77777777" w:rsidR="008D7B0D" w:rsidRPr="00427C19" w:rsidRDefault="008D7B0D" w:rsidP="008D7B0D">
            <w:pPr>
              <w:ind w:firstLine="0"/>
              <w:rPr>
                <w:rFonts w:asciiTheme="majorHAnsi" w:hAnsiTheme="majorHAnsi" w:cstheme="majorHAnsi"/>
                <w:b/>
                <w:szCs w:val="20"/>
              </w:rPr>
            </w:pPr>
            <w:r w:rsidRPr="00427C19">
              <w:rPr>
                <w:rFonts w:asciiTheme="majorHAnsi" w:hAnsiTheme="majorHAnsi" w:cstheme="majorHAnsi"/>
                <w:b/>
                <w:szCs w:val="20"/>
              </w:rPr>
              <w:t>Hänvisning</w:t>
            </w:r>
          </w:p>
        </w:tc>
      </w:tr>
      <w:tr w:rsidR="008D7B0D" w:rsidRPr="008035B7" w14:paraId="60252E24" w14:textId="77777777" w:rsidTr="008D7B0D">
        <w:trPr>
          <w:trHeight w:val="255"/>
        </w:trPr>
        <w:tc>
          <w:tcPr>
            <w:tcW w:w="3969" w:type="dxa"/>
            <w:shd w:val="clear" w:color="auto" w:fill="auto"/>
            <w:noWrap/>
            <w:vAlign w:val="bottom"/>
          </w:tcPr>
          <w:p w14:paraId="2CD7F6EE" w14:textId="77777777" w:rsidR="008D7B0D" w:rsidRPr="00427C19" w:rsidRDefault="008D7B0D" w:rsidP="008D7B0D">
            <w:pPr>
              <w:ind w:firstLine="0"/>
              <w:rPr>
                <w:rFonts w:asciiTheme="majorHAnsi" w:hAnsiTheme="majorHAnsi" w:cstheme="majorHAnsi"/>
                <w:szCs w:val="20"/>
              </w:rPr>
            </w:pPr>
            <w:r w:rsidRPr="00427C19">
              <w:rPr>
                <w:rFonts w:asciiTheme="majorHAnsi" w:hAnsiTheme="majorHAnsi" w:cstheme="majorHAnsi"/>
                <w:szCs w:val="20"/>
              </w:rPr>
              <w:t>Initiering av sammankoppling</w:t>
            </w:r>
          </w:p>
        </w:tc>
        <w:tc>
          <w:tcPr>
            <w:tcW w:w="1395" w:type="dxa"/>
            <w:shd w:val="clear" w:color="auto" w:fill="auto"/>
            <w:noWrap/>
            <w:vAlign w:val="bottom"/>
          </w:tcPr>
          <w:p w14:paraId="7428E6A5" w14:textId="77777777" w:rsidR="008D7B0D" w:rsidRPr="00427C19" w:rsidRDefault="008D7B0D" w:rsidP="008D7B0D">
            <w:pPr>
              <w:ind w:firstLine="0"/>
              <w:rPr>
                <w:rFonts w:asciiTheme="majorHAnsi" w:hAnsiTheme="majorHAnsi" w:cstheme="majorHAnsi"/>
                <w:szCs w:val="20"/>
              </w:rPr>
            </w:pPr>
            <w:r w:rsidRPr="00427C19">
              <w:rPr>
                <w:rFonts w:asciiTheme="majorHAnsi" w:hAnsiTheme="majorHAnsi" w:cstheme="majorHAnsi"/>
                <w:szCs w:val="20"/>
              </w:rPr>
              <w:t>5 kap. 56 § 1</w:t>
            </w:r>
          </w:p>
        </w:tc>
      </w:tr>
      <w:tr w:rsidR="008D7B0D" w:rsidRPr="008035B7" w14:paraId="1152D5F7" w14:textId="77777777" w:rsidTr="008D7B0D">
        <w:trPr>
          <w:trHeight w:val="255"/>
        </w:trPr>
        <w:tc>
          <w:tcPr>
            <w:tcW w:w="3969" w:type="dxa"/>
            <w:shd w:val="clear" w:color="auto" w:fill="auto"/>
            <w:noWrap/>
            <w:vAlign w:val="bottom"/>
          </w:tcPr>
          <w:p w14:paraId="0D6811FE" w14:textId="77777777" w:rsidR="008D7B0D" w:rsidRPr="00427C19" w:rsidRDefault="008D7B0D" w:rsidP="008D7B0D">
            <w:pPr>
              <w:ind w:firstLine="0"/>
              <w:rPr>
                <w:rFonts w:asciiTheme="majorHAnsi" w:hAnsiTheme="majorHAnsi" w:cstheme="majorHAnsi"/>
                <w:szCs w:val="20"/>
              </w:rPr>
            </w:pPr>
            <w:r w:rsidRPr="00427C19">
              <w:rPr>
                <w:rFonts w:asciiTheme="majorHAnsi" w:hAnsiTheme="majorHAnsi" w:cstheme="majorHAnsi"/>
                <w:szCs w:val="20"/>
              </w:rPr>
              <w:t>Sammankoppling klar</w:t>
            </w:r>
          </w:p>
        </w:tc>
        <w:tc>
          <w:tcPr>
            <w:tcW w:w="1395" w:type="dxa"/>
            <w:shd w:val="clear" w:color="auto" w:fill="auto"/>
            <w:noWrap/>
            <w:vAlign w:val="bottom"/>
          </w:tcPr>
          <w:p w14:paraId="6C86FADD" w14:textId="77777777" w:rsidR="008D7B0D" w:rsidRPr="00427C19" w:rsidRDefault="008D7B0D" w:rsidP="008D7B0D">
            <w:pPr>
              <w:ind w:firstLine="0"/>
              <w:rPr>
                <w:rFonts w:asciiTheme="majorHAnsi" w:hAnsiTheme="majorHAnsi" w:cstheme="majorHAnsi"/>
                <w:szCs w:val="20"/>
              </w:rPr>
            </w:pPr>
            <w:r w:rsidRPr="00427C19">
              <w:rPr>
                <w:rFonts w:asciiTheme="majorHAnsi" w:hAnsiTheme="majorHAnsi" w:cstheme="majorHAnsi"/>
                <w:szCs w:val="20"/>
              </w:rPr>
              <w:t>5 kap. 56 § 2</w:t>
            </w:r>
          </w:p>
        </w:tc>
      </w:tr>
      <w:tr w:rsidR="008D7B0D" w:rsidRPr="008035B7" w14:paraId="6A741827" w14:textId="77777777" w:rsidTr="008D7B0D">
        <w:trPr>
          <w:trHeight w:val="255"/>
        </w:trPr>
        <w:tc>
          <w:tcPr>
            <w:tcW w:w="3969" w:type="dxa"/>
            <w:shd w:val="clear" w:color="auto" w:fill="auto"/>
            <w:noWrap/>
            <w:vAlign w:val="bottom"/>
          </w:tcPr>
          <w:p w14:paraId="31E72AF1" w14:textId="77777777" w:rsidR="008D7B0D" w:rsidRPr="00427C19" w:rsidRDefault="008D7B0D" w:rsidP="008D7B0D">
            <w:pPr>
              <w:ind w:firstLine="0"/>
              <w:rPr>
                <w:rFonts w:asciiTheme="majorHAnsi" w:hAnsiTheme="majorHAnsi" w:cstheme="majorHAnsi"/>
                <w:szCs w:val="20"/>
              </w:rPr>
            </w:pPr>
            <w:r w:rsidRPr="00427C19">
              <w:rPr>
                <w:rFonts w:asciiTheme="majorHAnsi" w:hAnsiTheme="majorHAnsi" w:cstheme="majorHAnsi"/>
                <w:szCs w:val="20"/>
              </w:rPr>
              <w:t>Sammankoppling misslyckad</w:t>
            </w:r>
          </w:p>
        </w:tc>
        <w:tc>
          <w:tcPr>
            <w:tcW w:w="1395" w:type="dxa"/>
            <w:shd w:val="clear" w:color="auto" w:fill="auto"/>
            <w:noWrap/>
            <w:vAlign w:val="bottom"/>
          </w:tcPr>
          <w:p w14:paraId="0C671A99" w14:textId="77777777" w:rsidR="008D7B0D" w:rsidRPr="00427C19" w:rsidRDefault="008D7B0D" w:rsidP="008D7B0D">
            <w:pPr>
              <w:ind w:firstLine="0"/>
              <w:rPr>
                <w:rFonts w:asciiTheme="majorHAnsi" w:hAnsiTheme="majorHAnsi" w:cstheme="majorHAnsi"/>
                <w:szCs w:val="20"/>
              </w:rPr>
            </w:pPr>
            <w:r w:rsidRPr="00427C19">
              <w:rPr>
                <w:rFonts w:asciiTheme="majorHAnsi" w:hAnsiTheme="majorHAnsi" w:cstheme="majorHAnsi"/>
                <w:szCs w:val="20"/>
              </w:rPr>
              <w:t>5 kap. 56 § 3</w:t>
            </w:r>
          </w:p>
        </w:tc>
      </w:tr>
      <w:tr w:rsidR="008D7B0D" w:rsidRPr="008035B7" w14:paraId="62F7A0AF" w14:textId="77777777" w:rsidTr="008D7B0D">
        <w:trPr>
          <w:trHeight w:val="255"/>
        </w:trPr>
        <w:tc>
          <w:tcPr>
            <w:tcW w:w="3969" w:type="dxa"/>
            <w:shd w:val="clear" w:color="auto" w:fill="auto"/>
            <w:noWrap/>
            <w:vAlign w:val="bottom"/>
          </w:tcPr>
          <w:p w14:paraId="02CF6F55" w14:textId="77777777" w:rsidR="008D7B0D" w:rsidRPr="00427C19" w:rsidRDefault="008D7B0D" w:rsidP="008D7B0D">
            <w:pPr>
              <w:ind w:firstLine="0"/>
              <w:rPr>
                <w:rFonts w:asciiTheme="majorHAnsi" w:hAnsiTheme="majorHAnsi" w:cstheme="majorHAnsi"/>
                <w:szCs w:val="20"/>
              </w:rPr>
            </w:pPr>
            <w:r w:rsidRPr="00427C19">
              <w:rPr>
                <w:rFonts w:asciiTheme="majorHAnsi" w:hAnsiTheme="majorHAnsi" w:cstheme="majorHAnsi"/>
                <w:szCs w:val="20"/>
              </w:rPr>
              <w:t>Sammankoppling BP KS</w:t>
            </w:r>
          </w:p>
        </w:tc>
        <w:tc>
          <w:tcPr>
            <w:tcW w:w="1395" w:type="dxa"/>
            <w:shd w:val="clear" w:color="auto" w:fill="auto"/>
            <w:noWrap/>
            <w:vAlign w:val="bottom"/>
          </w:tcPr>
          <w:p w14:paraId="6AEEB737" w14:textId="77777777" w:rsidR="008D7B0D" w:rsidRPr="00427C19" w:rsidRDefault="008D7B0D" w:rsidP="008D7B0D">
            <w:pPr>
              <w:ind w:firstLine="0"/>
              <w:rPr>
                <w:rFonts w:asciiTheme="majorHAnsi" w:hAnsiTheme="majorHAnsi" w:cstheme="majorHAnsi"/>
                <w:szCs w:val="20"/>
              </w:rPr>
            </w:pPr>
            <w:r w:rsidRPr="00427C19">
              <w:rPr>
                <w:rFonts w:asciiTheme="majorHAnsi" w:hAnsiTheme="majorHAnsi" w:cstheme="majorHAnsi"/>
                <w:szCs w:val="20"/>
              </w:rPr>
              <w:t>5 kap. 56 § 4</w:t>
            </w:r>
          </w:p>
        </w:tc>
      </w:tr>
      <w:tr w:rsidR="008D7B0D" w:rsidRPr="008035B7" w14:paraId="19AA858A" w14:textId="77777777" w:rsidTr="008D7B0D">
        <w:trPr>
          <w:trHeight w:val="255"/>
        </w:trPr>
        <w:tc>
          <w:tcPr>
            <w:tcW w:w="3969" w:type="dxa"/>
            <w:shd w:val="clear" w:color="auto" w:fill="auto"/>
            <w:noWrap/>
            <w:vAlign w:val="bottom"/>
          </w:tcPr>
          <w:p w14:paraId="50DC331D" w14:textId="77777777" w:rsidR="008D7B0D" w:rsidRPr="00427C19" w:rsidRDefault="008D7B0D" w:rsidP="008D7B0D">
            <w:pPr>
              <w:ind w:firstLine="0"/>
              <w:rPr>
                <w:rFonts w:asciiTheme="majorHAnsi" w:hAnsiTheme="majorHAnsi" w:cstheme="majorHAnsi"/>
                <w:szCs w:val="20"/>
              </w:rPr>
            </w:pPr>
            <w:r w:rsidRPr="00427C19">
              <w:rPr>
                <w:rFonts w:asciiTheme="majorHAnsi" w:hAnsiTheme="majorHAnsi" w:cstheme="majorHAnsi"/>
                <w:szCs w:val="20"/>
              </w:rPr>
              <w:t>Sammankoppling BP KS misslyckad</w:t>
            </w:r>
          </w:p>
        </w:tc>
        <w:tc>
          <w:tcPr>
            <w:tcW w:w="1395" w:type="dxa"/>
            <w:shd w:val="clear" w:color="auto" w:fill="auto"/>
            <w:noWrap/>
            <w:vAlign w:val="bottom"/>
          </w:tcPr>
          <w:p w14:paraId="2AA1BBB3" w14:textId="77777777" w:rsidR="008D7B0D" w:rsidRPr="00427C19" w:rsidRDefault="008D7B0D" w:rsidP="008D7B0D">
            <w:pPr>
              <w:ind w:firstLine="0"/>
              <w:rPr>
                <w:rFonts w:asciiTheme="majorHAnsi" w:hAnsiTheme="majorHAnsi" w:cstheme="majorHAnsi"/>
                <w:szCs w:val="20"/>
              </w:rPr>
            </w:pPr>
            <w:r w:rsidRPr="00427C19">
              <w:rPr>
                <w:rFonts w:asciiTheme="majorHAnsi" w:hAnsiTheme="majorHAnsi" w:cstheme="majorHAnsi"/>
                <w:szCs w:val="20"/>
              </w:rPr>
              <w:t xml:space="preserve">5 kap. 56 § 5 </w:t>
            </w:r>
          </w:p>
        </w:tc>
      </w:tr>
      <w:tr w:rsidR="008D7B0D" w:rsidRPr="008035B7" w14:paraId="296C5A83" w14:textId="77777777" w:rsidTr="008D7B0D">
        <w:trPr>
          <w:trHeight w:val="255"/>
        </w:trPr>
        <w:tc>
          <w:tcPr>
            <w:tcW w:w="3969" w:type="dxa"/>
            <w:shd w:val="clear" w:color="auto" w:fill="auto"/>
            <w:noWrap/>
            <w:vAlign w:val="bottom"/>
          </w:tcPr>
          <w:p w14:paraId="3DD1CBDC" w14:textId="77777777" w:rsidR="008D7B0D" w:rsidRPr="00427C19" w:rsidRDefault="008D7B0D" w:rsidP="008D7B0D">
            <w:pPr>
              <w:ind w:firstLine="0"/>
              <w:rPr>
                <w:rFonts w:asciiTheme="majorHAnsi" w:hAnsiTheme="majorHAnsi" w:cstheme="majorHAnsi"/>
                <w:szCs w:val="20"/>
              </w:rPr>
            </w:pPr>
            <w:r w:rsidRPr="00427C19">
              <w:rPr>
                <w:rFonts w:asciiTheme="majorHAnsi" w:hAnsiTheme="majorHAnsi" w:cstheme="majorHAnsi"/>
                <w:szCs w:val="20"/>
              </w:rPr>
              <w:t xml:space="preserve">Initiering av kontroll </w:t>
            </w:r>
          </w:p>
        </w:tc>
        <w:tc>
          <w:tcPr>
            <w:tcW w:w="1395" w:type="dxa"/>
            <w:shd w:val="clear" w:color="auto" w:fill="auto"/>
            <w:noWrap/>
            <w:vAlign w:val="bottom"/>
          </w:tcPr>
          <w:p w14:paraId="348690C3" w14:textId="77777777" w:rsidR="008D7B0D" w:rsidRPr="00427C19" w:rsidRDefault="008D7B0D" w:rsidP="008D7B0D">
            <w:pPr>
              <w:ind w:firstLine="0"/>
              <w:rPr>
                <w:rFonts w:asciiTheme="majorHAnsi" w:hAnsiTheme="majorHAnsi" w:cstheme="majorHAnsi"/>
                <w:szCs w:val="20"/>
              </w:rPr>
            </w:pPr>
            <w:r w:rsidRPr="00427C19">
              <w:rPr>
                <w:rFonts w:asciiTheme="majorHAnsi" w:hAnsiTheme="majorHAnsi" w:cstheme="majorHAnsi"/>
                <w:szCs w:val="20"/>
              </w:rPr>
              <w:t>5 kap. 57 § 1</w:t>
            </w:r>
          </w:p>
        </w:tc>
      </w:tr>
      <w:tr w:rsidR="008D7B0D" w:rsidRPr="008035B7" w14:paraId="684EF2E5" w14:textId="77777777" w:rsidTr="008D7B0D">
        <w:trPr>
          <w:trHeight w:val="255"/>
        </w:trPr>
        <w:tc>
          <w:tcPr>
            <w:tcW w:w="3969" w:type="dxa"/>
            <w:shd w:val="clear" w:color="auto" w:fill="auto"/>
            <w:noWrap/>
            <w:vAlign w:val="bottom"/>
          </w:tcPr>
          <w:p w14:paraId="3CD92CFB" w14:textId="77777777" w:rsidR="008D7B0D" w:rsidRPr="00427C19" w:rsidRDefault="008D7B0D" w:rsidP="008D7B0D">
            <w:pPr>
              <w:ind w:firstLine="0"/>
              <w:rPr>
                <w:rFonts w:asciiTheme="majorHAnsi" w:hAnsiTheme="majorHAnsi" w:cstheme="majorHAnsi"/>
                <w:szCs w:val="20"/>
              </w:rPr>
            </w:pPr>
            <w:r w:rsidRPr="00427C19">
              <w:rPr>
                <w:rFonts w:asciiTheme="majorHAnsi" w:hAnsiTheme="majorHAnsi" w:cstheme="majorHAnsi"/>
                <w:szCs w:val="20"/>
              </w:rPr>
              <w:t>Kontroll utförd</w:t>
            </w:r>
          </w:p>
        </w:tc>
        <w:tc>
          <w:tcPr>
            <w:tcW w:w="1395" w:type="dxa"/>
            <w:shd w:val="clear" w:color="auto" w:fill="auto"/>
            <w:noWrap/>
            <w:vAlign w:val="bottom"/>
          </w:tcPr>
          <w:p w14:paraId="729F6768" w14:textId="77777777" w:rsidR="008D7B0D" w:rsidRPr="00427C19" w:rsidRDefault="008D7B0D" w:rsidP="008D7B0D">
            <w:pPr>
              <w:ind w:firstLine="0"/>
              <w:rPr>
                <w:rFonts w:asciiTheme="majorHAnsi" w:hAnsiTheme="majorHAnsi" w:cstheme="majorHAnsi"/>
                <w:szCs w:val="20"/>
              </w:rPr>
            </w:pPr>
            <w:r w:rsidRPr="00427C19">
              <w:rPr>
                <w:rFonts w:asciiTheme="majorHAnsi" w:hAnsiTheme="majorHAnsi" w:cstheme="majorHAnsi"/>
                <w:szCs w:val="20"/>
              </w:rPr>
              <w:t>5 kap. 57 § 2</w:t>
            </w:r>
          </w:p>
        </w:tc>
      </w:tr>
      <w:tr w:rsidR="008D7B0D" w:rsidRPr="008035B7" w14:paraId="3A6CA44B" w14:textId="77777777" w:rsidTr="008D7B0D">
        <w:trPr>
          <w:trHeight w:val="255"/>
        </w:trPr>
        <w:tc>
          <w:tcPr>
            <w:tcW w:w="3969" w:type="dxa"/>
            <w:shd w:val="clear" w:color="auto" w:fill="auto"/>
            <w:noWrap/>
            <w:vAlign w:val="bottom"/>
          </w:tcPr>
          <w:p w14:paraId="37C92D9C" w14:textId="77777777" w:rsidR="008D7B0D" w:rsidRPr="00427C19" w:rsidRDefault="008D7B0D" w:rsidP="008D7B0D">
            <w:pPr>
              <w:ind w:firstLine="0"/>
              <w:rPr>
                <w:rFonts w:asciiTheme="majorHAnsi" w:hAnsiTheme="majorHAnsi" w:cstheme="majorHAnsi"/>
                <w:szCs w:val="20"/>
              </w:rPr>
            </w:pPr>
            <w:r w:rsidRPr="00427C19">
              <w:rPr>
                <w:rFonts w:asciiTheme="majorHAnsi" w:hAnsiTheme="majorHAnsi" w:cstheme="majorHAnsi"/>
                <w:szCs w:val="20"/>
              </w:rPr>
              <w:t>Kontroll mot server fel</w:t>
            </w:r>
          </w:p>
        </w:tc>
        <w:tc>
          <w:tcPr>
            <w:tcW w:w="1395" w:type="dxa"/>
            <w:shd w:val="clear" w:color="auto" w:fill="auto"/>
            <w:noWrap/>
            <w:vAlign w:val="bottom"/>
          </w:tcPr>
          <w:p w14:paraId="3BE77B29" w14:textId="77777777" w:rsidR="008D7B0D" w:rsidRPr="00427C19" w:rsidRDefault="008D7B0D" w:rsidP="008D7B0D">
            <w:pPr>
              <w:ind w:firstLine="0"/>
              <w:rPr>
                <w:rFonts w:asciiTheme="majorHAnsi" w:hAnsiTheme="majorHAnsi" w:cstheme="majorHAnsi"/>
                <w:szCs w:val="20"/>
              </w:rPr>
            </w:pPr>
            <w:r w:rsidRPr="00427C19">
              <w:rPr>
                <w:rFonts w:asciiTheme="majorHAnsi" w:hAnsiTheme="majorHAnsi" w:cstheme="majorHAnsi"/>
                <w:szCs w:val="20"/>
              </w:rPr>
              <w:t>5 kap. 57 § 3</w:t>
            </w:r>
          </w:p>
        </w:tc>
      </w:tr>
    </w:tbl>
    <w:p w14:paraId="74E7A743" w14:textId="77777777" w:rsidR="008D7B0D" w:rsidRPr="008035B7" w:rsidRDefault="008D7B0D" w:rsidP="008D7B0D"/>
    <w:p w14:paraId="7608A342" w14:textId="77777777" w:rsidR="008D7B0D" w:rsidRDefault="008D7B0D" w:rsidP="00353777">
      <w:pPr>
        <w:pStyle w:val="Paragraf1"/>
        <w:numPr>
          <w:ilvl w:val="0"/>
          <w:numId w:val="56"/>
        </w:numPr>
        <w:tabs>
          <w:tab w:val="clear" w:pos="596"/>
          <w:tab w:val="num" w:pos="454"/>
        </w:tabs>
        <w:ind w:left="0"/>
      </w:pPr>
      <w:r w:rsidRPr="008035B7">
        <w:t>Vid utläsning av kontrolldata enl</w:t>
      </w:r>
      <w:r>
        <w:t>igt 14 § och med i 4-7 §§ angiv</w:t>
      </w:r>
      <w:r w:rsidRPr="008035B7">
        <w:t xml:space="preserve">na parametrar ska filen  </w:t>
      </w:r>
      <w:r w:rsidRPr="008035B7">
        <w:rPr>
          <w:i/>
          <w:szCs w:val="20"/>
        </w:rPr>
        <w:t>verifiering&lt;kassaregisternummer&gt;.log</w:t>
      </w:r>
      <w:r w:rsidRPr="008035B7">
        <w:t xml:space="preserve"> skapas. Filen</w:t>
      </w:r>
      <w:r w:rsidRPr="008035B7">
        <w:rPr>
          <w:i/>
        </w:rPr>
        <w:t xml:space="preserve"> </w:t>
      </w:r>
      <w:r w:rsidRPr="008035B7">
        <w:t>ska inledas med en rad som anger fältnamn enligt den ordning som anges i tabellen nedan. För varje förändring av nedan</w:t>
      </w:r>
      <w:r>
        <w:softHyphen/>
      </w:r>
      <w:r w:rsidRPr="008035B7">
        <w:t xml:space="preserve">stående data ska till filen skrivas en post med data enligt vad som anges i tabellen. </w:t>
      </w:r>
    </w:p>
    <w:p w14:paraId="446C06CC" w14:textId="77777777" w:rsidR="008D7B0D" w:rsidRPr="00000D9E" w:rsidRDefault="008D7B0D" w:rsidP="008D7B0D"/>
    <w:tbl>
      <w:tblPr>
        <w:tblW w:w="53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69"/>
        <w:gridCol w:w="1395"/>
      </w:tblGrid>
      <w:tr w:rsidR="008D7B0D" w:rsidRPr="008035B7" w14:paraId="1DA0E664" w14:textId="77777777" w:rsidTr="008D7B0D">
        <w:trPr>
          <w:trHeight w:val="255"/>
        </w:trPr>
        <w:tc>
          <w:tcPr>
            <w:tcW w:w="3969" w:type="dxa"/>
            <w:shd w:val="clear" w:color="auto" w:fill="EEECE1" w:themeFill="background2"/>
            <w:noWrap/>
            <w:vAlign w:val="bottom"/>
          </w:tcPr>
          <w:p w14:paraId="7F4DA8A1" w14:textId="77777777" w:rsidR="008D7B0D" w:rsidRPr="00427C19" w:rsidRDefault="008D7B0D" w:rsidP="008D7B0D">
            <w:pPr>
              <w:ind w:firstLine="0"/>
              <w:rPr>
                <w:rFonts w:asciiTheme="majorHAnsi" w:hAnsiTheme="majorHAnsi" w:cstheme="majorHAnsi"/>
                <w:b/>
                <w:szCs w:val="20"/>
              </w:rPr>
            </w:pPr>
            <w:r w:rsidRPr="00427C19">
              <w:rPr>
                <w:rFonts w:asciiTheme="majorHAnsi" w:hAnsiTheme="majorHAnsi" w:cstheme="majorHAnsi"/>
                <w:b/>
                <w:szCs w:val="20"/>
              </w:rPr>
              <w:lastRenderedPageBreak/>
              <w:t>Fältnamn</w:t>
            </w:r>
          </w:p>
        </w:tc>
        <w:tc>
          <w:tcPr>
            <w:tcW w:w="1395" w:type="dxa"/>
            <w:shd w:val="clear" w:color="auto" w:fill="EEECE1" w:themeFill="background2"/>
            <w:noWrap/>
            <w:vAlign w:val="bottom"/>
          </w:tcPr>
          <w:p w14:paraId="614B379A" w14:textId="77777777" w:rsidR="008D7B0D" w:rsidRPr="00427C19" w:rsidRDefault="008D7B0D" w:rsidP="008D7B0D">
            <w:pPr>
              <w:ind w:firstLine="0"/>
              <w:rPr>
                <w:rFonts w:asciiTheme="majorHAnsi" w:hAnsiTheme="majorHAnsi" w:cstheme="majorHAnsi"/>
                <w:b/>
                <w:szCs w:val="20"/>
              </w:rPr>
            </w:pPr>
            <w:r w:rsidRPr="00427C19">
              <w:rPr>
                <w:rFonts w:asciiTheme="majorHAnsi" w:hAnsiTheme="majorHAnsi" w:cstheme="majorHAnsi"/>
                <w:b/>
                <w:szCs w:val="20"/>
              </w:rPr>
              <w:t>Hänvisning</w:t>
            </w:r>
          </w:p>
        </w:tc>
      </w:tr>
      <w:tr w:rsidR="008D7B0D" w:rsidRPr="008035B7" w14:paraId="004FC90B" w14:textId="77777777" w:rsidTr="008D7B0D">
        <w:trPr>
          <w:trHeight w:val="255"/>
        </w:trPr>
        <w:tc>
          <w:tcPr>
            <w:tcW w:w="3969" w:type="dxa"/>
            <w:shd w:val="clear" w:color="auto" w:fill="auto"/>
            <w:noWrap/>
            <w:vAlign w:val="bottom"/>
          </w:tcPr>
          <w:p w14:paraId="40B33CD5" w14:textId="77777777" w:rsidR="008D7B0D" w:rsidRPr="00427C19" w:rsidRDefault="008D7B0D" w:rsidP="008D7B0D">
            <w:pPr>
              <w:ind w:firstLine="0"/>
              <w:rPr>
                <w:rFonts w:asciiTheme="majorHAnsi" w:hAnsiTheme="majorHAnsi" w:cstheme="majorHAnsi"/>
                <w:szCs w:val="20"/>
              </w:rPr>
            </w:pPr>
            <w:r w:rsidRPr="00427C19">
              <w:rPr>
                <w:rFonts w:asciiTheme="majorHAnsi" w:hAnsiTheme="majorHAnsi" w:cstheme="majorHAnsi"/>
                <w:szCs w:val="20"/>
              </w:rPr>
              <w:t>Initiering av kontroll</w:t>
            </w:r>
          </w:p>
        </w:tc>
        <w:tc>
          <w:tcPr>
            <w:tcW w:w="1395" w:type="dxa"/>
            <w:shd w:val="clear" w:color="auto" w:fill="auto"/>
            <w:noWrap/>
            <w:vAlign w:val="bottom"/>
          </w:tcPr>
          <w:p w14:paraId="37317B31" w14:textId="77777777" w:rsidR="008D7B0D" w:rsidRPr="00427C19" w:rsidRDefault="008D7B0D" w:rsidP="008D7B0D">
            <w:pPr>
              <w:ind w:firstLine="0"/>
              <w:rPr>
                <w:rFonts w:asciiTheme="majorHAnsi" w:hAnsiTheme="majorHAnsi" w:cstheme="majorHAnsi"/>
                <w:szCs w:val="20"/>
              </w:rPr>
            </w:pPr>
            <w:r w:rsidRPr="00427C19">
              <w:rPr>
                <w:rFonts w:asciiTheme="majorHAnsi" w:hAnsiTheme="majorHAnsi" w:cstheme="majorHAnsi"/>
                <w:szCs w:val="20"/>
              </w:rPr>
              <w:t>5 kap. 58 § 1</w:t>
            </w:r>
          </w:p>
        </w:tc>
      </w:tr>
      <w:tr w:rsidR="008D7B0D" w:rsidRPr="008035B7" w14:paraId="07821D4E" w14:textId="77777777" w:rsidTr="008D7B0D">
        <w:trPr>
          <w:trHeight w:val="255"/>
        </w:trPr>
        <w:tc>
          <w:tcPr>
            <w:tcW w:w="3969" w:type="dxa"/>
            <w:shd w:val="clear" w:color="auto" w:fill="auto"/>
            <w:noWrap/>
            <w:vAlign w:val="bottom"/>
          </w:tcPr>
          <w:p w14:paraId="0FE04DFE" w14:textId="77777777" w:rsidR="008D7B0D" w:rsidRPr="00427C19" w:rsidRDefault="008D7B0D" w:rsidP="008D7B0D">
            <w:pPr>
              <w:ind w:firstLine="0"/>
              <w:rPr>
                <w:rFonts w:asciiTheme="majorHAnsi" w:hAnsiTheme="majorHAnsi" w:cstheme="majorHAnsi"/>
                <w:szCs w:val="20"/>
              </w:rPr>
            </w:pPr>
            <w:r w:rsidRPr="00427C19">
              <w:rPr>
                <w:rFonts w:asciiTheme="majorHAnsi" w:hAnsiTheme="majorHAnsi" w:cstheme="majorHAnsi"/>
                <w:szCs w:val="20"/>
              </w:rPr>
              <w:t>Kontroll mot server utförd</w:t>
            </w:r>
          </w:p>
        </w:tc>
        <w:tc>
          <w:tcPr>
            <w:tcW w:w="1395" w:type="dxa"/>
            <w:shd w:val="clear" w:color="auto" w:fill="auto"/>
            <w:noWrap/>
            <w:vAlign w:val="bottom"/>
          </w:tcPr>
          <w:p w14:paraId="2B1CB615" w14:textId="77777777" w:rsidR="008D7B0D" w:rsidRPr="00427C19" w:rsidRDefault="008D7B0D" w:rsidP="008D7B0D">
            <w:pPr>
              <w:ind w:firstLine="0"/>
              <w:rPr>
                <w:rFonts w:asciiTheme="majorHAnsi" w:hAnsiTheme="majorHAnsi" w:cstheme="majorHAnsi"/>
                <w:szCs w:val="20"/>
              </w:rPr>
            </w:pPr>
            <w:r w:rsidRPr="00427C19">
              <w:rPr>
                <w:rFonts w:asciiTheme="majorHAnsi" w:hAnsiTheme="majorHAnsi" w:cstheme="majorHAnsi"/>
                <w:szCs w:val="20"/>
              </w:rPr>
              <w:t>5 kap. 58 § 2</w:t>
            </w:r>
          </w:p>
        </w:tc>
      </w:tr>
      <w:tr w:rsidR="008D7B0D" w:rsidRPr="008035B7" w14:paraId="00CB74F7" w14:textId="77777777" w:rsidTr="008D7B0D">
        <w:trPr>
          <w:trHeight w:val="255"/>
        </w:trPr>
        <w:tc>
          <w:tcPr>
            <w:tcW w:w="3969" w:type="dxa"/>
            <w:shd w:val="clear" w:color="auto" w:fill="auto"/>
            <w:noWrap/>
            <w:vAlign w:val="bottom"/>
          </w:tcPr>
          <w:p w14:paraId="25AADE94" w14:textId="77777777" w:rsidR="008D7B0D" w:rsidRPr="00427C19" w:rsidRDefault="008D7B0D" w:rsidP="008D7B0D">
            <w:pPr>
              <w:ind w:firstLine="0"/>
              <w:rPr>
                <w:rFonts w:asciiTheme="majorHAnsi" w:hAnsiTheme="majorHAnsi" w:cstheme="majorHAnsi"/>
                <w:szCs w:val="20"/>
              </w:rPr>
            </w:pPr>
            <w:r w:rsidRPr="00427C19">
              <w:rPr>
                <w:rFonts w:asciiTheme="majorHAnsi" w:hAnsiTheme="majorHAnsi" w:cstheme="majorHAnsi"/>
                <w:szCs w:val="20"/>
              </w:rPr>
              <w:t>Kontroll mot server fel</w:t>
            </w:r>
          </w:p>
        </w:tc>
        <w:tc>
          <w:tcPr>
            <w:tcW w:w="1395" w:type="dxa"/>
            <w:shd w:val="clear" w:color="auto" w:fill="auto"/>
            <w:noWrap/>
            <w:vAlign w:val="bottom"/>
          </w:tcPr>
          <w:p w14:paraId="272991CF" w14:textId="77777777" w:rsidR="008D7B0D" w:rsidRPr="00427C19" w:rsidRDefault="008D7B0D" w:rsidP="008D7B0D">
            <w:pPr>
              <w:ind w:firstLine="0"/>
              <w:rPr>
                <w:rFonts w:asciiTheme="majorHAnsi" w:hAnsiTheme="majorHAnsi" w:cstheme="majorHAnsi"/>
                <w:szCs w:val="20"/>
              </w:rPr>
            </w:pPr>
            <w:r w:rsidRPr="00427C19">
              <w:rPr>
                <w:rFonts w:asciiTheme="majorHAnsi" w:hAnsiTheme="majorHAnsi" w:cstheme="majorHAnsi"/>
                <w:szCs w:val="20"/>
              </w:rPr>
              <w:t>5 kap. 58 § 3</w:t>
            </w:r>
          </w:p>
        </w:tc>
      </w:tr>
    </w:tbl>
    <w:p w14:paraId="1852D524" w14:textId="77777777" w:rsidR="008D7B0D" w:rsidRPr="008035B7" w:rsidRDefault="008D7B0D" w:rsidP="008D7B0D">
      <w:pPr>
        <w:rPr>
          <w:szCs w:val="20"/>
        </w:rPr>
      </w:pPr>
    </w:p>
    <w:p w14:paraId="3CC77C67" w14:textId="77777777" w:rsidR="008D7B0D" w:rsidRDefault="008D7B0D" w:rsidP="00353777">
      <w:pPr>
        <w:pStyle w:val="Paragraf1"/>
        <w:numPr>
          <w:ilvl w:val="0"/>
          <w:numId w:val="56"/>
        </w:numPr>
        <w:tabs>
          <w:tab w:val="clear" w:pos="596"/>
          <w:tab w:val="num" w:pos="454"/>
        </w:tabs>
        <w:ind w:left="0"/>
      </w:pPr>
      <w:r w:rsidRPr="008035B7">
        <w:t>Vid utläsning av kontrolldata enl</w:t>
      </w:r>
      <w:r>
        <w:t>igt 14 § och med i 4-7 §§ angiv</w:t>
      </w:r>
      <w:r w:rsidRPr="008035B7">
        <w:t xml:space="preserve">na parametrar ska filen </w:t>
      </w:r>
      <w:r w:rsidRPr="008035B7">
        <w:rPr>
          <w:i/>
        </w:rPr>
        <w:t>anslutning.log</w:t>
      </w:r>
      <w:r w:rsidRPr="008035B7">
        <w:t xml:space="preserve"> skapas. Filen</w:t>
      </w:r>
      <w:r w:rsidRPr="008035B7">
        <w:rPr>
          <w:i/>
        </w:rPr>
        <w:t xml:space="preserve"> </w:t>
      </w:r>
      <w:r w:rsidRPr="008035B7">
        <w:t>ska inledas med en rad som anger fält</w:t>
      </w:r>
      <w:r w:rsidRPr="008035B7">
        <w:softHyphen/>
        <w:t>namn enligt den ordning som anges i tabellen nedan. För varje föränd</w:t>
      </w:r>
      <w:r w:rsidRPr="008035B7">
        <w:softHyphen/>
        <w:t>ring av nedanstående data ska till filen skrivas en post med data enligt vad som anges i tabellen.</w:t>
      </w:r>
    </w:p>
    <w:p w14:paraId="4BFC54D8" w14:textId="77777777" w:rsidR="008D7B0D" w:rsidRDefault="008D7B0D" w:rsidP="008D7B0D">
      <w:pPr>
        <w:pStyle w:val="Paragraf1"/>
        <w:numPr>
          <w:ilvl w:val="0"/>
          <w:numId w:val="0"/>
        </w:numPr>
      </w:pPr>
    </w:p>
    <w:tbl>
      <w:tblPr>
        <w:tblW w:w="53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69"/>
        <w:gridCol w:w="1395"/>
      </w:tblGrid>
      <w:tr w:rsidR="008D7B0D" w:rsidRPr="008035B7" w14:paraId="48D587D4" w14:textId="77777777" w:rsidTr="008D7B0D">
        <w:trPr>
          <w:trHeight w:val="255"/>
        </w:trPr>
        <w:tc>
          <w:tcPr>
            <w:tcW w:w="3969" w:type="dxa"/>
            <w:shd w:val="clear" w:color="auto" w:fill="EEECE1" w:themeFill="background2"/>
            <w:noWrap/>
            <w:vAlign w:val="bottom"/>
          </w:tcPr>
          <w:p w14:paraId="2A4FC753" w14:textId="77777777" w:rsidR="008D7B0D" w:rsidRPr="00427C19" w:rsidRDefault="008D7B0D" w:rsidP="008D7B0D">
            <w:pPr>
              <w:ind w:firstLine="0"/>
              <w:rPr>
                <w:rFonts w:asciiTheme="majorHAnsi" w:hAnsiTheme="majorHAnsi" w:cstheme="majorHAnsi"/>
                <w:b/>
                <w:szCs w:val="20"/>
              </w:rPr>
            </w:pPr>
            <w:r w:rsidRPr="00427C19">
              <w:rPr>
                <w:rFonts w:asciiTheme="majorHAnsi" w:hAnsiTheme="majorHAnsi" w:cstheme="majorHAnsi"/>
                <w:b/>
                <w:szCs w:val="20"/>
              </w:rPr>
              <w:t>Fältnamn</w:t>
            </w:r>
          </w:p>
        </w:tc>
        <w:tc>
          <w:tcPr>
            <w:tcW w:w="1395" w:type="dxa"/>
            <w:shd w:val="clear" w:color="auto" w:fill="EEECE1" w:themeFill="background2"/>
            <w:noWrap/>
            <w:vAlign w:val="bottom"/>
          </w:tcPr>
          <w:p w14:paraId="519E815C" w14:textId="77777777" w:rsidR="008D7B0D" w:rsidRPr="00427C19" w:rsidRDefault="008D7B0D" w:rsidP="008D7B0D">
            <w:pPr>
              <w:ind w:firstLine="0"/>
              <w:rPr>
                <w:rFonts w:asciiTheme="majorHAnsi" w:hAnsiTheme="majorHAnsi" w:cstheme="majorHAnsi"/>
                <w:b/>
                <w:szCs w:val="20"/>
              </w:rPr>
            </w:pPr>
            <w:r w:rsidRPr="00427C19">
              <w:rPr>
                <w:rFonts w:asciiTheme="majorHAnsi" w:hAnsiTheme="majorHAnsi" w:cstheme="majorHAnsi"/>
                <w:b/>
                <w:szCs w:val="20"/>
              </w:rPr>
              <w:t>Hänvisning</w:t>
            </w:r>
          </w:p>
        </w:tc>
      </w:tr>
      <w:tr w:rsidR="008D7B0D" w:rsidRPr="008035B7" w14:paraId="36E1B964" w14:textId="77777777" w:rsidTr="008D7B0D">
        <w:trPr>
          <w:trHeight w:val="255"/>
        </w:trPr>
        <w:tc>
          <w:tcPr>
            <w:tcW w:w="3969" w:type="dxa"/>
            <w:shd w:val="clear" w:color="auto" w:fill="auto"/>
            <w:noWrap/>
            <w:vAlign w:val="bottom"/>
          </w:tcPr>
          <w:p w14:paraId="42C8AEF3" w14:textId="77777777" w:rsidR="008D7B0D" w:rsidRPr="00427C19" w:rsidRDefault="008D7B0D" w:rsidP="008D7B0D">
            <w:pPr>
              <w:ind w:firstLine="0"/>
              <w:rPr>
                <w:rFonts w:asciiTheme="majorHAnsi" w:hAnsiTheme="majorHAnsi" w:cstheme="majorHAnsi"/>
                <w:szCs w:val="20"/>
              </w:rPr>
            </w:pPr>
            <w:r w:rsidRPr="00427C19">
              <w:rPr>
                <w:rFonts w:asciiTheme="majorHAnsi" w:hAnsiTheme="majorHAnsi" w:cstheme="majorHAnsi"/>
                <w:szCs w:val="20"/>
              </w:rPr>
              <w:t>Start session</w:t>
            </w:r>
          </w:p>
        </w:tc>
        <w:tc>
          <w:tcPr>
            <w:tcW w:w="1395" w:type="dxa"/>
            <w:shd w:val="clear" w:color="auto" w:fill="auto"/>
            <w:noWrap/>
            <w:vAlign w:val="bottom"/>
          </w:tcPr>
          <w:p w14:paraId="27EC7F70" w14:textId="77777777" w:rsidR="008D7B0D" w:rsidRPr="00427C19" w:rsidRDefault="008D7B0D" w:rsidP="008D7B0D">
            <w:pPr>
              <w:ind w:firstLine="0"/>
              <w:rPr>
                <w:rFonts w:asciiTheme="majorHAnsi" w:hAnsiTheme="majorHAnsi" w:cstheme="majorHAnsi"/>
                <w:szCs w:val="20"/>
              </w:rPr>
            </w:pPr>
            <w:r w:rsidRPr="00427C19">
              <w:rPr>
                <w:rFonts w:asciiTheme="majorHAnsi" w:hAnsiTheme="majorHAnsi" w:cstheme="majorHAnsi"/>
                <w:szCs w:val="20"/>
              </w:rPr>
              <w:t>5 kap. 59 § 1</w:t>
            </w:r>
          </w:p>
        </w:tc>
      </w:tr>
      <w:tr w:rsidR="008D7B0D" w:rsidRPr="008035B7" w14:paraId="56E1CE63" w14:textId="77777777" w:rsidTr="008D7B0D">
        <w:trPr>
          <w:trHeight w:val="255"/>
        </w:trPr>
        <w:tc>
          <w:tcPr>
            <w:tcW w:w="3969" w:type="dxa"/>
            <w:shd w:val="clear" w:color="auto" w:fill="auto"/>
            <w:noWrap/>
            <w:vAlign w:val="bottom"/>
          </w:tcPr>
          <w:p w14:paraId="0C91F2AB" w14:textId="77777777" w:rsidR="008D7B0D" w:rsidRPr="00427C19" w:rsidRDefault="008D7B0D" w:rsidP="008D7B0D">
            <w:pPr>
              <w:ind w:firstLine="0"/>
              <w:rPr>
                <w:rFonts w:asciiTheme="majorHAnsi" w:hAnsiTheme="majorHAnsi" w:cstheme="majorHAnsi"/>
                <w:szCs w:val="20"/>
              </w:rPr>
            </w:pPr>
            <w:r w:rsidRPr="00427C19">
              <w:rPr>
                <w:rFonts w:asciiTheme="majorHAnsi" w:hAnsiTheme="majorHAnsi" w:cstheme="majorHAnsi"/>
                <w:szCs w:val="20"/>
              </w:rPr>
              <w:t>Avbrott session</w:t>
            </w:r>
          </w:p>
        </w:tc>
        <w:tc>
          <w:tcPr>
            <w:tcW w:w="1395" w:type="dxa"/>
            <w:shd w:val="clear" w:color="auto" w:fill="auto"/>
            <w:noWrap/>
            <w:vAlign w:val="bottom"/>
          </w:tcPr>
          <w:p w14:paraId="56174C95" w14:textId="77777777" w:rsidR="008D7B0D" w:rsidRPr="00427C19" w:rsidRDefault="008D7B0D" w:rsidP="008D7B0D">
            <w:pPr>
              <w:ind w:firstLine="0"/>
              <w:rPr>
                <w:rFonts w:asciiTheme="majorHAnsi" w:hAnsiTheme="majorHAnsi" w:cstheme="majorHAnsi"/>
                <w:szCs w:val="20"/>
              </w:rPr>
            </w:pPr>
            <w:r w:rsidRPr="00427C19">
              <w:rPr>
                <w:rFonts w:asciiTheme="majorHAnsi" w:hAnsiTheme="majorHAnsi" w:cstheme="majorHAnsi"/>
                <w:szCs w:val="20"/>
              </w:rPr>
              <w:t>5 kap. 59 § 2</w:t>
            </w:r>
          </w:p>
        </w:tc>
      </w:tr>
      <w:tr w:rsidR="008D7B0D" w:rsidRPr="008035B7" w14:paraId="485E6968" w14:textId="77777777" w:rsidTr="008D7B0D">
        <w:trPr>
          <w:trHeight w:val="255"/>
        </w:trPr>
        <w:tc>
          <w:tcPr>
            <w:tcW w:w="3969" w:type="dxa"/>
            <w:shd w:val="clear" w:color="auto" w:fill="auto"/>
            <w:noWrap/>
            <w:vAlign w:val="bottom"/>
          </w:tcPr>
          <w:p w14:paraId="2FB79923" w14:textId="77777777" w:rsidR="008D7B0D" w:rsidRPr="00427C19" w:rsidRDefault="008D7B0D" w:rsidP="008D7B0D">
            <w:pPr>
              <w:ind w:firstLine="0"/>
              <w:rPr>
                <w:rFonts w:asciiTheme="majorHAnsi" w:hAnsiTheme="majorHAnsi" w:cstheme="majorHAnsi"/>
                <w:szCs w:val="20"/>
              </w:rPr>
            </w:pPr>
            <w:r w:rsidRPr="00427C19">
              <w:rPr>
                <w:rFonts w:asciiTheme="majorHAnsi" w:hAnsiTheme="majorHAnsi" w:cstheme="majorHAnsi"/>
                <w:szCs w:val="20"/>
              </w:rPr>
              <w:t>Återstart session</w:t>
            </w:r>
          </w:p>
        </w:tc>
        <w:tc>
          <w:tcPr>
            <w:tcW w:w="1395" w:type="dxa"/>
            <w:shd w:val="clear" w:color="auto" w:fill="auto"/>
            <w:noWrap/>
            <w:vAlign w:val="bottom"/>
          </w:tcPr>
          <w:p w14:paraId="317AA025" w14:textId="77777777" w:rsidR="008D7B0D" w:rsidRPr="00427C19" w:rsidRDefault="008D7B0D" w:rsidP="008D7B0D">
            <w:pPr>
              <w:ind w:firstLine="0"/>
              <w:rPr>
                <w:rFonts w:asciiTheme="majorHAnsi" w:hAnsiTheme="majorHAnsi" w:cstheme="majorHAnsi"/>
                <w:szCs w:val="20"/>
              </w:rPr>
            </w:pPr>
            <w:r w:rsidRPr="00427C19">
              <w:rPr>
                <w:rFonts w:asciiTheme="majorHAnsi" w:hAnsiTheme="majorHAnsi" w:cstheme="majorHAnsi"/>
                <w:szCs w:val="20"/>
              </w:rPr>
              <w:t>5 kap. 59 § 3</w:t>
            </w:r>
          </w:p>
        </w:tc>
      </w:tr>
      <w:tr w:rsidR="008D7B0D" w:rsidRPr="008035B7" w14:paraId="07998A95" w14:textId="77777777" w:rsidTr="008D7B0D">
        <w:trPr>
          <w:trHeight w:val="255"/>
        </w:trPr>
        <w:tc>
          <w:tcPr>
            <w:tcW w:w="3969" w:type="dxa"/>
            <w:shd w:val="clear" w:color="auto" w:fill="auto"/>
            <w:noWrap/>
            <w:vAlign w:val="bottom"/>
          </w:tcPr>
          <w:p w14:paraId="68FE9CEF" w14:textId="77777777" w:rsidR="008D7B0D" w:rsidRPr="00427C19" w:rsidRDefault="008D7B0D" w:rsidP="008D7B0D">
            <w:pPr>
              <w:ind w:firstLine="0"/>
              <w:rPr>
                <w:rFonts w:asciiTheme="majorHAnsi" w:hAnsiTheme="majorHAnsi" w:cstheme="majorHAnsi"/>
                <w:szCs w:val="20"/>
              </w:rPr>
            </w:pPr>
            <w:r w:rsidRPr="00427C19">
              <w:rPr>
                <w:rFonts w:asciiTheme="majorHAnsi" w:hAnsiTheme="majorHAnsi" w:cstheme="majorHAnsi"/>
                <w:szCs w:val="20"/>
              </w:rPr>
              <w:t>Otillåten anslutning</w:t>
            </w:r>
          </w:p>
        </w:tc>
        <w:tc>
          <w:tcPr>
            <w:tcW w:w="1395" w:type="dxa"/>
            <w:shd w:val="clear" w:color="auto" w:fill="auto"/>
            <w:noWrap/>
            <w:vAlign w:val="bottom"/>
          </w:tcPr>
          <w:p w14:paraId="0AD77B15" w14:textId="77777777" w:rsidR="008D7B0D" w:rsidRPr="00427C19" w:rsidRDefault="008D7B0D" w:rsidP="008D7B0D">
            <w:pPr>
              <w:ind w:firstLine="0"/>
              <w:rPr>
                <w:rFonts w:asciiTheme="majorHAnsi" w:hAnsiTheme="majorHAnsi" w:cstheme="majorHAnsi"/>
                <w:szCs w:val="20"/>
              </w:rPr>
            </w:pPr>
            <w:r w:rsidRPr="00427C19">
              <w:rPr>
                <w:rFonts w:asciiTheme="majorHAnsi" w:hAnsiTheme="majorHAnsi" w:cstheme="majorHAnsi"/>
                <w:szCs w:val="20"/>
              </w:rPr>
              <w:t>5 kap. 59 § 4</w:t>
            </w:r>
          </w:p>
        </w:tc>
      </w:tr>
    </w:tbl>
    <w:p w14:paraId="28662137" w14:textId="77777777" w:rsidR="008D7B0D" w:rsidRPr="008035B7" w:rsidRDefault="008D7B0D" w:rsidP="00353777">
      <w:pPr>
        <w:pStyle w:val="Paragraf1"/>
        <w:numPr>
          <w:ilvl w:val="0"/>
          <w:numId w:val="56"/>
        </w:numPr>
        <w:tabs>
          <w:tab w:val="clear" w:pos="596"/>
          <w:tab w:val="num" w:pos="454"/>
        </w:tabs>
        <w:ind w:left="0"/>
      </w:pPr>
      <w:r w:rsidRPr="008035B7">
        <w:t>Vid utläsning av kontrolldata enligt 14 § och med i 4-7 §§ angiv</w:t>
      </w:r>
      <w:r w:rsidRPr="008035B7">
        <w:softHyphen/>
        <w:t xml:space="preserve">na parametrar ska filen </w:t>
      </w:r>
      <w:r w:rsidRPr="005F0189">
        <w:rPr>
          <w:i/>
        </w:rPr>
        <w:t>egen</w:t>
      </w:r>
      <w:r w:rsidRPr="008035B7">
        <w:rPr>
          <w:i/>
        </w:rPr>
        <w:t>.log</w:t>
      </w:r>
      <w:r w:rsidRPr="008035B7">
        <w:t xml:space="preserve"> skapas. Filen ska inledas med en rad med ordet </w:t>
      </w:r>
      <w:r w:rsidRPr="008035B7">
        <w:rPr>
          <w:i/>
        </w:rPr>
        <w:t>Egen</w:t>
      </w:r>
      <w:r w:rsidRPr="008035B7">
        <w:t xml:space="preserve">. För varje förändring som loggats enligt 5 kap. 62 § ska till filen skrivas en post med samma data. </w:t>
      </w:r>
    </w:p>
    <w:p w14:paraId="7114FF76" w14:textId="77777777" w:rsidR="008D7B0D" w:rsidRPr="008035B7" w:rsidRDefault="008D7B0D" w:rsidP="00353777">
      <w:pPr>
        <w:pStyle w:val="Paragraf1"/>
        <w:numPr>
          <w:ilvl w:val="0"/>
          <w:numId w:val="56"/>
        </w:numPr>
        <w:tabs>
          <w:tab w:val="clear" w:pos="596"/>
          <w:tab w:val="num" w:pos="454"/>
        </w:tabs>
        <w:ind w:left="0"/>
      </w:pPr>
      <w:r w:rsidRPr="008035B7">
        <w:t xml:space="preserve">Vid utläsning av kontrolldata enligt 4-7 §§ ska filen </w:t>
      </w:r>
      <w:r w:rsidRPr="00B970E0">
        <w:rPr>
          <w:i/>
        </w:rPr>
        <w:t>kontrolldata.log</w:t>
      </w:r>
      <w:r w:rsidRPr="008035B7">
        <w:t xml:space="preserve"> skapas. Filen ska inledas med en rad med ordet </w:t>
      </w:r>
      <w:r w:rsidRPr="00B970E0">
        <w:rPr>
          <w:i/>
        </w:rPr>
        <w:t>Kon</w:t>
      </w:r>
      <w:r>
        <w:rPr>
          <w:i/>
        </w:rPr>
        <w:softHyphen/>
      </w:r>
      <w:r w:rsidRPr="00B970E0">
        <w:rPr>
          <w:i/>
        </w:rPr>
        <w:t>troll</w:t>
      </w:r>
      <w:r>
        <w:rPr>
          <w:i/>
        </w:rPr>
        <w:softHyphen/>
      </w:r>
      <w:r w:rsidRPr="00B970E0">
        <w:rPr>
          <w:i/>
        </w:rPr>
        <w:t>data</w:t>
      </w:r>
      <w:r w:rsidRPr="008035B7">
        <w:t xml:space="preserve">. För varje förändring som loggats enligt 5 kap. 61 § ska till filen skrivas en post med samma data. </w:t>
      </w:r>
    </w:p>
    <w:p w14:paraId="4D9952D1" w14:textId="77777777" w:rsidR="008D7B0D" w:rsidRPr="00703E9F" w:rsidRDefault="008D7B0D" w:rsidP="00353777">
      <w:pPr>
        <w:pStyle w:val="Paragraf1"/>
        <w:numPr>
          <w:ilvl w:val="0"/>
          <w:numId w:val="56"/>
        </w:numPr>
        <w:tabs>
          <w:tab w:val="clear" w:pos="596"/>
          <w:tab w:val="num" w:pos="454"/>
        </w:tabs>
        <w:ind w:left="0"/>
      </w:pPr>
      <w:r w:rsidRPr="008035B7">
        <w:t>Vid utläsning av kontrolldata enligt 14 § och med i 4-7 §§</w:t>
      </w:r>
      <w:r>
        <w:t xml:space="preserve"> angiv</w:t>
      </w:r>
      <w:r>
        <w:softHyphen/>
        <w:t xml:space="preserve">na parametrar ska filen </w:t>
      </w:r>
      <w:proofErr w:type="spellStart"/>
      <w:r w:rsidRPr="00B970E0">
        <w:rPr>
          <w:i/>
        </w:rPr>
        <w:t>server</w:t>
      </w:r>
      <w:r w:rsidRPr="008035B7">
        <w:t>_</w:t>
      </w:r>
      <w:r w:rsidRPr="00B970E0">
        <w:rPr>
          <w:i/>
        </w:rPr>
        <w:t>system</w:t>
      </w:r>
      <w:proofErr w:type="spellEnd"/>
      <w:r w:rsidRPr="00B970E0">
        <w:rPr>
          <w:i/>
        </w:rPr>
        <w:t>&lt;signeringmodulsidentititet&gt;.log</w:t>
      </w:r>
      <w:r w:rsidRPr="008035B7">
        <w:t xml:space="preserve"> skapas. Filen</w:t>
      </w:r>
      <w:r w:rsidRPr="00B970E0">
        <w:rPr>
          <w:i/>
        </w:rPr>
        <w:t xml:space="preserve"> </w:t>
      </w:r>
      <w:r w:rsidRPr="008035B7">
        <w:t xml:space="preserve">ska inledas med en rad som anger fältnamn enligt den ordning som anges i tabellen nedan. För varje förändring av nedanstående data ska till </w:t>
      </w:r>
      <w:r w:rsidRPr="00703E9F">
        <w:t>filen skrivas en post med data enligt vad som anges i tabellen.</w:t>
      </w:r>
    </w:p>
    <w:p w14:paraId="0E0B0CFF" w14:textId="77777777" w:rsidR="008D7B0D" w:rsidRPr="00703E9F" w:rsidRDefault="008D7B0D" w:rsidP="008D7B0D">
      <w:pPr>
        <w:pStyle w:val="Brdtextmedindrag"/>
      </w:pPr>
    </w:p>
    <w:tbl>
      <w:tblPr>
        <w:tblW w:w="567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0"/>
        <w:gridCol w:w="2070"/>
      </w:tblGrid>
      <w:tr w:rsidR="008D7B0D" w:rsidRPr="00703E9F" w14:paraId="6B5A4749" w14:textId="77777777" w:rsidTr="008D7B0D">
        <w:trPr>
          <w:trHeight w:val="255"/>
        </w:trPr>
        <w:tc>
          <w:tcPr>
            <w:tcW w:w="3600" w:type="dxa"/>
            <w:shd w:val="clear" w:color="auto" w:fill="EEECE1" w:themeFill="background2"/>
            <w:noWrap/>
            <w:vAlign w:val="bottom"/>
          </w:tcPr>
          <w:p w14:paraId="58FE49C8" w14:textId="5501785C" w:rsidR="008D7B0D" w:rsidRPr="00703E9F" w:rsidRDefault="008D7B0D" w:rsidP="008D7B0D">
            <w:pPr>
              <w:ind w:firstLine="0"/>
              <w:rPr>
                <w:rFonts w:asciiTheme="majorHAnsi" w:hAnsiTheme="majorHAnsi" w:cstheme="majorHAnsi"/>
                <w:b/>
                <w:szCs w:val="20"/>
              </w:rPr>
            </w:pPr>
            <w:r w:rsidRPr="00703E9F">
              <w:rPr>
                <w:rFonts w:asciiTheme="majorHAnsi" w:hAnsiTheme="majorHAnsi" w:cstheme="majorHAnsi"/>
                <w:b/>
                <w:szCs w:val="20"/>
              </w:rPr>
              <w:t>Fältnamn</w:t>
            </w:r>
          </w:p>
        </w:tc>
        <w:tc>
          <w:tcPr>
            <w:tcW w:w="2070" w:type="dxa"/>
            <w:shd w:val="clear" w:color="auto" w:fill="EEECE1" w:themeFill="background2"/>
            <w:noWrap/>
            <w:vAlign w:val="bottom"/>
          </w:tcPr>
          <w:p w14:paraId="2E6171DF" w14:textId="77777777" w:rsidR="008D7B0D" w:rsidRPr="00703E9F" w:rsidRDefault="008D7B0D" w:rsidP="008D7B0D">
            <w:pPr>
              <w:ind w:firstLine="0"/>
              <w:rPr>
                <w:rFonts w:asciiTheme="majorHAnsi" w:hAnsiTheme="majorHAnsi" w:cstheme="majorHAnsi"/>
                <w:b/>
                <w:szCs w:val="20"/>
              </w:rPr>
            </w:pPr>
            <w:r w:rsidRPr="00703E9F">
              <w:rPr>
                <w:rFonts w:asciiTheme="majorHAnsi" w:hAnsiTheme="majorHAnsi" w:cstheme="majorHAnsi"/>
                <w:b/>
                <w:szCs w:val="20"/>
              </w:rPr>
              <w:t>Hänvisning</w:t>
            </w:r>
          </w:p>
        </w:tc>
      </w:tr>
      <w:tr w:rsidR="008D7B0D" w:rsidRPr="00703E9F" w14:paraId="5C8BD823" w14:textId="77777777" w:rsidTr="008D7B0D">
        <w:trPr>
          <w:trHeight w:val="255"/>
        </w:trPr>
        <w:tc>
          <w:tcPr>
            <w:tcW w:w="3600" w:type="dxa"/>
            <w:shd w:val="clear" w:color="auto" w:fill="auto"/>
            <w:noWrap/>
            <w:vAlign w:val="bottom"/>
          </w:tcPr>
          <w:p w14:paraId="016D9C1B"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Start av program</w:t>
            </w:r>
          </w:p>
        </w:tc>
        <w:tc>
          <w:tcPr>
            <w:tcW w:w="2070" w:type="dxa"/>
            <w:shd w:val="clear" w:color="auto" w:fill="auto"/>
            <w:noWrap/>
            <w:vAlign w:val="bottom"/>
          </w:tcPr>
          <w:p w14:paraId="650A7087"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 xml:space="preserve">8 kap. 21 § </w:t>
            </w:r>
          </w:p>
        </w:tc>
      </w:tr>
      <w:tr w:rsidR="008D7B0D" w:rsidRPr="00703E9F" w14:paraId="6CB07178" w14:textId="77777777" w:rsidTr="008D7B0D">
        <w:trPr>
          <w:trHeight w:val="255"/>
        </w:trPr>
        <w:tc>
          <w:tcPr>
            <w:tcW w:w="3600" w:type="dxa"/>
            <w:shd w:val="clear" w:color="auto" w:fill="auto"/>
            <w:noWrap/>
            <w:vAlign w:val="bottom"/>
          </w:tcPr>
          <w:p w14:paraId="7BEFADFF"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Stängning av program</w:t>
            </w:r>
          </w:p>
        </w:tc>
        <w:tc>
          <w:tcPr>
            <w:tcW w:w="2070" w:type="dxa"/>
            <w:shd w:val="clear" w:color="auto" w:fill="auto"/>
            <w:noWrap/>
            <w:vAlign w:val="bottom"/>
          </w:tcPr>
          <w:p w14:paraId="34F3166F"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8 kap. 21 §</w:t>
            </w:r>
          </w:p>
        </w:tc>
      </w:tr>
      <w:tr w:rsidR="008D7B0D" w:rsidRPr="00703E9F" w14:paraId="7F1FD6A3" w14:textId="77777777" w:rsidTr="008D7B0D">
        <w:trPr>
          <w:trHeight w:val="255"/>
        </w:trPr>
        <w:tc>
          <w:tcPr>
            <w:tcW w:w="3600" w:type="dxa"/>
            <w:shd w:val="clear" w:color="auto" w:fill="auto"/>
            <w:noWrap/>
            <w:vAlign w:val="bottom"/>
          </w:tcPr>
          <w:p w14:paraId="47FDFDEE"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Kontrollservern felaktigt avstängd</w:t>
            </w:r>
          </w:p>
        </w:tc>
        <w:tc>
          <w:tcPr>
            <w:tcW w:w="2070" w:type="dxa"/>
            <w:shd w:val="clear" w:color="auto" w:fill="auto"/>
            <w:noWrap/>
            <w:vAlign w:val="bottom"/>
          </w:tcPr>
          <w:p w14:paraId="76037EAE"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8 kap. 22 §</w:t>
            </w:r>
          </w:p>
        </w:tc>
      </w:tr>
      <w:tr w:rsidR="008D7B0D" w:rsidRPr="00703E9F" w14:paraId="408D66D2" w14:textId="77777777" w:rsidTr="008D7B0D">
        <w:trPr>
          <w:trHeight w:val="255"/>
        </w:trPr>
        <w:tc>
          <w:tcPr>
            <w:tcW w:w="3600" w:type="dxa"/>
            <w:shd w:val="clear" w:color="auto" w:fill="auto"/>
            <w:noWrap/>
            <w:vAlign w:val="bottom"/>
          </w:tcPr>
          <w:p w14:paraId="037A2E1E"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Uppgifter om utförd egenkontroll</w:t>
            </w:r>
          </w:p>
        </w:tc>
        <w:tc>
          <w:tcPr>
            <w:tcW w:w="2070" w:type="dxa"/>
            <w:shd w:val="clear" w:color="auto" w:fill="auto"/>
            <w:noWrap/>
            <w:vAlign w:val="bottom"/>
          </w:tcPr>
          <w:p w14:paraId="0147F4F7"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8 kap. 23 § 1</w:t>
            </w:r>
          </w:p>
        </w:tc>
      </w:tr>
      <w:tr w:rsidR="008D7B0D" w:rsidRPr="00703E9F" w14:paraId="31CCC747" w14:textId="77777777" w:rsidTr="008D7B0D">
        <w:trPr>
          <w:trHeight w:val="255"/>
        </w:trPr>
        <w:tc>
          <w:tcPr>
            <w:tcW w:w="3600" w:type="dxa"/>
            <w:shd w:val="clear" w:color="auto" w:fill="auto"/>
            <w:noWrap/>
            <w:vAlign w:val="bottom"/>
          </w:tcPr>
          <w:p w14:paraId="0BAE5DE3"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Egenkontroll – hårdvara</w:t>
            </w:r>
          </w:p>
        </w:tc>
        <w:tc>
          <w:tcPr>
            <w:tcW w:w="2070" w:type="dxa"/>
            <w:shd w:val="clear" w:color="auto" w:fill="auto"/>
            <w:noWrap/>
            <w:vAlign w:val="bottom"/>
          </w:tcPr>
          <w:p w14:paraId="3B547301"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8 kap. 23 § 2</w:t>
            </w:r>
          </w:p>
        </w:tc>
      </w:tr>
      <w:tr w:rsidR="008D7B0D" w:rsidRPr="00703E9F" w14:paraId="6DF60FD1" w14:textId="77777777" w:rsidTr="008D7B0D">
        <w:trPr>
          <w:trHeight w:val="255"/>
        </w:trPr>
        <w:tc>
          <w:tcPr>
            <w:tcW w:w="3600" w:type="dxa"/>
            <w:shd w:val="clear" w:color="auto" w:fill="auto"/>
            <w:noWrap/>
            <w:vAlign w:val="bottom"/>
          </w:tcPr>
          <w:p w14:paraId="1805C770"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Egenkontroll – programvara</w:t>
            </w:r>
          </w:p>
        </w:tc>
        <w:tc>
          <w:tcPr>
            <w:tcW w:w="2070" w:type="dxa"/>
            <w:shd w:val="clear" w:color="auto" w:fill="auto"/>
            <w:noWrap/>
            <w:vAlign w:val="bottom"/>
          </w:tcPr>
          <w:p w14:paraId="30C0C298"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8 kap. 23 § 3</w:t>
            </w:r>
          </w:p>
        </w:tc>
      </w:tr>
    </w:tbl>
    <w:p w14:paraId="13C9B386" w14:textId="77777777" w:rsidR="008D7B0D" w:rsidRPr="00703E9F" w:rsidRDefault="008D7B0D" w:rsidP="00353777">
      <w:pPr>
        <w:pStyle w:val="Paragraf1"/>
        <w:numPr>
          <w:ilvl w:val="0"/>
          <w:numId w:val="56"/>
        </w:numPr>
        <w:tabs>
          <w:tab w:val="clear" w:pos="596"/>
          <w:tab w:val="num" w:pos="454"/>
        </w:tabs>
        <w:ind w:left="0"/>
      </w:pPr>
      <w:r w:rsidRPr="00703E9F">
        <w:t>Vid utläsning av kontrolldata enligt 14 § och med i 4-7 §§ angiv</w:t>
      </w:r>
      <w:r w:rsidRPr="00703E9F">
        <w:softHyphen/>
        <w:t>na parametrar ska filen</w:t>
      </w:r>
    </w:p>
    <w:p w14:paraId="3BF8D30D" w14:textId="77777777" w:rsidR="008D7B0D" w:rsidRPr="00703E9F" w:rsidRDefault="008D7B0D" w:rsidP="008D7B0D">
      <w:pPr>
        <w:pStyle w:val="Paragraf1"/>
        <w:numPr>
          <w:ilvl w:val="0"/>
          <w:numId w:val="0"/>
        </w:numPr>
        <w:spacing w:before="0"/>
      </w:pPr>
      <w:proofErr w:type="spellStart"/>
      <w:r w:rsidRPr="00703E9F">
        <w:rPr>
          <w:i/>
        </w:rPr>
        <w:t>server_sammankoppling</w:t>
      </w:r>
      <w:proofErr w:type="spellEnd"/>
      <w:r w:rsidRPr="00703E9F">
        <w:rPr>
          <w:i/>
        </w:rPr>
        <w:t xml:space="preserve">&lt;kassaregisternummer&gt;.log </w:t>
      </w:r>
      <w:r w:rsidRPr="00703E9F">
        <w:t>skapas. Filen</w:t>
      </w:r>
      <w:r w:rsidRPr="00703E9F">
        <w:rPr>
          <w:i/>
        </w:rPr>
        <w:t xml:space="preserve"> </w:t>
      </w:r>
      <w:r w:rsidRPr="00703E9F">
        <w:t xml:space="preserve">ska inledas med en rad som anger fältnamn enligt den ordning som anges i </w:t>
      </w:r>
      <w:r w:rsidRPr="00703E9F">
        <w:lastRenderedPageBreak/>
        <w:t xml:space="preserve">tabellen nedan. För varje förändring av nedanstående data ska till filen skrivas en post med data enligt vad som anges i tabellen. </w:t>
      </w:r>
    </w:p>
    <w:p w14:paraId="53C57C7A" w14:textId="77777777" w:rsidR="008D7B0D" w:rsidRPr="00703E9F" w:rsidRDefault="008D7B0D" w:rsidP="008D7B0D">
      <w:pPr>
        <w:pStyle w:val="Brdtextmedindrag"/>
      </w:pPr>
    </w:p>
    <w:tbl>
      <w:tblPr>
        <w:tblW w:w="53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0"/>
        <w:gridCol w:w="1764"/>
      </w:tblGrid>
      <w:tr w:rsidR="008D7B0D" w:rsidRPr="00703E9F" w14:paraId="437A458B" w14:textId="77777777" w:rsidTr="008D7B0D">
        <w:trPr>
          <w:trHeight w:val="255"/>
        </w:trPr>
        <w:tc>
          <w:tcPr>
            <w:tcW w:w="3600" w:type="dxa"/>
            <w:shd w:val="clear" w:color="auto" w:fill="EEECE1" w:themeFill="background2"/>
            <w:noWrap/>
            <w:vAlign w:val="bottom"/>
          </w:tcPr>
          <w:p w14:paraId="5A453D98" w14:textId="77777777" w:rsidR="008D7B0D" w:rsidRPr="00703E9F" w:rsidRDefault="008D7B0D" w:rsidP="008D7B0D">
            <w:pPr>
              <w:ind w:firstLine="0"/>
              <w:rPr>
                <w:rFonts w:asciiTheme="majorHAnsi" w:hAnsiTheme="majorHAnsi" w:cstheme="majorHAnsi"/>
                <w:b/>
                <w:szCs w:val="20"/>
              </w:rPr>
            </w:pPr>
            <w:r w:rsidRPr="00703E9F">
              <w:rPr>
                <w:rFonts w:asciiTheme="majorHAnsi" w:hAnsiTheme="majorHAnsi" w:cstheme="majorHAnsi"/>
                <w:b/>
                <w:szCs w:val="20"/>
              </w:rPr>
              <w:t>Fältnamn</w:t>
            </w:r>
          </w:p>
        </w:tc>
        <w:tc>
          <w:tcPr>
            <w:tcW w:w="1764" w:type="dxa"/>
            <w:shd w:val="clear" w:color="auto" w:fill="EEECE1" w:themeFill="background2"/>
            <w:noWrap/>
            <w:vAlign w:val="bottom"/>
          </w:tcPr>
          <w:p w14:paraId="2D58D1ED" w14:textId="77777777" w:rsidR="008D7B0D" w:rsidRPr="00703E9F" w:rsidRDefault="008D7B0D" w:rsidP="008D7B0D">
            <w:pPr>
              <w:ind w:firstLine="0"/>
              <w:rPr>
                <w:rFonts w:asciiTheme="majorHAnsi" w:hAnsiTheme="majorHAnsi" w:cstheme="majorHAnsi"/>
                <w:b/>
                <w:szCs w:val="20"/>
              </w:rPr>
            </w:pPr>
            <w:r w:rsidRPr="00703E9F">
              <w:rPr>
                <w:rFonts w:asciiTheme="majorHAnsi" w:hAnsiTheme="majorHAnsi" w:cstheme="majorHAnsi"/>
                <w:b/>
                <w:szCs w:val="20"/>
              </w:rPr>
              <w:t>Hänvisning</w:t>
            </w:r>
          </w:p>
        </w:tc>
      </w:tr>
      <w:tr w:rsidR="008D7B0D" w:rsidRPr="00703E9F" w14:paraId="4875A3B0" w14:textId="77777777" w:rsidTr="008D7B0D">
        <w:trPr>
          <w:trHeight w:val="255"/>
        </w:trPr>
        <w:tc>
          <w:tcPr>
            <w:tcW w:w="3600" w:type="dxa"/>
            <w:shd w:val="clear" w:color="auto" w:fill="auto"/>
            <w:noWrap/>
            <w:vAlign w:val="bottom"/>
          </w:tcPr>
          <w:p w14:paraId="44CAB42C"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 xml:space="preserve">Sammankoppling utförd </w:t>
            </w:r>
          </w:p>
        </w:tc>
        <w:tc>
          <w:tcPr>
            <w:tcW w:w="1764" w:type="dxa"/>
            <w:shd w:val="clear" w:color="auto" w:fill="auto"/>
            <w:noWrap/>
            <w:vAlign w:val="bottom"/>
          </w:tcPr>
          <w:p w14:paraId="2F6ECB2F"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8 kap. 24 § 1</w:t>
            </w:r>
          </w:p>
        </w:tc>
      </w:tr>
      <w:tr w:rsidR="008D7B0D" w:rsidRPr="00703E9F" w14:paraId="30814E90" w14:textId="77777777" w:rsidTr="008D7B0D">
        <w:trPr>
          <w:trHeight w:val="255"/>
        </w:trPr>
        <w:tc>
          <w:tcPr>
            <w:tcW w:w="3600" w:type="dxa"/>
            <w:shd w:val="clear" w:color="auto" w:fill="auto"/>
            <w:noWrap/>
            <w:vAlign w:val="bottom"/>
          </w:tcPr>
          <w:p w14:paraId="64157A11"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Kontroll av sammankoppling utförd</w:t>
            </w:r>
          </w:p>
        </w:tc>
        <w:tc>
          <w:tcPr>
            <w:tcW w:w="1764" w:type="dxa"/>
            <w:shd w:val="clear" w:color="auto" w:fill="auto"/>
            <w:noWrap/>
            <w:vAlign w:val="bottom"/>
          </w:tcPr>
          <w:p w14:paraId="26F8C3EE"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8 kap. 24 § 2</w:t>
            </w:r>
          </w:p>
        </w:tc>
      </w:tr>
    </w:tbl>
    <w:p w14:paraId="6BAFC0A1" w14:textId="77777777" w:rsidR="008D7B0D" w:rsidRPr="00703E9F" w:rsidRDefault="008D7B0D" w:rsidP="00353777">
      <w:pPr>
        <w:pStyle w:val="Paragraf1"/>
        <w:numPr>
          <w:ilvl w:val="0"/>
          <w:numId w:val="56"/>
        </w:numPr>
        <w:tabs>
          <w:tab w:val="clear" w:pos="596"/>
          <w:tab w:val="num" w:pos="454"/>
        </w:tabs>
        <w:ind w:left="0"/>
      </w:pPr>
      <w:r w:rsidRPr="00703E9F">
        <w:t>Vid utläsning av kontrolldata enligt 14 § och med i 4-7 §§</w:t>
      </w:r>
      <w:r w:rsidRPr="008035B7">
        <w:t xml:space="preserve"> angiv</w:t>
      </w:r>
      <w:r w:rsidRPr="008035B7">
        <w:softHyphen/>
        <w:t>na parametrar ska filen</w:t>
      </w:r>
      <w:r w:rsidRPr="00427C19">
        <w:rPr>
          <w:i/>
        </w:rPr>
        <w:t xml:space="preserve"> </w:t>
      </w:r>
      <w:proofErr w:type="spellStart"/>
      <w:r w:rsidRPr="00427C19">
        <w:rPr>
          <w:i/>
        </w:rPr>
        <w:t>server_verifiering</w:t>
      </w:r>
      <w:proofErr w:type="spellEnd"/>
      <w:r w:rsidRPr="00427C19">
        <w:rPr>
          <w:i/>
        </w:rPr>
        <w:t xml:space="preserve">&lt;kassaregisternummer&gt;.log </w:t>
      </w:r>
      <w:r w:rsidRPr="008035B7">
        <w:t>skapas. Filen</w:t>
      </w:r>
      <w:r w:rsidRPr="00427C19">
        <w:rPr>
          <w:i/>
        </w:rPr>
        <w:t xml:space="preserve"> </w:t>
      </w:r>
      <w:r w:rsidRPr="008035B7">
        <w:t>ska inledas med en rad som anger fältnamn enligt den ordning som anges i tabellen nedan. För varje förändring av nedan</w:t>
      </w:r>
      <w:r>
        <w:softHyphen/>
      </w:r>
      <w:r w:rsidRPr="008035B7">
        <w:t xml:space="preserve">stående data ska till filen </w:t>
      </w:r>
      <w:r w:rsidRPr="00703E9F">
        <w:t>skrivas en post med data enligt vad som anges i tabellen.</w:t>
      </w:r>
    </w:p>
    <w:p w14:paraId="507DC3EB" w14:textId="77777777" w:rsidR="008D7B0D" w:rsidRPr="00703E9F" w:rsidRDefault="008D7B0D" w:rsidP="008D7B0D"/>
    <w:tbl>
      <w:tblPr>
        <w:tblW w:w="53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0"/>
        <w:gridCol w:w="1764"/>
      </w:tblGrid>
      <w:tr w:rsidR="008D7B0D" w:rsidRPr="00703E9F" w14:paraId="39DE0316" w14:textId="77777777" w:rsidTr="008D7B0D">
        <w:trPr>
          <w:trHeight w:val="255"/>
        </w:trPr>
        <w:tc>
          <w:tcPr>
            <w:tcW w:w="3600" w:type="dxa"/>
            <w:shd w:val="clear" w:color="auto" w:fill="EEECE1" w:themeFill="background2"/>
            <w:noWrap/>
            <w:vAlign w:val="bottom"/>
          </w:tcPr>
          <w:p w14:paraId="03D1E9B6" w14:textId="77777777" w:rsidR="008D7B0D" w:rsidRPr="00703E9F" w:rsidRDefault="008D7B0D" w:rsidP="008D7B0D">
            <w:pPr>
              <w:rPr>
                <w:rFonts w:asciiTheme="majorHAnsi" w:hAnsiTheme="majorHAnsi" w:cstheme="majorHAnsi"/>
                <w:b/>
                <w:szCs w:val="20"/>
              </w:rPr>
            </w:pPr>
            <w:r w:rsidRPr="00703E9F">
              <w:rPr>
                <w:rFonts w:asciiTheme="majorHAnsi" w:hAnsiTheme="majorHAnsi" w:cstheme="majorHAnsi"/>
                <w:b/>
                <w:szCs w:val="20"/>
              </w:rPr>
              <w:t>Fältnamn</w:t>
            </w:r>
          </w:p>
        </w:tc>
        <w:tc>
          <w:tcPr>
            <w:tcW w:w="1764" w:type="dxa"/>
            <w:shd w:val="clear" w:color="auto" w:fill="EEECE1" w:themeFill="background2"/>
            <w:noWrap/>
            <w:vAlign w:val="bottom"/>
          </w:tcPr>
          <w:p w14:paraId="26FFAEB4" w14:textId="77777777" w:rsidR="008D7B0D" w:rsidRPr="00703E9F" w:rsidRDefault="008D7B0D" w:rsidP="008D7B0D">
            <w:pPr>
              <w:rPr>
                <w:rFonts w:asciiTheme="majorHAnsi" w:hAnsiTheme="majorHAnsi" w:cstheme="majorHAnsi"/>
                <w:b/>
                <w:szCs w:val="20"/>
              </w:rPr>
            </w:pPr>
            <w:r w:rsidRPr="00703E9F">
              <w:rPr>
                <w:rFonts w:asciiTheme="majorHAnsi" w:hAnsiTheme="majorHAnsi" w:cstheme="majorHAnsi"/>
                <w:b/>
                <w:szCs w:val="20"/>
              </w:rPr>
              <w:t>Hänvisning</w:t>
            </w:r>
          </w:p>
        </w:tc>
      </w:tr>
      <w:tr w:rsidR="008D7B0D" w:rsidRPr="00703E9F" w14:paraId="3FE8D120" w14:textId="77777777" w:rsidTr="008D7B0D">
        <w:trPr>
          <w:trHeight w:val="255"/>
        </w:trPr>
        <w:tc>
          <w:tcPr>
            <w:tcW w:w="3600" w:type="dxa"/>
            <w:shd w:val="clear" w:color="auto" w:fill="auto"/>
            <w:noWrap/>
            <w:vAlign w:val="bottom"/>
          </w:tcPr>
          <w:p w14:paraId="152938B7" w14:textId="77777777" w:rsidR="008D7B0D" w:rsidRPr="00703E9F" w:rsidRDefault="008D7B0D" w:rsidP="008D7B0D">
            <w:pPr>
              <w:rPr>
                <w:rFonts w:asciiTheme="majorHAnsi" w:hAnsiTheme="majorHAnsi" w:cstheme="majorHAnsi"/>
                <w:szCs w:val="20"/>
              </w:rPr>
            </w:pPr>
            <w:r w:rsidRPr="00703E9F">
              <w:rPr>
                <w:rFonts w:asciiTheme="majorHAnsi" w:hAnsiTheme="majorHAnsi" w:cstheme="majorHAnsi"/>
                <w:szCs w:val="20"/>
              </w:rPr>
              <w:t>Kontroll utförd</w:t>
            </w:r>
          </w:p>
        </w:tc>
        <w:tc>
          <w:tcPr>
            <w:tcW w:w="1764" w:type="dxa"/>
            <w:shd w:val="clear" w:color="auto" w:fill="auto"/>
            <w:noWrap/>
            <w:vAlign w:val="bottom"/>
          </w:tcPr>
          <w:p w14:paraId="69717029" w14:textId="77777777" w:rsidR="008D7B0D" w:rsidRPr="00703E9F" w:rsidRDefault="008D7B0D" w:rsidP="008D7B0D">
            <w:pPr>
              <w:rPr>
                <w:rFonts w:asciiTheme="majorHAnsi" w:hAnsiTheme="majorHAnsi" w:cstheme="majorHAnsi"/>
                <w:szCs w:val="20"/>
              </w:rPr>
            </w:pPr>
            <w:r w:rsidRPr="00703E9F">
              <w:rPr>
                <w:rFonts w:asciiTheme="majorHAnsi" w:hAnsiTheme="majorHAnsi" w:cstheme="majorHAnsi"/>
                <w:szCs w:val="20"/>
              </w:rPr>
              <w:t xml:space="preserve">8 kap. 25 § </w:t>
            </w:r>
          </w:p>
        </w:tc>
      </w:tr>
      <w:tr w:rsidR="008D7B0D" w:rsidRPr="00703E9F" w14:paraId="1D035258" w14:textId="77777777" w:rsidTr="008D7B0D">
        <w:trPr>
          <w:trHeight w:val="255"/>
        </w:trPr>
        <w:tc>
          <w:tcPr>
            <w:tcW w:w="3600" w:type="dxa"/>
            <w:shd w:val="clear" w:color="auto" w:fill="auto"/>
            <w:noWrap/>
            <w:vAlign w:val="bottom"/>
          </w:tcPr>
          <w:p w14:paraId="61AB989B" w14:textId="77777777" w:rsidR="008D7B0D" w:rsidRPr="00703E9F" w:rsidRDefault="008D7B0D" w:rsidP="008D7B0D">
            <w:pPr>
              <w:rPr>
                <w:rFonts w:asciiTheme="majorHAnsi" w:hAnsiTheme="majorHAnsi" w:cstheme="majorHAnsi"/>
                <w:szCs w:val="20"/>
              </w:rPr>
            </w:pPr>
            <w:r w:rsidRPr="00703E9F">
              <w:rPr>
                <w:rFonts w:asciiTheme="majorHAnsi" w:hAnsiTheme="majorHAnsi" w:cstheme="majorHAnsi"/>
                <w:szCs w:val="20"/>
              </w:rPr>
              <w:t xml:space="preserve">Ingen kontakt </w:t>
            </w:r>
          </w:p>
        </w:tc>
        <w:tc>
          <w:tcPr>
            <w:tcW w:w="1764" w:type="dxa"/>
            <w:shd w:val="clear" w:color="auto" w:fill="auto"/>
            <w:noWrap/>
            <w:vAlign w:val="bottom"/>
          </w:tcPr>
          <w:p w14:paraId="0F0A664D" w14:textId="77777777" w:rsidR="008D7B0D" w:rsidRPr="00703E9F" w:rsidRDefault="008D7B0D" w:rsidP="008D7B0D">
            <w:pPr>
              <w:rPr>
                <w:rFonts w:asciiTheme="majorHAnsi" w:hAnsiTheme="majorHAnsi" w:cstheme="majorHAnsi"/>
                <w:szCs w:val="20"/>
              </w:rPr>
            </w:pPr>
            <w:r w:rsidRPr="00703E9F">
              <w:rPr>
                <w:rFonts w:asciiTheme="majorHAnsi" w:hAnsiTheme="majorHAnsi" w:cstheme="majorHAnsi"/>
                <w:szCs w:val="20"/>
              </w:rPr>
              <w:t>8 kap. 25 §</w:t>
            </w:r>
          </w:p>
        </w:tc>
      </w:tr>
    </w:tbl>
    <w:p w14:paraId="237AC08E" w14:textId="77777777" w:rsidR="008D7B0D" w:rsidRPr="00703E9F" w:rsidRDefault="008D7B0D" w:rsidP="008D7B0D">
      <w:pPr>
        <w:pStyle w:val="Brdtextmedindrag"/>
        <w:ind w:firstLine="0"/>
      </w:pPr>
    </w:p>
    <w:p w14:paraId="3739BF1C" w14:textId="77777777" w:rsidR="008D7B0D" w:rsidRPr="00703E9F" w:rsidRDefault="008D7B0D" w:rsidP="00353777">
      <w:pPr>
        <w:pStyle w:val="Paragraf1"/>
        <w:numPr>
          <w:ilvl w:val="0"/>
          <w:numId w:val="56"/>
        </w:numPr>
        <w:tabs>
          <w:tab w:val="clear" w:pos="596"/>
          <w:tab w:val="num" w:pos="454"/>
        </w:tabs>
        <w:ind w:left="0"/>
      </w:pPr>
      <w:r w:rsidRPr="00703E9F">
        <w:t xml:space="preserve">Vid utläsning av kontrolldata enligt 14 § och med i 4-7 §§ angivna parametrar ska filen </w:t>
      </w:r>
    </w:p>
    <w:p w14:paraId="3D655F80" w14:textId="77777777" w:rsidR="008D7B0D" w:rsidRPr="00703E9F" w:rsidRDefault="008D7B0D" w:rsidP="008D7B0D">
      <w:pPr>
        <w:pStyle w:val="Paragraf1"/>
        <w:numPr>
          <w:ilvl w:val="0"/>
          <w:numId w:val="0"/>
        </w:numPr>
        <w:spacing w:before="0"/>
        <w:rPr>
          <w:i/>
        </w:rPr>
      </w:pPr>
      <w:proofErr w:type="spellStart"/>
      <w:r w:rsidRPr="00703E9F">
        <w:rPr>
          <w:i/>
        </w:rPr>
        <w:t>server_anslutning</w:t>
      </w:r>
      <w:proofErr w:type="spellEnd"/>
      <w:r w:rsidRPr="00703E9F">
        <w:rPr>
          <w:i/>
        </w:rPr>
        <w:t>&lt;kontrollprograms ID-sträng&gt;.log</w:t>
      </w:r>
      <w:r w:rsidRPr="00703E9F">
        <w:t xml:space="preserve"> skapas. Filen</w:t>
      </w:r>
      <w:r w:rsidRPr="00703E9F">
        <w:rPr>
          <w:i/>
        </w:rPr>
        <w:t xml:space="preserve"> </w:t>
      </w:r>
      <w:r w:rsidRPr="00703E9F">
        <w:t>ska inledas med en rad som anger fältnamn enligt den ordning</w:t>
      </w:r>
      <w:r w:rsidRPr="008035B7">
        <w:t xml:space="preserve"> som anges i tabellen nedan. För varje förändring av nedanstående data ska till filen skrivas en post med data enligt </w:t>
      </w:r>
      <w:r w:rsidRPr="00703E9F">
        <w:t xml:space="preserve">vad som anges i tabellen. </w:t>
      </w:r>
    </w:p>
    <w:p w14:paraId="750D9287" w14:textId="77777777" w:rsidR="008D7B0D" w:rsidRPr="00703E9F" w:rsidRDefault="008D7B0D" w:rsidP="008D7B0D">
      <w:pPr>
        <w:pStyle w:val="Paragraf1"/>
        <w:numPr>
          <w:ilvl w:val="0"/>
          <w:numId w:val="0"/>
        </w:numPr>
      </w:pPr>
    </w:p>
    <w:tbl>
      <w:tblPr>
        <w:tblW w:w="53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hemeFill="background2"/>
        <w:tblCellMar>
          <w:left w:w="70" w:type="dxa"/>
          <w:right w:w="70" w:type="dxa"/>
        </w:tblCellMar>
        <w:tblLook w:val="0000" w:firstRow="0" w:lastRow="0" w:firstColumn="0" w:lastColumn="0" w:noHBand="0" w:noVBand="0"/>
      </w:tblPr>
      <w:tblGrid>
        <w:gridCol w:w="3600"/>
        <w:gridCol w:w="1764"/>
      </w:tblGrid>
      <w:tr w:rsidR="008D7B0D" w:rsidRPr="00703E9F" w14:paraId="5DA5BF81" w14:textId="77777777" w:rsidTr="008D7B0D">
        <w:trPr>
          <w:trHeight w:val="255"/>
        </w:trPr>
        <w:tc>
          <w:tcPr>
            <w:tcW w:w="3600" w:type="dxa"/>
            <w:tcBorders>
              <w:bottom w:val="single" w:sz="4" w:space="0" w:color="auto"/>
            </w:tcBorders>
            <w:shd w:val="clear" w:color="auto" w:fill="EEECE1" w:themeFill="background2"/>
            <w:noWrap/>
            <w:vAlign w:val="bottom"/>
          </w:tcPr>
          <w:p w14:paraId="24BB4DDD" w14:textId="77777777" w:rsidR="008D7B0D" w:rsidRPr="00703E9F" w:rsidRDefault="008D7B0D" w:rsidP="008D7B0D">
            <w:pPr>
              <w:ind w:firstLine="0"/>
              <w:rPr>
                <w:rFonts w:asciiTheme="majorHAnsi" w:hAnsiTheme="majorHAnsi" w:cstheme="majorHAnsi"/>
                <w:b/>
                <w:szCs w:val="20"/>
              </w:rPr>
            </w:pPr>
            <w:r w:rsidRPr="00703E9F">
              <w:rPr>
                <w:rFonts w:asciiTheme="majorHAnsi" w:hAnsiTheme="majorHAnsi" w:cstheme="majorHAnsi"/>
                <w:b/>
                <w:szCs w:val="20"/>
              </w:rPr>
              <w:t>Fältnamn</w:t>
            </w:r>
          </w:p>
        </w:tc>
        <w:tc>
          <w:tcPr>
            <w:tcW w:w="1764" w:type="dxa"/>
            <w:tcBorders>
              <w:bottom w:val="single" w:sz="4" w:space="0" w:color="auto"/>
            </w:tcBorders>
            <w:shd w:val="clear" w:color="auto" w:fill="EEECE1" w:themeFill="background2"/>
            <w:noWrap/>
            <w:vAlign w:val="bottom"/>
          </w:tcPr>
          <w:p w14:paraId="40A6E4D6" w14:textId="77777777" w:rsidR="008D7B0D" w:rsidRPr="00703E9F" w:rsidRDefault="008D7B0D" w:rsidP="008D7B0D">
            <w:pPr>
              <w:ind w:firstLine="0"/>
              <w:rPr>
                <w:rFonts w:asciiTheme="majorHAnsi" w:hAnsiTheme="majorHAnsi" w:cstheme="majorHAnsi"/>
                <w:b/>
                <w:szCs w:val="20"/>
              </w:rPr>
            </w:pPr>
            <w:r w:rsidRPr="00703E9F">
              <w:rPr>
                <w:rFonts w:asciiTheme="majorHAnsi" w:hAnsiTheme="majorHAnsi" w:cstheme="majorHAnsi"/>
                <w:b/>
                <w:szCs w:val="20"/>
              </w:rPr>
              <w:t>Hänvisning</w:t>
            </w:r>
          </w:p>
        </w:tc>
      </w:tr>
      <w:tr w:rsidR="008D7B0D" w:rsidRPr="00703E9F" w14:paraId="08991150" w14:textId="77777777" w:rsidTr="008D7B0D">
        <w:trPr>
          <w:trHeight w:val="255"/>
        </w:trPr>
        <w:tc>
          <w:tcPr>
            <w:tcW w:w="3600" w:type="dxa"/>
            <w:shd w:val="clear" w:color="auto" w:fill="FFFFFF" w:themeFill="background1"/>
            <w:noWrap/>
            <w:vAlign w:val="bottom"/>
          </w:tcPr>
          <w:p w14:paraId="3AB0A8EE"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Anslutning accepterad</w:t>
            </w:r>
          </w:p>
        </w:tc>
        <w:tc>
          <w:tcPr>
            <w:tcW w:w="1764" w:type="dxa"/>
            <w:shd w:val="clear" w:color="auto" w:fill="FFFFFF" w:themeFill="background1"/>
            <w:noWrap/>
            <w:vAlign w:val="bottom"/>
          </w:tcPr>
          <w:p w14:paraId="264D8FF9"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 xml:space="preserve">8 kap. 26 § </w:t>
            </w:r>
          </w:p>
        </w:tc>
      </w:tr>
      <w:tr w:rsidR="008D7B0D" w:rsidRPr="00703E9F" w14:paraId="46000DB7" w14:textId="77777777" w:rsidTr="008D7B0D">
        <w:trPr>
          <w:trHeight w:val="255"/>
        </w:trPr>
        <w:tc>
          <w:tcPr>
            <w:tcW w:w="3600" w:type="dxa"/>
            <w:shd w:val="clear" w:color="auto" w:fill="FFFFFF" w:themeFill="background1"/>
            <w:noWrap/>
            <w:vAlign w:val="bottom"/>
          </w:tcPr>
          <w:p w14:paraId="7339D2F8"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Inloggning nekad</w:t>
            </w:r>
          </w:p>
        </w:tc>
        <w:tc>
          <w:tcPr>
            <w:tcW w:w="1764" w:type="dxa"/>
            <w:shd w:val="clear" w:color="auto" w:fill="FFFFFF" w:themeFill="background1"/>
            <w:noWrap/>
            <w:vAlign w:val="bottom"/>
          </w:tcPr>
          <w:p w14:paraId="0C5F7B0B"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8 kap. 26 §</w:t>
            </w:r>
          </w:p>
        </w:tc>
      </w:tr>
      <w:tr w:rsidR="008D7B0D" w:rsidRPr="00703E9F" w14:paraId="4964DC28" w14:textId="77777777" w:rsidTr="008D7B0D">
        <w:trPr>
          <w:trHeight w:val="255"/>
        </w:trPr>
        <w:tc>
          <w:tcPr>
            <w:tcW w:w="3600" w:type="dxa"/>
            <w:shd w:val="clear" w:color="auto" w:fill="FFFFFF" w:themeFill="background1"/>
            <w:noWrap/>
            <w:vAlign w:val="bottom"/>
          </w:tcPr>
          <w:p w14:paraId="0B1B1294"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Utloggning</w:t>
            </w:r>
          </w:p>
        </w:tc>
        <w:tc>
          <w:tcPr>
            <w:tcW w:w="1764" w:type="dxa"/>
            <w:shd w:val="clear" w:color="auto" w:fill="FFFFFF" w:themeFill="background1"/>
            <w:noWrap/>
            <w:vAlign w:val="bottom"/>
          </w:tcPr>
          <w:p w14:paraId="28A47D3A" w14:textId="77777777" w:rsidR="008D7B0D" w:rsidRPr="00703E9F" w:rsidRDefault="008D7B0D" w:rsidP="008D7B0D">
            <w:pPr>
              <w:ind w:firstLine="0"/>
              <w:rPr>
                <w:rFonts w:asciiTheme="majorHAnsi" w:hAnsiTheme="majorHAnsi" w:cstheme="majorHAnsi"/>
                <w:szCs w:val="20"/>
              </w:rPr>
            </w:pPr>
            <w:r w:rsidRPr="00703E9F">
              <w:rPr>
                <w:rFonts w:asciiTheme="majorHAnsi" w:hAnsiTheme="majorHAnsi" w:cstheme="majorHAnsi"/>
                <w:szCs w:val="20"/>
              </w:rPr>
              <w:t xml:space="preserve">8 kap. 26 § </w:t>
            </w:r>
          </w:p>
        </w:tc>
      </w:tr>
    </w:tbl>
    <w:p w14:paraId="3D5ECC50" w14:textId="77777777" w:rsidR="008D7B0D" w:rsidRPr="00703E9F" w:rsidRDefault="008D7B0D" w:rsidP="008D7B0D">
      <w:pPr>
        <w:pStyle w:val="Brdtextmedindrag"/>
        <w:ind w:firstLine="0"/>
      </w:pPr>
    </w:p>
    <w:p w14:paraId="78D0F479" w14:textId="77777777" w:rsidR="008D7B0D" w:rsidRPr="00703E9F" w:rsidRDefault="008D7B0D" w:rsidP="00353777">
      <w:pPr>
        <w:pStyle w:val="Paragraf1"/>
        <w:numPr>
          <w:ilvl w:val="0"/>
          <w:numId w:val="56"/>
        </w:numPr>
        <w:tabs>
          <w:tab w:val="clear" w:pos="596"/>
          <w:tab w:val="num" w:pos="454"/>
        </w:tabs>
        <w:ind w:left="0"/>
      </w:pPr>
      <w:r w:rsidRPr="00703E9F">
        <w:t>Vid utläsning av kontrolldata enligt 14 § och med i 4-7 §§ angiv</w:t>
      </w:r>
      <w:r w:rsidRPr="00703E9F">
        <w:softHyphen/>
        <w:t>na parametrar ska filen s</w:t>
      </w:r>
      <w:r w:rsidRPr="00703E9F">
        <w:rPr>
          <w:i/>
        </w:rPr>
        <w:t>erver_sammankopplade_kassaregister.log</w:t>
      </w:r>
      <w:r w:rsidRPr="00703E9F">
        <w:t xml:space="preserve"> skapas. Filen ska inledas med en rad med orden </w:t>
      </w:r>
      <w:r w:rsidRPr="00703E9F">
        <w:rPr>
          <w:i/>
        </w:rPr>
        <w:t>Sammankopplade kassaregister</w:t>
      </w:r>
      <w:r w:rsidRPr="00703E9F">
        <w:t xml:space="preserve">. För varje förändring av data som loggats enligt 8 kap. 27 § ska till filen skrivas en post med de data som loggats. </w:t>
      </w:r>
    </w:p>
    <w:p w14:paraId="033FB6E1" w14:textId="77777777" w:rsidR="008D7B0D" w:rsidRPr="00703E9F" w:rsidRDefault="008D7B0D" w:rsidP="00353777">
      <w:pPr>
        <w:pStyle w:val="Paragraf1"/>
        <w:numPr>
          <w:ilvl w:val="0"/>
          <w:numId w:val="56"/>
        </w:numPr>
        <w:tabs>
          <w:tab w:val="clear" w:pos="596"/>
          <w:tab w:val="num" w:pos="454"/>
        </w:tabs>
        <w:ind w:left="0"/>
      </w:pPr>
      <w:r w:rsidRPr="00703E9F">
        <w:t>Vid utläsning av kontrolldata enligt 14 § och med i 4-7 §§ angiv</w:t>
      </w:r>
      <w:r w:rsidRPr="00703E9F">
        <w:softHyphen/>
        <w:t xml:space="preserve">na parametrar ska filen </w:t>
      </w:r>
      <w:r w:rsidRPr="00703E9F">
        <w:rPr>
          <w:i/>
        </w:rPr>
        <w:t>server_kontrolldata.log</w:t>
      </w:r>
      <w:r w:rsidRPr="00703E9F">
        <w:t xml:space="preserve"> skapas. Filen ska inledas med en rad med orden </w:t>
      </w:r>
      <w:r w:rsidRPr="00703E9F">
        <w:rPr>
          <w:i/>
        </w:rPr>
        <w:t>Utläsning av kontrolldata</w:t>
      </w:r>
      <w:r w:rsidRPr="00703E9F">
        <w:t>. För varje förändring av data som loggats enligt 8 kap. 29 § ska till filen skrivas en post med de data som loggats.</w:t>
      </w:r>
    </w:p>
    <w:p w14:paraId="3E577F06" w14:textId="77777777" w:rsidR="008D7B0D" w:rsidRPr="00703E9F" w:rsidRDefault="008D7B0D" w:rsidP="00353777">
      <w:pPr>
        <w:pStyle w:val="Paragraf1"/>
        <w:numPr>
          <w:ilvl w:val="0"/>
          <w:numId w:val="56"/>
        </w:numPr>
        <w:tabs>
          <w:tab w:val="clear" w:pos="596"/>
          <w:tab w:val="num" w:pos="454"/>
        </w:tabs>
        <w:ind w:left="0"/>
      </w:pPr>
      <w:r w:rsidRPr="00703E9F">
        <w:t>Vid utläsning av kontrolldata enligt 14 § och med i 4-7 §§ angiv</w:t>
      </w:r>
      <w:r w:rsidRPr="00703E9F">
        <w:softHyphen/>
        <w:t xml:space="preserve">na parametrar ska filen </w:t>
      </w:r>
      <w:r w:rsidRPr="00703E9F">
        <w:rPr>
          <w:i/>
        </w:rPr>
        <w:t>server_egen.log</w:t>
      </w:r>
      <w:r w:rsidRPr="00703E9F">
        <w:t xml:space="preserve"> skapas. Filen ska inledas med en rad med ordet </w:t>
      </w:r>
      <w:r w:rsidRPr="00703E9F">
        <w:rPr>
          <w:i/>
        </w:rPr>
        <w:t>Egen</w:t>
      </w:r>
      <w:r w:rsidRPr="00703E9F">
        <w:t>. För varje förändring som loggats enligt 8 kap. 30 § ska till filen skrivas en post med de data som loggats.</w:t>
      </w:r>
    </w:p>
    <w:p w14:paraId="3DB0E63E" w14:textId="77777777" w:rsidR="008D7B0D" w:rsidRPr="00703E9F" w:rsidRDefault="008D7B0D" w:rsidP="00353777">
      <w:pPr>
        <w:pStyle w:val="Paragraf1"/>
        <w:numPr>
          <w:ilvl w:val="0"/>
          <w:numId w:val="56"/>
        </w:numPr>
        <w:tabs>
          <w:tab w:val="clear" w:pos="596"/>
          <w:tab w:val="num" w:pos="454"/>
        </w:tabs>
        <w:ind w:left="0"/>
      </w:pPr>
      <w:r w:rsidRPr="00703E9F">
        <w:lastRenderedPageBreak/>
        <w:t>Vid utläsning av kontrolldata enligt 14 § och med i 4-7 §§ angiv</w:t>
      </w:r>
      <w:r w:rsidRPr="00703E9F">
        <w:softHyphen/>
        <w:t xml:space="preserve">na parametrar ska filen </w:t>
      </w:r>
      <w:r w:rsidRPr="00703E9F">
        <w:rPr>
          <w:i/>
        </w:rPr>
        <w:t>server_felaktiga_signaturer.log</w:t>
      </w:r>
      <w:r w:rsidRPr="00703E9F">
        <w:t xml:space="preserve"> skapas. Filen ska inledas med en rad med orden </w:t>
      </w:r>
      <w:r w:rsidRPr="00703E9F">
        <w:rPr>
          <w:i/>
        </w:rPr>
        <w:t>Felaktiga signaturer</w:t>
      </w:r>
      <w:r w:rsidRPr="00703E9F">
        <w:t>. För varje förändring som loggats enligt 8 kap. 28 § ska till filen skrivas en post med de data som loggats.</w:t>
      </w:r>
    </w:p>
    <w:p w14:paraId="467DB9EE" w14:textId="77777777" w:rsidR="008D7B0D" w:rsidRPr="00703E9F" w:rsidRDefault="008D7B0D" w:rsidP="00353777">
      <w:pPr>
        <w:pStyle w:val="Paragraf1"/>
        <w:numPr>
          <w:ilvl w:val="0"/>
          <w:numId w:val="56"/>
        </w:numPr>
        <w:tabs>
          <w:tab w:val="clear" w:pos="596"/>
          <w:tab w:val="num" w:pos="426"/>
        </w:tabs>
        <w:ind w:left="0"/>
      </w:pPr>
      <w:r w:rsidRPr="00703E9F">
        <w:t>Vid utläsning av kontrolldata enligt 14 § och med i 4-7 §§ angiv</w:t>
      </w:r>
      <w:r w:rsidRPr="00703E9F">
        <w:softHyphen/>
        <w:t xml:space="preserve">na parametrar ska filen </w:t>
      </w:r>
      <w:r w:rsidRPr="00703E9F">
        <w:rPr>
          <w:i/>
        </w:rPr>
        <w:t>server_access.log</w:t>
      </w:r>
      <w:r w:rsidRPr="00703E9F">
        <w:t xml:space="preserve"> skapas. Filen ska inledas med en rad med ordet </w:t>
      </w:r>
      <w:r w:rsidRPr="00703E9F">
        <w:rPr>
          <w:i/>
        </w:rPr>
        <w:t>Inloggningar.</w:t>
      </w:r>
      <w:r w:rsidRPr="00703E9F">
        <w:t xml:space="preserve"> För varje förändring som loggats enligt 8 kap. 31 § ska till filen skrivas en post med </w:t>
      </w:r>
      <w:proofErr w:type="gramStart"/>
      <w:r w:rsidRPr="00703E9F">
        <w:t>den</w:t>
      </w:r>
      <w:proofErr w:type="gramEnd"/>
      <w:r w:rsidRPr="00703E9F">
        <w:t xml:space="preserve"> data som loggats.</w:t>
      </w:r>
    </w:p>
    <w:p w14:paraId="0F4B4FE5" w14:textId="77777777" w:rsidR="008D7B0D" w:rsidRPr="00703E9F" w:rsidRDefault="008D7B0D" w:rsidP="008D7B0D">
      <w:pPr>
        <w:pStyle w:val="Rubrik2"/>
      </w:pPr>
    </w:p>
    <w:p w14:paraId="5744C6A7" w14:textId="77777777" w:rsidR="008D7B0D" w:rsidRPr="00703E9F" w:rsidRDefault="008D7B0D" w:rsidP="008D7B0D">
      <w:pPr>
        <w:pStyle w:val="Rubrik2"/>
      </w:pPr>
      <w:r w:rsidRPr="00703E9F">
        <w:t xml:space="preserve">13 kap. </w:t>
      </w:r>
      <w:r w:rsidRPr="00703E9F">
        <w:tab/>
        <w:t>Tillverkning, test och dokumentation</w:t>
      </w:r>
    </w:p>
    <w:p w14:paraId="0485D2EF" w14:textId="77777777" w:rsidR="008D7B0D" w:rsidRDefault="008D7B0D" w:rsidP="00353777">
      <w:pPr>
        <w:pStyle w:val="Paragraf1"/>
        <w:numPr>
          <w:ilvl w:val="0"/>
          <w:numId w:val="77"/>
        </w:numPr>
        <w:tabs>
          <w:tab w:val="clear" w:pos="596"/>
          <w:tab w:val="num" w:pos="426"/>
        </w:tabs>
        <w:ind w:left="0"/>
      </w:pPr>
      <w:r w:rsidRPr="00703E9F">
        <w:t>Ett kontrollsystem</w:t>
      </w:r>
      <w:r w:rsidRPr="00B22077">
        <w:t xml:space="preserve"> enligt dessa föreskrifter</w:t>
      </w:r>
      <w:r>
        <w:t xml:space="preserve"> ska tillverkas, testas och dokumenteras i enlighet med bestämmelserna i detta kapitel.</w:t>
      </w:r>
    </w:p>
    <w:p w14:paraId="1CF9BB45" w14:textId="77777777" w:rsidR="008D7B0D" w:rsidRDefault="008D7B0D" w:rsidP="008D7B0D">
      <w:r>
        <w:t>Innehållet i kapitlet är uppdelat enligt följande.</w:t>
      </w:r>
    </w:p>
    <w:p w14:paraId="3392127F" w14:textId="77777777" w:rsidR="008D7B0D" w:rsidRPr="00BA1DA8" w:rsidRDefault="008D7B0D" w:rsidP="00353777">
      <w:pPr>
        <w:pStyle w:val="Alfanumerisklista"/>
        <w:numPr>
          <w:ilvl w:val="0"/>
          <w:numId w:val="71"/>
        </w:numPr>
      </w:pPr>
      <w:r>
        <w:t xml:space="preserve">Tillverkning </w:t>
      </w:r>
    </w:p>
    <w:p w14:paraId="05DC501B" w14:textId="77777777" w:rsidR="008D7B0D" w:rsidRDefault="008D7B0D" w:rsidP="00353777">
      <w:pPr>
        <w:pStyle w:val="Alfanumerisklista"/>
        <w:numPr>
          <w:ilvl w:val="0"/>
          <w:numId w:val="71"/>
        </w:numPr>
      </w:pPr>
      <w:r>
        <w:t>Test och dokumentation</w:t>
      </w:r>
    </w:p>
    <w:p w14:paraId="6FF9D799" w14:textId="77777777" w:rsidR="008D7B0D" w:rsidRDefault="008D7B0D" w:rsidP="00353777">
      <w:pPr>
        <w:pStyle w:val="Alfanumerisklista"/>
        <w:numPr>
          <w:ilvl w:val="0"/>
          <w:numId w:val="71"/>
        </w:numPr>
      </w:pPr>
      <w:r>
        <w:t>Produktionsmiljö och ledningssystem</w:t>
      </w:r>
    </w:p>
    <w:p w14:paraId="5ED106D6" w14:textId="77777777" w:rsidR="008D7B0D" w:rsidRDefault="008D7B0D" w:rsidP="00353777">
      <w:pPr>
        <w:pStyle w:val="Alfanumerisklista"/>
        <w:numPr>
          <w:ilvl w:val="0"/>
          <w:numId w:val="71"/>
        </w:numPr>
      </w:pPr>
      <w:r>
        <w:t>Skatteverkets huvudnyckel</w:t>
      </w:r>
    </w:p>
    <w:p w14:paraId="14001C22" w14:textId="77777777" w:rsidR="008D7B0D" w:rsidRPr="00485A12" w:rsidRDefault="008D7B0D" w:rsidP="00353777">
      <w:pPr>
        <w:pStyle w:val="Alfanumerisklista"/>
        <w:numPr>
          <w:ilvl w:val="0"/>
          <w:numId w:val="71"/>
        </w:numPr>
      </w:pPr>
      <w:r>
        <w:t>Individuella krypteringsnycklar</w:t>
      </w:r>
    </w:p>
    <w:p w14:paraId="6343F667" w14:textId="77777777" w:rsidR="008D7B0D" w:rsidRDefault="008D7B0D" w:rsidP="008D7B0D">
      <w:pPr>
        <w:pStyle w:val="Rubrik3"/>
        <w:rPr>
          <w:rFonts w:eastAsia="Times New Roman"/>
          <w:lang w:eastAsia="sv-SE"/>
        </w:rPr>
      </w:pPr>
    </w:p>
    <w:p w14:paraId="4150B425" w14:textId="77777777" w:rsidR="008D7B0D" w:rsidRPr="00FA6F6A" w:rsidRDefault="008D7B0D" w:rsidP="008D7B0D">
      <w:pPr>
        <w:pStyle w:val="Rubrik3"/>
        <w:rPr>
          <w:rFonts w:eastAsia="Times New Roman"/>
          <w:lang w:eastAsia="sv-SE"/>
        </w:rPr>
      </w:pPr>
      <w:r w:rsidRPr="00FA6F6A">
        <w:rPr>
          <w:rFonts w:eastAsia="Times New Roman"/>
          <w:lang w:eastAsia="sv-SE"/>
        </w:rPr>
        <w:t>A</w:t>
      </w:r>
      <w:r w:rsidRPr="00FA6F6A">
        <w:rPr>
          <w:rFonts w:eastAsia="Times New Roman"/>
          <w:lang w:eastAsia="sv-SE"/>
        </w:rPr>
        <w:tab/>
        <w:t xml:space="preserve">Tillverkning </w:t>
      </w:r>
    </w:p>
    <w:p w14:paraId="501BCA67" w14:textId="77777777" w:rsidR="008D7B0D" w:rsidRPr="00FA6F6A" w:rsidRDefault="008D7B0D" w:rsidP="008D7B0D">
      <w:pPr>
        <w:pStyle w:val="Rubrik4"/>
        <w:rPr>
          <w:lang w:eastAsia="sv-SE"/>
        </w:rPr>
      </w:pPr>
      <w:r w:rsidRPr="00FA6F6A">
        <w:rPr>
          <w:lang w:eastAsia="sv-SE"/>
        </w:rPr>
        <w:t xml:space="preserve">Granskning och riskbedömning </w:t>
      </w:r>
    </w:p>
    <w:p w14:paraId="5530BEE3" w14:textId="77777777" w:rsidR="008D7B0D" w:rsidRPr="00FA6F6A" w:rsidRDefault="008D7B0D" w:rsidP="00353777">
      <w:pPr>
        <w:pStyle w:val="Paragraf1"/>
        <w:numPr>
          <w:ilvl w:val="0"/>
          <w:numId w:val="56"/>
        </w:numPr>
        <w:tabs>
          <w:tab w:val="clear" w:pos="596"/>
          <w:tab w:val="num" w:pos="454"/>
        </w:tabs>
        <w:ind w:left="0"/>
        <w:rPr>
          <w:rFonts w:eastAsia="Times New Roman"/>
        </w:rPr>
      </w:pPr>
      <w:r w:rsidRPr="00FA6F6A">
        <w:rPr>
          <w:rFonts w:eastAsia="Times New Roman"/>
        </w:rPr>
        <w:t>Ett kontrollsystems komponenter och programvara ska granskas av tillverkaren för att säkerställa att systemets funktio</w:t>
      </w:r>
      <w:r w:rsidRPr="00FA6F6A">
        <w:rPr>
          <w:rFonts w:eastAsia="Times New Roman"/>
        </w:rPr>
        <w:softHyphen/>
        <w:t>ner överens</w:t>
      </w:r>
      <w:r w:rsidRPr="00FA6F6A">
        <w:rPr>
          <w:rFonts w:eastAsia="Times New Roman"/>
        </w:rPr>
        <w:softHyphen/>
        <w:t xml:space="preserve">stämmer med dessa föreskrifter och att det inte finns fler funktioner än vad som framgår av den dokumentation </w:t>
      </w:r>
      <w:r>
        <w:rPr>
          <w:rFonts w:eastAsia="Times New Roman"/>
        </w:rPr>
        <w:t>som ska finnas enligt 12 och 14 </w:t>
      </w:r>
      <w:r w:rsidRPr="00FA6F6A">
        <w:rPr>
          <w:rFonts w:eastAsia="Times New Roman"/>
        </w:rPr>
        <w:t xml:space="preserve">§§. Granskningen ska dokumenteras. </w:t>
      </w:r>
    </w:p>
    <w:p w14:paraId="4A17F2C4" w14:textId="77777777" w:rsidR="008D7B0D" w:rsidRPr="00DB20BC" w:rsidRDefault="008D7B0D" w:rsidP="00353777">
      <w:pPr>
        <w:pStyle w:val="Paragraf1"/>
        <w:numPr>
          <w:ilvl w:val="0"/>
          <w:numId w:val="56"/>
        </w:numPr>
        <w:tabs>
          <w:tab w:val="clear" w:pos="596"/>
          <w:tab w:val="num" w:pos="454"/>
        </w:tabs>
        <w:ind w:left="0"/>
        <w:rPr>
          <w:rFonts w:eastAsia="Times New Roman"/>
        </w:rPr>
      </w:pPr>
      <w:r w:rsidRPr="00CB1D3B">
        <w:rPr>
          <w:rFonts w:eastAsia="Times New Roman"/>
        </w:rPr>
        <w:t>Tillverkaren ska göra en sårbarhetsanalys av kontroll</w:t>
      </w:r>
      <w:r>
        <w:rPr>
          <w:rFonts w:eastAsia="Times New Roman"/>
        </w:rPr>
        <w:t>systemet</w:t>
      </w:r>
      <w:r w:rsidRPr="00CB1D3B">
        <w:rPr>
          <w:rFonts w:eastAsia="Times New Roman"/>
        </w:rPr>
        <w:t xml:space="preserve">. </w:t>
      </w:r>
      <w:r>
        <w:rPr>
          <w:rFonts w:eastAsia="Times New Roman"/>
        </w:rPr>
        <w:t xml:space="preserve">I sårbarhetsanalysen ska ingå en detaljerad beskrivning av programvara, källkod och vilka mekanismer som utför de funktioner som anges i dessa föreskrifter. </w:t>
      </w:r>
      <w:r w:rsidRPr="00CB1D3B">
        <w:rPr>
          <w:rFonts w:eastAsia="Times New Roman"/>
        </w:rPr>
        <w:t xml:space="preserve">De sårbarheter som </w:t>
      </w:r>
      <w:r w:rsidRPr="0076238B">
        <w:rPr>
          <w:rFonts w:eastAsia="Times New Roman"/>
        </w:rPr>
        <w:t>identifieras</w:t>
      </w:r>
      <w:r w:rsidRPr="00CB1D3B">
        <w:rPr>
          <w:rFonts w:eastAsia="Times New Roman"/>
        </w:rPr>
        <w:t xml:space="preserve"> ska analyseras och </w:t>
      </w:r>
      <w:proofErr w:type="spellStart"/>
      <w:r w:rsidRPr="00CB1D3B">
        <w:rPr>
          <w:rFonts w:eastAsia="Times New Roman"/>
        </w:rPr>
        <w:t>konsekvensbedömas</w:t>
      </w:r>
      <w:proofErr w:type="spellEnd"/>
      <w:r w:rsidRPr="00CB1D3B">
        <w:rPr>
          <w:rFonts w:eastAsia="Times New Roman"/>
        </w:rPr>
        <w:t>. Nödvändiga säkerhetsåtgärder ska vidtas för att mini</w:t>
      </w:r>
      <w:r>
        <w:rPr>
          <w:rFonts w:eastAsia="Times New Roman"/>
        </w:rPr>
        <w:softHyphen/>
      </w:r>
      <w:r w:rsidRPr="00CB1D3B">
        <w:rPr>
          <w:rFonts w:eastAsia="Times New Roman"/>
        </w:rPr>
        <w:t>mera sårbarheterna.</w:t>
      </w:r>
      <w:r>
        <w:rPr>
          <w:rFonts w:eastAsia="Times New Roman"/>
        </w:rPr>
        <w:t xml:space="preserve"> </w:t>
      </w:r>
    </w:p>
    <w:p w14:paraId="13C91D0D" w14:textId="77777777" w:rsidR="008D7B0D" w:rsidRPr="00F05709" w:rsidRDefault="008D7B0D" w:rsidP="00353777">
      <w:pPr>
        <w:pStyle w:val="Paragraf1"/>
        <w:numPr>
          <w:ilvl w:val="0"/>
          <w:numId w:val="56"/>
        </w:numPr>
        <w:tabs>
          <w:tab w:val="clear" w:pos="596"/>
          <w:tab w:val="num" w:pos="454"/>
        </w:tabs>
        <w:ind w:left="0"/>
        <w:rPr>
          <w:rFonts w:eastAsia="Times New Roman"/>
        </w:rPr>
      </w:pPr>
      <w:r w:rsidRPr="00CB1D3B">
        <w:rPr>
          <w:rFonts w:eastAsia="Times New Roman"/>
        </w:rPr>
        <w:t xml:space="preserve">Tillverkaren ska utföra säkerhetstester för att validera de åtgärder som vidtagits efter genomförd sårbarhetsanalys. Åtgärderna ska testas för att verifiera att införda säkerhetsfunktioner fungerar på ett </w:t>
      </w:r>
      <w:r w:rsidRPr="00F05709">
        <w:rPr>
          <w:rFonts w:eastAsia="Times New Roman"/>
        </w:rPr>
        <w:t>till</w:t>
      </w:r>
      <w:r>
        <w:rPr>
          <w:rFonts w:eastAsia="Times New Roman"/>
        </w:rPr>
        <w:softHyphen/>
      </w:r>
      <w:r w:rsidRPr="00F05709">
        <w:rPr>
          <w:rFonts w:eastAsia="Times New Roman"/>
        </w:rPr>
        <w:t>för</w:t>
      </w:r>
      <w:r>
        <w:rPr>
          <w:rFonts w:eastAsia="Times New Roman"/>
        </w:rPr>
        <w:softHyphen/>
      </w:r>
      <w:r w:rsidRPr="00F05709">
        <w:rPr>
          <w:rFonts w:eastAsia="Times New Roman"/>
        </w:rPr>
        <w:t xml:space="preserve">litligt sätt. </w:t>
      </w:r>
    </w:p>
    <w:p w14:paraId="43D41842" w14:textId="0F925F7B" w:rsidR="008D7B0D" w:rsidRPr="00703E9F" w:rsidRDefault="008D7B0D" w:rsidP="00FC095D">
      <w:r w:rsidRPr="00703E9F">
        <w:t>Tillverkaren ska dokumentera gjorda säkerhetstester i form av test</w:t>
      </w:r>
      <w:r w:rsidRPr="00703E9F">
        <w:softHyphen/>
        <w:t xml:space="preserve">fall och testmiljö. </w:t>
      </w:r>
    </w:p>
    <w:p w14:paraId="3AB37298" w14:textId="77777777" w:rsidR="008D7B0D" w:rsidRPr="00703E9F" w:rsidRDefault="008D7B0D" w:rsidP="008D7B0D">
      <w:pPr>
        <w:pStyle w:val="Rubrik4"/>
        <w:rPr>
          <w:rFonts w:eastAsia="Times New Roman"/>
        </w:rPr>
      </w:pPr>
      <w:r w:rsidRPr="00703E9F">
        <w:rPr>
          <w:rFonts w:eastAsia="Times New Roman"/>
        </w:rPr>
        <w:lastRenderedPageBreak/>
        <w:t xml:space="preserve">Lagring av data i kontrollsystem vid tillverkning </w:t>
      </w:r>
    </w:p>
    <w:p w14:paraId="11400A29" w14:textId="77777777" w:rsidR="008D7B0D" w:rsidRPr="00703E9F" w:rsidRDefault="008D7B0D" w:rsidP="008D7B0D">
      <w:pPr>
        <w:pStyle w:val="Rubrik5"/>
        <w:rPr>
          <w:b/>
        </w:rPr>
      </w:pPr>
      <w:r w:rsidRPr="00703E9F">
        <w:t>Signeringsnycklar och signeringsmodulsidentiter</w:t>
      </w:r>
    </w:p>
    <w:p w14:paraId="60D291AC" w14:textId="77777777" w:rsidR="008D7B0D" w:rsidRPr="00703E9F" w:rsidRDefault="008D7B0D" w:rsidP="00353777">
      <w:pPr>
        <w:pStyle w:val="Paragraf1"/>
        <w:numPr>
          <w:ilvl w:val="0"/>
          <w:numId w:val="56"/>
        </w:numPr>
        <w:tabs>
          <w:tab w:val="clear" w:pos="596"/>
          <w:tab w:val="num" w:pos="454"/>
        </w:tabs>
        <w:ind w:left="0"/>
        <w:rPr>
          <w:rFonts w:eastAsia="Times New Roman"/>
          <w:lang w:eastAsia="sv-SE"/>
        </w:rPr>
      </w:pPr>
      <w:r w:rsidRPr="00703E9F">
        <w:rPr>
          <w:rFonts w:eastAsia="Times New Roman"/>
          <w:lang w:eastAsia="sv-SE"/>
        </w:rPr>
        <w:t>Signeringsnycklar enligt 6 kap. 17 § och 7 kap. 16 § och signe</w:t>
      </w:r>
      <w:r w:rsidRPr="00703E9F">
        <w:rPr>
          <w:rFonts w:eastAsia="Times New Roman"/>
          <w:lang w:eastAsia="sv-SE"/>
        </w:rPr>
        <w:softHyphen/>
        <w:t>rings</w:t>
      </w:r>
      <w:r w:rsidRPr="00703E9F">
        <w:rPr>
          <w:rFonts w:eastAsia="Times New Roman"/>
          <w:lang w:eastAsia="sv-SE"/>
        </w:rPr>
        <w:softHyphen/>
        <w:t>moduls</w:t>
      </w:r>
      <w:r w:rsidRPr="00703E9F">
        <w:rPr>
          <w:rFonts w:eastAsia="Times New Roman"/>
          <w:lang w:eastAsia="sv-SE"/>
        </w:rPr>
        <w:softHyphen/>
        <w:t>iden</w:t>
      </w:r>
      <w:r w:rsidRPr="00703E9F">
        <w:rPr>
          <w:rFonts w:eastAsia="Times New Roman"/>
          <w:lang w:eastAsia="sv-SE"/>
        </w:rPr>
        <w:softHyphen/>
        <w:t>ti</w:t>
      </w:r>
      <w:r w:rsidRPr="00703E9F">
        <w:rPr>
          <w:rFonts w:eastAsia="Times New Roman"/>
          <w:lang w:eastAsia="sv-SE"/>
        </w:rPr>
        <w:softHyphen/>
        <w:t>teter enligt 6 kap. 20 § och 7 kap. 19 § ska som ett led i tillverkningen lagras</w:t>
      </w:r>
    </w:p>
    <w:p w14:paraId="092B57F8" w14:textId="77777777" w:rsidR="008D7B0D" w:rsidRPr="00703E9F" w:rsidRDefault="008D7B0D" w:rsidP="008D7B0D">
      <w:pPr>
        <w:pStyle w:val="Tankstreckslista1"/>
        <w:numPr>
          <w:ilvl w:val="3"/>
          <w:numId w:val="37"/>
        </w:numPr>
        <w:tabs>
          <w:tab w:val="clear" w:pos="454"/>
          <w:tab w:val="num" w:pos="284"/>
        </w:tabs>
        <w:ind w:left="284" w:hanging="284"/>
        <w:rPr>
          <w:rFonts w:eastAsia="Times New Roman"/>
          <w:lang w:eastAsia="sv-SE"/>
        </w:rPr>
      </w:pPr>
      <w:r w:rsidRPr="00703E9F">
        <w:rPr>
          <w:rFonts w:eastAsia="Times New Roman"/>
          <w:lang w:eastAsia="sv-SE"/>
        </w:rPr>
        <w:t xml:space="preserve">i en separat hårdvara  </w:t>
      </w:r>
    </w:p>
    <w:p w14:paraId="5EDA6875" w14:textId="77777777" w:rsidR="008D7B0D" w:rsidRPr="00703E9F" w:rsidRDefault="008D7B0D" w:rsidP="008D7B0D">
      <w:pPr>
        <w:pStyle w:val="Tankstreckslista1"/>
        <w:numPr>
          <w:ilvl w:val="3"/>
          <w:numId w:val="37"/>
        </w:numPr>
        <w:tabs>
          <w:tab w:val="clear" w:pos="454"/>
          <w:tab w:val="num" w:pos="284"/>
        </w:tabs>
        <w:ind w:left="284" w:hanging="284"/>
        <w:rPr>
          <w:rFonts w:eastAsia="Times New Roman"/>
          <w:lang w:eastAsia="sv-SE"/>
        </w:rPr>
      </w:pPr>
      <w:r w:rsidRPr="00703E9F">
        <w:rPr>
          <w:rFonts w:eastAsia="Times New Roman"/>
          <w:lang w:eastAsia="sv-SE"/>
        </w:rPr>
        <w:t xml:space="preserve">i en dedikerad dator, eller </w:t>
      </w:r>
    </w:p>
    <w:p w14:paraId="7BE64683" w14:textId="77777777" w:rsidR="008D7B0D" w:rsidRPr="00703E9F" w:rsidRDefault="008D7B0D" w:rsidP="008D7B0D">
      <w:pPr>
        <w:pStyle w:val="Tankstreckslista1"/>
        <w:numPr>
          <w:ilvl w:val="3"/>
          <w:numId w:val="37"/>
        </w:numPr>
        <w:tabs>
          <w:tab w:val="clear" w:pos="454"/>
          <w:tab w:val="num" w:pos="284"/>
        </w:tabs>
        <w:ind w:left="284" w:hanging="284"/>
        <w:rPr>
          <w:rFonts w:eastAsia="Times New Roman"/>
          <w:lang w:eastAsia="sv-SE"/>
        </w:rPr>
      </w:pPr>
      <w:r w:rsidRPr="00703E9F">
        <w:rPr>
          <w:rFonts w:eastAsia="Times New Roman"/>
          <w:lang w:eastAsia="sv-SE"/>
        </w:rPr>
        <w:t xml:space="preserve">i en virtuell miljö. </w:t>
      </w:r>
    </w:p>
    <w:p w14:paraId="4C2C1303" w14:textId="77777777" w:rsidR="008D7B0D" w:rsidRPr="00703E9F" w:rsidRDefault="008D7B0D" w:rsidP="008D7B0D">
      <w:pPr>
        <w:pStyle w:val="Rubrik4"/>
        <w:rPr>
          <w:rFonts w:ascii="Times New Roman" w:hAnsi="Times New Roman" w:cs="Times New Roman"/>
        </w:rPr>
      </w:pPr>
    </w:p>
    <w:p w14:paraId="51E24B02" w14:textId="77777777" w:rsidR="008D7B0D" w:rsidRPr="00703E9F" w:rsidRDefault="008D7B0D" w:rsidP="008D7B0D">
      <w:pPr>
        <w:pStyle w:val="Rubrik4"/>
        <w:rPr>
          <w:rFonts w:ascii="Times New Roman" w:hAnsi="Times New Roman" w:cs="Times New Roman"/>
        </w:rPr>
      </w:pPr>
      <w:r w:rsidRPr="00703E9F">
        <w:rPr>
          <w:rFonts w:ascii="Times New Roman" w:hAnsi="Times New Roman" w:cs="Times New Roman"/>
        </w:rPr>
        <w:t xml:space="preserve">ID-sträng för ett kontrollprogram </w:t>
      </w:r>
    </w:p>
    <w:p w14:paraId="71645B4C" w14:textId="77777777" w:rsidR="008D7B0D" w:rsidRPr="00703E9F" w:rsidRDefault="008D7B0D" w:rsidP="00353777">
      <w:pPr>
        <w:pStyle w:val="Paragraf1"/>
        <w:numPr>
          <w:ilvl w:val="0"/>
          <w:numId w:val="56"/>
        </w:numPr>
        <w:tabs>
          <w:tab w:val="clear" w:pos="596"/>
          <w:tab w:val="num" w:pos="454"/>
        </w:tabs>
        <w:ind w:left="0"/>
        <w:jc w:val="left"/>
        <w:rPr>
          <w:rFonts w:eastAsia="Times New Roman"/>
          <w:lang w:eastAsia="sv-SE"/>
        </w:rPr>
      </w:pPr>
      <w:r w:rsidRPr="00703E9F">
        <w:rPr>
          <w:rFonts w:eastAsia="Times New Roman"/>
          <w:lang w:eastAsia="sv-SE"/>
        </w:rPr>
        <w:t xml:space="preserve">Ett kontrollprograms ID-sträng enligt 5 kap. 2 § ska som ett led i tillverkningen lagras </w:t>
      </w:r>
    </w:p>
    <w:p w14:paraId="320F6F11" w14:textId="77777777" w:rsidR="008D7B0D" w:rsidRPr="00703E9F" w:rsidRDefault="008D7B0D" w:rsidP="008D7B0D">
      <w:pPr>
        <w:pStyle w:val="Tankstreckslista1"/>
        <w:numPr>
          <w:ilvl w:val="3"/>
          <w:numId w:val="37"/>
        </w:numPr>
        <w:tabs>
          <w:tab w:val="clear" w:pos="454"/>
          <w:tab w:val="num" w:pos="284"/>
        </w:tabs>
        <w:ind w:left="284" w:hanging="284"/>
        <w:rPr>
          <w:rFonts w:eastAsia="Times New Roman"/>
          <w:lang w:eastAsia="sv-SE"/>
        </w:rPr>
      </w:pPr>
      <w:r w:rsidRPr="00703E9F">
        <w:rPr>
          <w:rFonts w:eastAsia="Times New Roman"/>
          <w:lang w:eastAsia="sv-SE"/>
        </w:rPr>
        <w:t>i ett kontrollprogram i en virtuell miljö,</w:t>
      </w:r>
    </w:p>
    <w:p w14:paraId="1524ADC7" w14:textId="77777777" w:rsidR="008D7B0D" w:rsidRPr="00703E9F" w:rsidRDefault="008D7B0D" w:rsidP="008D7B0D">
      <w:pPr>
        <w:pStyle w:val="Tankstreckslista1"/>
        <w:numPr>
          <w:ilvl w:val="3"/>
          <w:numId w:val="37"/>
        </w:numPr>
        <w:tabs>
          <w:tab w:val="clear" w:pos="454"/>
          <w:tab w:val="num" w:pos="284"/>
        </w:tabs>
        <w:ind w:left="284" w:hanging="284"/>
        <w:rPr>
          <w:rFonts w:eastAsia="Times New Roman"/>
          <w:lang w:eastAsia="sv-SE"/>
        </w:rPr>
      </w:pPr>
      <w:r w:rsidRPr="00703E9F">
        <w:rPr>
          <w:rFonts w:eastAsia="Times New Roman"/>
          <w:lang w:eastAsia="sv-SE"/>
        </w:rPr>
        <w:t xml:space="preserve">i ett kontrollprogram i en dedikerad dator. </w:t>
      </w:r>
    </w:p>
    <w:p w14:paraId="3B2B7386" w14:textId="7FE660A3" w:rsidR="008D7B0D" w:rsidRDefault="008D7B0D" w:rsidP="00353777">
      <w:pPr>
        <w:pStyle w:val="Paragraf1"/>
        <w:numPr>
          <w:ilvl w:val="0"/>
          <w:numId w:val="56"/>
        </w:numPr>
        <w:tabs>
          <w:tab w:val="clear" w:pos="596"/>
          <w:tab w:val="num" w:pos="454"/>
        </w:tabs>
        <w:ind w:left="0"/>
      </w:pPr>
      <w:r w:rsidRPr="00703E9F">
        <w:rPr>
          <w:rFonts w:eastAsia="Times New Roman"/>
          <w:lang w:eastAsia="sv-SE"/>
        </w:rPr>
        <w:t>För kontrollsystem där signeringsmodulen finns på en separat hårdvara ska kontrollprogrammets ID-sträng enligt 5 kap. 2 lagras i kontrollprogrammet vid installationen hos användaren. Detta ska om</w:t>
      </w:r>
      <w:r w:rsidRPr="00703E9F">
        <w:rPr>
          <w:rFonts w:eastAsia="Times New Roman"/>
          <w:lang w:eastAsia="sv-SE"/>
        </w:rPr>
        <w:softHyphen/>
        <w:t>besörjas av tillverkaren eller en av tillverkaren auktoriserad service</w:t>
      </w:r>
      <w:r w:rsidRPr="00703E9F">
        <w:rPr>
          <w:rFonts w:eastAsia="Times New Roman"/>
          <w:lang w:eastAsia="sv-SE"/>
        </w:rPr>
        <w:softHyphen/>
        <w:t>tekniker av kontroll</w:t>
      </w:r>
      <w:r w:rsidRPr="00703E9F">
        <w:rPr>
          <w:rFonts w:eastAsia="Times New Roman"/>
          <w:lang w:eastAsia="sv-SE"/>
        </w:rPr>
        <w:softHyphen/>
        <w:t>system.</w:t>
      </w:r>
      <w:r w:rsidRPr="00703E9F">
        <w:t xml:space="preserve"> </w:t>
      </w:r>
    </w:p>
    <w:p w14:paraId="44163F68" w14:textId="77777777" w:rsidR="00703E9F" w:rsidRPr="00703E9F" w:rsidRDefault="00703E9F" w:rsidP="00703E9F"/>
    <w:p w14:paraId="3004FA44" w14:textId="77777777" w:rsidR="008D7B0D" w:rsidRPr="00BC592E" w:rsidRDefault="008D7B0D" w:rsidP="008D7B0D">
      <w:pPr>
        <w:pStyle w:val="Rubrik4"/>
        <w:rPr>
          <w:rFonts w:ascii="Times New Roman" w:hAnsi="Times New Roman" w:cs="Times New Roman"/>
        </w:rPr>
      </w:pPr>
      <w:r w:rsidRPr="00703E9F">
        <w:rPr>
          <w:rFonts w:ascii="Times New Roman" w:hAnsi="Times New Roman" w:cs="Times New Roman"/>
        </w:rPr>
        <w:t>Data som ska lagras i en kontrollserver</w:t>
      </w:r>
    </w:p>
    <w:p w14:paraId="4A01C59D" w14:textId="77777777" w:rsidR="008D7B0D" w:rsidRPr="00703E9F" w:rsidRDefault="008D7B0D" w:rsidP="00353777">
      <w:pPr>
        <w:pStyle w:val="Paragraf1"/>
        <w:numPr>
          <w:ilvl w:val="0"/>
          <w:numId w:val="56"/>
        </w:numPr>
        <w:tabs>
          <w:tab w:val="clear" w:pos="596"/>
          <w:tab w:val="num" w:pos="454"/>
        </w:tabs>
        <w:ind w:left="0"/>
        <w:jc w:val="left"/>
        <w:rPr>
          <w:rFonts w:eastAsia="Times New Roman"/>
          <w:lang w:eastAsia="sv-SE"/>
        </w:rPr>
      </w:pPr>
      <w:r w:rsidRPr="00BC592E">
        <w:rPr>
          <w:rFonts w:eastAsia="Times New Roman"/>
          <w:lang w:eastAsia="sv-SE"/>
        </w:rPr>
        <w:t xml:space="preserve">Vid tillverkning av </w:t>
      </w:r>
      <w:r w:rsidRPr="00703E9F">
        <w:rPr>
          <w:rFonts w:eastAsia="Times New Roman"/>
          <w:lang w:eastAsia="sv-SE"/>
        </w:rPr>
        <w:t xml:space="preserve">en kontrollserver ska följande data lagras i kontrollservern. </w:t>
      </w:r>
      <w:r w:rsidRPr="00703E9F">
        <w:t xml:space="preserve"> </w:t>
      </w:r>
    </w:p>
    <w:p w14:paraId="4106F9BE" w14:textId="77777777" w:rsidR="008D7B0D" w:rsidRPr="00703E9F" w:rsidRDefault="008D7B0D" w:rsidP="008D7B0D">
      <w:pPr>
        <w:pStyle w:val="Tankstreckslista1"/>
        <w:numPr>
          <w:ilvl w:val="3"/>
          <w:numId w:val="37"/>
        </w:numPr>
        <w:tabs>
          <w:tab w:val="clear" w:pos="454"/>
          <w:tab w:val="num" w:pos="284"/>
        </w:tabs>
        <w:ind w:left="284" w:hanging="284"/>
        <w:rPr>
          <w:rFonts w:eastAsia="Times New Roman"/>
          <w:lang w:eastAsia="sv-SE"/>
        </w:rPr>
      </w:pPr>
      <w:r w:rsidRPr="00703E9F">
        <w:rPr>
          <w:rFonts w:eastAsia="Times New Roman"/>
          <w:lang w:eastAsia="sv-SE"/>
        </w:rPr>
        <w:t xml:space="preserve">Signeringsnycklar enligt 8 kap. 3 § </w:t>
      </w:r>
    </w:p>
    <w:p w14:paraId="43A7C278" w14:textId="77777777" w:rsidR="008D7B0D" w:rsidRPr="00703E9F" w:rsidRDefault="008D7B0D" w:rsidP="008D7B0D">
      <w:pPr>
        <w:pStyle w:val="Tankstreckslista1"/>
        <w:numPr>
          <w:ilvl w:val="3"/>
          <w:numId w:val="37"/>
        </w:numPr>
        <w:tabs>
          <w:tab w:val="clear" w:pos="454"/>
          <w:tab w:val="num" w:pos="284"/>
        </w:tabs>
        <w:ind w:left="284" w:hanging="284"/>
        <w:rPr>
          <w:rFonts w:eastAsia="Times New Roman"/>
          <w:lang w:eastAsia="sv-SE"/>
        </w:rPr>
      </w:pPr>
      <w:r w:rsidRPr="00703E9F">
        <w:rPr>
          <w:rFonts w:eastAsia="Times New Roman"/>
          <w:lang w:eastAsia="sv-SE"/>
        </w:rPr>
        <w:t>Servercertifikat enligt 8 kap. 4 §</w:t>
      </w:r>
    </w:p>
    <w:p w14:paraId="15DC4445" w14:textId="77777777" w:rsidR="008D7B0D" w:rsidRPr="00703E9F" w:rsidRDefault="008D7B0D" w:rsidP="008D7B0D">
      <w:pPr>
        <w:pStyle w:val="Tankstreckslista1"/>
        <w:numPr>
          <w:ilvl w:val="3"/>
          <w:numId w:val="37"/>
        </w:numPr>
        <w:tabs>
          <w:tab w:val="clear" w:pos="454"/>
          <w:tab w:val="num" w:pos="284"/>
        </w:tabs>
        <w:ind w:left="284" w:hanging="284"/>
        <w:rPr>
          <w:rFonts w:eastAsia="Times New Roman"/>
          <w:lang w:eastAsia="sv-SE"/>
        </w:rPr>
      </w:pPr>
      <w:r w:rsidRPr="00703E9F">
        <w:rPr>
          <w:rFonts w:eastAsia="Times New Roman"/>
          <w:lang w:eastAsia="sv-SE"/>
        </w:rPr>
        <w:t>Individuella krypteringsnycklar enligt 8 kap. 36 §</w:t>
      </w:r>
    </w:p>
    <w:p w14:paraId="3E33DA44" w14:textId="77777777" w:rsidR="008D7B0D" w:rsidRPr="00703E9F" w:rsidRDefault="008D7B0D" w:rsidP="008D7B0D">
      <w:pPr>
        <w:pStyle w:val="Tankstreckslista1"/>
        <w:numPr>
          <w:ilvl w:val="3"/>
          <w:numId w:val="37"/>
        </w:numPr>
        <w:tabs>
          <w:tab w:val="clear" w:pos="454"/>
          <w:tab w:val="num" w:pos="284"/>
        </w:tabs>
        <w:ind w:left="284" w:hanging="284"/>
        <w:rPr>
          <w:rFonts w:eastAsia="Times New Roman"/>
          <w:lang w:eastAsia="sv-SE"/>
        </w:rPr>
      </w:pPr>
      <w:r w:rsidRPr="00703E9F">
        <w:rPr>
          <w:rFonts w:eastAsia="Times New Roman"/>
          <w:lang w:eastAsia="sv-SE"/>
        </w:rPr>
        <w:t>Tillverkningsnummer enligt 8 kap. 37 §.</w:t>
      </w:r>
    </w:p>
    <w:p w14:paraId="66493C51" w14:textId="77777777" w:rsidR="008D7B0D" w:rsidRPr="00703E9F" w:rsidRDefault="008D7B0D" w:rsidP="008D7B0D">
      <w:pPr>
        <w:pStyle w:val="Rubrik4"/>
      </w:pPr>
    </w:p>
    <w:p w14:paraId="229BD28F" w14:textId="77777777" w:rsidR="008D7B0D" w:rsidRPr="00703E9F" w:rsidRDefault="008D7B0D" w:rsidP="008D7B0D">
      <w:pPr>
        <w:pStyle w:val="Rubrik4"/>
        <w:rPr>
          <w:rFonts w:eastAsia="Times New Roman"/>
          <w:lang w:eastAsia="sv-SE"/>
        </w:rPr>
      </w:pPr>
      <w:r w:rsidRPr="00703E9F">
        <w:t>Överensstämmelse</w:t>
      </w:r>
    </w:p>
    <w:p w14:paraId="4EE97757" w14:textId="77777777" w:rsidR="008D7B0D" w:rsidRPr="00703E9F" w:rsidRDefault="008D7B0D" w:rsidP="00353777">
      <w:pPr>
        <w:pStyle w:val="Paragraf1"/>
        <w:numPr>
          <w:ilvl w:val="0"/>
          <w:numId w:val="56"/>
        </w:numPr>
        <w:tabs>
          <w:tab w:val="clear" w:pos="596"/>
          <w:tab w:val="num" w:pos="454"/>
        </w:tabs>
        <w:ind w:left="0"/>
        <w:rPr>
          <w:rFonts w:eastAsia="Times New Roman"/>
          <w:lang w:eastAsia="sv-SE"/>
        </w:rPr>
      </w:pPr>
      <w:r w:rsidRPr="00703E9F">
        <w:rPr>
          <w:rFonts w:eastAsia="Times New Roman"/>
          <w:lang w:eastAsia="sv-SE"/>
        </w:rPr>
        <w:t>Tillverkade kontrollsystem ska överensstämma med den version som har bedömts vid certifieringen.</w:t>
      </w:r>
    </w:p>
    <w:p w14:paraId="6D9411B4" w14:textId="77777777" w:rsidR="008D7B0D" w:rsidRPr="00FA6F6A" w:rsidRDefault="008D7B0D" w:rsidP="008D7B0D">
      <w:pPr>
        <w:rPr>
          <w:rFonts w:eastAsia="Times New Roman"/>
          <w:lang w:eastAsia="sv-SE"/>
        </w:rPr>
      </w:pPr>
      <w:r w:rsidRPr="00703E9F">
        <w:rPr>
          <w:rFonts w:eastAsia="Times New Roman"/>
          <w:lang w:eastAsia="sv-SE"/>
        </w:rPr>
        <w:t>Tillverkaren ska informera certi</w:t>
      </w:r>
      <w:r w:rsidRPr="00FA6F6A">
        <w:rPr>
          <w:rFonts w:eastAsia="Times New Roman"/>
          <w:lang w:eastAsia="sv-SE"/>
        </w:rPr>
        <w:t xml:space="preserve">fieringsorganet om varje ändring som görs i ett certifierat kontrollsystem.  </w:t>
      </w:r>
    </w:p>
    <w:p w14:paraId="52A9652E" w14:textId="77777777" w:rsidR="00EC556C" w:rsidRDefault="00EC556C" w:rsidP="008D7B0D">
      <w:pPr>
        <w:pStyle w:val="Rubrik3"/>
        <w:rPr>
          <w:rFonts w:eastAsia="Times New Roman"/>
          <w:lang w:eastAsia="sv-SE"/>
        </w:rPr>
      </w:pPr>
    </w:p>
    <w:p w14:paraId="6FE64CF7" w14:textId="1D01370B" w:rsidR="008D7B0D" w:rsidRDefault="008D7B0D" w:rsidP="008D7B0D">
      <w:pPr>
        <w:pStyle w:val="Rubrik3"/>
        <w:rPr>
          <w:rFonts w:eastAsia="Times New Roman"/>
          <w:lang w:eastAsia="sv-SE"/>
        </w:rPr>
      </w:pPr>
      <w:r w:rsidRPr="00FA6F6A">
        <w:rPr>
          <w:rFonts w:eastAsia="Times New Roman"/>
          <w:lang w:eastAsia="sv-SE"/>
        </w:rPr>
        <w:t>B</w:t>
      </w:r>
      <w:r w:rsidRPr="00FA6F6A">
        <w:rPr>
          <w:rFonts w:eastAsia="Times New Roman"/>
          <w:lang w:eastAsia="sv-SE"/>
        </w:rPr>
        <w:tab/>
        <w:t>Test och dokumentation</w:t>
      </w:r>
    </w:p>
    <w:p w14:paraId="7123A15B" w14:textId="77777777" w:rsidR="008D7B0D" w:rsidRDefault="008D7B0D" w:rsidP="00353777">
      <w:pPr>
        <w:pStyle w:val="Paragraf1"/>
        <w:numPr>
          <w:ilvl w:val="0"/>
          <w:numId w:val="56"/>
        </w:numPr>
        <w:tabs>
          <w:tab w:val="clear" w:pos="596"/>
          <w:tab w:val="num" w:pos="454"/>
        </w:tabs>
        <w:ind w:left="0"/>
      </w:pPr>
      <w:r w:rsidRPr="00860836">
        <w:t xml:space="preserve">För varje </w:t>
      </w:r>
      <w:r>
        <w:t xml:space="preserve">version av </w:t>
      </w:r>
      <w:r w:rsidRPr="00860836">
        <w:t xml:space="preserve">kontrollsystem ska </w:t>
      </w:r>
      <w:r>
        <w:t xml:space="preserve">tillverkaren </w:t>
      </w:r>
      <w:r w:rsidRPr="00860836">
        <w:t>validera att kraven och funktionerna i dessa föreskrifter är uppfyllda.</w:t>
      </w:r>
    </w:p>
    <w:p w14:paraId="7EF2032F" w14:textId="77777777" w:rsidR="008D7B0D" w:rsidRPr="00FA6F6A" w:rsidRDefault="008D7B0D" w:rsidP="00353777">
      <w:pPr>
        <w:pStyle w:val="Paragraf1"/>
        <w:numPr>
          <w:ilvl w:val="0"/>
          <w:numId w:val="56"/>
        </w:numPr>
        <w:tabs>
          <w:tab w:val="clear" w:pos="596"/>
          <w:tab w:val="num" w:pos="454"/>
        </w:tabs>
        <w:ind w:left="0"/>
      </w:pPr>
      <w:r w:rsidRPr="0058114F">
        <w:rPr>
          <w:rFonts w:eastAsia="Times New Roman" w:cs="Times New Roman"/>
          <w:szCs w:val="24"/>
          <w:lang w:eastAsia="sv-SE"/>
        </w:rPr>
        <w:t>Testdokumentation ska finnas för valideringen. Testdokumen</w:t>
      </w:r>
      <w:r>
        <w:rPr>
          <w:rFonts w:eastAsia="Times New Roman" w:cs="Times New Roman"/>
          <w:szCs w:val="24"/>
          <w:lang w:eastAsia="sv-SE"/>
        </w:rPr>
        <w:softHyphen/>
      </w:r>
      <w:r w:rsidRPr="0058114F">
        <w:rPr>
          <w:rFonts w:eastAsia="Times New Roman" w:cs="Times New Roman"/>
          <w:szCs w:val="24"/>
          <w:lang w:eastAsia="sv-SE"/>
        </w:rPr>
        <w:t>ta</w:t>
      </w:r>
      <w:r>
        <w:rPr>
          <w:rFonts w:eastAsia="Times New Roman" w:cs="Times New Roman"/>
          <w:szCs w:val="24"/>
          <w:lang w:eastAsia="sv-SE"/>
        </w:rPr>
        <w:softHyphen/>
      </w:r>
      <w:r w:rsidRPr="0058114F">
        <w:rPr>
          <w:rFonts w:eastAsia="Times New Roman" w:cs="Times New Roman"/>
          <w:szCs w:val="24"/>
          <w:lang w:eastAsia="sv-SE"/>
        </w:rPr>
        <w:t>tion</w:t>
      </w:r>
      <w:r>
        <w:rPr>
          <w:rFonts w:eastAsia="Times New Roman" w:cs="Times New Roman"/>
          <w:szCs w:val="24"/>
          <w:lang w:eastAsia="sv-SE"/>
        </w:rPr>
        <w:softHyphen/>
      </w:r>
      <w:r w:rsidRPr="0058114F">
        <w:rPr>
          <w:rFonts w:eastAsia="Times New Roman" w:cs="Times New Roman"/>
          <w:szCs w:val="24"/>
          <w:lang w:eastAsia="sv-SE"/>
        </w:rPr>
        <w:t xml:space="preserve">en ska </w:t>
      </w:r>
      <w:r w:rsidRPr="00FA6F6A">
        <w:rPr>
          <w:rFonts w:eastAsia="Times New Roman" w:cs="Times New Roman"/>
          <w:szCs w:val="24"/>
          <w:lang w:eastAsia="sv-SE"/>
        </w:rPr>
        <w:t xml:space="preserve">innehålla beskrivning av testförfarande och testfall samt användningsmiljö. Resultatet av valideringen ska dokumenteras. </w:t>
      </w:r>
      <w:r w:rsidRPr="00FA6F6A">
        <w:rPr>
          <w:rFonts w:ascii="Verdana" w:eastAsia="Times New Roman" w:hAnsi="Verdana" w:cs="Times New Roman"/>
          <w:color w:val="000000"/>
          <w:sz w:val="18"/>
          <w:szCs w:val="18"/>
          <w:lang w:eastAsia="sv-SE"/>
        </w:rPr>
        <w:t xml:space="preserve">   </w:t>
      </w:r>
    </w:p>
    <w:p w14:paraId="25712E44" w14:textId="77777777" w:rsidR="008D7B0D" w:rsidRPr="00FA6F6A" w:rsidRDefault="008D7B0D" w:rsidP="00353777">
      <w:pPr>
        <w:pStyle w:val="Paragraf1"/>
        <w:numPr>
          <w:ilvl w:val="0"/>
          <w:numId w:val="56"/>
        </w:numPr>
        <w:tabs>
          <w:tab w:val="clear" w:pos="596"/>
          <w:tab w:val="num" w:pos="454"/>
        </w:tabs>
        <w:ind w:left="0"/>
        <w:rPr>
          <w:rFonts w:eastAsia="Times New Roman"/>
        </w:rPr>
      </w:pPr>
      <w:r w:rsidRPr="00FA6F6A">
        <w:rPr>
          <w:rFonts w:eastAsia="Times New Roman"/>
        </w:rPr>
        <w:t>Det ska finnas detaljerad dokumentation av ett kontrollsystems mjuk- och hårdvara med funktionsbeskrivningar och avsedd använd</w:t>
      </w:r>
      <w:r w:rsidRPr="00FA6F6A">
        <w:rPr>
          <w:rFonts w:eastAsia="Times New Roman"/>
        </w:rPr>
        <w:softHyphen/>
        <w:t>nings</w:t>
      </w:r>
      <w:r w:rsidRPr="00FA6F6A">
        <w:rPr>
          <w:rFonts w:eastAsia="Times New Roman"/>
        </w:rPr>
        <w:softHyphen/>
        <w:t>miljö.</w:t>
      </w:r>
    </w:p>
    <w:p w14:paraId="0208BADA" w14:textId="77777777" w:rsidR="008D7B0D" w:rsidRDefault="008D7B0D" w:rsidP="00353777">
      <w:pPr>
        <w:pStyle w:val="Paragraf1"/>
        <w:numPr>
          <w:ilvl w:val="0"/>
          <w:numId w:val="56"/>
        </w:numPr>
        <w:tabs>
          <w:tab w:val="clear" w:pos="596"/>
          <w:tab w:val="num" w:pos="454"/>
        </w:tabs>
        <w:ind w:left="0"/>
        <w:rPr>
          <w:rFonts w:eastAsia="Times New Roman"/>
        </w:rPr>
      </w:pPr>
      <w:r w:rsidRPr="00FA6F6A">
        <w:rPr>
          <w:rFonts w:eastAsia="Times New Roman"/>
        </w:rPr>
        <w:lastRenderedPageBreak/>
        <w:t>Det ska finnas</w:t>
      </w:r>
      <w:r w:rsidRPr="00B27FFC">
        <w:rPr>
          <w:rFonts w:eastAsia="Times New Roman"/>
        </w:rPr>
        <w:t xml:space="preserve"> dokumenterade instruktioner för installation av kontrollsystemets komponenter</w:t>
      </w:r>
      <w:r>
        <w:rPr>
          <w:rFonts w:eastAsia="Times New Roman"/>
        </w:rPr>
        <w:t xml:space="preserve"> och programvaror</w:t>
      </w:r>
      <w:r w:rsidRPr="00B27FFC">
        <w:rPr>
          <w:rFonts w:eastAsia="Times New Roman"/>
        </w:rPr>
        <w:t>.</w:t>
      </w:r>
    </w:p>
    <w:p w14:paraId="23F4F000" w14:textId="77777777" w:rsidR="008D7B0D" w:rsidRDefault="008D7B0D" w:rsidP="00353777">
      <w:pPr>
        <w:pStyle w:val="Paragraf1"/>
        <w:numPr>
          <w:ilvl w:val="0"/>
          <w:numId w:val="56"/>
        </w:numPr>
        <w:tabs>
          <w:tab w:val="clear" w:pos="596"/>
          <w:tab w:val="num" w:pos="454"/>
        </w:tabs>
        <w:ind w:left="0"/>
        <w:rPr>
          <w:rFonts w:eastAsia="Times New Roman"/>
        </w:rPr>
      </w:pPr>
      <w:r w:rsidRPr="00B27FFC">
        <w:rPr>
          <w:rFonts w:eastAsia="Times New Roman"/>
        </w:rPr>
        <w:t>Det ska finnas dokumentation</w:t>
      </w:r>
      <w:r>
        <w:rPr>
          <w:rFonts w:eastAsia="Times New Roman"/>
        </w:rPr>
        <w:t xml:space="preserve"> (användarhandböcker)</w:t>
      </w:r>
      <w:r w:rsidRPr="00B27FFC">
        <w:rPr>
          <w:rFonts w:eastAsia="Times New Roman"/>
        </w:rPr>
        <w:t xml:space="preserve"> avseende </w:t>
      </w:r>
      <w:r>
        <w:rPr>
          <w:rFonts w:eastAsia="Times New Roman"/>
        </w:rPr>
        <w:t xml:space="preserve">ett </w:t>
      </w:r>
      <w:r w:rsidRPr="00195019">
        <w:rPr>
          <w:rFonts w:eastAsia="Times New Roman"/>
        </w:rPr>
        <w:t>kontrollsystems alla funktioner. Användarhandböckerna ska vara på svenska eller engelska och åtfölja</w:t>
      </w:r>
      <w:r w:rsidRPr="00B27FFC">
        <w:rPr>
          <w:rFonts w:eastAsia="Times New Roman"/>
        </w:rPr>
        <w:t xml:space="preserve"> kontrollsystemets olika delar</w:t>
      </w:r>
      <w:r>
        <w:rPr>
          <w:rFonts w:eastAsia="Times New Roman"/>
        </w:rPr>
        <w:t xml:space="preserve"> eller program </w:t>
      </w:r>
      <w:r w:rsidRPr="00B27FFC">
        <w:rPr>
          <w:rFonts w:eastAsia="Times New Roman"/>
        </w:rPr>
        <w:t>vid leverans.</w:t>
      </w:r>
    </w:p>
    <w:p w14:paraId="72AEDDE8" w14:textId="2DC2E944" w:rsidR="008D7B0D" w:rsidRPr="00101183" w:rsidRDefault="008D7B0D" w:rsidP="00353777">
      <w:pPr>
        <w:pStyle w:val="Paragraf1"/>
        <w:numPr>
          <w:ilvl w:val="0"/>
          <w:numId w:val="56"/>
        </w:numPr>
        <w:tabs>
          <w:tab w:val="clear" w:pos="596"/>
          <w:tab w:val="num" w:pos="454"/>
        </w:tabs>
        <w:ind w:left="0"/>
        <w:rPr>
          <w:rFonts w:eastAsia="Times New Roman"/>
        </w:rPr>
      </w:pPr>
      <w:r w:rsidRPr="00101183">
        <w:rPr>
          <w:rFonts w:eastAsia="Times New Roman"/>
        </w:rPr>
        <w:t xml:space="preserve">Det ska finnas ett register med uppgifter om vilka versioner av kontrollsystem som har funnits och vilka versioner som är i drift. </w:t>
      </w:r>
    </w:p>
    <w:p w14:paraId="3983F56F" w14:textId="77777777" w:rsidR="008D7B0D" w:rsidRDefault="008D7B0D" w:rsidP="008D7B0D">
      <w:pPr>
        <w:pStyle w:val="Rubrik3"/>
        <w:rPr>
          <w:rFonts w:eastAsia="Times New Roman"/>
          <w:lang w:eastAsia="sv-SE"/>
        </w:rPr>
      </w:pPr>
    </w:p>
    <w:p w14:paraId="166B6963" w14:textId="77777777" w:rsidR="008D7B0D" w:rsidRPr="00703E9F" w:rsidRDefault="008D7B0D" w:rsidP="008D7B0D">
      <w:pPr>
        <w:pStyle w:val="Rubrik3"/>
        <w:rPr>
          <w:rFonts w:eastAsia="Times New Roman"/>
          <w:lang w:eastAsia="sv-SE"/>
        </w:rPr>
      </w:pPr>
      <w:r w:rsidRPr="00703E9F">
        <w:rPr>
          <w:rFonts w:eastAsia="Times New Roman"/>
          <w:lang w:eastAsia="sv-SE"/>
        </w:rPr>
        <w:t>C</w:t>
      </w:r>
      <w:r w:rsidRPr="00703E9F">
        <w:rPr>
          <w:rFonts w:eastAsia="Times New Roman"/>
          <w:lang w:eastAsia="sv-SE"/>
        </w:rPr>
        <w:tab/>
        <w:t>Produktionsmiljö och ledningssystem</w:t>
      </w:r>
    </w:p>
    <w:p w14:paraId="31B6A813" w14:textId="77777777" w:rsidR="008D7B0D" w:rsidRPr="00703E9F" w:rsidRDefault="008D7B0D" w:rsidP="00353777">
      <w:pPr>
        <w:pStyle w:val="Paragraf1"/>
        <w:numPr>
          <w:ilvl w:val="0"/>
          <w:numId w:val="56"/>
        </w:numPr>
        <w:tabs>
          <w:tab w:val="clear" w:pos="596"/>
          <w:tab w:val="num" w:pos="454"/>
        </w:tabs>
        <w:ind w:left="0"/>
        <w:rPr>
          <w:rFonts w:eastAsia="Times New Roman"/>
        </w:rPr>
      </w:pPr>
      <w:r w:rsidRPr="00703E9F">
        <w:rPr>
          <w:rFonts w:eastAsia="Times New Roman"/>
        </w:rPr>
        <w:t>Tillverkaren ska ha dokumenterade rutiner i form av lednings</w:t>
      </w:r>
      <w:r w:rsidRPr="00703E9F">
        <w:rPr>
          <w:rFonts w:eastAsia="Times New Roman"/>
        </w:rPr>
        <w:softHyphen/>
        <w:t>system för produktionsmiljön motsvarande ISO 9001. Led</w:t>
      </w:r>
      <w:r w:rsidRPr="00703E9F">
        <w:rPr>
          <w:rFonts w:eastAsia="Times New Roman"/>
        </w:rPr>
        <w:softHyphen/>
        <w:t>nings</w:t>
      </w:r>
      <w:r w:rsidRPr="00703E9F">
        <w:rPr>
          <w:rFonts w:eastAsia="Times New Roman"/>
        </w:rPr>
        <w:softHyphen/>
      </w:r>
      <w:r w:rsidRPr="00703E9F">
        <w:rPr>
          <w:rFonts w:eastAsia="Times New Roman"/>
        </w:rPr>
        <w:softHyphen/>
        <w:t>systemet ska dessutom motsvara de krav som anges i 17–25 §§. Led</w:t>
      </w:r>
      <w:r w:rsidRPr="00703E9F">
        <w:rPr>
          <w:rFonts w:eastAsia="Times New Roman"/>
        </w:rPr>
        <w:softHyphen/>
      </w:r>
      <w:r w:rsidRPr="00703E9F">
        <w:rPr>
          <w:rFonts w:eastAsia="Times New Roman"/>
        </w:rPr>
        <w:softHyphen/>
        <w:t>ningssystemet ska vid behov revideras för att svara upp mot de krav och risker som finns.</w:t>
      </w:r>
    </w:p>
    <w:p w14:paraId="475AA1B7" w14:textId="77777777" w:rsidR="008D7B0D" w:rsidRPr="00DB20BC" w:rsidRDefault="008D7B0D" w:rsidP="00353777">
      <w:pPr>
        <w:pStyle w:val="Paragraf1"/>
        <w:numPr>
          <w:ilvl w:val="0"/>
          <w:numId w:val="56"/>
        </w:numPr>
        <w:tabs>
          <w:tab w:val="clear" w:pos="596"/>
          <w:tab w:val="num" w:pos="454"/>
        </w:tabs>
        <w:ind w:left="0"/>
        <w:rPr>
          <w:rFonts w:eastAsia="Times New Roman"/>
        </w:rPr>
      </w:pPr>
      <w:r w:rsidRPr="00703E9F">
        <w:rPr>
          <w:rFonts w:eastAsia="Times New Roman"/>
        </w:rPr>
        <w:t>Det ska finnas en riskanalys som underlag för tillverkarens led</w:t>
      </w:r>
      <w:r w:rsidRPr="00703E9F">
        <w:rPr>
          <w:rFonts w:eastAsia="Times New Roman"/>
        </w:rPr>
        <w:softHyphen/>
        <w:t>ningssystem. Tillverkaren ska initialt och minst</w:t>
      </w:r>
      <w:r w:rsidRPr="00CB1D3B">
        <w:rPr>
          <w:rFonts w:eastAsia="Times New Roman"/>
        </w:rPr>
        <w:t xml:space="preserve"> en gång per år göra en riskanalys. En riskanalys ska alltid ingå som underlag vid varje ändring av produktionsmiljön. En riskanalys behöver dock inte göras om ändringen av produktionsmiljön uppenbarligen inte förändrar hotbilden mot produktionsmiljön (säkerhet och kvalitet).</w:t>
      </w:r>
    </w:p>
    <w:p w14:paraId="7AFAC7E3" w14:textId="77777777" w:rsidR="008D7B0D" w:rsidRDefault="008D7B0D" w:rsidP="00353777">
      <w:pPr>
        <w:pStyle w:val="Paragraf1"/>
        <w:numPr>
          <w:ilvl w:val="0"/>
          <w:numId w:val="56"/>
        </w:numPr>
        <w:tabs>
          <w:tab w:val="clear" w:pos="596"/>
          <w:tab w:val="num" w:pos="454"/>
        </w:tabs>
        <w:ind w:left="0"/>
        <w:jc w:val="left"/>
        <w:rPr>
          <w:rFonts w:eastAsia="Times New Roman"/>
        </w:rPr>
      </w:pPr>
      <w:r w:rsidRPr="00CB1D3B">
        <w:rPr>
          <w:rFonts w:eastAsia="Times New Roman"/>
        </w:rPr>
        <w:t>En riskanalys ska omfatta</w:t>
      </w:r>
    </w:p>
    <w:p w14:paraId="01D34A93" w14:textId="77777777" w:rsidR="008D7B0D" w:rsidRPr="00D361E4" w:rsidRDefault="008D7B0D" w:rsidP="008D7B0D">
      <w:pPr>
        <w:pStyle w:val="Tankstreckslista2"/>
        <w:numPr>
          <w:ilvl w:val="4"/>
          <w:numId w:val="37"/>
        </w:numPr>
        <w:tabs>
          <w:tab w:val="clear" w:pos="680"/>
          <w:tab w:val="num" w:pos="567"/>
        </w:tabs>
        <w:ind w:left="567" w:hanging="283"/>
      </w:pPr>
      <w:r w:rsidRPr="00D361E4">
        <w:t xml:space="preserve">hantering av signeringsnycklar </w:t>
      </w:r>
    </w:p>
    <w:p w14:paraId="21E0ADAA" w14:textId="77777777" w:rsidR="008D7B0D" w:rsidRPr="00D361E4" w:rsidRDefault="008D7B0D" w:rsidP="008D7B0D">
      <w:pPr>
        <w:pStyle w:val="Tankstreckslista2"/>
        <w:numPr>
          <w:ilvl w:val="4"/>
          <w:numId w:val="37"/>
        </w:numPr>
        <w:tabs>
          <w:tab w:val="clear" w:pos="680"/>
          <w:tab w:val="num" w:pos="567"/>
        </w:tabs>
        <w:ind w:left="567" w:hanging="283"/>
      </w:pPr>
      <w:r w:rsidRPr="00D361E4">
        <w:t>hantering av Skatteverkets huvudnyckel</w:t>
      </w:r>
    </w:p>
    <w:p w14:paraId="43731872" w14:textId="77777777" w:rsidR="008D7B0D" w:rsidRPr="00D361E4" w:rsidRDefault="008D7B0D" w:rsidP="008D7B0D">
      <w:pPr>
        <w:pStyle w:val="Tankstreckslista2"/>
        <w:numPr>
          <w:ilvl w:val="4"/>
          <w:numId w:val="37"/>
        </w:numPr>
        <w:tabs>
          <w:tab w:val="clear" w:pos="680"/>
          <w:tab w:val="num" w:pos="567"/>
        </w:tabs>
        <w:ind w:left="567" w:hanging="283"/>
      </w:pPr>
      <w:r w:rsidRPr="00D361E4">
        <w:t>produktionsprocessen från utveckling till tillverkning</w:t>
      </w:r>
    </w:p>
    <w:p w14:paraId="317D950C" w14:textId="77777777" w:rsidR="008D7B0D" w:rsidRPr="00D361E4" w:rsidRDefault="008D7B0D" w:rsidP="008D7B0D">
      <w:pPr>
        <w:pStyle w:val="Tankstreckslista2"/>
        <w:numPr>
          <w:ilvl w:val="4"/>
          <w:numId w:val="37"/>
        </w:numPr>
        <w:tabs>
          <w:tab w:val="clear" w:pos="680"/>
          <w:tab w:val="num" w:pos="567"/>
        </w:tabs>
        <w:ind w:left="567" w:hanging="283"/>
      </w:pPr>
      <w:r w:rsidRPr="00D361E4">
        <w:t>vilka hot som finns mot informationssäkerheten</w:t>
      </w:r>
    </w:p>
    <w:p w14:paraId="39CBB9B6" w14:textId="77777777" w:rsidR="008D7B0D" w:rsidRPr="00D361E4" w:rsidRDefault="008D7B0D" w:rsidP="008D7B0D">
      <w:pPr>
        <w:pStyle w:val="Tankstreckslista2"/>
        <w:numPr>
          <w:ilvl w:val="4"/>
          <w:numId w:val="37"/>
        </w:numPr>
        <w:tabs>
          <w:tab w:val="clear" w:pos="680"/>
          <w:tab w:val="num" w:pos="567"/>
        </w:tabs>
        <w:ind w:left="567" w:hanging="283"/>
      </w:pPr>
      <w:r w:rsidRPr="00D361E4">
        <w:t>vilka nödvändiga skyddsåtgärder som behövs för att upprätta lämpligt skydd för tillgångar knutna till produktionsmiljön för kon</w:t>
      </w:r>
      <w:r w:rsidRPr="00D361E4">
        <w:softHyphen/>
        <w:t>trollsystem.</w:t>
      </w:r>
    </w:p>
    <w:p w14:paraId="57A0587A" w14:textId="77777777" w:rsidR="008D7B0D" w:rsidRPr="00DB20BC" w:rsidRDefault="008D7B0D" w:rsidP="008D7B0D">
      <w:pPr>
        <w:ind w:firstLine="284"/>
      </w:pPr>
      <w:r w:rsidRPr="003A5AA4">
        <w:t>Med tillgångar avses sådana tillgångar som är kritiska för kon</w:t>
      </w:r>
      <w:r>
        <w:softHyphen/>
      </w:r>
      <w:r w:rsidRPr="003A5AA4">
        <w:t>troll</w:t>
      </w:r>
      <w:r>
        <w:softHyphen/>
      </w:r>
      <w:r w:rsidRPr="003A5AA4">
        <w:t>systemets kvalitet och säkerhet (tillförlitlighet).</w:t>
      </w:r>
    </w:p>
    <w:p w14:paraId="3D6F2699" w14:textId="77777777" w:rsidR="008D7B0D" w:rsidRPr="00DB20BC" w:rsidRDefault="008D7B0D" w:rsidP="00353777">
      <w:pPr>
        <w:pStyle w:val="Paragraf1"/>
        <w:numPr>
          <w:ilvl w:val="0"/>
          <w:numId w:val="56"/>
        </w:numPr>
        <w:tabs>
          <w:tab w:val="clear" w:pos="596"/>
          <w:tab w:val="num" w:pos="454"/>
        </w:tabs>
        <w:ind w:left="0"/>
        <w:rPr>
          <w:rFonts w:eastAsia="Times New Roman"/>
        </w:rPr>
      </w:pPr>
      <w:r w:rsidRPr="006C2D78">
        <w:rPr>
          <w:rFonts w:eastAsia="Times New Roman"/>
        </w:rPr>
        <w:t>Skyddsåtgärder ska vidtas för produktionsmiljön som i risk</w:t>
      </w:r>
      <w:r w:rsidRPr="006C2D78">
        <w:rPr>
          <w:rFonts w:eastAsia="Times New Roman"/>
        </w:rPr>
        <w:softHyphen/>
        <w:t>analysen bedömts som nödvändiga för att upprätthålla lämpligt skydd för tillgångar knutna till produktion av kontrollsystem</w:t>
      </w:r>
      <w:r w:rsidRPr="00CB1D3B">
        <w:rPr>
          <w:rFonts w:eastAsia="Times New Roman"/>
        </w:rPr>
        <w:t xml:space="preserve">. </w:t>
      </w:r>
    </w:p>
    <w:p w14:paraId="6C289319" w14:textId="77777777" w:rsidR="008D7B0D" w:rsidRPr="00DB20BC" w:rsidRDefault="008D7B0D" w:rsidP="008D7B0D">
      <w:pPr>
        <w:ind w:firstLine="284"/>
        <w:rPr>
          <w:rFonts w:eastAsia="Times New Roman"/>
        </w:rPr>
      </w:pPr>
      <w:r>
        <w:rPr>
          <w:rFonts w:eastAsia="Times New Roman"/>
        </w:rPr>
        <w:t>N</w:t>
      </w:r>
      <w:r w:rsidRPr="00CB1D3B">
        <w:rPr>
          <w:rFonts w:eastAsia="Times New Roman"/>
        </w:rPr>
        <w:t xml:space="preserve">ödvändiga skyddsåtgärder </w:t>
      </w:r>
      <w:r>
        <w:rPr>
          <w:rFonts w:eastAsia="Times New Roman"/>
        </w:rPr>
        <w:t xml:space="preserve">ska vidtas och </w:t>
      </w:r>
      <w:r w:rsidRPr="00CB1D3B">
        <w:rPr>
          <w:rFonts w:eastAsia="Times New Roman"/>
        </w:rPr>
        <w:t xml:space="preserve">åtgärder </w:t>
      </w:r>
      <w:r>
        <w:rPr>
          <w:rFonts w:eastAsia="Times New Roman"/>
        </w:rPr>
        <w:t xml:space="preserve">ska vidtas </w:t>
      </w:r>
      <w:r w:rsidRPr="00CB1D3B">
        <w:rPr>
          <w:rFonts w:eastAsia="Times New Roman"/>
        </w:rPr>
        <w:t>för att bevaka kvarstående risker.</w:t>
      </w:r>
    </w:p>
    <w:p w14:paraId="6BA005EA" w14:textId="77777777" w:rsidR="008D7B0D" w:rsidRDefault="008D7B0D" w:rsidP="008D7B0D">
      <w:pPr>
        <w:ind w:firstLine="284"/>
        <w:rPr>
          <w:rFonts w:eastAsia="Times New Roman"/>
        </w:rPr>
      </w:pPr>
      <w:r>
        <w:rPr>
          <w:rFonts w:eastAsia="Times New Roman"/>
        </w:rPr>
        <w:t>Omvärldsbevakning ska vidtas i den omfattning som behövs</w:t>
      </w:r>
      <w:r w:rsidRPr="00CB1D3B">
        <w:rPr>
          <w:rFonts w:eastAsia="Times New Roman"/>
        </w:rPr>
        <w:t xml:space="preserve"> </w:t>
      </w:r>
      <w:r>
        <w:rPr>
          <w:rFonts w:eastAsia="Times New Roman"/>
        </w:rPr>
        <w:t xml:space="preserve">för att hantera nya och </w:t>
      </w:r>
      <w:r w:rsidRPr="00CB1D3B">
        <w:rPr>
          <w:rFonts w:eastAsia="Times New Roman"/>
        </w:rPr>
        <w:t>kvarstående risker</w:t>
      </w:r>
      <w:r>
        <w:rPr>
          <w:rFonts w:eastAsia="Times New Roman"/>
        </w:rPr>
        <w:t xml:space="preserve">. </w:t>
      </w:r>
    </w:p>
    <w:p w14:paraId="750FC822" w14:textId="77777777" w:rsidR="008D7B0D" w:rsidRPr="00DB20BC" w:rsidRDefault="008D7B0D" w:rsidP="00353777">
      <w:pPr>
        <w:pStyle w:val="Paragraf1"/>
        <w:numPr>
          <w:ilvl w:val="0"/>
          <w:numId w:val="56"/>
        </w:numPr>
        <w:tabs>
          <w:tab w:val="clear" w:pos="596"/>
          <w:tab w:val="num" w:pos="454"/>
        </w:tabs>
        <w:ind w:left="0"/>
        <w:rPr>
          <w:rFonts w:eastAsia="Times New Roman"/>
        </w:rPr>
      </w:pPr>
      <w:r>
        <w:rPr>
          <w:rFonts w:eastAsia="Times New Roman"/>
        </w:rPr>
        <w:t xml:space="preserve">Det ska finnas en </w:t>
      </w:r>
      <w:r w:rsidRPr="00CB1D3B">
        <w:rPr>
          <w:rFonts w:eastAsia="Times New Roman"/>
        </w:rPr>
        <w:t>tydligt definiera</w:t>
      </w:r>
      <w:r>
        <w:rPr>
          <w:rFonts w:eastAsia="Times New Roman"/>
        </w:rPr>
        <w:t>d ansvarsfördelning</w:t>
      </w:r>
      <w:r w:rsidRPr="00CB1D3B">
        <w:rPr>
          <w:rFonts w:eastAsia="Times New Roman"/>
        </w:rPr>
        <w:t xml:space="preserve"> för infor</w:t>
      </w:r>
      <w:r>
        <w:rPr>
          <w:rFonts w:eastAsia="Times New Roman"/>
        </w:rPr>
        <w:softHyphen/>
      </w:r>
      <w:r w:rsidRPr="00CB1D3B">
        <w:rPr>
          <w:rFonts w:eastAsia="Times New Roman"/>
        </w:rPr>
        <w:t>ma</w:t>
      </w:r>
      <w:r>
        <w:rPr>
          <w:rFonts w:eastAsia="Times New Roman"/>
        </w:rPr>
        <w:softHyphen/>
      </w:r>
      <w:r w:rsidRPr="00CB1D3B">
        <w:rPr>
          <w:rFonts w:eastAsia="Times New Roman"/>
        </w:rPr>
        <w:t>tionssäkerheten i produktionsmiljö</w:t>
      </w:r>
      <w:r>
        <w:rPr>
          <w:rFonts w:eastAsia="Times New Roman"/>
        </w:rPr>
        <w:t>n</w:t>
      </w:r>
      <w:r w:rsidRPr="00CB1D3B">
        <w:rPr>
          <w:rFonts w:eastAsia="Times New Roman"/>
        </w:rPr>
        <w:t xml:space="preserve"> </w:t>
      </w:r>
      <w:r>
        <w:rPr>
          <w:rFonts w:eastAsia="Times New Roman"/>
        </w:rPr>
        <w:t xml:space="preserve">och ansvaret ska vara </w:t>
      </w:r>
      <w:r w:rsidRPr="00CB1D3B">
        <w:rPr>
          <w:rFonts w:eastAsia="Times New Roman"/>
        </w:rPr>
        <w:t>fördela</w:t>
      </w:r>
      <w:r>
        <w:rPr>
          <w:rFonts w:eastAsia="Times New Roman"/>
        </w:rPr>
        <w:t>t</w:t>
      </w:r>
      <w:r w:rsidRPr="00CB1D3B">
        <w:rPr>
          <w:rFonts w:eastAsia="Times New Roman"/>
        </w:rPr>
        <w:t xml:space="preserve"> i roller. Särskilt ska ansvaret för hantering av lednings</w:t>
      </w:r>
      <w:r>
        <w:rPr>
          <w:rFonts w:eastAsia="Times New Roman"/>
        </w:rPr>
        <w:softHyphen/>
      </w:r>
      <w:r w:rsidRPr="00CB1D3B">
        <w:rPr>
          <w:rFonts w:eastAsia="Times New Roman"/>
        </w:rPr>
        <w:t>systemet, Skatteverkets huvudnyckel och individuella krypterings</w:t>
      </w:r>
      <w:r>
        <w:rPr>
          <w:rFonts w:eastAsia="Times New Roman"/>
        </w:rPr>
        <w:softHyphen/>
      </w:r>
      <w:r w:rsidRPr="00CB1D3B">
        <w:rPr>
          <w:rFonts w:eastAsia="Times New Roman"/>
        </w:rPr>
        <w:t>nycklar vara tydligt definiera</w:t>
      </w:r>
      <w:r>
        <w:rPr>
          <w:rFonts w:eastAsia="Times New Roman"/>
        </w:rPr>
        <w:t>t</w:t>
      </w:r>
      <w:r w:rsidRPr="00CB1D3B">
        <w:rPr>
          <w:rFonts w:eastAsia="Times New Roman"/>
        </w:rPr>
        <w:t xml:space="preserve">. För varje roll ska det finnas en riskprofil. </w:t>
      </w:r>
    </w:p>
    <w:p w14:paraId="797DB05E" w14:textId="77777777" w:rsidR="008D7B0D" w:rsidRPr="00DB20BC" w:rsidRDefault="008D7B0D" w:rsidP="00353777">
      <w:pPr>
        <w:pStyle w:val="Paragraf1"/>
        <w:numPr>
          <w:ilvl w:val="0"/>
          <w:numId w:val="56"/>
        </w:numPr>
        <w:tabs>
          <w:tab w:val="clear" w:pos="596"/>
          <w:tab w:val="num" w:pos="454"/>
        </w:tabs>
        <w:ind w:left="0"/>
        <w:rPr>
          <w:rFonts w:eastAsia="Times New Roman"/>
        </w:rPr>
      </w:pPr>
      <w:r>
        <w:rPr>
          <w:rFonts w:eastAsia="Times New Roman"/>
        </w:rPr>
        <w:lastRenderedPageBreak/>
        <w:t xml:space="preserve">De roller som är </w:t>
      </w:r>
      <w:r w:rsidRPr="00CB1D3B">
        <w:rPr>
          <w:rFonts w:eastAsia="Times New Roman"/>
        </w:rPr>
        <w:t xml:space="preserve">definierade </w:t>
      </w:r>
      <w:r>
        <w:rPr>
          <w:rFonts w:eastAsia="Times New Roman"/>
        </w:rPr>
        <w:t xml:space="preserve">ska </w:t>
      </w:r>
      <w:r w:rsidRPr="00CB1D3B">
        <w:rPr>
          <w:rFonts w:eastAsia="Times New Roman"/>
        </w:rPr>
        <w:t>upprätthåll</w:t>
      </w:r>
      <w:r>
        <w:rPr>
          <w:rFonts w:eastAsia="Times New Roman"/>
        </w:rPr>
        <w:t>a</w:t>
      </w:r>
      <w:r w:rsidRPr="00CB1D3B">
        <w:rPr>
          <w:rFonts w:eastAsia="Times New Roman"/>
        </w:rPr>
        <w:t xml:space="preserve">s av personer som har tillräcklig kompetens, är lämpliga för sina roller och att de </w:t>
      </w:r>
      <w:r>
        <w:rPr>
          <w:rFonts w:eastAsia="Times New Roman"/>
        </w:rPr>
        <w:t xml:space="preserve">ska förstå </w:t>
      </w:r>
      <w:r w:rsidRPr="00CB1D3B">
        <w:rPr>
          <w:rFonts w:eastAsia="Times New Roman"/>
        </w:rPr>
        <w:t>sitt ansvar för de roller som de tilldelats.</w:t>
      </w:r>
    </w:p>
    <w:p w14:paraId="65E3F544" w14:textId="77777777" w:rsidR="008D7B0D" w:rsidRDefault="008D7B0D" w:rsidP="00353777">
      <w:pPr>
        <w:pStyle w:val="Paragraf1"/>
        <w:numPr>
          <w:ilvl w:val="0"/>
          <w:numId w:val="56"/>
        </w:numPr>
        <w:tabs>
          <w:tab w:val="clear" w:pos="596"/>
          <w:tab w:val="num" w:pos="454"/>
        </w:tabs>
        <w:ind w:left="0"/>
        <w:rPr>
          <w:rFonts w:eastAsia="Times New Roman"/>
        </w:rPr>
      </w:pPr>
      <w:r>
        <w:rPr>
          <w:rFonts w:eastAsia="Times New Roman"/>
        </w:rPr>
        <w:t xml:space="preserve">Det ska </w:t>
      </w:r>
      <w:r w:rsidRPr="00FA6F6A">
        <w:rPr>
          <w:rFonts w:eastAsia="Times New Roman"/>
        </w:rPr>
        <w:t>finnas rutiner för hantering av säker</w:t>
      </w:r>
      <w:r w:rsidRPr="00FA6F6A">
        <w:rPr>
          <w:rFonts w:eastAsia="Times New Roman"/>
        </w:rPr>
        <w:softHyphen/>
        <w:t>hets</w:t>
      </w:r>
      <w:r w:rsidRPr="00FA6F6A">
        <w:rPr>
          <w:rFonts w:eastAsia="Times New Roman"/>
        </w:rPr>
        <w:softHyphen/>
        <w:t>incidenter</w:t>
      </w:r>
      <w:r w:rsidRPr="00CB1D3B">
        <w:rPr>
          <w:rFonts w:eastAsia="Times New Roman"/>
        </w:rPr>
        <w:t xml:space="preserve"> och för incidentrapportering. Resultatet av incident</w:t>
      </w:r>
      <w:r>
        <w:rPr>
          <w:rFonts w:eastAsia="Times New Roman"/>
        </w:rPr>
        <w:softHyphen/>
      </w:r>
      <w:r w:rsidRPr="00CB1D3B">
        <w:rPr>
          <w:rFonts w:eastAsia="Times New Roman"/>
        </w:rPr>
        <w:t>hanteringen ska an</w:t>
      </w:r>
      <w:r>
        <w:rPr>
          <w:rFonts w:eastAsia="Times New Roman"/>
        </w:rPr>
        <w:softHyphen/>
      </w:r>
      <w:r w:rsidRPr="00CB1D3B">
        <w:rPr>
          <w:rFonts w:eastAsia="Times New Roman"/>
        </w:rPr>
        <w:t>vändas i risk</w:t>
      </w:r>
      <w:r>
        <w:rPr>
          <w:rFonts w:eastAsia="Times New Roman"/>
        </w:rPr>
        <w:softHyphen/>
      </w:r>
      <w:r w:rsidRPr="00CB1D3B">
        <w:rPr>
          <w:rFonts w:eastAsia="Times New Roman"/>
        </w:rPr>
        <w:t xml:space="preserve">hanteringen. </w:t>
      </w:r>
    </w:p>
    <w:p w14:paraId="754519ED" w14:textId="77777777" w:rsidR="008D7B0D" w:rsidRPr="00DB20BC" w:rsidRDefault="008D7B0D" w:rsidP="00353777">
      <w:pPr>
        <w:pStyle w:val="Paragraf1"/>
        <w:numPr>
          <w:ilvl w:val="0"/>
          <w:numId w:val="56"/>
        </w:numPr>
        <w:tabs>
          <w:tab w:val="clear" w:pos="596"/>
          <w:tab w:val="num" w:pos="454"/>
        </w:tabs>
        <w:ind w:left="0"/>
        <w:rPr>
          <w:rFonts w:eastAsia="Times New Roman"/>
        </w:rPr>
      </w:pPr>
      <w:r w:rsidRPr="00CB1D3B">
        <w:rPr>
          <w:rFonts w:eastAsia="Times New Roman"/>
        </w:rPr>
        <w:t>Verksamhetskritisk data och system för utveckling och till</w:t>
      </w:r>
      <w:r>
        <w:rPr>
          <w:rFonts w:eastAsia="Times New Roman"/>
        </w:rPr>
        <w:softHyphen/>
      </w:r>
      <w:r w:rsidRPr="00CB1D3B">
        <w:rPr>
          <w:rFonts w:eastAsia="Times New Roman"/>
        </w:rPr>
        <w:t>verkning av kontroll</w:t>
      </w:r>
      <w:r>
        <w:rPr>
          <w:rFonts w:eastAsia="Times New Roman"/>
        </w:rPr>
        <w:t>system</w:t>
      </w:r>
      <w:r w:rsidRPr="00CB1D3B">
        <w:rPr>
          <w:rFonts w:eastAsia="Times New Roman"/>
        </w:rPr>
        <w:t xml:space="preserve"> ska skyddas från obehörig åtkomst genom behörighetskontroller och spårbarhet ner på individnivå. </w:t>
      </w:r>
      <w:r>
        <w:rPr>
          <w:rFonts w:eastAsia="Times New Roman"/>
        </w:rPr>
        <w:t xml:space="preserve">Varje </w:t>
      </w:r>
      <w:r w:rsidRPr="00CB1D3B">
        <w:rPr>
          <w:rFonts w:eastAsia="Times New Roman"/>
        </w:rPr>
        <w:t>använd</w:t>
      </w:r>
      <w:r>
        <w:rPr>
          <w:rFonts w:eastAsia="Times New Roman"/>
        </w:rPr>
        <w:softHyphen/>
      </w:r>
      <w:r w:rsidRPr="00CB1D3B">
        <w:rPr>
          <w:rFonts w:eastAsia="Times New Roman"/>
        </w:rPr>
        <w:t xml:space="preserve">ares åtkomstmöjligheter </w:t>
      </w:r>
      <w:r>
        <w:rPr>
          <w:rFonts w:eastAsia="Times New Roman"/>
        </w:rPr>
        <w:t>ska vara begränsade till vad som är som är nödvändigt för ansvarsområde och tilldelad roll.</w:t>
      </w:r>
      <w:r w:rsidRPr="00CB1D3B">
        <w:rPr>
          <w:rFonts w:eastAsia="Times New Roman"/>
        </w:rPr>
        <w:t xml:space="preserve"> </w:t>
      </w:r>
    </w:p>
    <w:p w14:paraId="77008C56" w14:textId="77777777" w:rsidR="008D7B0D" w:rsidRDefault="008D7B0D" w:rsidP="008D7B0D">
      <w:r w:rsidRPr="00CB1D3B">
        <w:t>För att säkerställa spårbarhet ska nödvändiga uppgifter samlas in och lagras. Datainsamlingen av de nödvändiga uppgifterna ska minst omfatta uppdatering av programvara och utbyte av huvudnyckel. Upp</w:t>
      </w:r>
      <w:r>
        <w:softHyphen/>
      </w:r>
      <w:r w:rsidRPr="00CB1D3B">
        <w:t xml:space="preserve">gifterna ska lagras på ett säkert sätt och under så lång tid som bedöms skäligt av certifieringsorganet. </w:t>
      </w:r>
    </w:p>
    <w:p w14:paraId="6B14A72A" w14:textId="77777777" w:rsidR="008D7B0D" w:rsidRPr="00DB20BC" w:rsidRDefault="008D7B0D" w:rsidP="008D7B0D">
      <w:r>
        <w:t xml:space="preserve">Uppgifter ska </w:t>
      </w:r>
      <w:r w:rsidRPr="00CB1D3B">
        <w:t xml:space="preserve">regelbundet </w:t>
      </w:r>
      <w:r>
        <w:t xml:space="preserve">samlas in och </w:t>
      </w:r>
      <w:r w:rsidRPr="00CB1D3B">
        <w:t>analysera</w:t>
      </w:r>
      <w:r>
        <w:t>s</w:t>
      </w:r>
      <w:r w:rsidRPr="00CB1D3B">
        <w:t xml:space="preserve"> </w:t>
      </w:r>
      <w:r>
        <w:t xml:space="preserve">för att </w:t>
      </w:r>
      <w:r w:rsidRPr="00CB1D3B">
        <w:t>säker</w:t>
      </w:r>
      <w:r>
        <w:softHyphen/>
      </w:r>
      <w:r w:rsidRPr="00CB1D3B">
        <w:t>ställa att ingen obehörig åtkomst eller obehörig användning av data och system har skett.</w:t>
      </w:r>
    </w:p>
    <w:p w14:paraId="125DF411" w14:textId="77777777" w:rsidR="008D7B0D" w:rsidRPr="003703FF" w:rsidRDefault="008D7B0D" w:rsidP="00353777">
      <w:pPr>
        <w:pStyle w:val="Paragraf1"/>
        <w:numPr>
          <w:ilvl w:val="0"/>
          <w:numId w:val="56"/>
        </w:numPr>
        <w:tabs>
          <w:tab w:val="clear" w:pos="596"/>
          <w:tab w:val="num" w:pos="454"/>
        </w:tabs>
        <w:ind w:left="0"/>
        <w:rPr>
          <w:rFonts w:eastAsia="Times New Roman"/>
        </w:rPr>
      </w:pPr>
      <w:r w:rsidRPr="003703FF">
        <w:rPr>
          <w:rFonts w:eastAsia="Times New Roman"/>
        </w:rPr>
        <w:t>Det ska finnas rutiner för ändringshantering för att säkerställa att tillverkade kontrollsystem är i enlighet med den version som bedöm</w:t>
      </w:r>
      <w:r w:rsidRPr="003703FF">
        <w:rPr>
          <w:rFonts w:eastAsia="Times New Roman"/>
        </w:rPr>
        <w:softHyphen/>
        <w:t xml:space="preserve">des vid certifieringen. </w:t>
      </w:r>
    </w:p>
    <w:p w14:paraId="3968E2C1" w14:textId="77777777" w:rsidR="008D7B0D" w:rsidRDefault="008D7B0D" w:rsidP="008D7B0D">
      <w:r w:rsidRPr="003703FF">
        <w:t>Det ska finnas rutiner för ändringshantering avseende uppdatering av all operativ programvara i tillverkningsprocessen.</w:t>
      </w:r>
    </w:p>
    <w:p w14:paraId="07CFD0E5" w14:textId="77777777" w:rsidR="008D7B0D" w:rsidRPr="00DB20BC" w:rsidRDefault="008D7B0D" w:rsidP="00353777">
      <w:pPr>
        <w:pStyle w:val="Paragraf1"/>
        <w:numPr>
          <w:ilvl w:val="0"/>
          <w:numId w:val="56"/>
        </w:numPr>
        <w:tabs>
          <w:tab w:val="clear" w:pos="596"/>
          <w:tab w:val="num" w:pos="454"/>
        </w:tabs>
        <w:ind w:left="0"/>
        <w:rPr>
          <w:rFonts w:eastAsia="Times New Roman"/>
        </w:rPr>
      </w:pPr>
      <w:r w:rsidRPr="00CB1D3B">
        <w:rPr>
          <w:rFonts w:eastAsia="Times New Roman"/>
        </w:rPr>
        <w:t>I produktionsmiljön ska tillverkaren ha rutiner för informa</w:t>
      </w:r>
      <w:r>
        <w:rPr>
          <w:rFonts w:eastAsia="Times New Roman"/>
        </w:rPr>
        <w:softHyphen/>
        <w:t>tions</w:t>
      </w:r>
      <w:r>
        <w:rPr>
          <w:rFonts w:eastAsia="Times New Roman"/>
        </w:rPr>
        <w:softHyphen/>
        <w:t xml:space="preserve">säkerheten. </w:t>
      </w:r>
      <w:r w:rsidRPr="00CB1D3B">
        <w:rPr>
          <w:rFonts w:eastAsia="Times New Roman"/>
        </w:rPr>
        <w:t>Efterlevnaden av rutinerna ska kontrolleras genom interna revisioner. Genomgång av rutinernas lämplighet ska ske konti</w:t>
      </w:r>
      <w:r>
        <w:rPr>
          <w:rFonts w:eastAsia="Times New Roman"/>
        </w:rPr>
        <w:softHyphen/>
      </w:r>
      <w:r w:rsidRPr="00CB1D3B">
        <w:rPr>
          <w:rFonts w:eastAsia="Times New Roman"/>
        </w:rPr>
        <w:t xml:space="preserve">nuerligt. </w:t>
      </w:r>
    </w:p>
    <w:p w14:paraId="4A8D9F4F" w14:textId="77777777" w:rsidR="008D7B0D" w:rsidRDefault="008D7B0D" w:rsidP="008D7B0D">
      <w:pPr>
        <w:pStyle w:val="Rubrik3"/>
        <w:tabs>
          <w:tab w:val="left" w:pos="567"/>
        </w:tabs>
        <w:rPr>
          <w:rFonts w:eastAsia="Times New Roman"/>
          <w:lang w:eastAsia="sv-SE"/>
        </w:rPr>
      </w:pPr>
    </w:p>
    <w:p w14:paraId="3625636E" w14:textId="77777777" w:rsidR="008D7B0D" w:rsidRPr="00DB20BC" w:rsidRDefault="008D7B0D" w:rsidP="008D7B0D">
      <w:pPr>
        <w:pStyle w:val="Rubrik3"/>
        <w:rPr>
          <w:rFonts w:eastAsia="Times New Roman"/>
          <w:lang w:eastAsia="sv-SE"/>
        </w:rPr>
      </w:pPr>
      <w:r>
        <w:rPr>
          <w:rFonts w:eastAsia="Times New Roman"/>
          <w:lang w:eastAsia="sv-SE"/>
        </w:rPr>
        <w:t>D</w:t>
      </w:r>
      <w:r>
        <w:rPr>
          <w:rFonts w:eastAsia="Times New Roman"/>
          <w:lang w:eastAsia="sv-SE"/>
        </w:rPr>
        <w:tab/>
      </w:r>
      <w:r w:rsidRPr="00DB20BC">
        <w:rPr>
          <w:rFonts w:eastAsia="Times New Roman"/>
          <w:lang w:eastAsia="sv-SE"/>
        </w:rPr>
        <w:t>Skatteverkets huvudnyckel</w:t>
      </w:r>
    </w:p>
    <w:p w14:paraId="5364429C" w14:textId="77777777" w:rsidR="008D7B0D" w:rsidRPr="00FA6F6A" w:rsidRDefault="008D7B0D" w:rsidP="00353777">
      <w:pPr>
        <w:pStyle w:val="Paragraf1"/>
        <w:numPr>
          <w:ilvl w:val="0"/>
          <w:numId w:val="56"/>
        </w:numPr>
        <w:tabs>
          <w:tab w:val="clear" w:pos="596"/>
          <w:tab w:val="num" w:pos="454"/>
        </w:tabs>
        <w:ind w:left="0"/>
        <w:rPr>
          <w:rFonts w:eastAsia="Times New Roman"/>
        </w:rPr>
      </w:pPr>
      <w:r w:rsidRPr="00FA6F6A">
        <w:rPr>
          <w:rFonts w:eastAsia="Times New Roman"/>
        </w:rPr>
        <w:t>Tillverkaren ska hantera Skatteverkets huvudnyckel på ett säkert sätt under hela dess livslängd.</w:t>
      </w:r>
    </w:p>
    <w:p w14:paraId="485C37BC" w14:textId="77777777" w:rsidR="008D7B0D" w:rsidRPr="00FA6F6A" w:rsidRDefault="008D7B0D" w:rsidP="008D7B0D">
      <w:r w:rsidRPr="00FA6F6A">
        <w:t xml:space="preserve">I produktionsmiljön ska Skatteverkets huvudnyckel förvaras och användas på ett sådant sätt att risken minimeras för att den röjs eller förändras. </w:t>
      </w:r>
    </w:p>
    <w:p w14:paraId="14D2F1B4" w14:textId="77777777" w:rsidR="008D7B0D" w:rsidRPr="00FA6F6A" w:rsidRDefault="008D7B0D" w:rsidP="00353777">
      <w:pPr>
        <w:pStyle w:val="Paragraf1"/>
        <w:numPr>
          <w:ilvl w:val="0"/>
          <w:numId w:val="56"/>
        </w:numPr>
        <w:tabs>
          <w:tab w:val="clear" w:pos="596"/>
          <w:tab w:val="num" w:pos="454"/>
        </w:tabs>
        <w:ind w:left="0"/>
        <w:rPr>
          <w:rFonts w:eastAsia="Times New Roman"/>
        </w:rPr>
      </w:pPr>
      <w:r w:rsidRPr="00FA6F6A">
        <w:rPr>
          <w:rFonts w:eastAsia="Times New Roman"/>
        </w:rPr>
        <w:t>Det ska säkerställas att all hantering av Skatteverkets huvud</w:t>
      </w:r>
      <w:r w:rsidRPr="00FA6F6A">
        <w:rPr>
          <w:rFonts w:eastAsia="Times New Roman"/>
        </w:rPr>
        <w:softHyphen/>
        <w:t>nyckel sker under sådana former att minst två hos tillverkaren anställ</w:t>
      </w:r>
      <w:r w:rsidRPr="00FA6F6A">
        <w:rPr>
          <w:rFonts w:eastAsia="Times New Roman"/>
        </w:rPr>
        <w:softHyphen/>
        <w:t>da personer samtidigt är närvarande. Uppgifter om hantering av Skatte</w:t>
      </w:r>
      <w:r w:rsidRPr="00FA6F6A">
        <w:rPr>
          <w:rFonts w:eastAsia="Times New Roman"/>
        </w:rPr>
        <w:softHyphen/>
        <w:t xml:space="preserve">verkets huvudnyckel ska vara spårbara på individnivå. </w:t>
      </w:r>
    </w:p>
    <w:p w14:paraId="7B8F4806" w14:textId="77777777" w:rsidR="008D7B0D" w:rsidRPr="00DB20BC" w:rsidRDefault="008D7B0D" w:rsidP="00353777">
      <w:pPr>
        <w:pStyle w:val="Paragraf1"/>
        <w:numPr>
          <w:ilvl w:val="0"/>
          <w:numId w:val="56"/>
        </w:numPr>
        <w:tabs>
          <w:tab w:val="clear" w:pos="596"/>
          <w:tab w:val="num" w:pos="454"/>
        </w:tabs>
        <w:ind w:left="0"/>
        <w:rPr>
          <w:rFonts w:eastAsia="Times New Roman"/>
        </w:rPr>
      </w:pPr>
      <w:r w:rsidRPr="00FA6F6A">
        <w:rPr>
          <w:rFonts w:eastAsia="Times New Roman"/>
        </w:rPr>
        <w:t>Tillverkaren ska genast informera certifieringsorganet och Skatte</w:t>
      </w:r>
      <w:r w:rsidRPr="00FA6F6A">
        <w:rPr>
          <w:rFonts w:eastAsia="Times New Roman"/>
        </w:rPr>
        <w:softHyphen/>
        <w:t>verket om en huvudnyckel misstänks vara eller har konstaterats vara röjd. Certifieringsorganet</w:t>
      </w:r>
      <w:r w:rsidRPr="00CB1D3B">
        <w:rPr>
          <w:rFonts w:eastAsia="Times New Roman"/>
        </w:rPr>
        <w:t xml:space="preserve"> och Skatteverket ska också informeras om orsaken till detta. Den röjda huvudnyckeln ska förstöras utan dröjs</w:t>
      </w:r>
      <w:r>
        <w:rPr>
          <w:rFonts w:eastAsia="Times New Roman"/>
        </w:rPr>
        <w:softHyphen/>
      </w:r>
      <w:r w:rsidRPr="00CB1D3B">
        <w:rPr>
          <w:rFonts w:eastAsia="Times New Roman"/>
        </w:rPr>
        <w:t>mål och den får inte användas för att generera individuella krypte</w:t>
      </w:r>
      <w:r>
        <w:rPr>
          <w:rFonts w:eastAsia="Times New Roman"/>
        </w:rPr>
        <w:softHyphen/>
      </w:r>
      <w:r w:rsidRPr="00CB1D3B">
        <w:rPr>
          <w:rFonts w:eastAsia="Times New Roman"/>
        </w:rPr>
        <w:t>rings</w:t>
      </w:r>
      <w:r>
        <w:rPr>
          <w:rFonts w:eastAsia="Times New Roman"/>
        </w:rPr>
        <w:softHyphen/>
      </w:r>
      <w:r w:rsidRPr="00CB1D3B">
        <w:rPr>
          <w:rFonts w:eastAsia="Times New Roman"/>
        </w:rPr>
        <w:t>nycklar.</w:t>
      </w:r>
    </w:p>
    <w:p w14:paraId="42CB12E1" w14:textId="77777777" w:rsidR="008D7B0D" w:rsidRPr="00DB20BC" w:rsidRDefault="008D7B0D" w:rsidP="00353777">
      <w:pPr>
        <w:pStyle w:val="Paragraf1"/>
        <w:numPr>
          <w:ilvl w:val="0"/>
          <w:numId w:val="56"/>
        </w:numPr>
        <w:tabs>
          <w:tab w:val="clear" w:pos="596"/>
          <w:tab w:val="num" w:pos="454"/>
        </w:tabs>
        <w:ind w:left="0"/>
        <w:rPr>
          <w:rFonts w:eastAsia="Times New Roman"/>
        </w:rPr>
      </w:pPr>
      <w:r w:rsidRPr="006C6346">
        <w:rPr>
          <w:rFonts w:eastAsia="Times New Roman"/>
        </w:rPr>
        <w:lastRenderedPageBreak/>
        <w:t>Kopiering av Skatteverkets huvudnyckel får enbart ske i den ut</w:t>
      </w:r>
      <w:r>
        <w:rPr>
          <w:rFonts w:eastAsia="Times New Roman"/>
        </w:rPr>
        <w:softHyphen/>
      </w:r>
      <w:r w:rsidRPr="006C6346">
        <w:rPr>
          <w:rFonts w:eastAsia="Times New Roman"/>
        </w:rPr>
        <w:t>sträc</w:t>
      </w:r>
      <w:r>
        <w:rPr>
          <w:rFonts w:eastAsia="Times New Roman"/>
        </w:rPr>
        <w:softHyphen/>
      </w:r>
      <w:r w:rsidRPr="006C6346">
        <w:rPr>
          <w:rFonts w:eastAsia="Times New Roman"/>
        </w:rPr>
        <w:t xml:space="preserve">kning som det är nödvändigt och </w:t>
      </w:r>
      <w:r>
        <w:rPr>
          <w:rFonts w:eastAsia="Times New Roman"/>
        </w:rPr>
        <w:t xml:space="preserve">endast på </w:t>
      </w:r>
      <w:r w:rsidRPr="006C6346">
        <w:rPr>
          <w:rFonts w:eastAsia="Times New Roman"/>
        </w:rPr>
        <w:t xml:space="preserve">ett sådant sätt att </w:t>
      </w:r>
      <w:r>
        <w:rPr>
          <w:rFonts w:eastAsia="Times New Roman"/>
        </w:rPr>
        <w:t xml:space="preserve">risken för att </w:t>
      </w:r>
      <w:r w:rsidRPr="006C6346">
        <w:rPr>
          <w:rFonts w:eastAsia="Times New Roman"/>
        </w:rPr>
        <w:t xml:space="preserve">nyckeln </w:t>
      </w:r>
      <w:r>
        <w:rPr>
          <w:rFonts w:eastAsia="Times New Roman"/>
        </w:rPr>
        <w:t xml:space="preserve">röjs </w:t>
      </w:r>
      <w:r w:rsidRPr="006C6346">
        <w:rPr>
          <w:rFonts w:eastAsia="Times New Roman"/>
        </w:rPr>
        <w:t>minimeras.</w:t>
      </w:r>
      <w:r w:rsidRPr="00CB1D3B">
        <w:rPr>
          <w:rFonts w:eastAsia="Times New Roman"/>
        </w:rPr>
        <w:t xml:space="preserve"> Kopior av huvudnyckeln ska han</w:t>
      </w:r>
      <w:r>
        <w:rPr>
          <w:rFonts w:eastAsia="Times New Roman"/>
        </w:rPr>
        <w:softHyphen/>
      </w:r>
      <w:r w:rsidRPr="00CB1D3B">
        <w:rPr>
          <w:rFonts w:eastAsia="Times New Roman"/>
        </w:rPr>
        <w:t>teras som origi</w:t>
      </w:r>
      <w:r>
        <w:rPr>
          <w:rFonts w:eastAsia="Times New Roman"/>
        </w:rPr>
        <w:softHyphen/>
      </w:r>
      <w:r w:rsidRPr="00CB1D3B">
        <w:rPr>
          <w:rFonts w:eastAsia="Times New Roman"/>
        </w:rPr>
        <w:t>nalet. Kopior av huvudnyckeln som behövs för mellan</w:t>
      </w:r>
      <w:r>
        <w:rPr>
          <w:rFonts w:eastAsia="Times New Roman"/>
        </w:rPr>
        <w:softHyphen/>
      </w:r>
      <w:r w:rsidRPr="00CB1D3B">
        <w:rPr>
          <w:rFonts w:eastAsia="Times New Roman"/>
        </w:rPr>
        <w:t>lagring ska för</w:t>
      </w:r>
      <w:r>
        <w:rPr>
          <w:rFonts w:eastAsia="Times New Roman"/>
        </w:rPr>
        <w:softHyphen/>
      </w:r>
      <w:r w:rsidRPr="00CB1D3B">
        <w:rPr>
          <w:rFonts w:eastAsia="Times New Roman"/>
        </w:rPr>
        <w:t>störas utan dröjsmål och på ett sådant sätt att de inte kan återskapas.</w:t>
      </w:r>
    </w:p>
    <w:p w14:paraId="03A00F98" w14:textId="77777777" w:rsidR="008D7B0D" w:rsidRPr="00B41101" w:rsidRDefault="008D7B0D" w:rsidP="00353777">
      <w:pPr>
        <w:pStyle w:val="Paragraf1"/>
        <w:numPr>
          <w:ilvl w:val="0"/>
          <w:numId w:val="56"/>
        </w:numPr>
        <w:tabs>
          <w:tab w:val="clear" w:pos="596"/>
          <w:tab w:val="num" w:pos="454"/>
        </w:tabs>
        <w:ind w:left="0"/>
        <w:rPr>
          <w:rFonts w:eastAsia="Times New Roman"/>
        </w:rPr>
      </w:pPr>
      <w:r w:rsidRPr="006C6346">
        <w:rPr>
          <w:rFonts w:eastAsia="Times New Roman"/>
        </w:rPr>
        <w:t xml:space="preserve">Skatteverkets huvudnyckel </w:t>
      </w:r>
      <w:r>
        <w:rPr>
          <w:rFonts w:eastAsia="Times New Roman"/>
        </w:rPr>
        <w:t xml:space="preserve">ska förstöras </w:t>
      </w:r>
      <w:r w:rsidRPr="006C6346">
        <w:rPr>
          <w:rFonts w:eastAsia="Times New Roman"/>
        </w:rPr>
        <w:t>om dess giltig</w:t>
      </w:r>
      <w:r>
        <w:rPr>
          <w:rFonts w:eastAsia="Times New Roman"/>
        </w:rPr>
        <w:softHyphen/>
      </w:r>
      <w:r w:rsidRPr="006C6346">
        <w:rPr>
          <w:rFonts w:eastAsia="Times New Roman"/>
        </w:rPr>
        <w:t>het upp</w:t>
      </w:r>
      <w:r>
        <w:rPr>
          <w:rFonts w:eastAsia="Times New Roman"/>
        </w:rPr>
        <w:softHyphen/>
      </w:r>
      <w:r w:rsidRPr="006C6346">
        <w:rPr>
          <w:rFonts w:eastAsia="Times New Roman"/>
        </w:rPr>
        <w:t>hör eller om Skatteverket ställer krav på förstöring av en huvud</w:t>
      </w:r>
      <w:r>
        <w:rPr>
          <w:rFonts w:eastAsia="Times New Roman"/>
        </w:rPr>
        <w:softHyphen/>
      </w:r>
      <w:r w:rsidRPr="006C6346">
        <w:rPr>
          <w:rFonts w:eastAsia="Times New Roman"/>
        </w:rPr>
        <w:t>nyckel. Om verksamheten med tillverkning och hantering av kon</w:t>
      </w:r>
      <w:r>
        <w:rPr>
          <w:rFonts w:eastAsia="Times New Roman"/>
        </w:rPr>
        <w:softHyphen/>
      </w:r>
      <w:r w:rsidRPr="006C6346">
        <w:rPr>
          <w:rFonts w:eastAsia="Times New Roman"/>
        </w:rPr>
        <w:t>troll</w:t>
      </w:r>
      <w:r>
        <w:rPr>
          <w:rFonts w:eastAsia="Times New Roman"/>
        </w:rPr>
        <w:softHyphen/>
      </w:r>
      <w:r w:rsidRPr="006C6346">
        <w:rPr>
          <w:rFonts w:eastAsia="Times New Roman"/>
        </w:rPr>
        <w:t>system upphör ska tillverkaren förstöra alla huvudnycklar.</w:t>
      </w:r>
      <w:r w:rsidRPr="007C6F64">
        <w:rPr>
          <w:rFonts w:eastAsia="Times New Roman"/>
          <w:strike/>
        </w:rPr>
        <w:t xml:space="preserve"> </w:t>
      </w:r>
    </w:p>
    <w:p w14:paraId="2E82E322" w14:textId="1008251E" w:rsidR="008D7B0D" w:rsidRDefault="008D7B0D" w:rsidP="008D7B0D">
      <w:r w:rsidRPr="00B41101">
        <w:t xml:space="preserve">Huvudnycklar ska förstöras </w:t>
      </w:r>
      <w:r w:rsidRPr="00CB1D3B">
        <w:t xml:space="preserve">utan dröjsmål och på sådant sätt att </w:t>
      </w:r>
      <w:r>
        <w:t xml:space="preserve">de inte </w:t>
      </w:r>
      <w:r w:rsidRPr="00CB1D3B">
        <w:t>kan återskapas.</w:t>
      </w:r>
      <w:r>
        <w:t xml:space="preserve"> </w:t>
      </w:r>
    </w:p>
    <w:p w14:paraId="2384B44F" w14:textId="77777777" w:rsidR="00703E9F" w:rsidRDefault="00703E9F" w:rsidP="008D7B0D"/>
    <w:p w14:paraId="1923450D" w14:textId="3A87DDEA" w:rsidR="008D7B0D" w:rsidRPr="00DB20BC" w:rsidRDefault="008D7B0D" w:rsidP="008D7B0D">
      <w:pPr>
        <w:pStyle w:val="Rubrik3"/>
        <w:tabs>
          <w:tab w:val="left" w:pos="567"/>
        </w:tabs>
        <w:rPr>
          <w:rFonts w:eastAsia="Times New Roman"/>
          <w:lang w:eastAsia="sv-SE"/>
        </w:rPr>
      </w:pPr>
      <w:r>
        <w:rPr>
          <w:rFonts w:eastAsia="Times New Roman"/>
          <w:lang w:eastAsia="sv-SE"/>
        </w:rPr>
        <w:t>E</w:t>
      </w:r>
      <w:r>
        <w:rPr>
          <w:rFonts w:eastAsia="Times New Roman"/>
          <w:lang w:eastAsia="sv-SE"/>
        </w:rPr>
        <w:tab/>
      </w:r>
      <w:r w:rsidRPr="00DB20BC">
        <w:rPr>
          <w:rFonts w:eastAsia="Times New Roman"/>
          <w:lang w:eastAsia="sv-SE"/>
        </w:rPr>
        <w:t>Individuella krypteringsnycklar</w:t>
      </w:r>
    </w:p>
    <w:p w14:paraId="791CC37C" w14:textId="77777777" w:rsidR="008D7B0D" w:rsidRPr="00DB20BC" w:rsidRDefault="008D7B0D" w:rsidP="00353777">
      <w:pPr>
        <w:pStyle w:val="Paragraf1"/>
        <w:numPr>
          <w:ilvl w:val="0"/>
          <w:numId w:val="56"/>
        </w:numPr>
        <w:tabs>
          <w:tab w:val="clear" w:pos="596"/>
          <w:tab w:val="num" w:pos="454"/>
        </w:tabs>
        <w:ind w:left="0"/>
        <w:rPr>
          <w:rFonts w:eastAsia="Times New Roman"/>
        </w:rPr>
      </w:pPr>
      <w:r>
        <w:rPr>
          <w:rFonts w:eastAsia="Times New Roman"/>
        </w:rPr>
        <w:t>I</w:t>
      </w:r>
      <w:r w:rsidRPr="00CB1D3B">
        <w:rPr>
          <w:rFonts w:eastAsia="Times New Roman"/>
        </w:rPr>
        <w:t>ndividuella krypterings</w:t>
      </w:r>
      <w:r>
        <w:rPr>
          <w:rFonts w:eastAsia="Times New Roman"/>
        </w:rPr>
        <w:softHyphen/>
      </w:r>
      <w:r w:rsidRPr="00CB1D3B">
        <w:rPr>
          <w:rFonts w:eastAsia="Times New Roman"/>
        </w:rPr>
        <w:t>nycklar</w:t>
      </w:r>
      <w:r>
        <w:rPr>
          <w:rFonts w:eastAsia="Times New Roman"/>
        </w:rPr>
        <w:t xml:space="preserve"> ska genereras och hanteras</w:t>
      </w:r>
      <w:r w:rsidRPr="00CB1D3B">
        <w:rPr>
          <w:rFonts w:eastAsia="Times New Roman"/>
        </w:rPr>
        <w:t xml:space="preserve"> i till</w:t>
      </w:r>
      <w:r>
        <w:rPr>
          <w:rFonts w:eastAsia="Times New Roman"/>
        </w:rPr>
        <w:softHyphen/>
      </w:r>
      <w:r w:rsidRPr="00CB1D3B">
        <w:rPr>
          <w:rFonts w:eastAsia="Times New Roman"/>
        </w:rPr>
        <w:t xml:space="preserve">verkningsmiljön på ett sådant sätt att risken minimeras för att </w:t>
      </w:r>
      <w:r>
        <w:rPr>
          <w:rFonts w:eastAsia="Times New Roman"/>
        </w:rPr>
        <w:t xml:space="preserve">de </w:t>
      </w:r>
      <w:r w:rsidRPr="00CB1D3B">
        <w:rPr>
          <w:rFonts w:eastAsia="Times New Roman"/>
        </w:rPr>
        <w:t>röjs.</w:t>
      </w:r>
    </w:p>
    <w:p w14:paraId="5F845BFD" w14:textId="77777777" w:rsidR="008D7B0D" w:rsidRPr="00DB20BC" w:rsidRDefault="008D7B0D" w:rsidP="008D7B0D">
      <w:pPr>
        <w:rPr>
          <w:rFonts w:eastAsia="Times New Roman"/>
        </w:rPr>
      </w:pPr>
      <w:r w:rsidRPr="00CB1D3B">
        <w:rPr>
          <w:rFonts w:eastAsia="Times New Roman"/>
        </w:rPr>
        <w:t xml:space="preserve">Individuella krypteringsnycklar får inte kopieras eller lagras utanför </w:t>
      </w:r>
      <w:r>
        <w:rPr>
          <w:rFonts w:eastAsia="Times New Roman"/>
        </w:rPr>
        <w:t xml:space="preserve">en kontrollserver efter det att kontrollservern </w:t>
      </w:r>
      <w:r w:rsidRPr="00CB1D3B">
        <w:rPr>
          <w:rFonts w:eastAsia="Times New Roman"/>
        </w:rPr>
        <w:t>är tillverkad. Kopior av de individuella krypteringsnycklarna som har skapats för mellan</w:t>
      </w:r>
      <w:r>
        <w:rPr>
          <w:rFonts w:eastAsia="Times New Roman"/>
        </w:rPr>
        <w:softHyphen/>
      </w:r>
      <w:r w:rsidRPr="00CB1D3B">
        <w:rPr>
          <w:rFonts w:eastAsia="Times New Roman"/>
        </w:rPr>
        <w:t>lag</w:t>
      </w:r>
      <w:r>
        <w:rPr>
          <w:rFonts w:eastAsia="Times New Roman"/>
        </w:rPr>
        <w:softHyphen/>
      </w:r>
      <w:r w:rsidRPr="00CB1D3B">
        <w:rPr>
          <w:rFonts w:eastAsia="Times New Roman"/>
        </w:rPr>
        <w:t xml:space="preserve">ring eller i tillverkningsprocessen ska förstöras utan dröjsmål och på ett sådant sätt att de inte kan återskapas. </w:t>
      </w:r>
    </w:p>
    <w:p w14:paraId="73C9E122" w14:textId="77777777" w:rsidR="008D7B0D" w:rsidRDefault="008D7B0D" w:rsidP="00353777">
      <w:pPr>
        <w:pStyle w:val="Paragraf1"/>
        <w:numPr>
          <w:ilvl w:val="0"/>
          <w:numId w:val="56"/>
        </w:numPr>
        <w:tabs>
          <w:tab w:val="clear" w:pos="596"/>
          <w:tab w:val="num" w:pos="454"/>
        </w:tabs>
        <w:ind w:left="0"/>
        <w:rPr>
          <w:rFonts w:eastAsia="Times New Roman"/>
        </w:rPr>
      </w:pPr>
      <w:r w:rsidRPr="00CB1D3B">
        <w:rPr>
          <w:rFonts w:eastAsia="Times New Roman"/>
        </w:rPr>
        <w:t>Tillverkaren ska utan dröjsmål informera certifieringsorganet och Skatteverket om en individuell krypteringsnyckel</w:t>
      </w:r>
      <w:r>
        <w:rPr>
          <w:rFonts w:eastAsia="Times New Roman"/>
        </w:rPr>
        <w:t xml:space="preserve"> </w:t>
      </w:r>
      <w:r w:rsidRPr="00CB1D3B">
        <w:rPr>
          <w:rFonts w:eastAsia="Times New Roman"/>
        </w:rPr>
        <w:t xml:space="preserve">misstänks vara eller har konstaterats vara röjd. Certifieringsorganet och Skatteverket ska också underrättas om orsaken till detta. </w:t>
      </w:r>
    </w:p>
    <w:p w14:paraId="22CEC898" w14:textId="18EE84E1" w:rsidR="008D7B0D" w:rsidRDefault="008D7B0D" w:rsidP="00353777">
      <w:pPr>
        <w:pStyle w:val="Paragraf1"/>
        <w:numPr>
          <w:ilvl w:val="0"/>
          <w:numId w:val="56"/>
        </w:numPr>
        <w:tabs>
          <w:tab w:val="clear" w:pos="596"/>
          <w:tab w:val="num" w:pos="454"/>
        </w:tabs>
        <w:ind w:left="0"/>
        <w:rPr>
          <w:rFonts w:eastAsia="Times New Roman"/>
        </w:rPr>
      </w:pPr>
      <w:r w:rsidRPr="00C37773">
        <w:rPr>
          <w:rFonts w:eastAsia="Times New Roman"/>
        </w:rPr>
        <w:t>Individuella krypteringsnycklar som inte uppfyller kraven i dessa föreskrifter ska förstöras utan dröjsmål och på ett säkert sätt.</w:t>
      </w:r>
    </w:p>
    <w:p w14:paraId="116C7758" w14:textId="77777777" w:rsidR="00492962" w:rsidRPr="00492962" w:rsidRDefault="00492962" w:rsidP="00492962"/>
    <w:p w14:paraId="73464005" w14:textId="7BD0BF6B" w:rsidR="008D7B0D" w:rsidRDefault="008D7B0D" w:rsidP="008D7B0D">
      <w:pPr>
        <w:pStyle w:val="Rubrik2"/>
      </w:pPr>
      <w:r w:rsidRPr="00101183">
        <w:t>14</w:t>
      </w:r>
      <w:r>
        <w:t xml:space="preserve"> kap. </w:t>
      </w:r>
      <w:r>
        <w:tab/>
        <w:t>Certifiering av kontrollsystem</w:t>
      </w:r>
    </w:p>
    <w:p w14:paraId="6912F839" w14:textId="77777777" w:rsidR="008D7B0D" w:rsidRPr="00703E9F" w:rsidRDefault="008D7B0D" w:rsidP="00353777">
      <w:pPr>
        <w:pStyle w:val="Paragraf1"/>
        <w:numPr>
          <w:ilvl w:val="0"/>
          <w:numId w:val="72"/>
        </w:numPr>
        <w:tabs>
          <w:tab w:val="clear" w:pos="596"/>
          <w:tab w:val="num" w:pos="426"/>
        </w:tabs>
        <w:ind w:left="0"/>
      </w:pPr>
      <w:r>
        <w:t xml:space="preserve">Ett </w:t>
      </w:r>
      <w:r w:rsidRPr="00703E9F">
        <w:t>kontrollsystem enligt dessa föreskrifter ska certifieras i enlig</w:t>
      </w:r>
      <w:r w:rsidRPr="00703E9F">
        <w:softHyphen/>
        <w:t xml:space="preserve">het med bestämmelserna i detta kapitel. Bestämmelser om certifiering av en kontrollservers miljö finns i 15 kap. </w:t>
      </w:r>
    </w:p>
    <w:p w14:paraId="17C99F04" w14:textId="77777777" w:rsidR="008D7B0D" w:rsidRPr="00703E9F" w:rsidRDefault="008D7B0D" w:rsidP="008D7B0D">
      <w:r w:rsidRPr="00703E9F">
        <w:t>Innehållet i detta kapitel är uppdelat enligt följande.</w:t>
      </w:r>
    </w:p>
    <w:p w14:paraId="2CE61D0B" w14:textId="77777777" w:rsidR="008D7B0D" w:rsidRPr="009A74E5" w:rsidRDefault="008D7B0D" w:rsidP="008D7B0D">
      <w:pPr>
        <w:ind w:firstLine="567"/>
      </w:pPr>
      <w:r w:rsidRPr="00703E9F">
        <w:t>A. Inledande bestämmelser</w:t>
      </w:r>
    </w:p>
    <w:p w14:paraId="12F4F881" w14:textId="77777777" w:rsidR="008D7B0D" w:rsidRPr="009A74E5" w:rsidRDefault="008D7B0D" w:rsidP="008D7B0D">
      <w:pPr>
        <w:ind w:firstLine="567"/>
      </w:pPr>
      <w:r w:rsidRPr="009A74E5">
        <w:t>B. Utvärdering</w:t>
      </w:r>
    </w:p>
    <w:p w14:paraId="5AEE279B" w14:textId="038EC242" w:rsidR="008D7B0D" w:rsidRDefault="008D7B0D" w:rsidP="008D7B0D">
      <w:pPr>
        <w:ind w:firstLine="567"/>
      </w:pPr>
      <w:r w:rsidRPr="009A74E5">
        <w:t>C. Certifikat</w:t>
      </w:r>
      <w:r>
        <w:t xml:space="preserve"> </w:t>
      </w:r>
    </w:p>
    <w:p w14:paraId="16BF04A4" w14:textId="77777777" w:rsidR="00CB5945" w:rsidRPr="00350358" w:rsidRDefault="00CB5945" w:rsidP="008D7B0D">
      <w:pPr>
        <w:ind w:firstLine="567"/>
      </w:pPr>
    </w:p>
    <w:p w14:paraId="25434B94" w14:textId="38C959A3" w:rsidR="008D7B0D" w:rsidRPr="00350358" w:rsidRDefault="008D7B0D" w:rsidP="008D7B0D">
      <w:pPr>
        <w:pStyle w:val="Rubrik3"/>
      </w:pPr>
      <w:r w:rsidRPr="00350358">
        <w:t xml:space="preserve">A </w:t>
      </w:r>
      <w:r w:rsidRPr="00350358">
        <w:tab/>
        <w:t>Inledande bestämmelser</w:t>
      </w:r>
    </w:p>
    <w:p w14:paraId="7D3E86E2" w14:textId="2ABCC104" w:rsidR="00CB5945" w:rsidRDefault="008D7B0D" w:rsidP="000D4AC8">
      <w:pPr>
        <w:pStyle w:val="Paragraf1"/>
        <w:numPr>
          <w:ilvl w:val="0"/>
          <w:numId w:val="56"/>
        </w:numPr>
        <w:tabs>
          <w:tab w:val="clear" w:pos="596"/>
          <w:tab w:val="num" w:pos="454"/>
        </w:tabs>
        <w:ind w:left="0"/>
      </w:pPr>
      <w:r w:rsidRPr="00350358">
        <w:t xml:space="preserve">Av 39 kap. 8 § andra stycket skatteförfarandelagen (2011:1244) framgår att kassaregister som avses i 39 kap. 2 § samma lag ska vara certifierade. </w:t>
      </w:r>
    </w:p>
    <w:p w14:paraId="0D171143" w14:textId="1CF1F485" w:rsidR="008D7B0D" w:rsidRPr="00674E60" w:rsidRDefault="008D7B0D" w:rsidP="00353777">
      <w:pPr>
        <w:pStyle w:val="Paragraf1"/>
        <w:numPr>
          <w:ilvl w:val="0"/>
          <w:numId w:val="56"/>
        </w:numPr>
        <w:tabs>
          <w:tab w:val="clear" w:pos="596"/>
          <w:tab w:val="num" w:pos="454"/>
        </w:tabs>
        <w:ind w:left="0"/>
      </w:pPr>
      <w:r w:rsidRPr="00350358">
        <w:t>Bestämmelser</w:t>
      </w:r>
      <w:r>
        <w:t xml:space="preserve"> om certifiering och om</w:t>
      </w:r>
      <w:r w:rsidR="00CB5945">
        <w:t xml:space="preserve"> vilka organ </w:t>
      </w:r>
      <w:r>
        <w:t xml:space="preserve">som får utföra certifiering finns i 39 </w:t>
      </w:r>
      <w:r w:rsidRPr="00674E60">
        <w:t>kap. 8 § andra stycket skatteför</w:t>
      </w:r>
      <w:r w:rsidRPr="00674E60">
        <w:softHyphen/>
        <w:t xml:space="preserve">farandelagen </w:t>
      </w:r>
      <w:r w:rsidRPr="00674E60">
        <w:lastRenderedPageBreak/>
        <w:t>(2011:1244) respektive i 9 kap. 2 § första stycket skatte</w:t>
      </w:r>
      <w:r w:rsidRPr="00674E60">
        <w:softHyphen/>
        <w:t>för</w:t>
      </w:r>
      <w:r w:rsidR="00CB5945">
        <w:softHyphen/>
      </w:r>
      <w:r w:rsidRPr="00674E60">
        <w:t>farande</w:t>
      </w:r>
      <w:r w:rsidR="00CB5945">
        <w:softHyphen/>
      </w:r>
      <w:r w:rsidRPr="00674E60">
        <w:t>förordningen (2011:1261).</w:t>
      </w:r>
      <w:r w:rsidR="00CB5945">
        <w:t xml:space="preserve"> Ett kontrollsystem ska certifieras av ett ackrediterat certifieringsorgan. </w:t>
      </w:r>
    </w:p>
    <w:p w14:paraId="48FDF741" w14:textId="77777777" w:rsidR="008D7B0D" w:rsidRDefault="008D7B0D" w:rsidP="00353777">
      <w:pPr>
        <w:pStyle w:val="Paragraf1"/>
        <w:numPr>
          <w:ilvl w:val="0"/>
          <w:numId w:val="56"/>
        </w:numPr>
        <w:tabs>
          <w:tab w:val="clear" w:pos="596"/>
          <w:tab w:val="num" w:pos="454"/>
        </w:tabs>
        <w:ind w:left="0"/>
      </w:pPr>
      <w:r>
        <w:t xml:space="preserve">Av 9 kap. 2 § </w:t>
      </w:r>
      <w:r w:rsidRPr="00674E60">
        <w:t xml:space="preserve">andra stycket skatteförfarandeförordningen (2011:1261) framgår att certifiering även får utföras av ett organ från ett annat land inom Europeiska ekonomiska samarbetsområdet (EES) eller från ett land utanför EES som Europeiska unionen har träffat avtal med om ömsesidigt erkännande. </w:t>
      </w:r>
    </w:p>
    <w:p w14:paraId="52035021" w14:textId="77777777" w:rsidR="008D7B0D" w:rsidRDefault="008D7B0D" w:rsidP="008D7B0D">
      <w:pPr>
        <w:pStyle w:val="Rubrik3"/>
      </w:pPr>
    </w:p>
    <w:p w14:paraId="6425E1D2" w14:textId="77777777" w:rsidR="008D7B0D" w:rsidRPr="00E7205C" w:rsidRDefault="008D7B0D" w:rsidP="008D7B0D">
      <w:pPr>
        <w:pStyle w:val="Rubrik3"/>
      </w:pPr>
      <w:r w:rsidRPr="00E7205C">
        <w:t xml:space="preserve">B </w:t>
      </w:r>
      <w:r w:rsidRPr="00E7205C">
        <w:tab/>
        <w:t>Utvärdering</w:t>
      </w:r>
    </w:p>
    <w:p w14:paraId="1C551B58" w14:textId="77777777" w:rsidR="008D7B0D" w:rsidRPr="00E7205C" w:rsidRDefault="008D7B0D" w:rsidP="00353777">
      <w:pPr>
        <w:pStyle w:val="Paragraf1"/>
        <w:numPr>
          <w:ilvl w:val="0"/>
          <w:numId w:val="56"/>
        </w:numPr>
        <w:tabs>
          <w:tab w:val="clear" w:pos="596"/>
          <w:tab w:val="num" w:pos="454"/>
        </w:tabs>
        <w:ind w:left="0"/>
      </w:pPr>
      <w:r>
        <w:t>Certifieringen ska omfatta tester av funktioner, säkerhet, pre</w:t>
      </w:r>
      <w:r>
        <w:softHyphen/>
        <w:t xml:space="preserve">standa, tillförlitlighet och användarmiljö samt krav på tillverkning som </w:t>
      </w:r>
      <w:r w:rsidRPr="00E7205C">
        <w:t xml:space="preserve">anges i denna föreskrift. </w:t>
      </w:r>
    </w:p>
    <w:p w14:paraId="0806C195" w14:textId="77777777" w:rsidR="008D7B0D" w:rsidRPr="00E7205C" w:rsidRDefault="008D7B0D" w:rsidP="00353777">
      <w:pPr>
        <w:pStyle w:val="Paragraf1"/>
        <w:numPr>
          <w:ilvl w:val="0"/>
          <w:numId w:val="56"/>
        </w:numPr>
        <w:tabs>
          <w:tab w:val="clear" w:pos="596"/>
          <w:tab w:val="num" w:pos="454"/>
        </w:tabs>
        <w:ind w:left="0"/>
      </w:pPr>
      <w:r w:rsidRPr="00E7205C">
        <w:t>Specifikation ska finnas avseende vilka användningsmiljöer som olika kontrollsystem är avsedda att fungera i. Minst en typ av använd</w:t>
      </w:r>
      <w:r w:rsidRPr="00E7205C">
        <w:softHyphen/>
        <w:t>ningsmiljö ska anges. Certifiering görs med hänsyn tagen till modell och angiven användningsmiljö.</w:t>
      </w:r>
    </w:p>
    <w:p w14:paraId="063D36F7" w14:textId="77777777" w:rsidR="008D7B0D" w:rsidRPr="00E7205C" w:rsidRDefault="008D7B0D" w:rsidP="00353777">
      <w:pPr>
        <w:pStyle w:val="Paragraf1"/>
        <w:numPr>
          <w:ilvl w:val="0"/>
          <w:numId w:val="56"/>
        </w:numPr>
        <w:tabs>
          <w:tab w:val="clear" w:pos="596"/>
          <w:tab w:val="num" w:pos="454"/>
        </w:tabs>
        <w:ind w:left="0"/>
      </w:pPr>
      <w:r w:rsidRPr="00E7205C">
        <w:t>Certifieringsorganet ska vid bedömning av säkerhetstesterna använda internationella standarder eller accepterade normativa speci</w:t>
      </w:r>
      <w:r w:rsidRPr="00E7205C">
        <w:softHyphen/>
        <w:t>fikationer. Tillverkarens egna metoder för bedömning av säkerhets</w:t>
      </w:r>
      <w:r w:rsidRPr="00E7205C">
        <w:softHyphen/>
        <w:t>testerna får användas om dessa ger minst samma säkerhet vid bedöm</w:t>
      </w:r>
      <w:r w:rsidRPr="00E7205C">
        <w:softHyphen/>
        <w:t>ningen.</w:t>
      </w:r>
    </w:p>
    <w:p w14:paraId="7572604B" w14:textId="77777777" w:rsidR="008D7B0D" w:rsidRPr="00E7205C" w:rsidRDefault="008D7B0D" w:rsidP="00353777">
      <w:pPr>
        <w:pStyle w:val="Paragraf1"/>
        <w:numPr>
          <w:ilvl w:val="0"/>
          <w:numId w:val="56"/>
        </w:numPr>
        <w:tabs>
          <w:tab w:val="clear" w:pos="596"/>
          <w:tab w:val="num" w:pos="454"/>
        </w:tabs>
        <w:ind w:left="0"/>
      </w:pPr>
      <w:r w:rsidRPr="00E7205C">
        <w:t>Certifieringsorganets analys, test och utvärdering av ett kontroll-system ska omfatta kontroll av att funktionerna är i överensstämmelse med bestämmelserna i dessa föreskrifter.</w:t>
      </w:r>
    </w:p>
    <w:p w14:paraId="3FE510C9" w14:textId="77777777" w:rsidR="008D7B0D" w:rsidRPr="00E7205C" w:rsidRDefault="008D7B0D" w:rsidP="00353777">
      <w:pPr>
        <w:pStyle w:val="Paragraf1"/>
        <w:numPr>
          <w:ilvl w:val="0"/>
          <w:numId w:val="56"/>
        </w:numPr>
        <w:tabs>
          <w:tab w:val="clear" w:pos="596"/>
          <w:tab w:val="num" w:pos="454"/>
        </w:tabs>
        <w:ind w:left="0"/>
      </w:pPr>
      <w:r w:rsidRPr="00E7205C">
        <w:t>Certifieringsorganets analys, test och utvärdering av säkerhets-</w:t>
      </w:r>
    </w:p>
    <w:p w14:paraId="51C1CC74" w14:textId="77777777" w:rsidR="008D7B0D" w:rsidRPr="00E7205C" w:rsidRDefault="008D7B0D" w:rsidP="008D7B0D">
      <w:pPr>
        <w:pStyle w:val="Beslutadeden"/>
        <w:spacing w:line="240" w:lineRule="auto"/>
      </w:pPr>
      <w:r w:rsidRPr="00E7205C">
        <w:t xml:space="preserve">funktioner ska minst omfatta </w:t>
      </w:r>
    </w:p>
    <w:p w14:paraId="12CD6B64" w14:textId="77777777" w:rsidR="008D7B0D" w:rsidRPr="00E7205C" w:rsidRDefault="008D7B0D" w:rsidP="008D7B0D">
      <w:pPr>
        <w:pStyle w:val="Tankstreckslista2"/>
        <w:numPr>
          <w:ilvl w:val="4"/>
          <w:numId w:val="37"/>
        </w:numPr>
        <w:tabs>
          <w:tab w:val="clear" w:pos="680"/>
          <w:tab w:val="num" w:pos="567"/>
        </w:tabs>
        <w:ind w:left="567" w:hanging="283"/>
      </w:pPr>
      <w:r w:rsidRPr="00E7205C">
        <w:t>att individuella krypteringsnycklar i en kontrollserver är skyd</w:t>
      </w:r>
      <w:r>
        <w:softHyphen/>
      </w:r>
      <w:r w:rsidRPr="00E7205C">
        <w:t>dade enligt bestämmelserna i dessa föreskrifter</w:t>
      </w:r>
    </w:p>
    <w:p w14:paraId="6D9D885C" w14:textId="77777777" w:rsidR="008D7B0D" w:rsidRPr="00E7205C" w:rsidRDefault="008D7B0D" w:rsidP="008D7B0D">
      <w:pPr>
        <w:pStyle w:val="Tankstreckslista1"/>
        <w:numPr>
          <w:ilvl w:val="3"/>
          <w:numId w:val="37"/>
        </w:numPr>
        <w:tabs>
          <w:tab w:val="clear" w:pos="454"/>
          <w:tab w:val="num" w:pos="284"/>
          <w:tab w:val="left" w:pos="567"/>
        </w:tabs>
        <w:ind w:left="284"/>
      </w:pPr>
      <w:r w:rsidRPr="00E7205C">
        <w:t>att kontrollsystemets programvaror är skyddade</w:t>
      </w:r>
    </w:p>
    <w:p w14:paraId="4F8511A1" w14:textId="77777777" w:rsidR="008D7B0D" w:rsidRPr="00E7205C" w:rsidRDefault="008D7B0D" w:rsidP="008D7B0D">
      <w:pPr>
        <w:pStyle w:val="Tankstreckslista2"/>
        <w:numPr>
          <w:ilvl w:val="4"/>
          <w:numId w:val="37"/>
        </w:numPr>
        <w:tabs>
          <w:tab w:val="clear" w:pos="680"/>
          <w:tab w:val="num" w:pos="567"/>
        </w:tabs>
        <w:ind w:left="567" w:hanging="283"/>
      </w:pPr>
      <w:r w:rsidRPr="00E7205C">
        <w:t xml:space="preserve">en virtuell miljö och en dedikerad dator uppfyller kraven i </w:t>
      </w:r>
      <w:r w:rsidRPr="00E7205C">
        <w:br/>
        <w:t>4 kap.</w:t>
      </w:r>
    </w:p>
    <w:p w14:paraId="3F023005" w14:textId="77777777" w:rsidR="008D7B0D" w:rsidRPr="00E7205C" w:rsidRDefault="008D7B0D" w:rsidP="008D7B0D">
      <w:pPr>
        <w:pStyle w:val="Tankstreckslista2"/>
        <w:numPr>
          <w:ilvl w:val="4"/>
          <w:numId w:val="37"/>
        </w:numPr>
        <w:tabs>
          <w:tab w:val="clear" w:pos="680"/>
          <w:tab w:val="num" w:pos="567"/>
        </w:tabs>
        <w:ind w:left="567" w:hanging="283"/>
      </w:pPr>
      <w:r w:rsidRPr="00E7205C">
        <w:t xml:space="preserve">utvärdering om det finns behov att granska separat hårdvara avsedd för signeringsmodul (4 kap. 2 §). </w:t>
      </w:r>
    </w:p>
    <w:p w14:paraId="51F9042F" w14:textId="77777777" w:rsidR="008D7B0D" w:rsidRPr="00E7205C" w:rsidRDefault="008D7B0D" w:rsidP="00353777">
      <w:pPr>
        <w:pStyle w:val="Paragraf1"/>
        <w:numPr>
          <w:ilvl w:val="0"/>
          <w:numId w:val="56"/>
        </w:numPr>
        <w:tabs>
          <w:tab w:val="clear" w:pos="596"/>
          <w:tab w:val="num" w:pos="454"/>
        </w:tabs>
        <w:ind w:left="0"/>
      </w:pPr>
      <w:r w:rsidRPr="00E7205C">
        <w:t>Certifieringsorganet ska kontrollera att det är spårbart</w:t>
      </w:r>
    </w:p>
    <w:p w14:paraId="59226D25" w14:textId="77777777" w:rsidR="008D7B0D" w:rsidRDefault="008D7B0D" w:rsidP="008D7B0D">
      <w:pPr>
        <w:pStyle w:val="Tankstreckslista1"/>
        <w:numPr>
          <w:ilvl w:val="3"/>
          <w:numId w:val="37"/>
        </w:numPr>
        <w:tabs>
          <w:tab w:val="clear" w:pos="454"/>
          <w:tab w:val="num" w:pos="284"/>
          <w:tab w:val="left" w:pos="567"/>
        </w:tabs>
        <w:ind w:left="284"/>
      </w:pPr>
      <w:r>
        <w:t>om individuella krypteringsnycklar i en kontrollserver ändras</w:t>
      </w:r>
    </w:p>
    <w:p w14:paraId="18C1F7C4" w14:textId="77777777" w:rsidR="008D7B0D" w:rsidRDefault="008D7B0D" w:rsidP="008D7B0D">
      <w:pPr>
        <w:pStyle w:val="Tankstreckslista1"/>
        <w:numPr>
          <w:ilvl w:val="3"/>
          <w:numId w:val="37"/>
        </w:numPr>
        <w:tabs>
          <w:tab w:val="clear" w:pos="454"/>
          <w:tab w:val="num" w:pos="284"/>
          <w:tab w:val="left" w:pos="567"/>
        </w:tabs>
        <w:ind w:left="284"/>
      </w:pPr>
      <w:r>
        <w:t>om en programvara i ett kontrollsystem ändras</w:t>
      </w:r>
    </w:p>
    <w:p w14:paraId="644ACD14" w14:textId="77777777" w:rsidR="008D7B0D" w:rsidRDefault="008D7B0D" w:rsidP="008D7B0D">
      <w:pPr>
        <w:pStyle w:val="Tankstreckslista1"/>
        <w:numPr>
          <w:ilvl w:val="3"/>
          <w:numId w:val="37"/>
        </w:numPr>
        <w:tabs>
          <w:tab w:val="clear" w:pos="454"/>
          <w:tab w:val="num" w:pos="284"/>
          <w:tab w:val="left" w:pos="567"/>
        </w:tabs>
        <w:ind w:left="284"/>
      </w:pPr>
      <w:r>
        <w:t>om Skatteverkets kontrolldata ändras eller raderas.</w:t>
      </w:r>
    </w:p>
    <w:p w14:paraId="24AA5EEB" w14:textId="77777777" w:rsidR="008D7B0D" w:rsidRPr="00703E9F" w:rsidRDefault="008D7B0D" w:rsidP="00353777">
      <w:pPr>
        <w:pStyle w:val="Paragraf1"/>
        <w:numPr>
          <w:ilvl w:val="0"/>
          <w:numId w:val="56"/>
        </w:numPr>
        <w:tabs>
          <w:tab w:val="clear" w:pos="596"/>
          <w:tab w:val="num" w:pos="454"/>
        </w:tabs>
        <w:ind w:left="0"/>
      </w:pPr>
      <w:r>
        <w:t xml:space="preserve">Certifieringsorganet ska utvärdera och bedöma tillverkarens sår-barhetsanalys och säkerhetstester samt vid behov utföra egna säker-hetstester. Certifieringsorganet </w:t>
      </w:r>
      <w:r w:rsidRPr="00703E9F">
        <w:t xml:space="preserve">ska vid behov utföra nödvändiga </w:t>
      </w:r>
      <w:proofErr w:type="spellStart"/>
      <w:r w:rsidRPr="00703E9F">
        <w:t>pene-trationstester</w:t>
      </w:r>
      <w:proofErr w:type="spellEnd"/>
      <w:r w:rsidRPr="00703E9F">
        <w:t xml:space="preserve"> för att identifiera ytterligare sårbarheter i ett kontroll-system som inte omfattas av tillverkarens sårbarhetsanalys.</w:t>
      </w:r>
    </w:p>
    <w:p w14:paraId="3708315E" w14:textId="77777777" w:rsidR="008D7B0D" w:rsidRPr="00703E9F" w:rsidRDefault="008D7B0D" w:rsidP="00353777">
      <w:pPr>
        <w:pStyle w:val="Paragraf1"/>
        <w:numPr>
          <w:ilvl w:val="0"/>
          <w:numId w:val="56"/>
        </w:numPr>
        <w:tabs>
          <w:tab w:val="clear" w:pos="596"/>
          <w:tab w:val="num" w:pos="454"/>
        </w:tabs>
        <w:ind w:left="0"/>
      </w:pPr>
      <w:r w:rsidRPr="00703E9F">
        <w:lastRenderedPageBreak/>
        <w:t>Certifieringsorganet ska kontrollera att granskning enligt 13 kap. 2-4 §§ har utförts.</w:t>
      </w:r>
    </w:p>
    <w:p w14:paraId="505AAE60" w14:textId="77777777" w:rsidR="008D7B0D" w:rsidRPr="00703E9F" w:rsidRDefault="008D7B0D" w:rsidP="00353777">
      <w:pPr>
        <w:pStyle w:val="Paragraf1"/>
        <w:numPr>
          <w:ilvl w:val="0"/>
          <w:numId w:val="56"/>
        </w:numPr>
        <w:tabs>
          <w:tab w:val="clear" w:pos="596"/>
          <w:tab w:val="num" w:pos="454"/>
        </w:tabs>
        <w:ind w:left="0"/>
      </w:pPr>
      <w:r w:rsidRPr="00703E9F">
        <w:t>Certifieringsorganet ska revidera tillverkarens produktionsmiljö vartannat år. Vid brister i produk</w:t>
      </w:r>
      <w:r w:rsidRPr="00703E9F">
        <w:softHyphen/>
        <w:t xml:space="preserve">tionsmiljön ska revision göras en gång per år. </w:t>
      </w:r>
    </w:p>
    <w:p w14:paraId="41E080CD" w14:textId="77777777" w:rsidR="008D7B0D" w:rsidRPr="00703E9F" w:rsidRDefault="008D7B0D" w:rsidP="008D7B0D">
      <w:pPr>
        <w:pStyle w:val="Normalindrag"/>
      </w:pPr>
    </w:p>
    <w:p w14:paraId="5CBA0FD6" w14:textId="77777777" w:rsidR="008D7B0D" w:rsidRPr="00703E9F" w:rsidRDefault="008D7B0D" w:rsidP="008D7B0D">
      <w:pPr>
        <w:pStyle w:val="Rubrik3"/>
      </w:pPr>
      <w:r w:rsidRPr="00703E9F">
        <w:t>C</w:t>
      </w:r>
      <w:r w:rsidRPr="00703E9F">
        <w:tab/>
        <w:t>Certifikat</w:t>
      </w:r>
    </w:p>
    <w:p w14:paraId="68FE7D00" w14:textId="77777777" w:rsidR="008D7B0D" w:rsidRPr="00703E9F" w:rsidRDefault="008D7B0D" w:rsidP="00353777">
      <w:pPr>
        <w:pStyle w:val="Paragraf1"/>
        <w:numPr>
          <w:ilvl w:val="0"/>
          <w:numId w:val="56"/>
        </w:numPr>
        <w:tabs>
          <w:tab w:val="clear" w:pos="596"/>
          <w:tab w:val="num" w:pos="454"/>
        </w:tabs>
        <w:ind w:left="0"/>
      </w:pPr>
      <w:r w:rsidRPr="00703E9F">
        <w:t xml:space="preserve">Certifieringsorganet ska utfärda ett certifikat om kontrollsystemet uppfyller kraven i dessa föreskrifter. Certifikatet får gälla i högst fem år och kan förnyas med ytterligare högst fem år åt gången. </w:t>
      </w:r>
    </w:p>
    <w:p w14:paraId="060E574C" w14:textId="77777777" w:rsidR="008D7B0D" w:rsidRPr="00703E9F" w:rsidRDefault="008D7B0D" w:rsidP="00353777">
      <w:pPr>
        <w:pStyle w:val="Paragraf1"/>
        <w:numPr>
          <w:ilvl w:val="0"/>
          <w:numId w:val="56"/>
        </w:numPr>
        <w:tabs>
          <w:tab w:val="clear" w:pos="596"/>
          <w:tab w:val="num" w:pos="454"/>
        </w:tabs>
        <w:ind w:left="0"/>
      </w:pPr>
      <w:r w:rsidRPr="00703E9F">
        <w:t>Certifieringsorganet ska bedöma om ändringar i ett certifierat kontroll</w:t>
      </w:r>
      <w:r w:rsidRPr="00703E9F">
        <w:softHyphen/>
        <w:t xml:space="preserve">system medför att ett nytt certifikat ska utfärdas. </w:t>
      </w:r>
    </w:p>
    <w:p w14:paraId="6F37C078" w14:textId="77777777" w:rsidR="008D7B0D" w:rsidRPr="00703E9F" w:rsidRDefault="008D7B0D" w:rsidP="00353777">
      <w:pPr>
        <w:pStyle w:val="Paragraf1"/>
        <w:numPr>
          <w:ilvl w:val="0"/>
          <w:numId w:val="56"/>
        </w:numPr>
        <w:tabs>
          <w:tab w:val="clear" w:pos="596"/>
          <w:tab w:val="num" w:pos="454"/>
        </w:tabs>
        <w:ind w:left="0"/>
      </w:pPr>
      <w:r w:rsidRPr="00703E9F">
        <w:t>Certifieringsorganet ska återkalla ett certifikat</w:t>
      </w:r>
    </w:p>
    <w:p w14:paraId="48DFAED5" w14:textId="77777777" w:rsidR="008D7B0D" w:rsidRDefault="008D7B0D" w:rsidP="008D7B0D">
      <w:pPr>
        <w:pStyle w:val="Tankstreckslista2"/>
        <w:numPr>
          <w:ilvl w:val="4"/>
          <w:numId w:val="37"/>
        </w:numPr>
        <w:tabs>
          <w:tab w:val="clear" w:pos="680"/>
          <w:tab w:val="left" w:pos="0"/>
        </w:tabs>
        <w:ind w:left="567" w:hanging="283"/>
      </w:pPr>
      <w:r w:rsidRPr="00703E9F">
        <w:t>om tillverkaren inte har följt</w:t>
      </w:r>
      <w:r>
        <w:t xml:space="preserve"> bestämmelserna i dessa före</w:t>
      </w:r>
      <w:r>
        <w:softHyphen/>
        <w:t>skrifter</w:t>
      </w:r>
    </w:p>
    <w:p w14:paraId="4843094E" w14:textId="77777777" w:rsidR="008D7B0D" w:rsidRDefault="008D7B0D" w:rsidP="008D7B0D">
      <w:pPr>
        <w:pStyle w:val="Tankstreckslista1"/>
        <w:numPr>
          <w:ilvl w:val="3"/>
          <w:numId w:val="37"/>
        </w:numPr>
        <w:tabs>
          <w:tab w:val="clear" w:pos="454"/>
          <w:tab w:val="num" w:pos="284"/>
          <w:tab w:val="left" w:pos="567"/>
        </w:tabs>
        <w:ind w:left="284"/>
      </w:pPr>
      <w:r>
        <w:t>om tillverkaren har röjt Skatteverkets huvudnyckel</w:t>
      </w:r>
    </w:p>
    <w:p w14:paraId="4EC8CCB4" w14:textId="77777777" w:rsidR="008D7B0D" w:rsidRDefault="008D7B0D" w:rsidP="008D7B0D">
      <w:pPr>
        <w:pStyle w:val="Tankstreckslista1"/>
        <w:numPr>
          <w:ilvl w:val="3"/>
          <w:numId w:val="37"/>
        </w:numPr>
        <w:tabs>
          <w:tab w:val="clear" w:pos="454"/>
          <w:tab w:val="num" w:pos="284"/>
          <w:tab w:val="left" w:pos="567"/>
        </w:tabs>
        <w:ind w:left="284"/>
      </w:pPr>
      <w:r>
        <w:t>om tillverkaren på annat sätt har gjort något som innebär att ett</w:t>
      </w:r>
    </w:p>
    <w:p w14:paraId="0861E74A" w14:textId="77777777" w:rsidR="008D7B0D" w:rsidRPr="00E7205C" w:rsidRDefault="008D7B0D" w:rsidP="008D7B0D">
      <w:pPr>
        <w:pStyle w:val="Beslutadeden"/>
        <w:spacing w:line="240" w:lineRule="auto"/>
        <w:ind w:left="567"/>
      </w:pPr>
      <w:r>
        <w:t xml:space="preserve">kontrollsystem inte skulle ha godkänts vid certifieringen eller inte skulle komma att </w:t>
      </w:r>
      <w:r w:rsidRPr="00E7205C">
        <w:t>godkännas vid en förnyad certifiering.</w:t>
      </w:r>
    </w:p>
    <w:p w14:paraId="2EF2C9D1" w14:textId="77777777" w:rsidR="008D7B0D" w:rsidRDefault="008D7B0D" w:rsidP="008D7B0D">
      <w:r w:rsidRPr="00E7205C">
        <w:t>Certifieringsorganet ska även utvärdera om andra åtgärder</w:t>
      </w:r>
      <w:r>
        <w:t xml:space="preserve"> </w:t>
      </w:r>
      <w:r w:rsidRPr="00E7205C">
        <w:t xml:space="preserve">bör vidtas </w:t>
      </w:r>
      <w:r>
        <w:t xml:space="preserve"> </w:t>
      </w:r>
      <w:r w:rsidRPr="00E7205C">
        <w:t>mot tillverkaren.</w:t>
      </w:r>
    </w:p>
    <w:p w14:paraId="333518CA" w14:textId="77777777" w:rsidR="008D7B0D" w:rsidRPr="00703E9F" w:rsidRDefault="008D7B0D" w:rsidP="00353777">
      <w:pPr>
        <w:pStyle w:val="Paragraf1"/>
        <w:numPr>
          <w:ilvl w:val="0"/>
          <w:numId w:val="56"/>
        </w:numPr>
        <w:tabs>
          <w:tab w:val="clear" w:pos="596"/>
          <w:tab w:val="num" w:pos="454"/>
        </w:tabs>
        <w:ind w:left="0"/>
      </w:pPr>
      <w:r w:rsidRPr="00703E9F">
        <w:t>Vid återkallande av ett certifikat ska certifieringsorganet utan</w:t>
      </w:r>
    </w:p>
    <w:p w14:paraId="1704CA43" w14:textId="77777777" w:rsidR="008D7B0D" w:rsidRPr="00703E9F" w:rsidRDefault="008D7B0D" w:rsidP="008D7B0D">
      <w:pPr>
        <w:pStyle w:val="Beslutadeden"/>
        <w:spacing w:line="240" w:lineRule="auto"/>
      </w:pPr>
      <w:r w:rsidRPr="00703E9F">
        <w:t>dröjsmål underrätta Skatteverket om indragningen och orsaken till</w:t>
      </w:r>
    </w:p>
    <w:p w14:paraId="2DD02DC1" w14:textId="77777777" w:rsidR="008D7B0D" w:rsidRPr="00703E9F" w:rsidRDefault="008D7B0D" w:rsidP="008D7B0D">
      <w:pPr>
        <w:pStyle w:val="Beslutadeden"/>
        <w:spacing w:line="240" w:lineRule="auto"/>
      </w:pPr>
      <w:r w:rsidRPr="00703E9F">
        <w:t>denna.</w:t>
      </w:r>
    </w:p>
    <w:p w14:paraId="26780E8B" w14:textId="77777777" w:rsidR="008D7B0D" w:rsidRPr="00703E9F" w:rsidRDefault="008D7B0D" w:rsidP="008D7B0D">
      <w:pPr>
        <w:pStyle w:val="Rubrik2"/>
      </w:pPr>
    </w:p>
    <w:p w14:paraId="66D2C4A2" w14:textId="77777777" w:rsidR="008D7B0D" w:rsidRPr="00703E9F" w:rsidRDefault="008D7B0D" w:rsidP="008D7B0D">
      <w:pPr>
        <w:pStyle w:val="Rubrik2"/>
      </w:pPr>
      <w:r w:rsidRPr="00703E9F">
        <w:t xml:space="preserve">15 kap. </w:t>
      </w:r>
      <w:r w:rsidRPr="00703E9F">
        <w:tab/>
        <w:t>Certifiering av kontrollserverns miljö</w:t>
      </w:r>
    </w:p>
    <w:p w14:paraId="3ECE6866" w14:textId="77777777" w:rsidR="008D7B0D" w:rsidRPr="00703E9F" w:rsidRDefault="008D7B0D" w:rsidP="00353777">
      <w:pPr>
        <w:pStyle w:val="Paragraf1"/>
        <w:numPr>
          <w:ilvl w:val="0"/>
          <w:numId w:val="73"/>
        </w:numPr>
        <w:tabs>
          <w:tab w:val="clear" w:pos="596"/>
          <w:tab w:val="num" w:pos="426"/>
        </w:tabs>
        <w:ind w:left="0"/>
      </w:pPr>
      <w:r w:rsidRPr="00703E9F">
        <w:t>Av 11 kap. 1 § framgår att en kontrollserver i drift ska finnas i en miljö som uppfyller kraven i det kapitlet. En kontrollservers miljö ska certifieras i enlig</w:t>
      </w:r>
      <w:r w:rsidRPr="00703E9F">
        <w:softHyphen/>
        <w:t>het med bestäm</w:t>
      </w:r>
      <w:r w:rsidRPr="00703E9F">
        <w:softHyphen/>
        <w:t>mel</w:t>
      </w:r>
      <w:r w:rsidRPr="00703E9F">
        <w:softHyphen/>
        <w:t>serna i detta kapitel och mot bestämmelserna i 11 kap. Bestäm</w:t>
      </w:r>
      <w:r w:rsidRPr="00703E9F">
        <w:softHyphen/>
        <w:t>melser om certifiering av ett kon</w:t>
      </w:r>
      <w:r w:rsidRPr="00703E9F">
        <w:softHyphen/>
        <w:t>troll</w:t>
      </w:r>
      <w:r w:rsidRPr="00703E9F">
        <w:softHyphen/>
      </w:r>
      <w:r w:rsidRPr="00703E9F">
        <w:softHyphen/>
        <w:t xml:space="preserve">system finns i 14 kap. </w:t>
      </w:r>
    </w:p>
    <w:p w14:paraId="0F87D9F7" w14:textId="77777777" w:rsidR="008D7B0D" w:rsidRPr="00703E9F" w:rsidRDefault="008D7B0D" w:rsidP="008D7B0D">
      <w:r w:rsidRPr="00703E9F">
        <w:t>Innehållet i detta kapitel är uppdelat enligt följande.</w:t>
      </w:r>
    </w:p>
    <w:p w14:paraId="69C18217" w14:textId="77777777" w:rsidR="008D7B0D" w:rsidRPr="00703E9F" w:rsidRDefault="008D7B0D" w:rsidP="008D7B0D">
      <w:pPr>
        <w:ind w:firstLine="567"/>
      </w:pPr>
      <w:r w:rsidRPr="00703E9F">
        <w:t>A. Inledande bestämmelser</w:t>
      </w:r>
    </w:p>
    <w:p w14:paraId="3FA89063" w14:textId="77777777" w:rsidR="008D7B0D" w:rsidRPr="002F7CBB" w:rsidRDefault="008D7B0D" w:rsidP="008D7B0D">
      <w:pPr>
        <w:ind w:firstLine="567"/>
      </w:pPr>
      <w:r w:rsidRPr="00703E9F">
        <w:t>B. Utvärdering</w:t>
      </w:r>
    </w:p>
    <w:p w14:paraId="40B7EC3F" w14:textId="77777777" w:rsidR="008D7B0D" w:rsidRDefault="008D7B0D" w:rsidP="008D7B0D">
      <w:pPr>
        <w:ind w:firstLine="567"/>
      </w:pPr>
      <w:r w:rsidRPr="002F7CBB">
        <w:t xml:space="preserve">C. Certifikat </w:t>
      </w:r>
    </w:p>
    <w:p w14:paraId="6AEF1542" w14:textId="77777777" w:rsidR="008D7B0D" w:rsidRPr="002F7CBB" w:rsidRDefault="008D7B0D" w:rsidP="008D7B0D">
      <w:pPr>
        <w:ind w:firstLine="567"/>
      </w:pPr>
    </w:p>
    <w:p w14:paraId="710F8626" w14:textId="77777777" w:rsidR="008D7B0D" w:rsidRDefault="008D7B0D" w:rsidP="008D7B0D">
      <w:pPr>
        <w:pStyle w:val="Rubrik3"/>
        <w:tabs>
          <w:tab w:val="left" w:pos="567"/>
        </w:tabs>
      </w:pPr>
      <w:r w:rsidRPr="002F7CBB">
        <w:t xml:space="preserve">A </w:t>
      </w:r>
      <w:r w:rsidRPr="002F7CBB">
        <w:tab/>
        <w:t>Inledande bestämmelser</w:t>
      </w:r>
    </w:p>
    <w:p w14:paraId="7B9A65B3" w14:textId="77777777" w:rsidR="008D7B0D" w:rsidRDefault="008D7B0D" w:rsidP="00353777">
      <w:pPr>
        <w:pStyle w:val="Paragraf1"/>
        <w:numPr>
          <w:ilvl w:val="0"/>
          <w:numId w:val="56"/>
        </w:numPr>
        <w:tabs>
          <w:tab w:val="clear" w:pos="596"/>
          <w:tab w:val="num" w:pos="454"/>
        </w:tabs>
        <w:ind w:left="0"/>
      </w:pPr>
      <w:r>
        <w:t xml:space="preserve">Av 39 kap. 8 § andra stycket skatteförfarandelagen (2011:1244) framgår att kassaregister som avses i 39 kap. 2 § samma lag ska vara certifierade. </w:t>
      </w:r>
    </w:p>
    <w:p w14:paraId="6D3C74A4" w14:textId="595D00EC" w:rsidR="008D7B0D" w:rsidRPr="00E65535" w:rsidRDefault="008D7B0D" w:rsidP="00353777">
      <w:pPr>
        <w:pStyle w:val="Paragraf1"/>
        <w:numPr>
          <w:ilvl w:val="0"/>
          <w:numId w:val="56"/>
        </w:numPr>
        <w:tabs>
          <w:tab w:val="clear" w:pos="596"/>
          <w:tab w:val="num" w:pos="454"/>
        </w:tabs>
        <w:ind w:left="0"/>
      </w:pPr>
      <w:r w:rsidRPr="00E65535">
        <w:t xml:space="preserve">Bestämmelser om certifiering och om </w:t>
      </w:r>
      <w:r w:rsidR="000D4AC8">
        <w:t xml:space="preserve">vilka </w:t>
      </w:r>
      <w:r w:rsidRPr="00E65535">
        <w:t>organ som får utföra certifiering finns i 39 kap. 8 § andra stycket skatteför</w:t>
      </w:r>
      <w:r w:rsidRPr="00E65535">
        <w:softHyphen/>
        <w:t xml:space="preserve">farandelagen </w:t>
      </w:r>
      <w:r w:rsidRPr="00E65535">
        <w:lastRenderedPageBreak/>
        <w:t>(2011:1244) respektive i 9 kap. 2 § första stycket skatte</w:t>
      </w:r>
      <w:r w:rsidRPr="00E65535">
        <w:softHyphen/>
        <w:t>förfarande</w:t>
      </w:r>
      <w:r w:rsidR="000D4AC8">
        <w:softHyphen/>
      </w:r>
      <w:r w:rsidRPr="00E65535">
        <w:t>förordningen (2011:1261).</w:t>
      </w:r>
      <w:r w:rsidR="000D4AC8">
        <w:t xml:space="preserve"> Ett kontrollsystems miljö ska certifieras av ett ackrediterat certifieringsorgan. </w:t>
      </w:r>
    </w:p>
    <w:p w14:paraId="4353B815" w14:textId="77777777" w:rsidR="008D7B0D" w:rsidRPr="00E65535" w:rsidRDefault="008D7B0D" w:rsidP="00353777">
      <w:pPr>
        <w:pStyle w:val="Paragraf1"/>
        <w:numPr>
          <w:ilvl w:val="0"/>
          <w:numId w:val="56"/>
        </w:numPr>
        <w:tabs>
          <w:tab w:val="clear" w:pos="596"/>
          <w:tab w:val="num" w:pos="454"/>
        </w:tabs>
        <w:ind w:left="0"/>
      </w:pPr>
      <w:r w:rsidRPr="00E65535">
        <w:t>Av 9 kap. 2 § andra stycket skatteförfarandeförordningen (2011:1261) framgår att certifiering även får utföras av ett organ från ett annat land inom Europeiska ekonomiska samarbetsområdet (EES) eller från ett land utanför EES som Europeiska unionen har träffat avtal med om ömsesidigt erkännande.</w:t>
      </w:r>
    </w:p>
    <w:p w14:paraId="7DC9C4E2" w14:textId="77777777" w:rsidR="008D7B0D" w:rsidRDefault="008D7B0D" w:rsidP="008D7B0D"/>
    <w:p w14:paraId="40930857" w14:textId="77777777" w:rsidR="008D7B0D" w:rsidRPr="00E7205C" w:rsidRDefault="008D7B0D" w:rsidP="008D7B0D">
      <w:pPr>
        <w:pStyle w:val="Rubrik3"/>
      </w:pPr>
      <w:r w:rsidRPr="00E7205C">
        <w:t xml:space="preserve">B </w:t>
      </w:r>
      <w:r w:rsidRPr="00E7205C">
        <w:tab/>
        <w:t>Utvärdering</w:t>
      </w:r>
    </w:p>
    <w:p w14:paraId="4A0FB3FF" w14:textId="77777777" w:rsidR="000D4AC8" w:rsidRPr="000D4AC8" w:rsidRDefault="000D4AC8" w:rsidP="000D4AC8">
      <w:pPr>
        <w:pStyle w:val="Paragraf1"/>
        <w:numPr>
          <w:ilvl w:val="0"/>
          <w:numId w:val="56"/>
        </w:numPr>
        <w:tabs>
          <w:tab w:val="clear" w:pos="596"/>
          <w:tab w:val="num" w:pos="454"/>
        </w:tabs>
        <w:ind w:left="0"/>
      </w:pPr>
      <w:r w:rsidRPr="000D4AC8">
        <w:t>Certifieringsorganets bedömning av led</w:t>
      </w:r>
      <w:r w:rsidRPr="000D4AC8">
        <w:softHyphen/>
        <w:t>nings</w:t>
      </w:r>
      <w:r w:rsidRPr="000D4AC8">
        <w:softHyphen/>
        <w:t>systemet för infor</w:t>
      </w:r>
      <w:r w:rsidRPr="000D4AC8">
        <w:softHyphen/>
        <w:t>mationssäkerhet ska omfatta administrativ säkerhet, fysisk säkerhet och IT-säkerhet.</w:t>
      </w:r>
    </w:p>
    <w:p w14:paraId="01743E67" w14:textId="77777777" w:rsidR="008D7B0D" w:rsidRPr="00703E9F" w:rsidRDefault="008D7B0D" w:rsidP="00353777">
      <w:pPr>
        <w:pStyle w:val="Paragraf1"/>
        <w:numPr>
          <w:ilvl w:val="0"/>
          <w:numId w:val="56"/>
        </w:numPr>
        <w:tabs>
          <w:tab w:val="clear" w:pos="596"/>
          <w:tab w:val="num" w:pos="454"/>
        </w:tabs>
        <w:ind w:left="0"/>
      </w:pPr>
      <w:r w:rsidRPr="000D4AC8">
        <w:t xml:space="preserve">Certifieringsorganet </w:t>
      </w:r>
      <w:r w:rsidRPr="00E65535">
        <w:t xml:space="preserve">ska vid bedömning av tester enligt </w:t>
      </w:r>
      <w:r>
        <w:t>5</w:t>
      </w:r>
      <w:r w:rsidRPr="00E65535">
        <w:t xml:space="preserve"> § </w:t>
      </w:r>
      <w:r w:rsidRPr="00703E9F">
        <w:t>använda tillämpliga internationella standarder eller accepterade nor</w:t>
      </w:r>
      <w:r w:rsidRPr="00703E9F">
        <w:softHyphen/>
        <w:t>ma</w:t>
      </w:r>
      <w:r w:rsidRPr="00703E9F">
        <w:softHyphen/>
        <w:t>tiva speci</w:t>
      </w:r>
      <w:r w:rsidRPr="00703E9F">
        <w:softHyphen/>
        <w:t>fikationer. Andra metoder för bedömning av testerna får användas om dessa ger minst samma säkerhet vid bedömningen.</w:t>
      </w:r>
    </w:p>
    <w:p w14:paraId="638AAFEF" w14:textId="6F65D5E0" w:rsidR="008D7B0D" w:rsidRPr="00703E9F" w:rsidRDefault="008D7B0D" w:rsidP="00353777">
      <w:pPr>
        <w:pStyle w:val="Paragraf1"/>
        <w:numPr>
          <w:ilvl w:val="0"/>
          <w:numId w:val="56"/>
        </w:numPr>
        <w:tabs>
          <w:tab w:val="clear" w:pos="596"/>
          <w:tab w:val="num" w:pos="454"/>
        </w:tabs>
        <w:ind w:left="0"/>
      </w:pPr>
      <w:r w:rsidRPr="00703E9F">
        <w:t xml:space="preserve">Certifieringsorganet ska revidera kontrollserverns miljö en gång per år. </w:t>
      </w:r>
    </w:p>
    <w:p w14:paraId="5A8C5EB5" w14:textId="77777777" w:rsidR="008D7B0D" w:rsidRPr="00485A12" w:rsidRDefault="008D7B0D" w:rsidP="008D7B0D">
      <w:pPr>
        <w:pStyle w:val="Paragraf1"/>
        <w:numPr>
          <w:ilvl w:val="0"/>
          <w:numId w:val="0"/>
        </w:numPr>
      </w:pPr>
    </w:p>
    <w:p w14:paraId="561A26DC" w14:textId="77777777" w:rsidR="008D7B0D" w:rsidRPr="00703E9F" w:rsidRDefault="008D7B0D" w:rsidP="008D7B0D">
      <w:pPr>
        <w:pStyle w:val="Rubrik3"/>
      </w:pPr>
      <w:r w:rsidRPr="00E7205C">
        <w:t>C</w:t>
      </w:r>
      <w:r w:rsidRPr="00E7205C">
        <w:tab/>
      </w:r>
      <w:r w:rsidRPr="00703E9F">
        <w:t>Certifikat</w:t>
      </w:r>
    </w:p>
    <w:p w14:paraId="4451AF59" w14:textId="77777777" w:rsidR="008D7B0D" w:rsidRPr="00703E9F" w:rsidRDefault="008D7B0D" w:rsidP="00353777">
      <w:pPr>
        <w:pStyle w:val="Paragraf1"/>
        <w:numPr>
          <w:ilvl w:val="0"/>
          <w:numId w:val="56"/>
        </w:numPr>
        <w:tabs>
          <w:tab w:val="clear" w:pos="596"/>
          <w:tab w:val="num" w:pos="454"/>
        </w:tabs>
        <w:ind w:left="0"/>
      </w:pPr>
      <w:r w:rsidRPr="00703E9F">
        <w:t>Certifieringsorganet ska utfärda ett certifikat om kontroll</w:t>
      </w:r>
      <w:r w:rsidRPr="00703E9F">
        <w:softHyphen/>
        <w:t xml:space="preserve">systemets miljö uppfyller kraven i dessa föreskrifter. Certifikatet får gälla i högst fem år och kan förnyas med ytterligare högst fem åt gången. </w:t>
      </w:r>
    </w:p>
    <w:p w14:paraId="0CC0B29E" w14:textId="77777777" w:rsidR="008D7B0D" w:rsidRPr="00703E9F" w:rsidRDefault="008D7B0D" w:rsidP="00353777">
      <w:pPr>
        <w:pStyle w:val="Paragraf1"/>
        <w:numPr>
          <w:ilvl w:val="0"/>
          <w:numId w:val="56"/>
        </w:numPr>
        <w:tabs>
          <w:tab w:val="clear" w:pos="596"/>
          <w:tab w:val="num" w:pos="454"/>
        </w:tabs>
        <w:ind w:left="0"/>
      </w:pPr>
      <w:r w:rsidRPr="00703E9F">
        <w:t xml:space="preserve">Certifieringsorganet ska återkalla ett certifikat om den som tillhandahåller en kontrollservers miljö </w:t>
      </w:r>
    </w:p>
    <w:p w14:paraId="5790FD3C" w14:textId="77777777" w:rsidR="008D7B0D" w:rsidRPr="00703E9F" w:rsidRDefault="008D7B0D" w:rsidP="008D7B0D">
      <w:pPr>
        <w:pStyle w:val="Tankstreckslista1"/>
        <w:numPr>
          <w:ilvl w:val="3"/>
          <w:numId w:val="37"/>
        </w:numPr>
        <w:tabs>
          <w:tab w:val="clear" w:pos="454"/>
          <w:tab w:val="num" w:pos="284"/>
          <w:tab w:val="left" w:pos="567"/>
        </w:tabs>
        <w:ind w:left="284"/>
      </w:pPr>
      <w:r w:rsidRPr="00703E9F">
        <w:t>inte har följt bestämmelserna i 11 kap.</w:t>
      </w:r>
    </w:p>
    <w:p w14:paraId="704FDC95" w14:textId="77777777" w:rsidR="008D7B0D" w:rsidRPr="00703E9F" w:rsidRDefault="008D7B0D" w:rsidP="008D7B0D">
      <w:pPr>
        <w:pStyle w:val="Tankstreckslista1"/>
        <w:numPr>
          <w:ilvl w:val="3"/>
          <w:numId w:val="37"/>
        </w:numPr>
        <w:tabs>
          <w:tab w:val="clear" w:pos="454"/>
          <w:tab w:val="num" w:pos="284"/>
          <w:tab w:val="left" w:pos="567"/>
        </w:tabs>
        <w:ind w:left="284"/>
      </w:pPr>
      <w:r w:rsidRPr="00703E9F">
        <w:t>har röjt uppgifter lagrade i en kontrollserver</w:t>
      </w:r>
    </w:p>
    <w:p w14:paraId="42CE2EA6" w14:textId="77777777" w:rsidR="008D7B0D" w:rsidRPr="00703E9F" w:rsidRDefault="008D7B0D" w:rsidP="008D7B0D">
      <w:pPr>
        <w:pStyle w:val="Tankstreckslista1"/>
        <w:numPr>
          <w:ilvl w:val="3"/>
          <w:numId w:val="37"/>
        </w:numPr>
        <w:tabs>
          <w:tab w:val="clear" w:pos="454"/>
          <w:tab w:val="num" w:pos="284"/>
          <w:tab w:val="left" w:pos="567"/>
        </w:tabs>
        <w:ind w:left="284"/>
      </w:pPr>
      <w:r w:rsidRPr="00703E9F">
        <w:t>på annat sätt har gjort något som innebär att kontrollserverns miljö inte skulle ha godkänts vid certifieringen eller inte skulle komma att godkännas vid en förnyad certifiering.</w:t>
      </w:r>
    </w:p>
    <w:p w14:paraId="7AE06D25" w14:textId="77777777" w:rsidR="008D7B0D" w:rsidRPr="00703E9F" w:rsidRDefault="008D7B0D" w:rsidP="00353777">
      <w:pPr>
        <w:pStyle w:val="Paragraf1"/>
        <w:numPr>
          <w:ilvl w:val="0"/>
          <w:numId w:val="56"/>
        </w:numPr>
        <w:tabs>
          <w:tab w:val="clear" w:pos="596"/>
          <w:tab w:val="num" w:pos="454"/>
        </w:tabs>
        <w:ind w:left="0"/>
      </w:pPr>
      <w:r w:rsidRPr="00703E9F">
        <w:t>Vid återkallande av ett certifikat ska certifieringsorganet utan</w:t>
      </w:r>
    </w:p>
    <w:p w14:paraId="0EC8124A" w14:textId="77777777" w:rsidR="008D7B0D" w:rsidRPr="00703E9F" w:rsidRDefault="008D7B0D" w:rsidP="008D7B0D">
      <w:pPr>
        <w:pStyle w:val="Beslutadeden"/>
        <w:spacing w:line="240" w:lineRule="auto"/>
      </w:pPr>
      <w:r w:rsidRPr="00703E9F">
        <w:t>dröjsmål underrätta Skatteverket om indragningen och orsaken till</w:t>
      </w:r>
    </w:p>
    <w:p w14:paraId="2CF2E673" w14:textId="0CBD9624" w:rsidR="005A3C18" w:rsidRDefault="008D7B0D" w:rsidP="000542F1">
      <w:pPr>
        <w:ind w:firstLine="0"/>
      </w:pPr>
      <w:r w:rsidRPr="00703E9F">
        <w:t>denna.</w:t>
      </w:r>
    </w:p>
    <w:p w14:paraId="60358D56" w14:textId="77777777" w:rsidR="005A3C18" w:rsidRDefault="005A3C18">
      <w:pPr>
        <w:spacing w:after="200" w:line="276" w:lineRule="auto"/>
        <w:ind w:firstLine="0"/>
        <w:jc w:val="left"/>
      </w:pPr>
      <w:r>
        <w:br w:type="page"/>
      </w:r>
    </w:p>
    <w:p w14:paraId="3AC48BF4" w14:textId="22F20286" w:rsidR="008D7B0D" w:rsidRPr="00703E9F" w:rsidRDefault="000542F1" w:rsidP="000542F1">
      <w:pPr>
        <w:ind w:firstLine="0"/>
      </w:pPr>
      <w:r>
        <w:lastRenderedPageBreak/>
        <w:t>________</w:t>
      </w:r>
      <w:r w:rsidR="008D7B0D" w:rsidRPr="00703E9F">
        <w:t>_______</w:t>
      </w:r>
    </w:p>
    <w:p w14:paraId="523CD2C6" w14:textId="4B63D1F3" w:rsidR="008D7B0D" w:rsidRPr="00703E9F" w:rsidRDefault="008D7B0D" w:rsidP="00353777">
      <w:pPr>
        <w:pStyle w:val="Liststycke"/>
        <w:numPr>
          <w:ilvl w:val="6"/>
          <w:numId w:val="56"/>
        </w:numPr>
        <w:ind w:left="709"/>
      </w:pPr>
      <w:r w:rsidRPr="00703E9F">
        <w:t>Dessa föreskrifter träder i kraft den 1 månad 202X</w:t>
      </w:r>
      <w:r w:rsidR="00E06BDA">
        <w:t>.</w:t>
      </w:r>
    </w:p>
    <w:p w14:paraId="46431F68" w14:textId="2A8BDA27" w:rsidR="008D7B0D" w:rsidRPr="00703E9F" w:rsidRDefault="008D7B0D" w:rsidP="00353777">
      <w:pPr>
        <w:pStyle w:val="Liststycke"/>
        <w:numPr>
          <w:ilvl w:val="6"/>
          <w:numId w:val="56"/>
        </w:numPr>
        <w:ind w:left="709"/>
      </w:pPr>
      <w:r w:rsidRPr="00703E9F">
        <w:t xml:space="preserve">Genom föreskrifterna upphävs Skatteverkets föreskrifter (SKVFS 2014:8) om kontrollsystem till kassaregister.  </w:t>
      </w:r>
    </w:p>
    <w:sdt>
      <w:sdtPr>
        <w:tag w:val="ccPrintOnly"/>
        <w:id w:val="1836873634"/>
        <w:placeholder>
          <w:docPart w:val="9C4388B1DBA846E4998607D2D03801C3"/>
        </w:placeholder>
      </w:sdtPr>
      <w:sdtContent>
        <w:p w14:paraId="1818B46C" w14:textId="77777777" w:rsidR="008D7B0D" w:rsidRDefault="008D7B0D" w:rsidP="008D7B0D">
          <w:pPr>
            <w:pStyle w:val="Normalindrag"/>
            <w:ind w:left="0" w:firstLine="0"/>
          </w:pPr>
        </w:p>
        <w:p w14:paraId="06CE4C55" w14:textId="77777777" w:rsidR="008D7B0D" w:rsidRDefault="008D7B0D" w:rsidP="008D7B0D">
          <w:pPr>
            <w:pStyle w:val="Signaturtext"/>
          </w:pPr>
          <w:r>
            <w:t>På Skatteverkets vägnar</w:t>
          </w:r>
        </w:p>
        <w:p w14:paraId="33531C17" w14:textId="77777777" w:rsidR="008D7B0D" w:rsidRDefault="008D7B0D" w:rsidP="008D7B0D">
          <w:pPr>
            <w:pStyle w:val="Signaturtext"/>
          </w:pPr>
        </w:p>
        <w:p w14:paraId="16697593" w14:textId="77777777" w:rsidR="008D7B0D" w:rsidRPr="009E1D59" w:rsidRDefault="00843D0A" w:rsidP="008D7B0D">
          <w:pPr>
            <w:pStyle w:val="Signaturtext"/>
            <w:rPr>
              <w:caps/>
            </w:rPr>
          </w:pPr>
          <w:sdt>
            <w:sdtPr>
              <w:rPr>
                <w:caps/>
              </w:rPr>
              <w:id w:val="749466796"/>
              <w:placeholder>
                <w:docPart w:val="CFD7FCAB17244C6D8809CEA935C62D51"/>
              </w:placeholder>
              <w:showingPlcHdr/>
              <w:text/>
            </w:sdtPr>
            <w:sdtContent>
              <w:r w:rsidR="008D7B0D" w:rsidRPr="009E1D59">
                <w:rPr>
                  <w:rStyle w:val="Platshllartext"/>
                  <w:caps/>
                </w:rPr>
                <w:t>Underskrift</w:t>
              </w:r>
            </w:sdtContent>
          </w:sdt>
        </w:p>
        <w:p w14:paraId="66D04C5C" w14:textId="77777777" w:rsidR="008D7B0D" w:rsidRDefault="008D7B0D" w:rsidP="008D7B0D">
          <w:pPr>
            <w:pStyle w:val="Signaturtext"/>
          </w:pPr>
          <w:r>
            <w:tab/>
          </w:r>
          <w:sdt>
            <w:sdtPr>
              <w:id w:val="157807834"/>
              <w:placeholder>
                <w:docPart w:val="9ABD6AB38BDE49A2A2734D1F2D0AA397"/>
              </w:placeholder>
              <w:showingPlcHdr/>
              <w:text/>
            </w:sdtPr>
            <w:sdtContent>
              <w:r>
                <w:rPr>
                  <w:rStyle w:val="Platshllartext"/>
                </w:rPr>
                <w:t>Kontrasignatur</w:t>
              </w:r>
            </w:sdtContent>
          </w:sdt>
        </w:p>
        <w:p w14:paraId="600E5BF5" w14:textId="77777777" w:rsidR="008D7B0D" w:rsidRDefault="008D7B0D" w:rsidP="008D7B0D">
          <w:pPr>
            <w:pStyle w:val="Signaturtext"/>
          </w:pPr>
          <w:r>
            <w:tab/>
            <w:t>(</w:t>
          </w:r>
          <w:sdt>
            <w:sdtPr>
              <w:id w:val="-1861045083"/>
              <w:placeholder>
                <w:docPart w:val="A93389C6C21D48509076D892E4554371"/>
              </w:placeholder>
              <w:showingPlcHdr/>
              <w:text/>
            </w:sdtPr>
            <w:sdtContent>
              <w:r>
                <w:rPr>
                  <w:rStyle w:val="Platshllartext"/>
                </w:rPr>
                <w:t>Avdelning/kontrasignatör</w:t>
              </w:r>
            </w:sdtContent>
          </w:sdt>
          <w:r>
            <w:t>)</w:t>
          </w:r>
        </w:p>
        <w:p w14:paraId="21EAAD7B" w14:textId="77777777" w:rsidR="008D7B0D" w:rsidRDefault="00843D0A" w:rsidP="008D7B0D">
          <w:pPr>
            <w:ind w:firstLine="0"/>
          </w:pPr>
        </w:p>
      </w:sdtContent>
    </w:sdt>
    <w:p w14:paraId="430E1B9A" w14:textId="77777777" w:rsidR="008D7B0D" w:rsidRPr="00843AB3" w:rsidRDefault="008D7B0D" w:rsidP="008D7B0D">
      <w:pPr>
        <w:ind w:firstLine="0"/>
      </w:pPr>
    </w:p>
    <w:p w14:paraId="09DB217A" w14:textId="77777777" w:rsidR="008D7B0D" w:rsidRDefault="008D7B0D" w:rsidP="00B75961">
      <w:pPr>
        <w:pStyle w:val="Tankstreckslista"/>
        <w:numPr>
          <w:ilvl w:val="0"/>
          <w:numId w:val="0"/>
        </w:numPr>
        <w:ind w:firstLine="227"/>
      </w:pPr>
    </w:p>
    <w:sectPr w:rsidR="008D7B0D" w:rsidSect="0080257D">
      <w:headerReference w:type="even" r:id="rId9"/>
      <w:headerReference w:type="default" r:id="rId10"/>
      <w:footerReference w:type="even" r:id="rId11"/>
      <w:footerReference w:type="default" r:id="rId12"/>
      <w:headerReference w:type="first" r:id="rId13"/>
      <w:footerReference w:type="first" r:id="rId14"/>
      <w:pgSz w:w="11906" w:h="16838"/>
      <w:pgMar w:top="2466" w:right="3799" w:bottom="2920" w:left="2410" w:header="2466" w:footer="23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117AFF" w14:textId="77777777" w:rsidR="00843D0A" w:rsidRDefault="00843D0A" w:rsidP="00A419A4">
      <w:r>
        <w:separator/>
      </w:r>
    </w:p>
  </w:endnote>
  <w:endnote w:type="continuationSeparator" w:id="0">
    <w:p w14:paraId="39B35BFF" w14:textId="77777777" w:rsidR="00843D0A" w:rsidRDefault="00843D0A" w:rsidP="00A41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55 Roman">
    <w:panose1 w:val="020B0506030404030207"/>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DA607" w14:textId="1A6D0A33" w:rsidR="00843D0A" w:rsidRDefault="00843D0A" w:rsidP="00995D15">
    <w:pPr>
      <w:pStyle w:val="Sidfot"/>
      <w:ind w:left="-1984"/>
    </w:pPr>
    <w:r>
      <w:fldChar w:fldCharType="begin"/>
    </w:r>
    <w:r>
      <w:instrText xml:space="preserve"> PAGE  \* Arabic  \* MERGEFORMAT </w:instrText>
    </w:r>
    <w:r>
      <w:fldChar w:fldCharType="separate"/>
    </w:r>
    <w:r w:rsidR="00B0052A">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616106" w14:textId="76C869E9" w:rsidR="00843D0A" w:rsidRDefault="00843D0A" w:rsidP="00995D15">
    <w:pPr>
      <w:pStyle w:val="Sidfot"/>
      <w:ind w:right="-1984"/>
      <w:jc w:val="right"/>
    </w:pPr>
    <w:r>
      <w:fldChar w:fldCharType="begin"/>
    </w:r>
    <w:r>
      <w:instrText xml:space="preserve"> PAGE  \* Arabic  \* MERGEFORMAT </w:instrText>
    </w:r>
    <w:r>
      <w:fldChar w:fldCharType="separate"/>
    </w:r>
    <w:r w:rsidR="00B0052A">
      <w:rPr>
        <w:noProof/>
      </w:rPr>
      <w:t>19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204574" w14:textId="322396A8" w:rsidR="00843D0A" w:rsidRDefault="00843D0A" w:rsidP="005B4CCC">
    <w:pPr>
      <w:pStyle w:val="Sidfot"/>
      <w:ind w:right="-1984"/>
      <w:jc w:val="right"/>
    </w:pPr>
    <w:r>
      <w:fldChar w:fldCharType="begin"/>
    </w:r>
    <w:r>
      <w:instrText xml:space="preserve"> PAGE  \* Arabic  \* MERGEFORMAT </w:instrText>
    </w:r>
    <w:r>
      <w:fldChar w:fldCharType="separate"/>
    </w:r>
    <w:r w:rsidR="00B0052A">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56878B" w14:textId="77777777" w:rsidR="00843D0A" w:rsidRDefault="00843D0A" w:rsidP="00A419A4"/>
  </w:footnote>
  <w:footnote w:type="continuationSeparator" w:id="0">
    <w:p w14:paraId="48200C3A" w14:textId="77777777" w:rsidR="00843D0A" w:rsidRDefault="00843D0A" w:rsidP="00A419A4">
      <w:r>
        <w:continuationSeparator/>
      </w:r>
    </w:p>
  </w:footnote>
  <w:footnote w:id="1">
    <w:p w14:paraId="5518502A" w14:textId="1DE48A12" w:rsidR="00843D0A" w:rsidRDefault="00843D0A" w:rsidP="00354E8F">
      <w:pPr>
        <w:pStyle w:val="Fotnotstext"/>
        <w:jc w:val="left"/>
      </w:pPr>
      <w:r w:rsidRPr="0012628E">
        <w:rPr>
          <w:rStyle w:val="Fotnotsreferens"/>
        </w:rPr>
        <w:footnoteRef/>
      </w:r>
      <w:r w:rsidRPr="0012628E">
        <w:t xml:space="preserve"> Se Europaparlamentets och rådets direktiv (EU) 2015/1535 av den 9 september 2015 om ett informationsförfarande beträffande tekniska föreskrifter och beträffande föreskrifter för informationssamhällets tjänster.</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AFFA7" w14:textId="3CBC66D5" w:rsidR="00843D0A" w:rsidRPr="00973688" w:rsidRDefault="00843D0A">
    <w:pPr>
      <w:pStyle w:val="Sidhuvud"/>
      <w:rPr>
        <w:sz w:val="26"/>
        <w:szCs w:val="26"/>
      </w:rPr>
    </w:pPr>
    <w:r>
      <w:rPr>
        <w:noProof/>
        <w:lang w:eastAsia="sv-SE"/>
      </w:rPr>
      <mc:AlternateContent>
        <mc:Choice Requires="wps">
          <w:drawing>
            <wp:anchor distT="0" distB="0" distL="114300" distR="114300" simplePos="0" relativeHeight="251617280" behindDoc="0" locked="0" layoutInCell="0" allowOverlap="1" wp14:anchorId="45EBFCB5" wp14:editId="094A7C4E">
              <wp:simplePos x="0" y="0"/>
              <wp:positionH relativeFrom="page">
                <wp:posOffset>1151890</wp:posOffset>
              </wp:positionH>
              <wp:positionV relativeFrom="page">
                <wp:posOffset>1733550</wp:posOffset>
              </wp:positionV>
              <wp:extent cx="1234440" cy="680085"/>
              <wp:effectExtent l="0" t="0" r="3810" b="5715"/>
              <wp:wrapNone/>
              <wp:docPr id="2" name="Textruta 2"/>
              <wp:cNvGraphicFramePr/>
              <a:graphic xmlns:a="http://schemas.openxmlformats.org/drawingml/2006/main">
                <a:graphicData uri="http://schemas.microsoft.com/office/word/2010/wordprocessingShape">
                  <wps:wsp>
                    <wps:cNvSpPr txBox="1"/>
                    <wps:spPr>
                      <a:xfrm>
                        <a:off x="0" y="0"/>
                        <a:ext cx="1234440" cy="6800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5E6714" w14:textId="28BB80CA" w:rsidR="00843D0A" w:rsidRPr="00973688" w:rsidRDefault="00843D0A" w:rsidP="00973688">
                          <w:pPr>
                            <w:ind w:firstLine="0"/>
                            <w:jc w:val="left"/>
                            <w:rPr>
                              <w:sz w:val="24"/>
                              <w:szCs w:val="24"/>
                            </w:rPr>
                          </w:pPr>
                          <w:r w:rsidRPr="00973688">
                            <w:rPr>
                              <w:b/>
                              <w:sz w:val="24"/>
                              <w:szCs w:val="24"/>
                            </w:rPr>
                            <w:t xml:space="preserve">SKVFS </w:t>
                          </w:r>
                          <w:sdt>
                            <w:sdtPr>
                              <w:rPr>
                                <w:b/>
                                <w:sz w:val="24"/>
                                <w:szCs w:val="24"/>
                              </w:rPr>
                              <w:tag w:val="ccYear"/>
                              <w:id w:val="460932729"/>
                              <w:text/>
                            </w:sdtPr>
                            <w:sdtContent>
                              <w:r>
                                <w:rPr>
                                  <w:b/>
                                  <w:sz w:val="24"/>
                                  <w:szCs w:val="24"/>
                                </w:rPr>
                                <w:t>2020</w:t>
                              </w:r>
                            </w:sdtContent>
                          </w:sdt>
                          <w:r w:rsidRPr="00973688">
                            <w:rPr>
                              <w:b/>
                              <w:sz w:val="24"/>
                              <w:szCs w:val="24"/>
                            </w:rPr>
                            <w:t>:</w:t>
                          </w:r>
                          <w:sdt>
                            <w:sdtPr>
                              <w:rPr>
                                <w:b/>
                                <w:sz w:val="24"/>
                                <w:szCs w:val="24"/>
                              </w:rPr>
                              <w:tag w:val="ccMonth"/>
                              <w:id w:val="-201021999"/>
                              <w:text/>
                            </w:sdtPr>
                            <w:sdtContent>
                              <w:r>
                                <w:rPr>
                                  <w:b/>
                                  <w:sz w:val="24"/>
                                  <w:szCs w:val="24"/>
                                </w:rPr>
                                <w:t>X</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EBFCB5" id="_x0000_t202" coordsize="21600,21600" o:spt="202" path="m,l,21600r21600,l21600,xe">
              <v:stroke joinstyle="miter"/>
              <v:path gradientshapeok="t" o:connecttype="rect"/>
            </v:shapetype>
            <v:shape id="Textruta 2" o:spid="_x0000_s1028" type="#_x0000_t202" style="position:absolute;left:0;text-align:left;margin-left:90.7pt;margin-top:136.5pt;width:97.2pt;height:53.55pt;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" o:allowincell="f" fillcolor="white [3201]" stroked="f" strokeweight=".5pt">
              <v:textbox inset="0,0,0,0">
                <w:txbxContent>
                  <w:p w14:paraId="3F5E6714" w14:textId="28BB80CA" w:rsidR="00843D0A" w:rsidRPr="00973688" w:rsidRDefault="00843D0A" w:rsidP="00973688">
                    <w:pPr>
                      <w:ind w:firstLine="0"/>
                      <w:jc w:val="left"/>
                      <w:rPr>
                        <w:sz w:val="24"/>
                        <w:szCs w:val="24"/>
                      </w:rPr>
                    </w:pPr>
                    <w:r w:rsidRPr="00973688">
                      <w:rPr>
                        <w:b/>
                        <w:sz w:val="24"/>
                        <w:szCs w:val="24"/>
                      </w:rPr>
                      <w:t xml:space="preserve">SKVFS </w:t>
                    </w:r>
                    <w:sdt>
                      <w:sdtPr>
                        <w:rPr>
                          <w:b/>
                          <w:sz w:val="24"/>
                          <w:szCs w:val="24"/>
                        </w:rPr>
                        <w:tag w:val="ccYear"/>
                        <w:id w:val="460932729"/>
                        <w:text/>
                      </w:sdtPr>
                      <w:sdtContent>
                        <w:r>
                          <w:rPr>
                            <w:b/>
                            <w:sz w:val="24"/>
                            <w:szCs w:val="24"/>
                          </w:rPr>
                          <w:t>2020</w:t>
                        </w:r>
                      </w:sdtContent>
                    </w:sdt>
                    <w:r w:rsidRPr="00973688">
                      <w:rPr>
                        <w:b/>
                        <w:sz w:val="24"/>
                        <w:szCs w:val="24"/>
                      </w:rPr>
                      <w:t>:</w:t>
                    </w:r>
                    <w:sdt>
                      <w:sdtPr>
                        <w:rPr>
                          <w:b/>
                          <w:sz w:val="24"/>
                          <w:szCs w:val="24"/>
                        </w:rPr>
                        <w:tag w:val="ccMonth"/>
                        <w:id w:val="-201021999"/>
                        <w:text/>
                      </w:sdtPr>
                      <w:sdtContent>
                        <w:r>
                          <w:rPr>
                            <w:b/>
                            <w:sz w:val="24"/>
                            <w:szCs w:val="24"/>
                          </w:rPr>
                          <w:t>X</w:t>
                        </w:r>
                      </w:sdtContent>
                    </w:sdt>
                  </w:p>
                </w:txbxContent>
              </v:textbox>
              <w10:wrap anchorx="page" anchory="page"/>
            </v:shape>
          </w:pict>
        </mc:Fallback>
      </mc:AlternateContent>
    </w:r>
    <w:r w:rsidRPr="0081352E">
      <w:rPr>
        <w:noProof/>
        <w:lang w:eastAsia="sv-SE"/>
      </w:rPr>
      <mc:AlternateContent>
        <mc:Choice Requires="wps">
          <w:drawing>
            <wp:anchor distT="0" distB="0" distL="114300" distR="114300" simplePos="0" relativeHeight="251709440" behindDoc="0" locked="0" layoutInCell="1" allowOverlap="1" wp14:anchorId="098F79EE" wp14:editId="60455EC6">
              <wp:simplePos x="0" y="0"/>
              <wp:positionH relativeFrom="page">
                <wp:posOffset>3240405</wp:posOffset>
              </wp:positionH>
              <wp:positionV relativeFrom="page">
                <wp:posOffset>1043940</wp:posOffset>
              </wp:positionV>
              <wp:extent cx="3207600" cy="302400"/>
              <wp:effectExtent l="0" t="0" r="0" b="2540"/>
              <wp:wrapNone/>
              <wp:docPr id="8" name="Textruta 8"/>
              <wp:cNvGraphicFramePr/>
              <a:graphic xmlns:a="http://schemas.openxmlformats.org/drawingml/2006/main">
                <a:graphicData uri="http://schemas.microsoft.com/office/word/2010/wordprocessingShape">
                  <wps:wsp>
                    <wps:cNvSpPr txBox="1"/>
                    <wps:spPr>
                      <a:xfrm>
                        <a:off x="0" y="0"/>
                        <a:ext cx="3207600" cy="302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8C3001" w14:textId="6A7D5E7E" w:rsidR="00843D0A" w:rsidRDefault="00843D0A" w:rsidP="00973688">
                          <w:pPr>
                            <w:tabs>
                              <w:tab w:val="left" w:pos="2835"/>
                            </w:tabs>
                            <w:jc w:val="left"/>
                          </w:pPr>
                          <w:sdt>
                            <w:sdtPr>
                              <w:tag w:val="ccHeadDate"/>
                              <w:id w:val="-1678577464"/>
                              <w:date w:fullDate="2020-06-25T00:00:00Z">
                                <w:dateFormat w:val="yyyy-MM-dd"/>
                                <w:lid w:val="sv-SE"/>
                                <w:storeMappedDataAs w:val="dateTime"/>
                                <w:calendar w:val="gregorian"/>
                              </w:date>
                            </w:sdtPr>
                            <w:sdtContent>
                              <w:r>
                                <w:t>2020-06-25</w:t>
                              </w:r>
                            </w:sdtContent>
                          </w:sdt>
                          <w:r>
                            <w:tab/>
                          </w:r>
                          <w:sdt>
                            <w:sdtPr>
                              <w:tag w:val="ccDnr"/>
                              <w:id w:val="-1721514568"/>
                              <w:text/>
                            </w:sdtPr>
                            <w:sdtContent>
                              <w:r>
                                <w:t xml:space="preserve">            Dnr. 8-232479</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8F79EE" id="Textruta 8" o:spid="_x0000_s1029" type="#_x0000_t202" style="position:absolute;left:0;text-align:left;margin-left:255.15pt;margin-top:82.2pt;width:252.55pt;height:23.8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" fillcolor="white [3201]" stroked="f" strokeweight=".5pt">
              <v:textbox inset="0,0,0,0">
                <w:txbxContent>
                  <w:p w14:paraId="138C3001" w14:textId="6A7D5E7E" w:rsidR="00843D0A" w:rsidRDefault="00843D0A" w:rsidP="00973688">
                    <w:pPr>
                      <w:tabs>
                        <w:tab w:val="left" w:pos="2835"/>
                      </w:tabs>
                      <w:jc w:val="left"/>
                    </w:pPr>
                    <w:sdt>
                      <w:sdtPr>
                        <w:tag w:val="ccHeadDate"/>
                        <w:id w:val="-1678577464"/>
                        <w:date w:fullDate="2020-06-25T00:00:00Z">
                          <w:dateFormat w:val="yyyy-MM-dd"/>
                          <w:lid w:val="sv-SE"/>
                          <w:storeMappedDataAs w:val="dateTime"/>
                          <w:calendar w:val="gregorian"/>
                        </w:date>
                      </w:sdtPr>
                      <w:sdtContent>
                        <w:r>
                          <w:t>2020-06-25</w:t>
                        </w:r>
                      </w:sdtContent>
                    </w:sdt>
                    <w:r>
                      <w:tab/>
                    </w:r>
                    <w:sdt>
                      <w:sdtPr>
                        <w:tag w:val="ccDnr"/>
                        <w:id w:val="-1721514568"/>
                        <w:text/>
                      </w:sdtPr>
                      <w:sdtContent>
                        <w:r>
                          <w:t xml:space="preserve">            Dnr. 8-232479</w:t>
                        </w:r>
                      </w:sdtContent>
                    </w:sdt>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032A4" w14:textId="22C1D2D8" w:rsidR="00843D0A" w:rsidRPr="00973688" w:rsidRDefault="00843D0A" w:rsidP="00662461">
    <w:pPr>
      <w:pStyle w:val="Sidhuvud"/>
      <w:jc w:val="left"/>
      <w:rPr>
        <w:sz w:val="26"/>
        <w:szCs w:val="26"/>
      </w:rPr>
    </w:pPr>
    <w:r>
      <w:rPr>
        <w:noProof/>
        <w:lang w:eastAsia="sv-SE"/>
      </w:rPr>
      <mc:AlternateContent>
        <mc:Choice Requires="wps">
          <w:drawing>
            <wp:anchor distT="0" distB="0" distL="114300" distR="114300" simplePos="0" relativeHeight="251635712" behindDoc="0" locked="0" layoutInCell="0" allowOverlap="1" wp14:anchorId="6051BE6D" wp14:editId="3B033609">
              <wp:simplePos x="0" y="0"/>
              <wp:positionH relativeFrom="page">
                <wp:posOffset>5472430</wp:posOffset>
              </wp:positionH>
              <wp:positionV relativeFrom="page">
                <wp:posOffset>1728470</wp:posOffset>
              </wp:positionV>
              <wp:extent cx="1234800" cy="680400"/>
              <wp:effectExtent l="0" t="0" r="3810" b="5715"/>
              <wp:wrapNone/>
              <wp:docPr id="4" name="Textruta 4"/>
              <wp:cNvGraphicFramePr/>
              <a:graphic xmlns:a="http://schemas.openxmlformats.org/drawingml/2006/main">
                <a:graphicData uri="http://schemas.microsoft.com/office/word/2010/wordprocessingShape">
                  <wps:wsp>
                    <wps:cNvSpPr txBox="1"/>
                    <wps:spPr>
                      <a:xfrm>
                        <a:off x="0" y="0"/>
                        <a:ext cx="1234800" cy="680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83B847" w14:textId="2CF8CDE2" w:rsidR="00843D0A" w:rsidRPr="00973688" w:rsidRDefault="00843D0A" w:rsidP="00973688">
                          <w:pPr>
                            <w:ind w:firstLine="0"/>
                            <w:jc w:val="left"/>
                            <w:rPr>
                              <w:sz w:val="24"/>
                              <w:szCs w:val="24"/>
                            </w:rPr>
                          </w:pPr>
                          <w:r>
                            <w:rPr>
                              <w:b/>
                              <w:sz w:val="24"/>
                              <w:szCs w:val="24"/>
                            </w:rPr>
                            <w:t>SKVFS</w:t>
                          </w:r>
                          <w:r w:rsidRPr="00973688">
                            <w:rPr>
                              <w:b/>
                              <w:sz w:val="24"/>
                              <w:szCs w:val="24"/>
                            </w:rPr>
                            <w:t xml:space="preserve"> </w:t>
                          </w:r>
                          <w:sdt>
                            <w:sdtPr>
                              <w:rPr>
                                <w:b/>
                                <w:sz w:val="24"/>
                                <w:szCs w:val="24"/>
                              </w:rPr>
                              <w:tag w:val="ccYear"/>
                              <w:id w:val="-323277320"/>
                              <w:text/>
                            </w:sdtPr>
                            <w:sdtContent>
                              <w:r>
                                <w:rPr>
                                  <w:b/>
                                  <w:sz w:val="24"/>
                                  <w:szCs w:val="24"/>
                                </w:rPr>
                                <w:t>2020</w:t>
                              </w:r>
                            </w:sdtContent>
                          </w:sdt>
                          <w:r w:rsidRPr="00973688">
                            <w:rPr>
                              <w:b/>
                              <w:sz w:val="24"/>
                              <w:szCs w:val="24"/>
                            </w:rPr>
                            <w:t>:</w:t>
                          </w:r>
                          <w:sdt>
                            <w:sdtPr>
                              <w:rPr>
                                <w:b/>
                                <w:sz w:val="24"/>
                                <w:szCs w:val="24"/>
                              </w:rPr>
                              <w:tag w:val="ccMonth"/>
                              <w:id w:val="-649516479"/>
                              <w:text/>
                            </w:sdtPr>
                            <w:sdtContent>
                              <w:r>
                                <w:rPr>
                                  <w:b/>
                                  <w:sz w:val="24"/>
                                  <w:szCs w:val="24"/>
                                </w:rPr>
                                <w:t>X</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51BE6D" id="_x0000_t202" coordsize="21600,21600" o:spt="202" path="m,l,21600r21600,l21600,xe">
              <v:stroke joinstyle="miter"/>
              <v:path gradientshapeok="t" o:connecttype="rect"/>
            </v:shapetype>
            <v:shape id="Textruta 4" o:spid="_x0000_s1030" type="#_x0000_t202" style="position:absolute;margin-left:430.9pt;margin-top:136.1pt;width:97.25pt;height:53.55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" o:allowincell="f" fillcolor="white [3201]" stroked="f" strokeweight=".5pt">
              <v:textbox inset="0,0,0,0">
                <w:txbxContent>
                  <w:p w14:paraId="0183B847" w14:textId="2CF8CDE2" w:rsidR="00843D0A" w:rsidRPr="00973688" w:rsidRDefault="00843D0A" w:rsidP="00973688">
                    <w:pPr>
                      <w:ind w:firstLine="0"/>
                      <w:jc w:val="left"/>
                      <w:rPr>
                        <w:sz w:val="24"/>
                        <w:szCs w:val="24"/>
                      </w:rPr>
                    </w:pPr>
                    <w:r>
                      <w:rPr>
                        <w:b/>
                        <w:sz w:val="24"/>
                        <w:szCs w:val="24"/>
                      </w:rPr>
                      <w:t>SKVFS</w:t>
                    </w:r>
                    <w:r w:rsidRPr="00973688">
                      <w:rPr>
                        <w:b/>
                        <w:sz w:val="24"/>
                        <w:szCs w:val="24"/>
                      </w:rPr>
                      <w:t xml:space="preserve"> </w:t>
                    </w:r>
                    <w:sdt>
                      <w:sdtPr>
                        <w:rPr>
                          <w:b/>
                          <w:sz w:val="24"/>
                          <w:szCs w:val="24"/>
                        </w:rPr>
                        <w:tag w:val="ccYear"/>
                        <w:id w:val="-323277320"/>
                        <w:text/>
                      </w:sdtPr>
                      <w:sdtContent>
                        <w:r>
                          <w:rPr>
                            <w:b/>
                            <w:sz w:val="24"/>
                            <w:szCs w:val="24"/>
                          </w:rPr>
                          <w:t>2020</w:t>
                        </w:r>
                      </w:sdtContent>
                    </w:sdt>
                    <w:r w:rsidRPr="00973688">
                      <w:rPr>
                        <w:b/>
                        <w:sz w:val="24"/>
                        <w:szCs w:val="24"/>
                      </w:rPr>
                      <w:t>:</w:t>
                    </w:r>
                    <w:sdt>
                      <w:sdtPr>
                        <w:rPr>
                          <w:b/>
                          <w:sz w:val="24"/>
                          <w:szCs w:val="24"/>
                        </w:rPr>
                        <w:tag w:val="ccMonth"/>
                        <w:id w:val="-649516479"/>
                        <w:text/>
                      </w:sdtPr>
                      <w:sdtContent>
                        <w:r>
                          <w:rPr>
                            <w:b/>
                            <w:sz w:val="24"/>
                            <w:szCs w:val="24"/>
                          </w:rPr>
                          <w:t>X</w:t>
                        </w:r>
                      </w:sdtContent>
                    </w:sdt>
                  </w:p>
                </w:txbxContent>
              </v:textbox>
              <w10:wrap anchorx="page" anchory="page"/>
            </v:shape>
          </w:pict>
        </mc:Fallback>
      </mc:AlternateContent>
    </w:r>
    <w:r w:rsidRPr="0081352E">
      <w:rPr>
        <w:noProof/>
        <w:lang w:eastAsia="sv-SE"/>
      </w:rPr>
      <mc:AlternateContent>
        <mc:Choice Requires="wps">
          <w:drawing>
            <wp:anchor distT="0" distB="0" distL="114300" distR="114300" simplePos="0" relativeHeight="251710464" behindDoc="0" locked="0" layoutInCell="1" allowOverlap="1" wp14:anchorId="053CDA54" wp14:editId="0A9080F1">
              <wp:simplePos x="0" y="0"/>
              <wp:positionH relativeFrom="page">
                <wp:posOffset>3240405</wp:posOffset>
              </wp:positionH>
              <wp:positionV relativeFrom="page">
                <wp:posOffset>1043940</wp:posOffset>
              </wp:positionV>
              <wp:extent cx="3207600" cy="302400"/>
              <wp:effectExtent l="0" t="0" r="0" b="2540"/>
              <wp:wrapNone/>
              <wp:docPr id="9" name="Textruta 9"/>
              <wp:cNvGraphicFramePr/>
              <a:graphic xmlns:a="http://schemas.openxmlformats.org/drawingml/2006/main">
                <a:graphicData uri="http://schemas.microsoft.com/office/word/2010/wordprocessingShape">
                  <wps:wsp>
                    <wps:cNvSpPr txBox="1"/>
                    <wps:spPr>
                      <a:xfrm>
                        <a:off x="0" y="0"/>
                        <a:ext cx="3207600" cy="302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2742816" w14:textId="1CDDF598" w:rsidR="00843D0A" w:rsidRDefault="00843D0A" w:rsidP="00973688">
                          <w:pPr>
                            <w:tabs>
                              <w:tab w:val="left" w:pos="2835"/>
                            </w:tabs>
                            <w:jc w:val="left"/>
                          </w:pPr>
                          <w:sdt>
                            <w:sdtPr>
                              <w:tag w:val="ccHeadDate"/>
                              <w:id w:val="-381945453"/>
                              <w:date w:fullDate="2020-06-25T00:00:00Z">
                                <w:dateFormat w:val="yyyy-MM-dd"/>
                                <w:lid w:val="sv-SE"/>
                                <w:storeMappedDataAs w:val="dateTime"/>
                                <w:calendar w:val="gregorian"/>
                              </w:date>
                            </w:sdtPr>
                            <w:sdtContent>
                              <w:r>
                                <w:t>2020-06-25</w:t>
                              </w:r>
                            </w:sdtContent>
                          </w:sdt>
                          <w:r>
                            <w:tab/>
                          </w:r>
                          <w:sdt>
                            <w:sdtPr>
                              <w:tag w:val="ccDnr"/>
                              <w:id w:val="-86775120"/>
                              <w:text/>
                            </w:sdtPr>
                            <w:sdtContent>
                              <w:r>
                                <w:t xml:space="preserve">            Dnr. 8-232479</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3CDA54" id="Textruta 9" o:spid="_x0000_s1031" type="#_x0000_t202" style="position:absolute;margin-left:255.15pt;margin-top:82.2pt;width:252.55pt;height:23.8pt;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" fillcolor="white [3201]" stroked="f" strokeweight=".5pt">
              <v:textbox inset="0,0,0,0">
                <w:txbxContent>
                  <w:p w14:paraId="22742816" w14:textId="1CDDF598" w:rsidR="00843D0A" w:rsidRDefault="00843D0A" w:rsidP="00973688">
                    <w:pPr>
                      <w:tabs>
                        <w:tab w:val="left" w:pos="2835"/>
                      </w:tabs>
                      <w:jc w:val="left"/>
                    </w:pPr>
                    <w:sdt>
                      <w:sdtPr>
                        <w:tag w:val="ccHeadDate"/>
                        <w:id w:val="-381945453"/>
                        <w:date w:fullDate="2020-06-25T00:00:00Z">
                          <w:dateFormat w:val="yyyy-MM-dd"/>
                          <w:lid w:val="sv-SE"/>
                          <w:storeMappedDataAs w:val="dateTime"/>
                          <w:calendar w:val="gregorian"/>
                        </w:date>
                      </w:sdtPr>
                      <w:sdtContent>
                        <w:r>
                          <w:t>2020-06-25</w:t>
                        </w:r>
                      </w:sdtContent>
                    </w:sdt>
                    <w:r>
                      <w:tab/>
                    </w:r>
                    <w:sdt>
                      <w:sdtPr>
                        <w:tag w:val="ccDnr"/>
                        <w:id w:val="-86775120"/>
                        <w:text/>
                      </w:sdtPr>
                      <w:sdtContent>
                        <w:r>
                          <w:t xml:space="preserve">            Dnr. 8-232479</w:t>
                        </w:r>
                      </w:sdtContent>
                    </w:sdt>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B13D5" w14:textId="5801162B" w:rsidR="00843D0A" w:rsidRPr="0081352E" w:rsidRDefault="00843D0A" w:rsidP="0080257D">
    <w:pPr>
      <w:pStyle w:val="Rubrik"/>
      <w:spacing w:after="240"/>
    </w:pPr>
    <w:r>
      <w:rPr>
        <w:noProof/>
        <w:lang w:eastAsia="sv-SE"/>
      </w:rPr>
      <w:drawing>
        <wp:anchor distT="0" distB="0" distL="114300" distR="114300" simplePos="0" relativeHeight="251655168" behindDoc="1" locked="0" layoutInCell="1" allowOverlap="1" wp14:anchorId="64AF4868" wp14:editId="3379BA17">
          <wp:simplePos x="0" y="0"/>
          <wp:positionH relativeFrom="page">
            <wp:posOffset>5438775</wp:posOffset>
          </wp:positionH>
          <wp:positionV relativeFrom="page">
            <wp:posOffset>1619295</wp:posOffset>
          </wp:positionV>
          <wp:extent cx="529200" cy="489510"/>
          <wp:effectExtent l="0" t="0" r="4445" b="6350"/>
          <wp:wrapTight wrapText="bothSides">
            <wp:wrapPolygon edited="0">
              <wp:start x="0" y="0"/>
              <wp:lineTo x="0" y="21039"/>
              <wp:lineTo x="21004" y="21039"/>
              <wp:lineTo x="21004" y="0"/>
              <wp:lineTo x="0" y="0"/>
            </wp:wrapPolygon>
          </wp:wrapTight>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KVLogoUtanTex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9200" cy="489510"/>
                  </a:xfrm>
                  <a:prstGeom prst="rect">
                    <a:avLst/>
                  </a:prstGeom>
                </pic:spPr>
              </pic:pic>
            </a:graphicData>
          </a:graphic>
          <wp14:sizeRelH relativeFrom="margin">
            <wp14:pctWidth>0</wp14:pctWidth>
          </wp14:sizeRelH>
          <wp14:sizeRelV relativeFrom="margin">
            <wp14:pctHeight>0</wp14:pctHeight>
          </wp14:sizeRelV>
        </wp:anchor>
      </w:drawing>
    </w:r>
    <w:r w:rsidRPr="0081352E">
      <w:rPr>
        <w:noProof/>
        <w:lang w:eastAsia="sv-SE"/>
      </w:rPr>
      <mc:AlternateContent>
        <mc:Choice Requires="wps">
          <w:drawing>
            <wp:anchor distT="0" distB="0" distL="114300" distR="114300" simplePos="0" relativeHeight="251673600" behindDoc="0" locked="0" layoutInCell="1" allowOverlap="1" wp14:anchorId="5FE4C4F1" wp14:editId="6664416B">
              <wp:simplePos x="0" y="0"/>
              <wp:positionH relativeFrom="page">
                <wp:posOffset>3240405</wp:posOffset>
              </wp:positionH>
              <wp:positionV relativeFrom="page">
                <wp:posOffset>1043940</wp:posOffset>
              </wp:positionV>
              <wp:extent cx="3207600" cy="302400"/>
              <wp:effectExtent l="0" t="0" r="0" b="2540"/>
              <wp:wrapNone/>
              <wp:docPr id="3" name="Textruta 3"/>
              <wp:cNvGraphicFramePr/>
              <a:graphic xmlns:a="http://schemas.openxmlformats.org/drawingml/2006/main">
                <a:graphicData uri="http://schemas.microsoft.com/office/word/2010/wordprocessingShape">
                  <wps:wsp>
                    <wps:cNvSpPr txBox="1"/>
                    <wps:spPr>
                      <a:xfrm>
                        <a:off x="0" y="0"/>
                        <a:ext cx="3207600" cy="302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648EAEA" w14:textId="48579714" w:rsidR="00843D0A" w:rsidRDefault="00843D0A" w:rsidP="0080257D">
                          <w:pPr>
                            <w:tabs>
                              <w:tab w:val="left" w:pos="2835"/>
                            </w:tabs>
                            <w:jc w:val="left"/>
                          </w:pPr>
                          <w:sdt>
                            <w:sdtPr>
                              <w:tag w:val="ccHeadDate"/>
                              <w:id w:val="1607232066"/>
                              <w:date w:fullDate="2020-06-25T00:00:00Z">
                                <w:dateFormat w:val="yyyy-MM-dd"/>
                                <w:lid w:val="sv-SE"/>
                                <w:storeMappedDataAs w:val="dateTime"/>
                                <w:calendar w:val="gregorian"/>
                              </w:date>
                            </w:sdtPr>
                            <w:sdtContent>
                              <w:r>
                                <w:t>2020-06-25</w:t>
                              </w:r>
                            </w:sdtContent>
                          </w:sdt>
                          <w:r>
                            <w:tab/>
                          </w:r>
                          <w:sdt>
                            <w:sdtPr>
                              <w:tag w:val="ccDnr"/>
                              <w:id w:val="-791830318"/>
                              <w:text/>
                            </w:sdtPr>
                            <w:sdtContent>
                              <w:r>
                                <w:t xml:space="preserve">            Dnr. 8-232479</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E4C4F1" id="_x0000_t202" coordsize="21600,21600" o:spt="202" path="m,l,21600r21600,l21600,xe">
              <v:stroke joinstyle="miter"/>
              <v:path gradientshapeok="t" o:connecttype="rect"/>
            </v:shapetype>
            <v:shape id="Textruta 3" o:spid="_x0000_s1032" type="#_x0000_t202" style="position:absolute;margin-left:255.15pt;margin-top:82.2pt;width:252.55pt;height:23.8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" fillcolor="white [3201]" stroked="f" strokeweight=".5pt">
              <v:textbox inset="0,0,0,0">
                <w:txbxContent>
                  <w:p w14:paraId="7648EAEA" w14:textId="48579714" w:rsidR="00843D0A" w:rsidRDefault="00843D0A" w:rsidP="0080257D">
                    <w:pPr>
                      <w:tabs>
                        <w:tab w:val="left" w:pos="2835"/>
                      </w:tabs>
                      <w:jc w:val="left"/>
                    </w:pPr>
                    <w:sdt>
                      <w:sdtPr>
                        <w:tag w:val="ccHeadDate"/>
                        <w:id w:val="1607232066"/>
                        <w:date w:fullDate="2020-06-25T00:00:00Z">
                          <w:dateFormat w:val="yyyy-MM-dd"/>
                          <w:lid w:val="sv-SE"/>
                          <w:storeMappedDataAs w:val="dateTime"/>
                          <w:calendar w:val="gregorian"/>
                        </w:date>
                      </w:sdtPr>
                      <w:sdtContent>
                        <w:r>
                          <w:t>2020-06-25</w:t>
                        </w:r>
                      </w:sdtContent>
                    </w:sdt>
                    <w:r>
                      <w:tab/>
                    </w:r>
                    <w:sdt>
                      <w:sdtPr>
                        <w:tag w:val="ccDnr"/>
                        <w:id w:val="-791830318"/>
                        <w:text/>
                      </w:sdtPr>
                      <w:sdtContent>
                        <w:r>
                          <w:t xml:space="preserve">            Dnr. 8-232479</w:t>
                        </w:r>
                      </w:sdtContent>
                    </w:sdt>
                  </w:p>
                </w:txbxContent>
              </v:textbox>
              <w10:wrap anchorx="page" anchory="page"/>
            </v:shape>
          </w:pict>
        </mc:Fallback>
      </mc:AlternateContent>
    </w:r>
    <w:r w:rsidRPr="0081352E">
      <w:t xml:space="preserve">Skatteverkets </w:t>
    </w:r>
    <w:r w:rsidRPr="0080257D">
      <w:t>författningssamling</w:t>
    </w:r>
  </w:p>
  <w:p w14:paraId="28E4D462" w14:textId="77777777" w:rsidR="00843D0A" w:rsidRDefault="00843D0A" w:rsidP="00973688">
    <w:pPr>
      <w:spacing w:after="120"/>
      <w:ind w:right="-1956" w:firstLine="0"/>
    </w:pPr>
    <w:r>
      <w:rPr>
        <w:noProof/>
        <w:lang w:eastAsia="sv-SE"/>
      </w:rPr>
      <mc:AlternateContent>
        <mc:Choice Requires="wps">
          <w:drawing>
            <wp:anchor distT="0" distB="0" distL="114300" distR="114300" simplePos="0" relativeHeight="251654144" behindDoc="0" locked="0" layoutInCell="0" allowOverlap="1" wp14:anchorId="2F2E86FB" wp14:editId="26FD0E3F">
              <wp:simplePos x="0" y="0"/>
              <wp:positionH relativeFrom="page">
                <wp:posOffset>5436870</wp:posOffset>
              </wp:positionH>
              <wp:positionV relativeFrom="page">
                <wp:posOffset>2376170</wp:posOffset>
              </wp:positionV>
              <wp:extent cx="1440000" cy="3499200"/>
              <wp:effectExtent l="0" t="0" r="8255" b="6350"/>
              <wp:wrapNone/>
              <wp:docPr id="1" name="Textruta 1"/>
              <wp:cNvGraphicFramePr/>
              <a:graphic xmlns:a="http://schemas.openxmlformats.org/drawingml/2006/main">
                <a:graphicData uri="http://schemas.microsoft.com/office/word/2010/wordprocessingShape">
                  <wps:wsp>
                    <wps:cNvSpPr txBox="1"/>
                    <wps:spPr>
                      <a:xfrm>
                        <a:off x="0" y="0"/>
                        <a:ext cx="1440000" cy="3499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649C4DA" w14:textId="6CAEED83" w:rsidR="00843D0A" w:rsidRDefault="00843D0A" w:rsidP="00CC37D7">
                          <w:pPr>
                            <w:ind w:firstLine="0"/>
                            <w:jc w:val="left"/>
                            <w:rPr>
                              <w:b/>
                            </w:rPr>
                          </w:pPr>
                          <w:r w:rsidRPr="00973688">
                            <w:rPr>
                              <w:b/>
                              <w:sz w:val="24"/>
                              <w:szCs w:val="24"/>
                            </w:rPr>
                            <w:t>SKVFS</w:t>
                          </w:r>
                          <w:r w:rsidRPr="00CC37D7">
                            <w:rPr>
                              <w:b/>
                              <w:sz w:val="24"/>
                              <w:szCs w:val="24"/>
                            </w:rPr>
                            <w:t xml:space="preserve"> </w:t>
                          </w:r>
                          <w:sdt>
                            <w:sdtPr>
                              <w:rPr>
                                <w:b/>
                                <w:sz w:val="24"/>
                                <w:szCs w:val="24"/>
                              </w:rPr>
                              <w:tag w:val="ccYear"/>
                              <w:id w:val="62765334"/>
                              <w:text/>
                            </w:sdtPr>
                            <w:sdtContent>
                              <w:r>
                                <w:rPr>
                                  <w:b/>
                                  <w:sz w:val="24"/>
                                  <w:szCs w:val="24"/>
                                </w:rPr>
                                <w:t>2020</w:t>
                              </w:r>
                            </w:sdtContent>
                          </w:sdt>
                          <w:r w:rsidRPr="00CC37D7">
                            <w:rPr>
                              <w:b/>
                              <w:sz w:val="24"/>
                              <w:szCs w:val="24"/>
                            </w:rPr>
                            <w:t>:</w:t>
                          </w:r>
                          <w:sdt>
                            <w:sdtPr>
                              <w:rPr>
                                <w:b/>
                                <w:sz w:val="24"/>
                                <w:szCs w:val="24"/>
                              </w:rPr>
                              <w:tag w:val="ccMonth"/>
                              <w:id w:val="-216599254"/>
                              <w:text/>
                            </w:sdtPr>
                            <w:sdtContent>
                              <w:r>
                                <w:rPr>
                                  <w:b/>
                                  <w:sz w:val="24"/>
                                  <w:szCs w:val="24"/>
                                </w:rPr>
                                <w:t>X</w:t>
                              </w:r>
                            </w:sdtContent>
                          </w:sdt>
                          <w:r w:rsidRPr="00CC37D7">
                            <w:rPr>
                              <w:b/>
                              <w:sz w:val="24"/>
                              <w:szCs w:val="24"/>
                            </w:rPr>
                            <w:br/>
                          </w:r>
                          <w:sdt>
                            <w:sdtPr>
                              <w:rPr>
                                <w:b/>
                              </w:rPr>
                              <w:tag w:val="ccStuff"/>
                              <w:id w:val="-1408676990"/>
                              <w:text/>
                            </w:sdtPr>
                            <w:sdtContent>
                              <w:r>
                                <w:rPr>
                                  <w:b/>
                                </w:rPr>
                                <w:t>Kassaregister</w:t>
                              </w:r>
                            </w:sdtContent>
                          </w:sdt>
                        </w:p>
                        <w:p w14:paraId="3711BBA8" w14:textId="194DD2E6" w:rsidR="00843D0A" w:rsidRPr="00973688" w:rsidRDefault="00843D0A" w:rsidP="00CC37D7">
                          <w:pPr>
                            <w:spacing w:before="120"/>
                            <w:ind w:firstLine="0"/>
                            <w:jc w:val="left"/>
                            <w:rPr>
                              <w:sz w:val="16"/>
                              <w:szCs w:val="16"/>
                            </w:rPr>
                          </w:pPr>
                          <w:r w:rsidRPr="00973688">
                            <w:rPr>
                              <w:sz w:val="16"/>
                              <w:szCs w:val="16"/>
                            </w:rPr>
                            <w:t>Utkom från trycket</w:t>
                          </w:r>
                          <w:r w:rsidRPr="00973688">
                            <w:rPr>
                              <w:sz w:val="16"/>
                              <w:szCs w:val="16"/>
                            </w:rPr>
                            <w:br/>
                            <w:t xml:space="preserve">den </w:t>
                          </w:r>
                          <w:sdt>
                            <w:sdtPr>
                              <w:rPr>
                                <w:sz w:val="16"/>
                                <w:szCs w:val="16"/>
                              </w:rPr>
                              <w:tag w:val="ccDate"/>
                              <w:id w:val="1986968910"/>
                            </w:sdtPr>
                            <w:sdtContent>
                              <w:r>
                                <w:rPr>
                                  <w:sz w:val="16"/>
                                  <w:szCs w:val="16"/>
                                </w:rPr>
                                <w:t>xx månad 2020</w:t>
                              </w:r>
                            </w:sdtContent>
                          </w:sdt>
                        </w:p>
                        <w:p w14:paraId="3E58FB6A" w14:textId="47CDCF8B" w:rsidR="00843D0A" w:rsidRPr="00973688" w:rsidRDefault="00843D0A" w:rsidP="00CC37D7">
                          <w:pPr>
                            <w:ind w:firstLine="0"/>
                            <w:jc w:val="left"/>
                            <w:rPr>
                              <w:sz w:val="16"/>
                              <w:szCs w:val="16"/>
                            </w:rPr>
                          </w:pPr>
                          <w:sdt>
                            <w:sdtPr>
                              <w:rPr>
                                <w:sz w:val="16"/>
                                <w:szCs w:val="16"/>
                              </w:rPr>
                              <w:alias w:val="ccReCorrect"/>
                              <w:tag w:val="ccReCorrect"/>
                              <w:id w:val="2098976444"/>
                              <w:text w:multiLine="1"/>
                            </w:sdtPr>
                            <w:sdtContent>
                              <w:r>
                                <w:rPr>
                                  <w:sz w:val="16"/>
                                  <w:szCs w:val="16"/>
                                </w:rPr>
                                <w:t xml:space="preserve"> </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2E86FB" id="Textruta 1" o:spid="_x0000_s1033" type="#_x0000_t202" style="position:absolute;left:0;text-align:left;margin-left:428.1pt;margin-top:187.1pt;width:113.4pt;height:275.5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" o:allowincell="f" fillcolor="white [3201]" stroked="f" strokeweight=".5pt">
              <v:textbox inset="0,0,0,0">
                <w:txbxContent>
                  <w:p w14:paraId="6649C4DA" w14:textId="6CAEED83" w:rsidR="00843D0A" w:rsidRDefault="00843D0A" w:rsidP="00CC37D7">
                    <w:pPr>
                      <w:ind w:firstLine="0"/>
                      <w:jc w:val="left"/>
                      <w:rPr>
                        <w:b/>
                      </w:rPr>
                    </w:pPr>
                    <w:r w:rsidRPr="00973688">
                      <w:rPr>
                        <w:b/>
                        <w:sz w:val="24"/>
                        <w:szCs w:val="24"/>
                      </w:rPr>
                      <w:t>SKVFS</w:t>
                    </w:r>
                    <w:r w:rsidRPr="00CC37D7">
                      <w:rPr>
                        <w:b/>
                        <w:sz w:val="24"/>
                        <w:szCs w:val="24"/>
                      </w:rPr>
                      <w:t xml:space="preserve"> </w:t>
                    </w:r>
                    <w:sdt>
                      <w:sdtPr>
                        <w:rPr>
                          <w:b/>
                          <w:sz w:val="24"/>
                          <w:szCs w:val="24"/>
                        </w:rPr>
                        <w:tag w:val="ccYear"/>
                        <w:id w:val="62765334"/>
                        <w:text/>
                      </w:sdtPr>
                      <w:sdtContent>
                        <w:r>
                          <w:rPr>
                            <w:b/>
                            <w:sz w:val="24"/>
                            <w:szCs w:val="24"/>
                          </w:rPr>
                          <w:t>2020</w:t>
                        </w:r>
                      </w:sdtContent>
                    </w:sdt>
                    <w:r w:rsidRPr="00CC37D7">
                      <w:rPr>
                        <w:b/>
                        <w:sz w:val="24"/>
                        <w:szCs w:val="24"/>
                      </w:rPr>
                      <w:t>:</w:t>
                    </w:r>
                    <w:sdt>
                      <w:sdtPr>
                        <w:rPr>
                          <w:b/>
                          <w:sz w:val="24"/>
                          <w:szCs w:val="24"/>
                        </w:rPr>
                        <w:tag w:val="ccMonth"/>
                        <w:id w:val="-216599254"/>
                        <w:text/>
                      </w:sdtPr>
                      <w:sdtContent>
                        <w:r>
                          <w:rPr>
                            <w:b/>
                            <w:sz w:val="24"/>
                            <w:szCs w:val="24"/>
                          </w:rPr>
                          <w:t>X</w:t>
                        </w:r>
                      </w:sdtContent>
                    </w:sdt>
                    <w:r w:rsidRPr="00CC37D7">
                      <w:rPr>
                        <w:b/>
                        <w:sz w:val="24"/>
                        <w:szCs w:val="24"/>
                      </w:rPr>
                      <w:br/>
                    </w:r>
                    <w:sdt>
                      <w:sdtPr>
                        <w:rPr>
                          <w:b/>
                        </w:rPr>
                        <w:tag w:val="ccStuff"/>
                        <w:id w:val="-1408676990"/>
                        <w:text/>
                      </w:sdtPr>
                      <w:sdtContent>
                        <w:r>
                          <w:rPr>
                            <w:b/>
                          </w:rPr>
                          <w:t>Kassaregister</w:t>
                        </w:r>
                      </w:sdtContent>
                    </w:sdt>
                  </w:p>
                  <w:p w14:paraId="3711BBA8" w14:textId="194DD2E6" w:rsidR="00843D0A" w:rsidRPr="00973688" w:rsidRDefault="00843D0A" w:rsidP="00CC37D7">
                    <w:pPr>
                      <w:spacing w:before="120"/>
                      <w:ind w:firstLine="0"/>
                      <w:jc w:val="left"/>
                      <w:rPr>
                        <w:sz w:val="16"/>
                        <w:szCs w:val="16"/>
                      </w:rPr>
                    </w:pPr>
                    <w:r w:rsidRPr="00973688">
                      <w:rPr>
                        <w:sz w:val="16"/>
                        <w:szCs w:val="16"/>
                      </w:rPr>
                      <w:t>Utkom från trycket</w:t>
                    </w:r>
                    <w:r w:rsidRPr="00973688">
                      <w:rPr>
                        <w:sz w:val="16"/>
                        <w:szCs w:val="16"/>
                      </w:rPr>
                      <w:br/>
                      <w:t xml:space="preserve">den </w:t>
                    </w:r>
                    <w:sdt>
                      <w:sdtPr>
                        <w:rPr>
                          <w:sz w:val="16"/>
                          <w:szCs w:val="16"/>
                        </w:rPr>
                        <w:tag w:val="ccDate"/>
                        <w:id w:val="1986968910"/>
                      </w:sdtPr>
                      <w:sdtContent>
                        <w:r>
                          <w:rPr>
                            <w:sz w:val="16"/>
                            <w:szCs w:val="16"/>
                          </w:rPr>
                          <w:t>xx månad 2020</w:t>
                        </w:r>
                      </w:sdtContent>
                    </w:sdt>
                  </w:p>
                  <w:p w14:paraId="3E58FB6A" w14:textId="47CDCF8B" w:rsidR="00843D0A" w:rsidRPr="00973688" w:rsidRDefault="00843D0A" w:rsidP="00CC37D7">
                    <w:pPr>
                      <w:ind w:firstLine="0"/>
                      <w:jc w:val="left"/>
                      <w:rPr>
                        <w:sz w:val="16"/>
                        <w:szCs w:val="16"/>
                      </w:rPr>
                    </w:pPr>
                    <w:sdt>
                      <w:sdtPr>
                        <w:rPr>
                          <w:sz w:val="16"/>
                          <w:szCs w:val="16"/>
                        </w:rPr>
                        <w:alias w:val="ccReCorrect"/>
                        <w:tag w:val="ccReCorrect"/>
                        <w:id w:val="2098976444"/>
                        <w:text w:multiLine="1"/>
                      </w:sdtPr>
                      <w:sdtContent>
                        <w:r>
                          <w:rPr>
                            <w:sz w:val="16"/>
                            <w:szCs w:val="16"/>
                          </w:rPr>
                          <w:t xml:space="preserve"> </w:t>
                        </w:r>
                      </w:sdtContent>
                    </w:sdt>
                  </w:p>
                </w:txbxContent>
              </v:textbox>
              <w10:wrap anchorx="page" anchory="page"/>
            </v:shape>
          </w:pict>
        </mc:Fallback>
      </mc:AlternateContent>
    </w:r>
    <w:r>
      <w:t>ISSN 1652-1420</w:t>
    </w:r>
  </w:p>
  <w:p w14:paraId="6DB46CB2" w14:textId="77777777" w:rsidR="00843D0A" w:rsidRPr="001802B2" w:rsidRDefault="00843D0A" w:rsidP="00F061E4">
    <w:pPr>
      <w:pBdr>
        <w:top w:val="single" w:sz="4" w:space="1" w:color="auto"/>
      </w:pBdr>
      <w:ind w:right="-1956" w:firstLine="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8A6BE0A"/>
    <w:lvl w:ilvl="0">
      <w:start w:val="1"/>
      <w:numFmt w:val="bullet"/>
      <w:pStyle w:val="Punktlista"/>
      <w:lvlText w:val=""/>
      <w:lvlJc w:val="left"/>
      <w:pPr>
        <w:tabs>
          <w:tab w:val="num" w:pos="644"/>
        </w:tabs>
        <w:ind w:left="644" w:hanging="360"/>
      </w:pPr>
      <w:rPr>
        <w:rFonts w:ascii="Symbol" w:hAnsi="Symbol" w:hint="default"/>
      </w:rPr>
    </w:lvl>
  </w:abstractNum>
  <w:abstractNum w:abstractNumId="1" w15:restartNumberingAfterBreak="0">
    <w:nsid w:val="019A2B27"/>
    <w:multiLevelType w:val="hybridMultilevel"/>
    <w:tmpl w:val="4D2266CE"/>
    <w:lvl w:ilvl="0" w:tplc="0B58AB02">
      <w:start w:val="1"/>
      <w:numFmt w:val="decimal"/>
      <w:lvlText w:val="%1."/>
      <w:lvlJc w:val="left"/>
      <w:pPr>
        <w:tabs>
          <w:tab w:val="num" w:pos="540"/>
        </w:tabs>
        <w:ind w:left="54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 w15:restartNumberingAfterBreak="0">
    <w:nsid w:val="03D82C0A"/>
    <w:multiLevelType w:val="hybridMultilevel"/>
    <w:tmpl w:val="F5267900"/>
    <w:lvl w:ilvl="0" w:tplc="3020C004">
      <w:start w:val="1"/>
      <w:numFmt w:val="upperLetter"/>
      <w:lvlText w:val="%1."/>
      <w:lvlJc w:val="left"/>
      <w:pPr>
        <w:ind w:left="1307" w:hanging="1080"/>
      </w:pPr>
      <w:rPr>
        <w:rFonts w:hint="default"/>
      </w:rPr>
    </w:lvl>
    <w:lvl w:ilvl="1" w:tplc="041D0019" w:tentative="1">
      <w:start w:val="1"/>
      <w:numFmt w:val="lowerLetter"/>
      <w:lvlText w:val="%2."/>
      <w:lvlJc w:val="left"/>
      <w:pPr>
        <w:ind w:left="1307" w:hanging="360"/>
      </w:pPr>
    </w:lvl>
    <w:lvl w:ilvl="2" w:tplc="041D001B" w:tentative="1">
      <w:start w:val="1"/>
      <w:numFmt w:val="lowerRoman"/>
      <w:lvlText w:val="%3."/>
      <w:lvlJc w:val="right"/>
      <w:pPr>
        <w:ind w:left="2027" w:hanging="180"/>
      </w:pPr>
    </w:lvl>
    <w:lvl w:ilvl="3" w:tplc="041D000F" w:tentative="1">
      <w:start w:val="1"/>
      <w:numFmt w:val="decimal"/>
      <w:lvlText w:val="%4."/>
      <w:lvlJc w:val="left"/>
      <w:pPr>
        <w:ind w:left="2747" w:hanging="360"/>
      </w:pPr>
    </w:lvl>
    <w:lvl w:ilvl="4" w:tplc="041D0019" w:tentative="1">
      <w:start w:val="1"/>
      <w:numFmt w:val="lowerLetter"/>
      <w:lvlText w:val="%5."/>
      <w:lvlJc w:val="left"/>
      <w:pPr>
        <w:ind w:left="3467" w:hanging="360"/>
      </w:pPr>
    </w:lvl>
    <w:lvl w:ilvl="5" w:tplc="041D001B" w:tentative="1">
      <w:start w:val="1"/>
      <w:numFmt w:val="lowerRoman"/>
      <w:lvlText w:val="%6."/>
      <w:lvlJc w:val="right"/>
      <w:pPr>
        <w:ind w:left="4187" w:hanging="180"/>
      </w:pPr>
    </w:lvl>
    <w:lvl w:ilvl="6" w:tplc="041D000F" w:tentative="1">
      <w:start w:val="1"/>
      <w:numFmt w:val="decimal"/>
      <w:lvlText w:val="%7."/>
      <w:lvlJc w:val="left"/>
      <w:pPr>
        <w:ind w:left="4907" w:hanging="360"/>
      </w:pPr>
    </w:lvl>
    <w:lvl w:ilvl="7" w:tplc="041D0019" w:tentative="1">
      <w:start w:val="1"/>
      <w:numFmt w:val="lowerLetter"/>
      <w:lvlText w:val="%8."/>
      <w:lvlJc w:val="left"/>
      <w:pPr>
        <w:ind w:left="5627" w:hanging="360"/>
      </w:pPr>
    </w:lvl>
    <w:lvl w:ilvl="8" w:tplc="041D001B" w:tentative="1">
      <w:start w:val="1"/>
      <w:numFmt w:val="lowerRoman"/>
      <w:lvlText w:val="%9."/>
      <w:lvlJc w:val="right"/>
      <w:pPr>
        <w:ind w:left="6347" w:hanging="180"/>
      </w:pPr>
    </w:lvl>
  </w:abstractNum>
  <w:abstractNum w:abstractNumId="3" w15:restartNumberingAfterBreak="0">
    <w:nsid w:val="05A41C6D"/>
    <w:multiLevelType w:val="hybridMultilevel"/>
    <w:tmpl w:val="F6F0E20A"/>
    <w:lvl w:ilvl="0" w:tplc="7D406D5C">
      <w:start w:val="1"/>
      <w:numFmt w:val="bullet"/>
      <w:pStyle w:val="Tankstreckslista"/>
      <w:lvlText w:val=""/>
      <w:lvlJc w:val="left"/>
      <w:pPr>
        <w:tabs>
          <w:tab w:val="num" w:pos="454"/>
        </w:tabs>
        <w:ind w:left="0" w:firstLine="227"/>
      </w:pPr>
      <w:rPr>
        <w:rFonts w:ascii="Symbol" w:hAnsi="Symbol" w:hint="default"/>
      </w:rPr>
    </w:lvl>
    <w:lvl w:ilvl="1" w:tplc="041D0003" w:tentative="1">
      <w:start w:val="1"/>
      <w:numFmt w:val="bullet"/>
      <w:lvlText w:val="o"/>
      <w:lvlJc w:val="left"/>
      <w:pPr>
        <w:tabs>
          <w:tab w:val="num" w:pos="3425"/>
        </w:tabs>
        <w:ind w:left="3425" w:hanging="360"/>
      </w:pPr>
      <w:rPr>
        <w:rFonts w:ascii="Courier New" w:hAnsi="Courier New" w:hint="default"/>
      </w:rPr>
    </w:lvl>
    <w:lvl w:ilvl="2" w:tplc="041D0005" w:tentative="1">
      <w:start w:val="1"/>
      <w:numFmt w:val="bullet"/>
      <w:lvlText w:val=""/>
      <w:lvlJc w:val="left"/>
      <w:pPr>
        <w:tabs>
          <w:tab w:val="num" w:pos="4145"/>
        </w:tabs>
        <w:ind w:left="4145" w:hanging="360"/>
      </w:pPr>
      <w:rPr>
        <w:rFonts w:ascii="Wingdings" w:hAnsi="Wingdings" w:hint="default"/>
      </w:rPr>
    </w:lvl>
    <w:lvl w:ilvl="3" w:tplc="041D0001" w:tentative="1">
      <w:start w:val="1"/>
      <w:numFmt w:val="bullet"/>
      <w:lvlText w:val=""/>
      <w:lvlJc w:val="left"/>
      <w:pPr>
        <w:tabs>
          <w:tab w:val="num" w:pos="4865"/>
        </w:tabs>
        <w:ind w:left="4865" w:hanging="360"/>
      </w:pPr>
      <w:rPr>
        <w:rFonts w:ascii="Symbol" w:hAnsi="Symbol" w:hint="default"/>
      </w:rPr>
    </w:lvl>
    <w:lvl w:ilvl="4" w:tplc="041D0003" w:tentative="1">
      <w:start w:val="1"/>
      <w:numFmt w:val="bullet"/>
      <w:lvlText w:val="o"/>
      <w:lvlJc w:val="left"/>
      <w:pPr>
        <w:tabs>
          <w:tab w:val="num" w:pos="5585"/>
        </w:tabs>
        <w:ind w:left="5585" w:hanging="360"/>
      </w:pPr>
      <w:rPr>
        <w:rFonts w:ascii="Courier New" w:hAnsi="Courier New" w:hint="default"/>
      </w:rPr>
    </w:lvl>
    <w:lvl w:ilvl="5" w:tplc="041D0005" w:tentative="1">
      <w:start w:val="1"/>
      <w:numFmt w:val="bullet"/>
      <w:lvlText w:val=""/>
      <w:lvlJc w:val="left"/>
      <w:pPr>
        <w:tabs>
          <w:tab w:val="num" w:pos="6305"/>
        </w:tabs>
        <w:ind w:left="6305" w:hanging="360"/>
      </w:pPr>
      <w:rPr>
        <w:rFonts w:ascii="Wingdings" w:hAnsi="Wingdings" w:hint="default"/>
      </w:rPr>
    </w:lvl>
    <w:lvl w:ilvl="6" w:tplc="041D0001" w:tentative="1">
      <w:start w:val="1"/>
      <w:numFmt w:val="bullet"/>
      <w:lvlText w:val=""/>
      <w:lvlJc w:val="left"/>
      <w:pPr>
        <w:tabs>
          <w:tab w:val="num" w:pos="7025"/>
        </w:tabs>
        <w:ind w:left="7025" w:hanging="360"/>
      </w:pPr>
      <w:rPr>
        <w:rFonts w:ascii="Symbol" w:hAnsi="Symbol" w:hint="default"/>
      </w:rPr>
    </w:lvl>
    <w:lvl w:ilvl="7" w:tplc="041D0003" w:tentative="1">
      <w:start w:val="1"/>
      <w:numFmt w:val="bullet"/>
      <w:lvlText w:val="o"/>
      <w:lvlJc w:val="left"/>
      <w:pPr>
        <w:tabs>
          <w:tab w:val="num" w:pos="7745"/>
        </w:tabs>
        <w:ind w:left="7745" w:hanging="360"/>
      </w:pPr>
      <w:rPr>
        <w:rFonts w:ascii="Courier New" w:hAnsi="Courier New" w:hint="default"/>
      </w:rPr>
    </w:lvl>
    <w:lvl w:ilvl="8" w:tplc="041D0005" w:tentative="1">
      <w:start w:val="1"/>
      <w:numFmt w:val="bullet"/>
      <w:lvlText w:val=""/>
      <w:lvlJc w:val="left"/>
      <w:pPr>
        <w:tabs>
          <w:tab w:val="num" w:pos="8465"/>
        </w:tabs>
        <w:ind w:left="8465" w:hanging="360"/>
      </w:pPr>
      <w:rPr>
        <w:rFonts w:ascii="Wingdings" w:hAnsi="Wingdings" w:hint="default"/>
      </w:rPr>
    </w:lvl>
  </w:abstractNum>
  <w:abstractNum w:abstractNumId="4" w15:restartNumberingAfterBreak="0">
    <w:nsid w:val="067F55C6"/>
    <w:multiLevelType w:val="hybridMultilevel"/>
    <w:tmpl w:val="8012CF5E"/>
    <w:lvl w:ilvl="0" w:tplc="041D0015">
      <w:start w:val="1"/>
      <w:numFmt w:val="decimal"/>
      <w:lvlText w:val="%1."/>
      <w:lvlJc w:val="left"/>
      <w:pPr>
        <w:tabs>
          <w:tab w:val="num" w:pos="454"/>
        </w:tabs>
        <w:ind w:left="454" w:hanging="227"/>
      </w:pPr>
      <w:rPr>
        <w:rFonts w:hint="default"/>
      </w:rPr>
    </w:lvl>
    <w:lvl w:ilvl="1" w:tplc="041D0015"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07100F6A"/>
    <w:multiLevelType w:val="hybridMultilevel"/>
    <w:tmpl w:val="68BEC28C"/>
    <w:lvl w:ilvl="0" w:tplc="8766BB8C">
      <w:start w:val="8"/>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07B85EE2"/>
    <w:multiLevelType w:val="hybridMultilevel"/>
    <w:tmpl w:val="289A18D8"/>
    <w:lvl w:ilvl="0" w:tplc="6A0CAA7C">
      <w:start w:val="1"/>
      <w:numFmt w:val="decimal"/>
      <w:pStyle w:val="Numrering"/>
      <w:lvlText w:val="%1."/>
      <w:lvlJc w:val="left"/>
      <w:pPr>
        <w:tabs>
          <w:tab w:val="num" w:pos="360"/>
        </w:tabs>
        <w:ind w:left="0" w:firstLine="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7" w15:restartNumberingAfterBreak="0">
    <w:nsid w:val="0BED411E"/>
    <w:multiLevelType w:val="multilevel"/>
    <w:tmpl w:val="474CB2DA"/>
    <w:lvl w:ilvl="0">
      <w:start w:val="1"/>
      <w:numFmt w:val="decimal"/>
      <w:pStyle w:val="Paragraf"/>
      <w:suff w:val="space"/>
      <w:lvlText w:val="%1 §   "/>
      <w:lvlJc w:val="left"/>
      <w:pPr>
        <w:ind w:left="0" w:firstLine="0"/>
      </w:pPr>
      <w:rPr>
        <w:rFonts w:hint="default"/>
        <w:b/>
        <w:i w:val="0"/>
      </w:rPr>
    </w:lvl>
    <w:lvl w:ilvl="1">
      <w:start w:val="1"/>
      <w:numFmt w:val="lowerLetter"/>
      <w:suff w:val="space"/>
      <w:lvlText w:val="%1 %2 §   "/>
      <w:lvlJc w:val="left"/>
      <w:pPr>
        <w:ind w:left="0" w:firstLine="0"/>
      </w:pPr>
      <w:rPr>
        <w:rFonts w:hint="default"/>
        <w:b/>
        <w:i w:val="0"/>
      </w:rPr>
    </w:lvl>
    <w:lvl w:ilvl="2">
      <w:start w:val="1"/>
      <w:numFmt w:val="lowerRoman"/>
      <w:lvlText w:val="%3)"/>
      <w:lvlJc w:val="left"/>
      <w:pPr>
        <w:tabs>
          <w:tab w:val="num" w:pos="144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0F0A274B"/>
    <w:multiLevelType w:val="hybridMultilevel"/>
    <w:tmpl w:val="1EDC4916"/>
    <w:lvl w:ilvl="0" w:tplc="041D0017">
      <w:start w:val="1"/>
      <w:numFmt w:val="lowerLetter"/>
      <w:lvlText w:val="%1)"/>
      <w:lvlJc w:val="left"/>
      <w:pPr>
        <w:tabs>
          <w:tab w:val="num" w:pos="454"/>
        </w:tabs>
        <w:ind w:left="454" w:hanging="227"/>
      </w:pPr>
      <w:rPr>
        <w:rFonts w:hint="default"/>
      </w:rPr>
    </w:lvl>
    <w:lvl w:ilvl="1" w:tplc="041D0015"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9" w15:restartNumberingAfterBreak="0">
    <w:nsid w:val="0FFD7F43"/>
    <w:multiLevelType w:val="hybridMultilevel"/>
    <w:tmpl w:val="ED3EE812"/>
    <w:lvl w:ilvl="0" w:tplc="EA0A06E6">
      <w:start w:val="1"/>
      <w:numFmt w:val="upperLetter"/>
      <w:lvlText w:val="%1."/>
      <w:lvlJc w:val="left"/>
      <w:pPr>
        <w:tabs>
          <w:tab w:val="num" w:pos="720"/>
        </w:tabs>
        <w:ind w:left="720" w:hanging="360"/>
      </w:pPr>
      <w:rPr>
        <w:rFonts w:hint="default"/>
      </w:rPr>
    </w:lvl>
    <w:lvl w:ilvl="1" w:tplc="041D0019">
      <w:start w:val="1"/>
      <w:numFmt w:val="upperLetter"/>
      <w:lvlText w:val="%2."/>
      <w:lvlJc w:val="left"/>
      <w:pPr>
        <w:tabs>
          <w:tab w:val="num" w:pos="720"/>
        </w:tabs>
        <w:ind w:left="72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0" w15:restartNumberingAfterBreak="0">
    <w:nsid w:val="12A617CC"/>
    <w:multiLevelType w:val="multilevel"/>
    <w:tmpl w:val="38186D56"/>
    <w:lvl w:ilvl="0">
      <w:start w:val="1"/>
      <w:numFmt w:val="decimal"/>
      <w:lvlText w:val="%1."/>
      <w:lvlJc w:val="left"/>
      <w:pPr>
        <w:tabs>
          <w:tab w:val="num" w:pos="284"/>
        </w:tabs>
        <w:ind w:left="284" w:hanging="284"/>
      </w:pPr>
      <w:rPr>
        <w:rFonts w:hint="default"/>
      </w:rPr>
    </w:lvl>
    <w:lvl w:ilvl="1">
      <w:start w:val="1"/>
      <w:numFmt w:val="decimal"/>
      <w:lvlRestart w:val="0"/>
      <w:lvlText w:val="%2."/>
      <w:lvlJc w:val="left"/>
      <w:pPr>
        <w:tabs>
          <w:tab w:val="num" w:pos="567"/>
        </w:tabs>
        <w:ind w:left="567" w:hanging="283"/>
      </w:pPr>
      <w:rPr>
        <w:rFonts w:hint="default"/>
      </w:rPr>
    </w:lvl>
    <w:lvl w:ilvl="2">
      <w:start w:val="1"/>
      <w:numFmt w:val="lowerLetter"/>
      <w:lvlText w:val="%3)"/>
      <w:lvlJc w:val="left"/>
      <w:pPr>
        <w:tabs>
          <w:tab w:val="num" w:pos="851"/>
        </w:tabs>
        <w:ind w:left="851" w:hanging="284"/>
      </w:pPr>
      <w:rPr>
        <w:rFonts w:hint="default"/>
      </w:rPr>
    </w:lvl>
    <w:lvl w:ilvl="3">
      <w:start w:val="1"/>
      <w:numFmt w:val="bullet"/>
      <w:lvlRestart w:val="0"/>
      <w:lvlText w:val="–"/>
      <w:lvlJc w:val="left"/>
      <w:pPr>
        <w:tabs>
          <w:tab w:val="num" w:pos="284"/>
        </w:tabs>
        <w:ind w:left="284" w:hanging="284"/>
      </w:pPr>
      <w:rPr>
        <w:rFonts w:ascii="Times New Roman" w:hAnsi="Times New Roman" w:cs="Times New Roman" w:hint="default"/>
      </w:rPr>
    </w:lvl>
    <w:lvl w:ilvl="4">
      <w:start w:val="1"/>
      <w:numFmt w:val="bullet"/>
      <w:lvlRestart w:val="0"/>
      <w:lvlText w:val="–"/>
      <w:lvlJc w:val="left"/>
      <w:pPr>
        <w:tabs>
          <w:tab w:val="num" w:pos="567"/>
        </w:tabs>
        <w:ind w:left="567" w:hanging="283"/>
      </w:pPr>
      <w:rPr>
        <w:rFonts w:ascii="Times New Roman" w:hAnsi="Times New Roman" w:cs="Times New Roman" w:hint="default"/>
      </w:rPr>
    </w:lvl>
    <w:lvl w:ilvl="5">
      <w:start w:val="1"/>
      <w:numFmt w:val="bullet"/>
      <w:lvlRestart w:val="0"/>
      <w:lvlText w:val="–"/>
      <w:lvlJc w:val="left"/>
      <w:pPr>
        <w:tabs>
          <w:tab w:val="num" w:pos="851"/>
        </w:tabs>
        <w:ind w:left="851" w:hanging="284"/>
      </w:pPr>
      <w:rPr>
        <w:rFonts w:ascii="Times New Roman" w:hAnsi="Times New Roman" w:cs="Times New Roman" w:hint="default"/>
      </w:rPr>
    </w:lvl>
    <w:lvl w:ilvl="6">
      <w:start w:val="1"/>
      <w:numFmt w:val="lowerLetter"/>
      <w:lvlRestart w:val="0"/>
      <w:lvlText w:val="%7."/>
      <w:lvlJc w:val="left"/>
      <w:pPr>
        <w:tabs>
          <w:tab w:val="num" w:pos="284"/>
        </w:tabs>
        <w:ind w:left="284" w:hanging="284"/>
      </w:pPr>
      <w:rPr>
        <w:rFonts w:hint="default"/>
      </w:rPr>
    </w:lvl>
    <w:lvl w:ilvl="7">
      <w:start w:val="1"/>
      <w:numFmt w:val="lowerLetter"/>
      <w:lvlRestart w:val="0"/>
      <w:lvlText w:val="%8."/>
      <w:lvlJc w:val="left"/>
      <w:pPr>
        <w:tabs>
          <w:tab w:val="num" w:pos="567"/>
        </w:tabs>
        <w:ind w:left="567" w:hanging="283"/>
      </w:pPr>
      <w:rPr>
        <w:rFonts w:hint="default"/>
      </w:rPr>
    </w:lvl>
    <w:lvl w:ilvl="8">
      <w:start w:val="1"/>
      <w:numFmt w:val="lowerLetter"/>
      <w:lvlRestart w:val="0"/>
      <w:lvlText w:val="%9."/>
      <w:lvlJc w:val="left"/>
      <w:pPr>
        <w:tabs>
          <w:tab w:val="num" w:pos="851"/>
        </w:tabs>
        <w:ind w:left="851" w:hanging="284"/>
      </w:pPr>
      <w:rPr>
        <w:rFonts w:hint="default"/>
      </w:rPr>
    </w:lvl>
  </w:abstractNum>
  <w:abstractNum w:abstractNumId="11" w15:restartNumberingAfterBreak="0">
    <w:nsid w:val="14570BDB"/>
    <w:multiLevelType w:val="multilevel"/>
    <w:tmpl w:val="1A5C9A76"/>
    <w:lvl w:ilvl="0">
      <w:start w:val="1"/>
      <w:numFmt w:val="decimal"/>
      <w:lvlText w:val="%1."/>
      <w:lvlJc w:val="left"/>
      <w:pPr>
        <w:tabs>
          <w:tab w:val="num" w:pos="284"/>
        </w:tabs>
        <w:ind w:left="284" w:hanging="284"/>
      </w:pPr>
      <w:rPr>
        <w:rFonts w:hint="default"/>
      </w:rPr>
    </w:lvl>
    <w:lvl w:ilvl="1">
      <w:start w:val="1"/>
      <w:numFmt w:val="decimal"/>
      <w:lvlRestart w:val="0"/>
      <w:lvlText w:val="%2."/>
      <w:lvlJc w:val="left"/>
      <w:pPr>
        <w:tabs>
          <w:tab w:val="num" w:pos="567"/>
        </w:tabs>
        <w:ind w:left="567" w:hanging="283"/>
      </w:pPr>
      <w:rPr>
        <w:rFonts w:hint="default"/>
      </w:rPr>
    </w:lvl>
    <w:lvl w:ilvl="2">
      <w:start w:val="1"/>
      <w:numFmt w:val="lowerLetter"/>
      <w:lvlText w:val="%3)"/>
      <w:lvlJc w:val="left"/>
      <w:pPr>
        <w:tabs>
          <w:tab w:val="num" w:pos="851"/>
        </w:tabs>
        <w:ind w:left="851" w:hanging="284"/>
      </w:pPr>
      <w:rPr>
        <w:rFonts w:hint="default"/>
      </w:rPr>
    </w:lvl>
    <w:lvl w:ilvl="3">
      <w:start w:val="1"/>
      <w:numFmt w:val="bullet"/>
      <w:lvlRestart w:val="0"/>
      <w:lvlText w:val="–"/>
      <w:lvlJc w:val="left"/>
      <w:pPr>
        <w:tabs>
          <w:tab w:val="num" w:pos="284"/>
        </w:tabs>
        <w:ind w:left="284" w:hanging="284"/>
      </w:pPr>
      <w:rPr>
        <w:rFonts w:ascii="Times New Roman" w:hAnsi="Times New Roman" w:cs="Times New Roman" w:hint="default"/>
      </w:rPr>
    </w:lvl>
    <w:lvl w:ilvl="4">
      <w:start w:val="1"/>
      <w:numFmt w:val="bullet"/>
      <w:lvlRestart w:val="0"/>
      <w:lvlText w:val="–"/>
      <w:lvlJc w:val="left"/>
      <w:pPr>
        <w:tabs>
          <w:tab w:val="num" w:pos="567"/>
        </w:tabs>
        <w:ind w:left="567" w:hanging="283"/>
      </w:pPr>
      <w:rPr>
        <w:rFonts w:ascii="Times New Roman" w:hAnsi="Times New Roman" w:cs="Times New Roman" w:hint="default"/>
      </w:rPr>
    </w:lvl>
    <w:lvl w:ilvl="5">
      <w:start w:val="1"/>
      <w:numFmt w:val="bullet"/>
      <w:lvlRestart w:val="0"/>
      <w:lvlText w:val="–"/>
      <w:lvlJc w:val="left"/>
      <w:pPr>
        <w:tabs>
          <w:tab w:val="num" w:pos="851"/>
        </w:tabs>
        <w:ind w:left="851" w:hanging="284"/>
      </w:pPr>
      <w:rPr>
        <w:rFonts w:ascii="Times New Roman" w:hAnsi="Times New Roman" w:cs="Times New Roman" w:hint="default"/>
      </w:rPr>
    </w:lvl>
    <w:lvl w:ilvl="6">
      <w:start w:val="1"/>
      <w:numFmt w:val="lowerLetter"/>
      <w:lvlRestart w:val="0"/>
      <w:lvlText w:val="%7."/>
      <w:lvlJc w:val="left"/>
      <w:pPr>
        <w:tabs>
          <w:tab w:val="num" w:pos="284"/>
        </w:tabs>
        <w:ind w:left="284" w:hanging="284"/>
      </w:pPr>
      <w:rPr>
        <w:rFonts w:hint="default"/>
      </w:rPr>
    </w:lvl>
    <w:lvl w:ilvl="7">
      <w:start w:val="1"/>
      <w:numFmt w:val="lowerLetter"/>
      <w:lvlRestart w:val="0"/>
      <w:lvlText w:val="%8."/>
      <w:lvlJc w:val="left"/>
      <w:pPr>
        <w:tabs>
          <w:tab w:val="num" w:pos="567"/>
        </w:tabs>
        <w:ind w:left="567" w:hanging="283"/>
      </w:pPr>
      <w:rPr>
        <w:rFonts w:hint="default"/>
      </w:rPr>
    </w:lvl>
    <w:lvl w:ilvl="8">
      <w:start w:val="1"/>
      <w:numFmt w:val="lowerLetter"/>
      <w:lvlRestart w:val="0"/>
      <w:lvlText w:val="%9."/>
      <w:lvlJc w:val="left"/>
      <w:pPr>
        <w:tabs>
          <w:tab w:val="num" w:pos="851"/>
        </w:tabs>
        <w:ind w:left="851" w:hanging="284"/>
      </w:pPr>
      <w:rPr>
        <w:rFonts w:hint="default"/>
      </w:rPr>
    </w:lvl>
  </w:abstractNum>
  <w:abstractNum w:abstractNumId="12" w15:restartNumberingAfterBreak="0">
    <w:nsid w:val="1A2774CC"/>
    <w:multiLevelType w:val="hybridMultilevel"/>
    <w:tmpl w:val="DA64C726"/>
    <w:lvl w:ilvl="0" w:tplc="041D000F">
      <w:start w:val="1"/>
      <w:numFmt w:val="decimal"/>
      <w:lvlText w:val="%1."/>
      <w:lvlJc w:val="left"/>
      <w:pPr>
        <w:tabs>
          <w:tab w:val="num" w:pos="587"/>
        </w:tabs>
        <w:ind w:left="587" w:hanging="360"/>
      </w:pPr>
    </w:lvl>
    <w:lvl w:ilvl="1" w:tplc="041D0019">
      <w:start w:val="1"/>
      <w:numFmt w:val="lowerLetter"/>
      <w:lvlText w:val="%2."/>
      <w:lvlJc w:val="left"/>
      <w:pPr>
        <w:tabs>
          <w:tab w:val="num" w:pos="1307"/>
        </w:tabs>
        <w:ind w:left="1307" w:hanging="360"/>
      </w:pPr>
    </w:lvl>
    <w:lvl w:ilvl="2" w:tplc="875A0D52">
      <w:start w:val="7"/>
      <w:numFmt w:val="decimal"/>
      <w:lvlText w:val="%3"/>
      <w:lvlJc w:val="left"/>
      <w:pPr>
        <w:ind w:left="2207" w:hanging="360"/>
      </w:pPr>
      <w:rPr>
        <w:rFonts w:hint="default"/>
      </w:rPr>
    </w:lvl>
    <w:lvl w:ilvl="3" w:tplc="041D000F" w:tentative="1">
      <w:start w:val="1"/>
      <w:numFmt w:val="decimal"/>
      <w:lvlText w:val="%4."/>
      <w:lvlJc w:val="left"/>
      <w:pPr>
        <w:tabs>
          <w:tab w:val="num" w:pos="2747"/>
        </w:tabs>
        <w:ind w:left="2747" w:hanging="360"/>
      </w:pPr>
    </w:lvl>
    <w:lvl w:ilvl="4" w:tplc="041D0019" w:tentative="1">
      <w:start w:val="1"/>
      <w:numFmt w:val="lowerLetter"/>
      <w:lvlText w:val="%5."/>
      <w:lvlJc w:val="left"/>
      <w:pPr>
        <w:tabs>
          <w:tab w:val="num" w:pos="3467"/>
        </w:tabs>
        <w:ind w:left="3467" w:hanging="360"/>
      </w:pPr>
    </w:lvl>
    <w:lvl w:ilvl="5" w:tplc="041D001B" w:tentative="1">
      <w:start w:val="1"/>
      <w:numFmt w:val="lowerRoman"/>
      <w:lvlText w:val="%6."/>
      <w:lvlJc w:val="right"/>
      <w:pPr>
        <w:tabs>
          <w:tab w:val="num" w:pos="4187"/>
        </w:tabs>
        <w:ind w:left="4187" w:hanging="180"/>
      </w:pPr>
    </w:lvl>
    <w:lvl w:ilvl="6" w:tplc="041D000F" w:tentative="1">
      <w:start w:val="1"/>
      <w:numFmt w:val="decimal"/>
      <w:lvlText w:val="%7."/>
      <w:lvlJc w:val="left"/>
      <w:pPr>
        <w:tabs>
          <w:tab w:val="num" w:pos="4907"/>
        </w:tabs>
        <w:ind w:left="4907" w:hanging="360"/>
      </w:pPr>
    </w:lvl>
    <w:lvl w:ilvl="7" w:tplc="041D0019" w:tentative="1">
      <w:start w:val="1"/>
      <w:numFmt w:val="lowerLetter"/>
      <w:lvlText w:val="%8."/>
      <w:lvlJc w:val="left"/>
      <w:pPr>
        <w:tabs>
          <w:tab w:val="num" w:pos="5627"/>
        </w:tabs>
        <w:ind w:left="5627" w:hanging="360"/>
      </w:pPr>
    </w:lvl>
    <w:lvl w:ilvl="8" w:tplc="041D001B" w:tentative="1">
      <w:start w:val="1"/>
      <w:numFmt w:val="lowerRoman"/>
      <w:lvlText w:val="%9."/>
      <w:lvlJc w:val="right"/>
      <w:pPr>
        <w:tabs>
          <w:tab w:val="num" w:pos="6347"/>
        </w:tabs>
        <w:ind w:left="6347" w:hanging="180"/>
      </w:pPr>
    </w:lvl>
  </w:abstractNum>
  <w:abstractNum w:abstractNumId="13" w15:restartNumberingAfterBreak="0">
    <w:nsid w:val="24C731A4"/>
    <w:multiLevelType w:val="singleLevel"/>
    <w:tmpl w:val="041D000F"/>
    <w:lvl w:ilvl="0">
      <w:start w:val="1"/>
      <w:numFmt w:val="decimal"/>
      <w:lvlText w:val="%1."/>
      <w:lvlJc w:val="left"/>
      <w:pPr>
        <w:ind w:left="720" w:hanging="360"/>
      </w:pPr>
      <w:rPr>
        <w:rFonts w:hint="default"/>
      </w:rPr>
    </w:lvl>
  </w:abstractNum>
  <w:abstractNum w:abstractNumId="14" w15:restartNumberingAfterBreak="0">
    <w:nsid w:val="26FA0B61"/>
    <w:multiLevelType w:val="multilevel"/>
    <w:tmpl w:val="18362B8E"/>
    <w:numStyleLink w:val="SKVListor"/>
  </w:abstractNum>
  <w:abstractNum w:abstractNumId="15" w15:restartNumberingAfterBreak="0">
    <w:nsid w:val="289813EE"/>
    <w:multiLevelType w:val="hybridMultilevel"/>
    <w:tmpl w:val="7CE28072"/>
    <w:lvl w:ilvl="0" w:tplc="041D0015">
      <w:start w:val="1"/>
      <w:numFmt w:val="upperLetter"/>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28A44A1C"/>
    <w:multiLevelType w:val="hybridMultilevel"/>
    <w:tmpl w:val="D5FA82BA"/>
    <w:lvl w:ilvl="0" w:tplc="B3D2F8D0">
      <w:start w:val="1"/>
      <w:numFmt w:val="decimal"/>
      <w:lvlText w:val="%1."/>
      <w:lvlJc w:val="left"/>
      <w:pPr>
        <w:tabs>
          <w:tab w:val="num" w:pos="360"/>
        </w:tabs>
        <w:ind w:left="360" w:hanging="360"/>
      </w:pPr>
      <w:rPr>
        <w:rFonts w:ascii="Times New Roman" w:hAnsi="Times New Roman" w:cs="Times New Roman" w:hint="default"/>
      </w:rPr>
    </w:lvl>
    <w:lvl w:ilvl="1" w:tplc="041D0019" w:tentative="1">
      <w:start w:val="1"/>
      <w:numFmt w:val="lowerLetter"/>
      <w:lvlText w:val="%2."/>
      <w:lvlJc w:val="left"/>
      <w:pPr>
        <w:ind w:left="1213" w:hanging="360"/>
      </w:pPr>
    </w:lvl>
    <w:lvl w:ilvl="2" w:tplc="041D001B" w:tentative="1">
      <w:start w:val="1"/>
      <w:numFmt w:val="lowerRoman"/>
      <w:lvlText w:val="%3."/>
      <w:lvlJc w:val="right"/>
      <w:pPr>
        <w:ind w:left="1933" w:hanging="180"/>
      </w:pPr>
    </w:lvl>
    <w:lvl w:ilvl="3" w:tplc="041D000F" w:tentative="1">
      <w:start w:val="1"/>
      <w:numFmt w:val="decimal"/>
      <w:lvlText w:val="%4."/>
      <w:lvlJc w:val="left"/>
      <w:pPr>
        <w:ind w:left="2653" w:hanging="360"/>
      </w:pPr>
    </w:lvl>
    <w:lvl w:ilvl="4" w:tplc="041D0019" w:tentative="1">
      <w:start w:val="1"/>
      <w:numFmt w:val="lowerLetter"/>
      <w:lvlText w:val="%5."/>
      <w:lvlJc w:val="left"/>
      <w:pPr>
        <w:ind w:left="3373" w:hanging="360"/>
      </w:pPr>
    </w:lvl>
    <w:lvl w:ilvl="5" w:tplc="041D001B" w:tentative="1">
      <w:start w:val="1"/>
      <w:numFmt w:val="lowerRoman"/>
      <w:lvlText w:val="%6."/>
      <w:lvlJc w:val="right"/>
      <w:pPr>
        <w:ind w:left="4093" w:hanging="180"/>
      </w:pPr>
    </w:lvl>
    <w:lvl w:ilvl="6" w:tplc="041D000F" w:tentative="1">
      <w:start w:val="1"/>
      <w:numFmt w:val="decimal"/>
      <w:lvlText w:val="%7."/>
      <w:lvlJc w:val="left"/>
      <w:pPr>
        <w:ind w:left="4813" w:hanging="360"/>
      </w:pPr>
    </w:lvl>
    <w:lvl w:ilvl="7" w:tplc="041D0019" w:tentative="1">
      <w:start w:val="1"/>
      <w:numFmt w:val="lowerLetter"/>
      <w:lvlText w:val="%8."/>
      <w:lvlJc w:val="left"/>
      <w:pPr>
        <w:ind w:left="5533" w:hanging="360"/>
      </w:pPr>
    </w:lvl>
    <w:lvl w:ilvl="8" w:tplc="041D001B" w:tentative="1">
      <w:start w:val="1"/>
      <w:numFmt w:val="lowerRoman"/>
      <w:lvlText w:val="%9."/>
      <w:lvlJc w:val="right"/>
      <w:pPr>
        <w:ind w:left="6253" w:hanging="180"/>
      </w:pPr>
    </w:lvl>
  </w:abstractNum>
  <w:abstractNum w:abstractNumId="17" w15:restartNumberingAfterBreak="0">
    <w:nsid w:val="2F976EF5"/>
    <w:multiLevelType w:val="multilevel"/>
    <w:tmpl w:val="B9ACAEEA"/>
    <w:styleLink w:val="SKVNumreraderubriker"/>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22200C8"/>
    <w:multiLevelType w:val="hybridMultilevel"/>
    <w:tmpl w:val="36326A7C"/>
    <w:lvl w:ilvl="0" w:tplc="041D0017">
      <w:start w:val="1"/>
      <w:numFmt w:val="lowerLetter"/>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2F17637"/>
    <w:multiLevelType w:val="hybridMultilevel"/>
    <w:tmpl w:val="E8FCD17E"/>
    <w:lvl w:ilvl="0" w:tplc="041D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34654E"/>
    <w:multiLevelType w:val="hybridMultilevel"/>
    <w:tmpl w:val="392E04E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35D26D52"/>
    <w:multiLevelType w:val="hybridMultilevel"/>
    <w:tmpl w:val="7744CF44"/>
    <w:lvl w:ilvl="0" w:tplc="BCDE307C">
      <w:start w:val="1"/>
      <w:numFmt w:val="upperLetter"/>
      <w:lvlText w:val="%1."/>
      <w:lvlJc w:val="left"/>
      <w:pPr>
        <w:tabs>
          <w:tab w:val="num" w:pos="1434"/>
        </w:tabs>
        <w:ind w:left="1434"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374D3269"/>
    <w:multiLevelType w:val="hybridMultilevel"/>
    <w:tmpl w:val="6C16F5B8"/>
    <w:lvl w:ilvl="0" w:tplc="0B58AB02">
      <w:start w:val="1"/>
      <w:numFmt w:val="decimal"/>
      <w:lvlText w:val="%1."/>
      <w:lvlJc w:val="left"/>
      <w:pPr>
        <w:tabs>
          <w:tab w:val="num" w:pos="540"/>
        </w:tabs>
        <w:ind w:left="54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388B73D8"/>
    <w:multiLevelType w:val="multilevel"/>
    <w:tmpl w:val="B68C8DD2"/>
    <w:lvl w:ilvl="0">
      <w:start w:val="1"/>
      <w:numFmt w:val="lowerLetter"/>
      <w:pStyle w:val="Alfanumerisklista"/>
      <w:lvlText w:val="%1."/>
      <w:lvlJc w:val="left"/>
      <w:pPr>
        <w:tabs>
          <w:tab w:val="num" w:pos="360"/>
        </w:tabs>
        <w:ind w:left="227" w:hanging="22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15:restartNumberingAfterBreak="0">
    <w:nsid w:val="3A0A5982"/>
    <w:multiLevelType w:val="hybridMultilevel"/>
    <w:tmpl w:val="0C42B7EE"/>
    <w:lvl w:ilvl="0" w:tplc="ACD2A62A">
      <w:start w:val="1"/>
      <w:numFmt w:val="upperLetter"/>
      <w:lvlText w:val="%1."/>
      <w:lvlJc w:val="left"/>
      <w:pPr>
        <w:ind w:left="1434" w:hanging="360"/>
      </w:pPr>
    </w:lvl>
    <w:lvl w:ilvl="1" w:tplc="041D0019" w:tentative="1">
      <w:start w:val="1"/>
      <w:numFmt w:val="lowerLetter"/>
      <w:lvlText w:val="%2."/>
      <w:lvlJc w:val="left"/>
      <w:pPr>
        <w:ind w:left="2154" w:hanging="360"/>
      </w:pPr>
    </w:lvl>
    <w:lvl w:ilvl="2" w:tplc="041D001B" w:tentative="1">
      <w:start w:val="1"/>
      <w:numFmt w:val="lowerRoman"/>
      <w:lvlText w:val="%3."/>
      <w:lvlJc w:val="right"/>
      <w:pPr>
        <w:ind w:left="2874" w:hanging="180"/>
      </w:pPr>
    </w:lvl>
    <w:lvl w:ilvl="3" w:tplc="041D000F" w:tentative="1">
      <w:start w:val="1"/>
      <w:numFmt w:val="decimal"/>
      <w:lvlText w:val="%4."/>
      <w:lvlJc w:val="left"/>
      <w:pPr>
        <w:ind w:left="3594" w:hanging="360"/>
      </w:pPr>
    </w:lvl>
    <w:lvl w:ilvl="4" w:tplc="041D0019" w:tentative="1">
      <w:start w:val="1"/>
      <w:numFmt w:val="lowerLetter"/>
      <w:lvlText w:val="%5."/>
      <w:lvlJc w:val="left"/>
      <w:pPr>
        <w:ind w:left="4314" w:hanging="360"/>
      </w:pPr>
    </w:lvl>
    <w:lvl w:ilvl="5" w:tplc="041D001B" w:tentative="1">
      <w:start w:val="1"/>
      <w:numFmt w:val="lowerRoman"/>
      <w:lvlText w:val="%6."/>
      <w:lvlJc w:val="right"/>
      <w:pPr>
        <w:ind w:left="5034" w:hanging="180"/>
      </w:pPr>
    </w:lvl>
    <w:lvl w:ilvl="6" w:tplc="041D000F" w:tentative="1">
      <w:start w:val="1"/>
      <w:numFmt w:val="decimal"/>
      <w:lvlText w:val="%7."/>
      <w:lvlJc w:val="left"/>
      <w:pPr>
        <w:ind w:left="5754" w:hanging="360"/>
      </w:pPr>
    </w:lvl>
    <w:lvl w:ilvl="7" w:tplc="041D0019" w:tentative="1">
      <w:start w:val="1"/>
      <w:numFmt w:val="lowerLetter"/>
      <w:lvlText w:val="%8."/>
      <w:lvlJc w:val="left"/>
      <w:pPr>
        <w:ind w:left="6474" w:hanging="360"/>
      </w:pPr>
    </w:lvl>
    <w:lvl w:ilvl="8" w:tplc="041D001B" w:tentative="1">
      <w:start w:val="1"/>
      <w:numFmt w:val="lowerRoman"/>
      <w:lvlText w:val="%9."/>
      <w:lvlJc w:val="right"/>
      <w:pPr>
        <w:ind w:left="7194" w:hanging="180"/>
      </w:pPr>
    </w:lvl>
  </w:abstractNum>
  <w:abstractNum w:abstractNumId="25" w15:restartNumberingAfterBreak="0">
    <w:nsid w:val="421A122D"/>
    <w:multiLevelType w:val="multilevel"/>
    <w:tmpl w:val="18362B8E"/>
    <w:numStyleLink w:val="SKVListor"/>
  </w:abstractNum>
  <w:abstractNum w:abstractNumId="26" w15:restartNumberingAfterBreak="0">
    <w:nsid w:val="425F00C8"/>
    <w:multiLevelType w:val="hybridMultilevel"/>
    <w:tmpl w:val="7CE28072"/>
    <w:lvl w:ilvl="0" w:tplc="041D0015">
      <w:start w:val="1"/>
      <w:numFmt w:val="upperLetter"/>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7" w15:restartNumberingAfterBreak="0">
    <w:nsid w:val="44CA2C33"/>
    <w:multiLevelType w:val="hybridMultilevel"/>
    <w:tmpl w:val="A21CA73A"/>
    <w:lvl w:ilvl="0" w:tplc="31ECA7B0">
      <w:start w:val="1"/>
      <w:numFmt w:val="upperLetter"/>
      <w:lvlText w:val="%1."/>
      <w:lvlJc w:val="left"/>
      <w:pPr>
        <w:tabs>
          <w:tab w:val="num" w:pos="720"/>
        </w:tabs>
        <w:ind w:left="720" w:hanging="360"/>
      </w:pPr>
      <w:rPr>
        <w:rFonts w:hint="default"/>
      </w:rPr>
    </w:lvl>
    <w:lvl w:ilvl="1" w:tplc="7792A770" w:tentative="1">
      <w:start w:val="1"/>
      <w:numFmt w:val="lowerLetter"/>
      <w:lvlText w:val="%2."/>
      <w:lvlJc w:val="left"/>
      <w:pPr>
        <w:ind w:left="1440" w:hanging="360"/>
      </w:pPr>
    </w:lvl>
    <w:lvl w:ilvl="2" w:tplc="17D4670A" w:tentative="1">
      <w:start w:val="1"/>
      <w:numFmt w:val="lowerRoman"/>
      <w:lvlText w:val="%3."/>
      <w:lvlJc w:val="right"/>
      <w:pPr>
        <w:ind w:left="2160" w:hanging="180"/>
      </w:pPr>
    </w:lvl>
    <w:lvl w:ilvl="3" w:tplc="5770F032" w:tentative="1">
      <w:start w:val="1"/>
      <w:numFmt w:val="decimal"/>
      <w:lvlText w:val="%4."/>
      <w:lvlJc w:val="left"/>
      <w:pPr>
        <w:ind w:left="2880" w:hanging="360"/>
      </w:pPr>
    </w:lvl>
    <w:lvl w:ilvl="4" w:tplc="3A8EE8F0" w:tentative="1">
      <w:start w:val="1"/>
      <w:numFmt w:val="lowerLetter"/>
      <w:lvlText w:val="%5."/>
      <w:lvlJc w:val="left"/>
      <w:pPr>
        <w:ind w:left="3600" w:hanging="360"/>
      </w:pPr>
    </w:lvl>
    <w:lvl w:ilvl="5" w:tplc="F0EE9B7C" w:tentative="1">
      <w:start w:val="1"/>
      <w:numFmt w:val="lowerRoman"/>
      <w:lvlText w:val="%6."/>
      <w:lvlJc w:val="right"/>
      <w:pPr>
        <w:ind w:left="4320" w:hanging="180"/>
      </w:pPr>
    </w:lvl>
    <w:lvl w:ilvl="6" w:tplc="7ADE2F9C" w:tentative="1">
      <w:start w:val="1"/>
      <w:numFmt w:val="decimal"/>
      <w:lvlText w:val="%7."/>
      <w:lvlJc w:val="left"/>
      <w:pPr>
        <w:ind w:left="5040" w:hanging="360"/>
      </w:pPr>
    </w:lvl>
    <w:lvl w:ilvl="7" w:tplc="D542EF48" w:tentative="1">
      <w:start w:val="1"/>
      <w:numFmt w:val="lowerLetter"/>
      <w:lvlText w:val="%8."/>
      <w:lvlJc w:val="left"/>
      <w:pPr>
        <w:ind w:left="5760" w:hanging="360"/>
      </w:pPr>
    </w:lvl>
    <w:lvl w:ilvl="8" w:tplc="61DA8400" w:tentative="1">
      <w:start w:val="1"/>
      <w:numFmt w:val="lowerRoman"/>
      <w:lvlText w:val="%9."/>
      <w:lvlJc w:val="right"/>
      <w:pPr>
        <w:ind w:left="6480" w:hanging="180"/>
      </w:pPr>
    </w:lvl>
  </w:abstractNum>
  <w:abstractNum w:abstractNumId="28" w15:restartNumberingAfterBreak="0">
    <w:nsid w:val="454A6672"/>
    <w:multiLevelType w:val="multilevel"/>
    <w:tmpl w:val="FFE81B6C"/>
    <w:lvl w:ilvl="0">
      <w:start w:val="1"/>
      <w:numFmt w:val="decimal"/>
      <w:lvlText w:val="%1."/>
      <w:lvlJc w:val="left"/>
      <w:pPr>
        <w:tabs>
          <w:tab w:val="num" w:pos="284"/>
        </w:tabs>
        <w:ind w:left="284" w:hanging="284"/>
      </w:pPr>
      <w:rPr>
        <w:rFonts w:hint="default"/>
      </w:rPr>
    </w:lvl>
    <w:lvl w:ilvl="1">
      <w:start w:val="1"/>
      <w:numFmt w:val="decimal"/>
      <w:lvlRestart w:val="0"/>
      <w:lvlText w:val="%2."/>
      <w:lvlJc w:val="left"/>
      <w:pPr>
        <w:tabs>
          <w:tab w:val="num" w:pos="567"/>
        </w:tabs>
        <w:ind w:left="567" w:hanging="283"/>
      </w:pPr>
      <w:rPr>
        <w:rFonts w:hint="default"/>
      </w:rPr>
    </w:lvl>
    <w:lvl w:ilvl="2">
      <w:start w:val="1"/>
      <w:numFmt w:val="lowerLetter"/>
      <w:lvlText w:val="%3)"/>
      <w:lvlJc w:val="left"/>
      <w:pPr>
        <w:tabs>
          <w:tab w:val="num" w:pos="851"/>
        </w:tabs>
        <w:ind w:left="851" w:hanging="284"/>
      </w:pPr>
      <w:rPr>
        <w:rFonts w:hint="default"/>
      </w:rPr>
    </w:lvl>
    <w:lvl w:ilvl="3">
      <w:start w:val="1"/>
      <w:numFmt w:val="bullet"/>
      <w:lvlRestart w:val="0"/>
      <w:lvlText w:val="–"/>
      <w:lvlJc w:val="left"/>
      <w:pPr>
        <w:tabs>
          <w:tab w:val="num" w:pos="284"/>
        </w:tabs>
        <w:ind w:left="284" w:hanging="284"/>
      </w:pPr>
      <w:rPr>
        <w:rFonts w:ascii="Times New Roman" w:hAnsi="Times New Roman" w:cs="Times New Roman" w:hint="default"/>
      </w:rPr>
    </w:lvl>
    <w:lvl w:ilvl="4">
      <w:start w:val="1"/>
      <w:numFmt w:val="bullet"/>
      <w:lvlRestart w:val="0"/>
      <w:lvlText w:val="–"/>
      <w:lvlJc w:val="left"/>
      <w:pPr>
        <w:tabs>
          <w:tab w:val="num" w:pos="567"/>
        </w:tabs>
        <w:ind w:left="567" w:hanging="283"/>
      </w:pPr>
      <w:rPr>
        <w:rFonts w:ascii="Times New Roman" w:hAnsi="Times New Roman" w:cs="Times New Roman" w:hint="default"/>
      </w:rPr>
    </w:lvl>
    <w:lvl w:ilvl="5">
      <w:start w:val="1"/>
      <w:numFmt w:val="bullet"/>
      <w:lvlRestart w:val="0"/>
      <w:lvlText w:val="–"/>
      <w:lvlJc w:val="left"/>
      <w:pPr>
        <w:tabs>
          <w:tab w:val="num" w:pos="851"/>
        </w:tabs>
        <w:ind w:left="851" w:hanging="284"/>
      </w:pPr>
      <w:rPr>
        <w:rFonts w:ascii="Times New Roman" w:hAnsi="Times New Roman" w:cs="Times New Roman" w:hint="default"/>
      </w:rPr>
    </w:lvl>
    <w:lvl w:ilvl="6">
      <w:start w:val="1"/>
      <w:numFmt w:val="lowerLetter"/>
      <w:lvlRestart w:val="0"/>
      <w:lvlText w:val="%7."/>
      <w:lvlJc w:val="left"/>
      <w:pPr>
        <w:tabs>
          <w:tab w:val="num" w:pos="284"/>
        </w:tabs>
        <w:ind w:left="284" w:hanging="284"/>
      </w:pPr>
      <w:rPr>
        <w:rFonts w:hint="default"/>
      </w:rPr>
    </w:lvl>
    <w:lvl w:ilvl="7">
      <w:start w:val="1"/>
      <w:numFmt w:val="lowerLetter"/>
      <w:lvlRestart w:val="0"/>
      <w:lvlText w:val="%8."/>
      <w:lvlJc w:val="left"/>
      <w:pPr>
        <w:tabs>
          <w:tab w:val="num" w:pos="567"/>
        </w:tabs>
        <w:ind w:left="567" w:hanging="283"/>
      </w:pPr>
      <w:rPr>
        <w:rFonts w:hint="default"/>
      </w:rPr>
    </w:lvl>
    <w:lvl w:ilvl="8">
      <w:start w:val="1"/>
      <w:numFmt w:val="lowerLetter"/>
      <w:lvlRestart w:val="0"/>
      <w:lvlText w:val="%9."/>
      <w:lvlJc w:val="left"/>
      <w:pPr>
        <w:tabs>
          <w:tab w:val="num" w:pos="851"/>
        </w:tabs>
        <w:ind w:left="851" w:hanging="284"/>
      </w:pPr>
      <w:rPr>
        <w:rFonts w:hint="default"/>
      </w:rPr>
    </w:lvl>
  </w:abstractNum>
  <w:abstractNum w:abstractNumId="29" w15:restartNumberingAfterBreak="0">
    <w:nsid w:val="49F92C5A"/>
    <w:multiLevelType w:val="hybridMultilevel"/>
    <w:tmpl w:val="737CF458"/>
    <w:lvl w:ilvl="0" w:tplc="5DF033EE">
      <w:start w:val="1"/>
      <w:numFmt w:val="decimal"/>
      <w:lvlText w:val="%1."/>
      <w:lvlJc w:val="left"/>
      <w:pPr>
        <w:tabs>
          <w:tab w:val="num" w:pos="360"/>
        </w:tabs>
        <w:ind w:left="360" w:hanging="360"/>
      </w:pPr>
      <w:rPr>
        <w:rFonts w:hint="default"/>
      </w:rPr>
    </w:lvl>
    <w:lvl w:ilvl="1" w:tplc="041D0019" w:tentative="1">
      <w:start w:val="1"/>
      <w:numFmt w:val="lowerLetter"/>
      <w:lvlText w:val="%2."/>
      <w:lvlJc w:val="left"/>
      <w:pPr>
        <w:ind w:left="1213" w:hanging="360"/>
      </w:pPr>
    </w:lvl>
    <w:lvl w:ilvl="2" w:tplc="041D001B" w:tentative="1">
      <w:start w:val="1"/>
      <w:numFmt w:val="lowerRoman"/>
      <w:lvlText w:val="%3."/>
      <w:lvlJc w:val="right"/>
      <w:pPr>
        <w:ind w:left="1933" w:hanging="180"/>
      </w:pPr>
    </w:lvl>
    <w:lvl w:ilvl="3" w:tplc="041D000F" w:tentative="1">
      <w:start w:val="1"/>
      <w:numFmt w:val="decimal"/>
      <w:lvlText w:val="%4."/>
      <w:lvlJc w:val="left"/>
      <w:pPr>
        <w:ind w:left="2653" w:hanging="360"/>
      </w:pPr>
    </w:lvl>
    <w:lvl w:ilvl="4" w:tplc="041D0019" w:tentative="1">
      <w:start w:val="1"/>
      <w:numFmt w:val="lowerLetter"/>
      <w:lvlText w:val="%5."/>
      <w:lvlJc w:val="left"/>
      <w:pPr>
        <w:ind w:left="3373" w:hanging="360"/>
      </w:pPr>
    </w:lvl>
    <w:lvl w:ilvl="5" w:tplc="041D001B" w:tentative="1">
      <w:start w:val="1"/>
      <w:numFmt w:val="lowerRoman"/>
      <w:lvlText w:val="%6."/>
      <w:lvlJc w:val="right"/>
      <w:pPr>
        <w:ind w:left="4093" w:hanging="180"/>
      </w:pPr>
    </w:lvl>
    <w:lvl w:ilvl="6" w:tplc="041D000F" w:tentative="1">
      <w:start w:val="1"/>
      <w:numFmt w:val="decimal"/>
      <w:lvlText w:val="%7."/>
      <w:lvlJc w:val="left"/>
      <w:pPr>
        <w:ind w:left="4813" w:hanging="360"/>
      </w:pPr>
    </w:lvl>
    <w:lvl w:ilvl="7" w:tplc="041D0019" w:tentative="1">
      <w:start w:val="1"/>
      <w:numFmt w:val="lowerLetter"/>
      <w:lvlText w:val="%8."/>
      <w:lvlJc w:val="left"/>
      <w:pPr>
        <w:ind w:left="5533" w:hanging="360"/>
      </w:pPr>
    </w:lvl>
    <w:lvl w:ilvl="8" w:tplc="041D001B" w:tentative="1">
      <w:start w:val="1"/>
      <w:numFmt w:val="lowerRoman"/>
      <w:lvlText w:val="%9."/>
      <w:lvlJc w:val="right"/>
      <w:pPr>
        <w:ind w:left="6253" w:hanging="180"/>
      </w:pPr>
    </w:lvl>
  </w:abstractNum>
  <w:abstractNum w:abstractNumId="30" w15:restartNumberingAfterBreak="0">
    <w:nsid w:val="4C1B5A2E"/>
    <w:multiLevelType w:val="hybridMultilevel"/>
    <w:tmpl w:val="9168A6BC"/>
    <w:lvl w:ilvl="0" w:tplc="B8D09030">
      <w:start w:val="1"/>
      <w:numFmt w:val="bullet"/>
      <w:pStyle w:val="Punkter"/>
      <w:lvlText w:val=""/>
      <w:lvlJc w:val="left"/>
      <w:pPr>
        <w:tabs>
          <w:tab w:val="num" w:pos="360"/>
        </w:tabs>
        <w:ind w:left="0" w:firstLine="0"/>
      </w:pPr>
      <w:rPr>
        <w:rFonts w:ascii="Symbol" w:hAnsi="Symbol" w:hint="default"/>
      </w:rPr>
    </w:lvl>
    <w:lvl w:ilvl="1" w:tplc="041D0019">
      <w:start w:val="1"/>
      <w:numFmt w:val="bullet"/>
      <w:pStyle w:val="Punkter"/>
      <w:lvlText w:val=""/>
      <w:lvlJc w:val="left"/>
      <w:pPr>
        <w:tabs>
          <w:tab w:val="num" w:pos="1440"/>
        </w:tabs>
        <w:ind w:left="1440" w:hanging="360"/>
      </w:pPr>
      <w:rPr>
        <w:rFonts w:ascii="Symbol" w:hAnsi="Symbol" w:hint="default"/>
      </w:r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1" w15:restartNumberingAfterBreak="0">
    <w:nsid w:val="4FFA7BDE"/>
    <w:multiLevelType w:val="multilevel"/>
    <w:tmpl w:val="132866B4"/>
    <w:lvl w:ilvl="0">
      <w:start w:val="1"/>
      <w:numFmt w:val="none"/>
      <w:lvlRestart w:val="0"/>
      <w:suff w:val="nothing"/>
      <w:lvlText w:val="23 §    "/>
      <w:lvlJc w:val="left"/>
      <w:pPr>
        <w:ind w:left="0" w:firstLine="0"/>
      </w:pPr>
      <w:rPr>
        <w:rFonts w:hint="default"/>
        <w:b/>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2" w15:restartNumberingAfterBreak="0">
    <w:nsid w:val="6091561C"/>
    <w:multiLevelType w:val="multilevel"/>
    <w:tmpl w:val="867E1994"/>
    <w:lvl w:ilvl="0">
      <w:start w:val="1"/>
      <w:numFmt w:val="decimal"/>
      <w:lvlText w:val="%1."/>
      <w:lvlJc w:val="left"/>
      <w:pPr>
        <w:tabs>
          <w:tab w:val="num" w:pos="284"/>
        </w:tabs>
        <w:ind w:left="284" w:hanging="284"/>
      </w:pPr>
      <w:rPr>
        <w:rFonts w:hint="default"/>
      </w:rPr>
    </w:lvl>
    <w:lvl w:ilvl="1">
      <w:start w:val="1"/>
      <w:numFmt w:val="decimal"/>
      <w:lvlRestart w:val="0"/>
      <w:lvlText w:val="%2."/>
      <w:lvlJc w:val="left"/>
      <w:pPr>
        <w:tabs>
          <w:tab w:val="num" w:pos="567"/>
        </w:tabs>
        <w:ind w:left="567" w:hanging="283"/>
      </w:pPr>
      <w:rPr>
        <w:rFonts w:hint="default"/>
      </w:rPr>
    </w:lvl>
    <w:lvl w:ilvl="2">
      <w:start w:val="1"/>
      <w:numFmt w:val="lowerLetter"/>
      <w:lvlText w:val="%3)"/>
      <w:lvlJc w:val="left"/>
      <w:pPr>
        <w:tabs>
          <w:tab w:val="num" w:pos="851"/>
        </w:tabs>
        <w:ind w:left="851" w:hanging="284"/>
      </w:pPr>
      <w:rPr>
        <w:rFonts w:hint="default"/>
      </w:rPr>
    </w:lvl>
    <w:lvl w:ilvl="3">
      <w:start w:val="1"/>
      <w:numFmt w:val="bullet"/>
      <w:lvlRestart w:val="0"/>
      <w:lvlText w:val="–"/>
      <w:lvlJc w:val="left"/>
      <w:pPr>
        <w:tabs>
          <w:tab w:val="num" w:pos="284"/>
        </w:tabs>
        <w:ind w:left="284" w:hanging="284"/>
      </w:pPr>
      <w:rPr>
        <w:rFonts w:ascii="Times New Roman" w:hAnsi="Times New Roman" w:cs="Times New Roman" w:hint="default"/>
      </w:rPr>
    </w:lvl>
    <w:lvl w:ilvl="4">
      <w:start w:val="1"/>
      <w:numFmt w:val="bullet"/>
      <w:lvlRestart w:val="0"/>
      <w:lvlText w:val="–"/>
      <w:lvlJc w:val="left"/>
      <w:pPr>
        <w:tabs>
          <w:tab w:val="num" w:pos="567"/>
        </w:tabs>
        <w:ind w:left="567" w:hanging="283"/>
      </w:pPr>
      <w:rPr>
        <w:rFonts w:ascii="Times New Roman" w:hAnsi="Times New Roman" w:cs="Times New Roman" w:hint="default"/>
      </w:rPr>
    </w:lvl>
    <w:lvl w:ilvl="5">
      <w:start w:val="1"/>
      <w:numFmt w:val="bullet"/>
      <w:lvlRestart w:val="0"/>
      <w:lvlText w:val="–"/>
      <w:lvlJc w:val="left"/>
      <w:pPr>
        <w:tabs>
          <w:tab w:val="num" w:pos="851"/>
        </w:tabs>
        <w:ind w:left="851" w:hanging="284"/>
      </w:pPr>
      <w:rPr>
        <w:rFonts w:ascii="Times New Roman" w:hAnsi="Times New Roman" w:cs="Times New Roman" w:hint="default"/>
      </w:rPr>
    </w:lvl>
    <w:lvl w:ilvl="6">
      <w:start w:val="1"/>
      <w:numFmt w:val="lowerLetter"/>
      <w:lvlRestart w:val="0"/>
      <w:lvlText w:val="%7."/>
      <w:lvlJc w:val="left"/>
      <w:pPr>
        <w:tabs>
          <w:tab w:val="num" w:pos="284"/>
        </w:tabs>
        <w:ind w:left="284" w:hanging="284"/>
      </w:pPr>
      <w:rPr>
        <w:rFonts w:hint="default"/>
      </w:rPr>
    </w:lvl>
    <w:lvl w:ilvl="7">
      <w:start w:val="1"/>
      <w:numFmt w:val="lowerLetter"/>
      <w:lvlRestart w:val="0"/>
      <w:lvlText w:val="%8."/>
      <w:lvlJc w:val="left"/>
      <w:pPr>
        <w:tabs>
          <w:tab w:val="num" w:pos="567"/>
        </w:tabs>
        <w:ind w:left="567" w:hanging="283"/>
      </w:pPr>
      <w:rPr>
        <w:rFonts w:hint="default"/>
      </w:rPr>
    </w:lvl>
    <w:lvl w:ilvl="8">
      <w:start w:val="1"/>
      <w:numFmt w:val="lowerLetter"/>
      <w:lvlRestart w:val="0"/>
      <w:lvlText w:val="%9."/>
      <w:lvlJc w:val="left"/>
      <w:pPr>
        <w:tabs>
          <w:tab w:val="num" w:pos="851"/>
        </w:tabs>
        <w:ind w:left="851" w:hanging="284"/>
      </w:pPr>
      <w:rPr>
        <w:rFonts w:hint="default"/>
      </w:rPr>
    </w:lvl>
  </w:abstractNum>
  <w:abstractNum w:abstractNumId="33" w15:restartNumberingAfterBreak="0">
    <w:nsid w:val="643807D1"/>
    <w:multiLevelType w:val="multilevel"/>
    <w:tmpl w:val="7222F90C"/>
    <w:styleLink w:val="SKVParagraf"/>
    <w:lvl w:ilvl="0">
      <w:start w:val="1"/>
      <w:numFmt w:val="decimal"/>
      <w:lvlText w:val="%1 § "/>
      <w:lvlJc w:val="left"/>
      <w:pPr>
        <w:tabs>
          <w:tab w:val="num" w:pos="454"/>
        </w:tabs>
        <w:ind w:left="0" w:firstLine="0"/>
      </w:pPr>
      <w:rPr>
        <w:rFonts w:hint="default"/>
        <w:b/>
      </w:rPr>
    </w:lvl>
    <w:lvl w:ilvl="1">
      <w:start w:val="1"/>
      <w:numFmt w:val="lowerLetter"/>
      <w:lvlText w:val="%1 %2 § "/>
      <w:lvlJc w:val="left"/>
      <w:pPr>
        <w:tabs>
          <w:tab w:val="num" w:pos="454"/>
        </w:tabs>
        <w:ind w:left="0" w:firstLine="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69A070EB"/>
    <w:multiLevelType w:val="multilevel"/>
    <w:tmpl w:val="8B560A92"/>
    <w:lvl w:ilvl="0">
      <w:start w:val="1"/>
      <w:numFmt w:val="decimal"/>
      <w:lvlText w:val="%1."/>
      <w:lvlJc w:val="left"/>
      <w:pPr>
        <w:tabs>
          <w:tab w:val="num" w:pos="284"/>
        </w:tabs>
        <w:ind w:left="284" w:hanging="284"/>
      </w:pPr>
      <w:rPr>
        <w:rFonts w:hint="default"/>
      </w:rPr>
    </w:lvl>
    <w:lvl w:ilvl="1">
      <w:start w:val="1"/>
      <w:numFmt w:val="decimal"/>
      <w:lvlRestart w:val="0"/>
      <w:lvlText w:val="%2."/>
      <w:lvlJc w:val="left"/>
      <w:pPr>
        <w:tabs>
          <w:tab w:val="num" w:pos="567"/>
        </w:tabs>
        <w:ind w:left="567" w:hanging="283"/>
      </w:pPr>
      <w:rPr>
        <w:rFonts w:hint="default"/>
      </w:rPr>
    </w:lvl>
    <w:lvl w:ilvl="2">
      <w:start w:val="1"/>
      <w:numFmt w:val="lowerLetter"/>
      <w:lvlText w:val="%3)"/>
      <w:lvlJc w:val="left"/>
      <w:pPr>
        <w:tabs>
          <w:tab w:val="num" w:pos="851"/>
        </w:tabs>
        <w:ind w:left="851" w:hanging="284"/>
      </w:pPr>
      <w:rPr>
        <w:rFonts w:hint="default"/>
      </w:rPr>
    </w:lvl>
    <w:lvl w:ilvl="3">
      <w:start w:val="1"/>
      <w:numFmt w:val="bullet"/>
      <w:lvlRestart w:val="0"/>
      <w:lvlText w:val="–"/>
      <w:lvlJc w:val="left"/>
      <w:pPr>
        <w:tabs>
          <w:tab w:val="num" w:pos="284"/>
        </w:tabs>
        <w:ind w:left="284" w:hanging="284"/>
      </w:pPr>
      <w:rPr>
        <w:rFonts w:ascii="Times New Roman" w:hAnsi="Times New Roman" w:cs="Times New Roman" w:hint="default"/>
      </w:rPr>
    </w:lvl>
    <w:lvl w:ilvl="4">
      <w:start w:val="1"/>
      <w:numFmt w:val="bullet"/>
      <w:lvlRestart w:val="0"/>
      <w:lvlText w:val="–"/>
      <w:lvlJc w:val="left"/>
      <w:pPr>
        <w:tabs>
          <w:tab w:val="num" w:pos="567"/>
        </w:tabs>
        <w:ind w:left="567" w:hanging="283"/>
      </w:pPr>
      <w:rPr>
        <w:rFonts w:ascii="Times New Roman" w:hAnsi="Times New Roman" w:cs="Times New Roman" w:hint="default"/>
      </w:rPr>
    </w:lvl>
    <w:lvl w:ilvl="5">
      <w:start w:val="1"/>
      <w:numFmt w:val="bullet"/>
      <w:lvlRestart w:val="0"/>
      <w:lvlText w:val="–"/>
      <w:lvlJc w:val="left"/>
      <w:pPr>
        <w:tabs>
          <w:tab w:val="num" w:pos="851"/>
        </w:tabs>
        <w:ind w:left="851" w:hanging="284"/>
      </w:pPr>
      <w:rPr>
        <w:rFonts w:ascii="Times New Roman" w:hAnsi="Times New Roman" w:cs="Times New Roman" w:hint="default"/>
      </w:rPr>
    </w:lvl>
    <w:lvl w:ilvl="6">
      <w:start w:val="1"/>
      <w:numFmt w:val="lowerLetter"/>
      <w:lvlRestart w:val="0"/>
      <w:lvlText w:val="%7."/>
      <w:lvlJc w:val="left"/>
      <w:pPr>
        <w:tabs>
          <w:tab w:val="num" w:pos="284"/>
        </w:tabs>
        <w:ind w:left="284" w:hanging="284"/>
      </w:pPr>
      <w:rPr>
        <w:rFonts w:hint="default"/>
      </w:rPr>
    </w:lvl>
    <w:lvl w:ilvl="7">
      <w:start w:val="1"/>
      <w:numFmt w:val="lowerLetter"/>
      <w:lvlRestart w:val="0"/>
      <w:lvlText w:val="%8."/>
      <w:lvlJc w:val="left"/>
      <w:pPr>
        <w:tabs>
          <w:tab w:val="num" w:pos="567"/>
        </w:tabs>
        <w:ind w:left="567" w:hanging="283"/>
      </w:pPr>
      <w:rPr>
        <w:rFonts w:hint="default"/>
      </w:rPr>
    </w:lvl>
    <w:lvl w:ilvl="8">
      <w:start w:val="1"/>
      <w:numFmt w:val="lowerLetter"/>
      <w:lvlRestart w:val="0"/>
      <w:lvlText w:val="%9."/>
      <w:lvlJc w:val="left"/>
      <w:pPr>
        <w:tabs>
          <w:tab w:val="num" w:pos="851"/>
        </w:tabs>
        <w:ind w:left="851" w:hanging="284"/>
      </w:pPr>
      <w:rPr>
        <w:rFonts w:hint="default"/>
      </w:rPr>
    </w:lvl>
  </w:abstractNum>
  <w:abstractNum w:abstractNumId="35" w15:restartNumberingAfterBreak="0">
    <w:nsid w:val="6A256D91"/>
    <w:multiLevelType w:val="hybridMultilevel"/>
    <w:tmpl w:val="80D04F7C"/>
    <w:lvl w:ilvl="0" w:tplc="67FE12B6">
      <w:start w:val="1"/>
      <w:numFmt w:val="lowerLetter"/>
      <w:lvlText w:val="%1)"/>
      <w:lvlJc w:val="left"/>
      <w:pPr>
        <w:ind w:left="720" w:hanging="360"/>
      </w:pPr>
      <w:rPr>
        <w:rFonts w:hint="default"/>
      </w:rPr>
    </w:lvl>
    <w:lvl w:ilvl="1" w:tplc="2D04709E" w:tentative="1">
      <w:start w:val="1"/>
      <w:numFmt w:val="lowerLetter"/>
      <w:lvlText w:val="%2."/>
      <w:lvlJc w:val="left"/>
      <w:pPr>
        <w:ind w:left="1440" w:hanging="360"/>
      </w:pPr>
    </w:lvl>
    <w:lvl w:ilvl="2" w:tplc="EF7AA4E2" w:tentative="1">
      <w:start w:val="1"/>
      <w:numFmt w:val="lowerRoman"/>
      <w:lvlText w:val="%3."/>
      <w:lvlJc w:val="right"/>
      <w:pPr>
        <w:ind w:left="2160" w:hanging="180"/>
      </w:pPr>
    </w:lvl>
    <w:lvl w:ilvl="3" w:tplc="E8D4A12C" w:tentative="1">
      <w:start w:val="1"/>
      <w:numFmt w:val="decimal"/>
      <w:lvlText w:val="%4."/>
      <w:lvlJc w:val="left"/>
      <w:pPr>
        <w:ind w:left="2880" w:hanging="360"/>
      </w:pPr>
    </w:lvl>
    <w:lvl w:ilvl="4" w:tplc="9CB099D6" w:tentative="1">
      <w:start w:val="1"/>
      <w:numFmt w:val="lowerLetter"/>
      <w:lvlText w:val="%5."/>
      <w:lvlJc w:val="left"/>
      <w:pPr>
        <w:ind w:left="3600" w:hanging="360"/>
      </w:pPr>
    </w:lvl>
    <w:lvl w:ilvl="5" w:tplc="45B0EB9C" w:tentative="1">
      <w:start w:val="1"/>
      <w:numFmt w:val="lowerRoman"/>
      <w:lvlText w:val="%6."/>
      <w:lvlJc w:val="right"/>
      <w:pPr>
        <w:ind w:left="4320" w:hanging="180"/>
      </w:pPr>
    </w:lvl>
    <w:lvl w:ilvl="6" w:tplc="7932E08A" w:tentative="1">
      <w:start w:val="1"/>
      <w:numFmt w:val="decimal"/>
      <w:lvlText w:val="%7."/>
      <w:lvlJc w:val="left"/>
      <w:pPr>
        <w:ind w:left="5040" w:hanging="360"/>
      </w:pPr>
    </w:lvl>
    <w:lvl w:ilvl="7" w:tplc="8B4ECCC8" w:tentative="1">
      <w:start w:val="1"/>
      <w:numFmt w:val="lowerLetter"/>
      <w:lvlText w:val="%8."/>
      <w:lvlJc w:val="left"/>
      <w:pPr>
        <w:ind w:left="5760" w:hanging="360"/>
      </w:pPr>
    </w:lvl>
    <w:lvl w:ilvl="8" w:tplc="AD3A2E00" w:tentative="1">
      <w:start w:val="1"/>
      <w:numFmt w:val="lowerRoman"/>
      <w:lvlText w:val="%9."/>
      <w:lvlJc w:val="right"/>
      <w:pPr>
        <w:ind w:left="6480" w:hanging="180"/>
      </w:pPr>
    </w:lvl>
  </w:abstractNum>
  <w:abstractNum w:abstractNumId="36" w15:restartNumberingAfterBreak="0">
    <w:nsid w:val="6D383EDD"/>
    <w:multiLevelType w:val="hybridMultilevel"/>
    <w:tmpl w:val="81480D82"/>
    <w:lvl w:ilvl="0" w:tplc="041D0015">
      <w:start w:val="1"/>
      <w:numFmt w:val="upperLetter"/>
      <w:lvlText w:val="%1."/>
      <w:lvlJc w:val="left"/>
      <w:pPr>
        <w:tabs>
          <w:tab w:val="num" w:pos="720"/>
        </w:tabs>
        <w:ind w:left="720" w:hanging="360"/>
      </w:pPr>
    </w:lvl>
    <w:lvl w:ilvl="1" w:tplc="041D0015">
      <w:start w:val="1"/>
      <w:numFmt w:val="upperLetter"/>
      <w:lvlText w:val="%2."/>
      <w:lvlJc w:val="left"/>
      <w:pPr>
        <w:tabs>
          <w:tab w:val="num" w:pos="720"/>
        </w:tabs>
        <w:ind w:left="72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7" w15:restartNumberingAfterBreak="0">
    <w:nsid w:val="75824321"/>
    <w:multiLevelType w:val="hybridMultilevel"/>
    <w:tmpl w:val="3ADA409C"/>
    <w:lvl w:ilvl="0" w:tplc="041D000F">
      <w:start w:val="1"/>
      <w:numFmt w:val="decimal"/>
      <w:lvlText w:val="%1."/>
      <w:lvlJc w:val="left"/>
      <w:pPr>
        <w:tabs>
          <w:tab w:val="num" w:pos="587"/>
        </w:tabs>
        <w:ind w:left="587" w:hanging="360"/>
      </w:pPr>
      <w:rPr>
        <w:rFonts w:hint="default"/>
      </w:rPr>
    </w:lvl>
    <w:lvl w:ilvl="1" w:tplc="041D0003" w:tentative="1">
      <w:start w:val="1"/>
      <w:numFmt w:val="bullet"/>
      <w:lvlText w:val="o"/>
      <w:lvlJc w:val="left"/>
      <w:pPr>
        <w:tabs>
          <w:tab w:val="num" w:pos="3425"/>
        </w:tabs>
        <w:ind w:left="3425" w:hanging="360"/>
      </w:pPr>
      <w:rPr>
        <w:rFonts w:ascii="Courier New" w:hAnsi="Courier New" w:hint="default"/>
      </w:rPr>
    </w:lvl>
    <w:lvl w:ilvl="2" w:tplc="041D0005" w:tentative="1">
      <w:start w:val="1"/>
      <w:numFmt w:val="bullet"/>
      <w:lvlText w:val=""/>
      <w:lvlJc w:val="left"/>
      <w:pPr>
        <w:tabs>
          <w:tab w:val="num" w:pos="4145"/>
        </w:tabs>
        <w:ind w:left="4145" w:hanging="360"/>
      </w:pPr>
      <w:rPr>
        <w:rFonts w:ascii="Wingdings" w:hAnsi="Wingdings" w:hint="default"/>
      </w:rPr>
    </w:lvl>
    <w:lvl w:ilvl="3" w:tplc="041D0001" w:tentative="1">
      <w:start w:val="1"/>
      <w:numFmt w:val="bullet"/>
      <w:lvlText w:val=""/>
      <w:lvlJc w:val="left"/>
      <w:pPr>
        <w:tabs>
          <w:tab w:val="num" w:pos="4865"/>
        </w:tabs>
        <w:ind w:left="4865" w:hanging="360"/>
      </w:pPr>
      <w:rPr>
        <w:rFonts w:ascii="Symbol" w:hAnsi="Symbol" w:hint="default"/>
      </w:rPr>
    </w:lvl>
    <w:lvl w:ilvl="4" w:tplc="041D0003" w:tentative="1">
      <w:start w:val="1"/>
      <w:numFmt w:val="bullet"/>
      <w:lvlText w:val="o"/>
      <w:lvlJc w:val="left"/>
      <w:pPr>
        <w:tabs>
          <w:tab w:val="num" w:pos="5585"/>
        </w:tabs>
        <w:ind w:left="5585" w:hanging="360"/>
      </w:pPr>
      <w:rPr>
        <w:rFonts w:ascii="Courier New" w:hAnsi="Courier New" w:hint="default"/>
      </w:rPr>
    </w:lvl>
    <w:lvl w:ilvl="5" w:tplc="041D0005" w:tentative="1">
      <w:start w:val="1"/>
      <w:numFmt w:val="bullet"/>
      <w:lvlText w:val=""/>
      <w:lvlJc w:val="left"/>
      <w:pPr>
        <w:tabs>
          <w:tab w:val="num" w:pos="6305"/>
        </w:tabs>
        <w:ind w:left="6305" w:hanging="360"/>
      </w:pPr>
      <w:rPr>
        <w:rFonts w:ascii="Wingdings" w:hAnsi="Wingdings" w:hint="default"/>
      </w:rPr>
    </w:lvl>
    <w:lvl w:ilvl="6" w:tplc="041D0001" w:tentative="1">
      <w:start w:val="1"/>
      <w:numFmt w:val="bullet"/>
      <w:lvlText w:val=""/>
      <w:lvlJc w:val="left"/>
      <w:pPr>
        <w:tabs>
          <w:tab w:val="num" w:pos="7025"/>
        </w:tabs>
        <w:ind w:left="7025" w:hanging="360"/>
      </w:pPr>
      <w:rPr>
        <w:rFonts w:ascii="Symbol" w:hAnsi="Symbol" w:hint="default"/>
      </w:rPr>
    </w:lvl>
    <w:lvl w:ilvl="7" w:tplc="041D0003" w:tentative="1">
      <w:start w:val="1"/>
      <w:numFmt w:val="bullet"/>
      <w:lvlText w:val="o"/>
      <w:lvlJc w:val="left"/>
      <w:pPr>
        <w:tabs>
          <w:tab w:val="num" w:pos="7745"/>
        </w:tabs>
        <w:ind w:left="7745" w:hanging="360"/>
      </w:pPr>
      <w:rPr>
        <w:rFonts w:ascii="Courier New" w:hAnsi="Courier New" w:hint="default"/>
      </w:rPr>
    </w:lvl>
    <w:lvl w:ilvl="8" w:tplc="041D0005" w:tentative="1">
      <w:start w:val="1"/>
      <w:numFmt w:val="bullet"/>
      <w:lvlText w:val=""/>
      <w:lvlJc w:val="left"/>
      <w:pPr>
        <w:tabs>
          <w:tab w:val="num" w:pos="8465"/>
        </w:tabs>
        <w:ind w:left="8465" w:hanging="360"/>
      </w:pPr>
      <w:rPr>
        <w:rFonts w:ascii="Wingdings" w:hAnsi="Wingdings" w:hint="default"/>
      </w:rPr>
    </w:lvl>
  </w:abstractNum>
  <w:abstractNum w:abstractNumId="38" w15:restartNumberingAfterBreak="0">
    <w:nsid w:val="75F04F1B"/>
    <w:multiLevelType w:val="hybridMultilevel"/>
    <w:tmpl w:val="F124A19A"/>
    <w:lvl w:ilvl="0" w:tplc="041D0017">
      <w:start w:val="1"/>
      <w:numFmt w:val="decimal"/>
      <w:lvlText w:val="%1."/>
      <w:lvlJc w:val="left"/>
      <w:pPr>
        <w:tabs>
          <w:tab w:val="num" w:pos="587"/>
        </w:tabs>
        <w:ind w:left="587" w:hanging="360"/>
      </w:pPr>
    </w:lvl>
    <w:lvl w:ilvl="1" w:tplc="041D0019">
      <w:start w:val="1"/>
      <w:numFmt w:val="lowerLetter"/>
      <w:lvlText w:val="%2."/>
      <w:lvlJc w:val="left"/>
      <w:pPr>
        <w:tabs>
          <w:tab w:val="num" w:pos="1307"/>
        </w:tabs>
        <w:ind w:left="1307" w:hanging="360"/>
      </w:pPr>
    </w:lvl>
    <w:lvl w:ilvl="2" w:tplc="3B42BF1C">
      <w:start w:val="5"/>
      <w:numFmt w:val="decimal"/>
      <w:lvlText w:val="%3"/>
      <w:lvlJc w:val="left"/>
      <w:pPr>
        <w:ind w:left="2207" w:hanging="360"/>
      </w:pPr>
      <w:rPr>
        <w:rFonts w:hint="default"/>
      </w:rPr>
    </w:lvl>
    <w:lvl w:ilvl="3" w:tplc="041D000F" w:tentative="1">
      <w:start w:val="1"/>
      <w:numFmt w:val="decimal"/>
      <w:lvlText w:val="%4."/>
      <w:lvlJc w:val="left"/>
      <w:pPr>
        <w:tabs>
          <w:tab w:val="num" w:pos="2747"/>
        </w:tabs>
        <w:ind w:left="2747" w:hanging="360"/>
      </w:pPr>
    </w:lvl>
    <w:lvl w:ilvl="4" w:tplc="041D0019" w:tentative="1">
      <w:start w:val="1"/>
      <w:numFmt w:val="lowerLetter"/>
      <w:lvlText w:val="%5."/>
      <w:lvlJc w:val="left"/>
      <w:pPr>
        <w:tabs>
          <w:tab w:val="num" w:pos="3467"/>
        </w:tabs>
        <w:ind w:left="3467" w:hanging="360"/>
      </w:pPr>
    </w:lvl>
    <w:lvl w:ilvl="5" w:tplc="041D001B" w:tentative="1">
      <w:start w:val="1"/>
      <w:numFmt w:val="lowerRoman"/>
      <w:lvlText w:val="%6."/>
      <w:lvlJc w:val="right"/>
      <w:pPr>
        <w:tabs>
          <w:tab w:val="num" w:pos="4187"/>
        </w:tabs>
        <w:ind w:left="4187" w:hanging="180"/>
      </w:pPr>
    </w:lvl>
    <w:lvl w:ilvl="6" w:tplc="041D000F" w:tentative="1">
      <w:start w:val="1"/>
      <w:numFmt w:val="decimal"/>
      <w:lvlText w:val="%7."/>
      <w:lvlJc w:val="left"/>
      <w:pPr>
        <w:tabs>
          <w:tab w:val="num" w:pos="4907"/>
        </w:tabs>
        <w:ind w:left="4907" w:hanging="360"/>
      </w:pPr>
    </w:lvl>
    <w:lvl w:ilvl="7" w:tplc="041D0019" w:tentative="1">
      <w:start w:val="1"/>
      <w:numFmt w:val="lowerLetter"/>
      <w:lvlText w:val="%8."/>
      <w:lvlJc w:val="left"/>
      <w:pPr>
        <w:tabs>
          <w:tab w:val="num" w:pos="5627"/>
        </w:tabs>
        <w:ind w:left="5627" w:hanging="360"/>
      </w:pPr>
    </w:lvl>
    <w:lvl w:ilvl="8" w:tplc="041D001B" w:tentative="1">
      <w:start w:val="1"/>
      <w:numFmt w:val="lowerRoman"/>
      <w:lvlText w:val="%9."/>
      <w:lvlJc w:val="right"/>
      <w:pPr>
        <w:tabs>
          <w:tab w:val="num" w:pos="6347"/>
        </w:tabs>
        <w:ind w:left="6347" w:hanging="180"/>
      </w:pPr>
    </w:lvl>
  </w:abstractNum>
  <w:abstractNum w:abstractNumId="39" w15:restartNumberingAfterBreak="0">
    <w:nsid w:val="75F61DA3"/>
    <w:multiLevelType w:val="multilevel"/>
    <w:tmpl w:val="18362B8E"/>
    <w:styleLink w:val="SKVListor"/>
    <w:lvl w:ilvl="0">
      <w:start w:val="1"/>
      <w:numFmt w:val="decimal"/>
      <w:pStyle w:val="Numlista1"/>
      <w:lvlText w:val="%1."/>
      <w:lvlJc w:val="left"/>
      <w:pPr>
        <w:tabs>
          <w:tab w:val="num" w:pos="454"/>
        </w:tabs>
        <w:ind w:left="0" w:firstLine="0"/>
      </w:pPr>
      <w:rPr>
        <w:rFonts w:hint="default"/>
      </w:rPr>
    </w:lvl>
    <w:lvl w:ilvl="1">
      <w:start w:val="1"/>
      <w:numFmt w:val="decimal"/>
      <w:lvlRestart w:val="0"/>
      <w:pStyle w:val="Numlista2"/>
      <w:lvlText w:val="%2."/>
      <w:lvlJc w:val="left"/>
      <w:pPr>
        <w:tabs>
          <w:tab w:val="num" w:pos="680"/>
        </w:tabs>
        <w:ind w:left="227" w:firstLine="0"/>
      </w:pPr>
      <w:rPr>
        <w:rFonts w:hint="default"/>
      </w:rPr>
    </w:lvl>
    <w:lvl w:ilvl="2">
      <w:start w:val="1"/>
      <w:numFmt w:val="decimal"/>
      <w:lvlRestart w:val="0"/>
      <w:pStyle w:val="Numlista3"/>
      <w:lvlText w:val="%3."/>
      <w:lvlJc w:val="left"/>
      <w:pPr>
        <w:tabs>
          <w:tab w:val="num" w:pos="907"/>
        </w:tabs>
        <w:ind w:left="454" w:firstLine="0"/>
      </w:pPr>
      <w:rPr>
        <w:rFonts w:hint="default"/>
      </w:rPr>
    </w:lvl>
    <w:lvl w:ilvl="3">
      <w:start w:val="1"/>
      <w:numFmt w:val="bullet"/>
      <w:lvlRestart w:val="0"/>
      <w:pStyle w:val="Tankstreckslista1"/>
      <w:lvlText w:val="–"/>
      <w:lvlJc w:val="left"/>
      <w:pPr>
        <w:tabs>
          <w:tab w:val="num" w:pos="454"/>
        </w:tabs>
        <w:ind w:left="0" w:firstLine="0"/>
      </w:pPr>
      <w:rPr>
        <w:rFonts w:ascii="Times New Roman" w:hAnsi="Times New Roman" w:cs="Times New Roman" w:hint="default"/>
      </w:rPr>
    </w:lvl>
    <w:lvl w:ilvl="4">
      <w:start w:val="1"/>
      <w:numFmt w:val="bullet"/>
      <w:lvlRestart w:val="0"/>
      <w:pStyle w:val="Tankstreckslista2"/>
      <w:lvlText w:val="–"/>
      <w:lvlJc w:val="left"/>
      <w:pPr>
        <w:tabs>
          <w:tab w:val="num" w:pos="680"/>
        </w:tabs>
        <w:ind w:left="227" w:firstLine="0"/>
      </w:pPr>
      <w:rPr>
        <w:rFonts w:ascii="Times New Roman" w:hAnsi="Times New Roman" w:cs="Times New Roman" w:hint="default"/>
      </w:rPr>
    </w:lvl>
    <w:lvl w:ilvl="5">
      <w:start w:val="1"/>
      <w:numFmt w:val="bullet"/>
      <w:lvlRestart w:val="0"/>
      <w:pStyle w:val="Tankstreckslista3"/>
      <w:lvlText w:val="–"/>
      <w:lvlJc w:val="left"/>
      <w:pPr>
        <w:tabs>
          <w:tab w:val="num" w:pos="907"/>
        </w:tabs>
        <w:ind w:left="454" w:firstLine="0"/>
      </w:pPr>
      <w:rPr>
        <w:rFonts w:ascii="Times New Roman" w:hAnsi="Times New Roman" w:cs="Times New Roman" w:hint="default"/>
      </w:rPr>
    </w:lvl>
    <w:lvl w:ilvl="6">
      <w:start w:val="1"/>
      <w:numFmt w:val="lowerLetter"/>
      <w:lvlRestart w:val="0"/>
      <w:pStyle w:val="Alfalista1"/>
      <w:lvlText w:val="%7."/>
      <w:lvlJc w:val="left"/>
      <w:pPr>
        <w:tabs>
          <w:tab w:val="num" w:pos="454"/>
        </w:tabs>
        <w:ind w:left="0" w:firstLine="0"/>
      </w:pPr>
      <w:rPr>
        <w:rFonts w:hint="default"/>
      </w:rPr>
    </w:lvl>
    <w:lvl w:ilvl="7">
      <w:start w:val="1"/>
      <w:numFmt w:val="lowerLetter"/>
      <w:lvlRestart w:val="0"/>
      <w:pStyle w:val="Alfalista2"/>
      <w:lvlText w:val="%8."/>
      <w:lvlJc w:val="left"/>
      <w:pPr>
        <w:tabs>
          <w:tab w:val="num" w:pos="680"/>
        </w:tabs>
        <w:ind w:left="227" w:firstLine="0"/>
      </w:pPr>
      <w:rPr>
        <w:rFonts w:hint="default"/>
      </w:rPr>
    </w:lvl>
    <w:lvl w:ilvl="8">
      <w:start w:val="1"/>
      <w:numFmt w:val="lowerLetter"/>
      <w:lvlRestart w:val="0"/>
      <w:pStyle w:val="Alfalista3"/>
      <w:lvlText w:val="%9."/>
      <w:lvlJc w:val="left"/>
      <w:pPr>
        <w:tabs>
          <w:tab w:val="num" w:pos="907"/>
        </w:tabs>
        <w:ind w:left="454" w:firstLine="0"/>
      </w:pPr>
      <w:rPr>
        <w:rFonts w:hint="default"/>
      </w:rPr>
    </w:lvl>
  </w:abstractNum>
  <w:abstractNum w:abstractNumId="40" w15:restartNumberingAfterBreak="0">
    <w:nsid w:val="766B48BC"/>
    <w:multiLevelType w:val="singleLevel"/>
    <w:tmpl w:val="041D000F"/>
    <w:lvl w:ilvl="0">
      <w:start w:val="1"/>
      <w:numFmt w:val="decimal"/>
      <w:lvlText w:val="%1."/>
      <w:lvlJc w:val="left"/>
      <w:pPr>
        <w:ind w:left="720" w:hanging="360"/>
      </w:pPr>
      <w:rPr>
        <w:rFonts w:hint="default"/>
      </w:rPr>
    </w:lvl>
  </w:abstractNum>
  <w:abstractNum w:abstractNumId="41" w15:restartNumberingAfterBreak="0">
    <w:nsid w:val="7A0E2FD9"/>
    <w:multiLevelType w:val="hybridMultilevel"/>
    <w:tmpl w:val="1EDC4916"/>
    <w:lvl w:ilvl="0" w:tplc="041D0017">
      <w:start w:val="1"/>
      <w:numFmt w:val="lowerLetter"/>
      <w:lvlText w:val="%1)"/>
      <w:lvlJc w:val="left"/>
      <w:pPr>
        <w:tabs>
          <w:tab w:val="num" w:pos="454"/>
        </w:tabs>
        <w:ind w:left="454" w:hanging="227"/>
      </w:pPr>
      <w:rPr>
        <w:rFonts w:hint="default"/>
      </w:rPr>
    </w:lvl>
    <w:lvl w:ilvl="1" w:tplc="041D0015"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2" w15:restartNumberingAfterBreak="0">
    <w:nsid w:val="7A153BC5"/>
    <w:multiLevelType w:val="hybridMultilevel"/>
    <w:tmpl w:val="DA6A9042"/>
    <w:lvl w:ilvl="0" w:tplc="4D820968">
      <w:start w:val="1"/>
      <w:numFmt w:val="decimal"/>
      <w:lvlText w:val="%1."/>
      <w:lvlJc w:val="left"/>
      <w:pPr>
        <w:tabs>
          <w:tab w:val="num" w:pos="540"/>
        </w:tabs>
        <w:ind w:left="540" w:hanging="360"/>
      </w:pPr>
      <w:rPr>
        <w:rFonts w:hint="default"/>
        <w:sz w:val="20"/>
        <w:szCs w:val="20"/>
      </w:rPr>
    </w:lvl>
    <w:lvl w:ilvl="1" w:tplc="4B64891C" w:tentative="1">
      <w:start w:val="1"/>
      <w:numFmt w:val="lowerLetter"/>
      <w:lvlText w:val="%2."/>
      <w:lvlJc w:val="left"/>
      <w:pPr>
        <w:tabs>
          <w:tab w:val="num" w:pos="1440"/>
        </w:tabs>
        <w:ind w:left="1440" w:hanging="360"/>
      </w:pPr>
    </w:lvl>
    <w:lvl w:ilvl="2" w:tplc="5B649E24" w:tentative="1">
      <w:start w:val="1"/>
      <w:numFmt w:val="lowerRoman"/>
      <w:lvlText w:val="%3."/>
      <w:lvlJc w:val="right"/>
      <w:pPr>
        <w:tabs>
          <w:tab w:val="num" w:pos="2160"/>
        </w:tabs>
        <w:ind w:left="2160" w:hanging="180"/>
      </w:pPr>
    </w:lvl>
    <w:lvl w:ilvl="3" w:tplc="5F4C6836" w:tentative="1">
      <w:start w:val="1"/>
      <w:numFmt w:val="decimal"/>
      <w:lvlText w:val="%4."/>
      <w:lvlJc w:val="left"/>
      <w:pPr>
        <w:tabs>
          <w:tab w:val="num" w:pos="2880"/>
        </w:tabs>
        <w:ind w:left="2880" w:hanging="360"/>
      </w:pPr>
    </w:lvl>
    <w:lvl w:ilvl="4" w:tplc="56D6BFB4" w:tentative="1">
      <w:start w:val="1"/>
      <w:numFmt w:val="lowerLetter"/>
      <w:lvlText w:val="%5."/>
      <w:lvlJc w:val="left"/>
      <w:pPr>
        <w:tabs>
          <w:tab w:val="num" w:pos="3600"/>
        </w:tabs>
        <w:ind w:left="3600" w:hanging="360"/>
      </w:pPr>
    </w:lvl>
    <w:lvl w:ilvl="5" w:tplc="D6C8717E" w:tentative="1">
      <w:start w:val="1"/>
      <w:numFmt w:val="lowerRoman"/>
      <w:lvlText w:val="%6."/>
      <w:lvlJc w:val="right"/>
      <w:pPr>
        <w:tabs>
          <w:tab w:val="num" w:pos="4320"/>
        </w:tabs>
        <w:ind w:left="4320" w:hanging="180"/>
      </w:pPr>
    </w:lvl>
    <w:lvl w:ilvl="6" w:tplc="8112129E" w:tentative="1">
      <w:start w:val="1"/>
      <w:numFmt w:val="decimal"/>
      <w:lvlText w:val="%7."/>
      <w:lvlJc w:val="left"/>
      <w:pPr>
        <w:tabs>
          <w:tab w:val="num" w:pos="5040"/>
        </w:tabs>
        <w:ind w:left="5040" w:hanging="360"/>
      </w:pPr>
    </w:lvl>
    <w:lvl w:ilvl="7" w:tplc="A02AF6FC" w:tentative="1">
      <w:start w:val="1"/>
      <w:numFmt w:val="lowerLetter"/>
      <w:lvlText w:val="%8."/>
      <w:lvlJc w:val="left"/>
      <w:pPr>
        <w:tabs>
          <w:tab w:val="num" w:pos="5760"/>
        </w:tabs>
        <w:ind w:left="5760" w:hanging="360"/>
      </w:pPr>
    </w:lvl>
    <w:lvl w:ilvl="8" w:tplc="D2EC5534" w:tentative="1">
      <w:start w:val="1"/>
      <w:numFmt w:val="lowerRoman"/>
      <w:lvlText w:val="%9."/>
      <w:lvlJc w:val="right"/>
      <w:pPr>
        <w:tabs>
          <w:tab w:val="num" w:pos="6480"/>
        </w:tabs>
        <w:ind w:left="6480" w:hanging="180"/>
      </w:pPr>
    </w:lvl>
  </w:abstractNum>
  <w:abstractNum w:abstractNumId="43" w15:restartNumberingAfterBreak="0">
    <w:nsid w:val="7AD92AC4"/>
    <w:multiLevelType w:val="hybridMultilevel"/>
    <w:tmpl w:val="8D8250D6"/>
    <w:lvl w:ilvl="0" w:tplc="F7C4AF96">
      <w:start w:val="1"/>
      <w:numFmt w:val="upperLetter"/>
      <w:lvlText w:val="%1."/>
      <w:lvlJc w:val="left"/>
      <w:pPr>
        <w:tabs>
          <w:tab w:val="num" w:pos="720"/>
        </w:tabs>
        <w:ind w:left="720" w:hanging="360"/>
      </w:pPr>
      <w:rPr>
        <w:rFonts w:hint="default"/>
      </w:rPr>
    </w:lvl>
    <w:lvl w:ilvl="1" w:tplc="041D0019">
      <w:start w:val="1"/>
      <w:numFmt w:val="upperLetter"/>
      <w:lvlText w:val="%2."/>
      <w:lvlJc w:val="left"/>
      <w:pPr>
        <w:tabs>
          <w:tab w:val="num" w:pos="720"/>
        </w:tabs>
        <w:ind w:left="72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4" w15:restartNumberingAfterBreak="0">
    <w:nsid w:val="7CA92707"/>
    <w:multiLevelType w:val="multilevel"/>
    <w:tmpl w:val="D916AFAA"/>
    <w:lvl w:ilvl="0">
      <w:start w:val="1"/>
      <w:numFmt w:val="decimal"/>
      <w:pStyle w:val="Paragraf1"/>
      <w:lvlText w:val="%1 § "/>
      <w:lvlJc w:val="left"/>
      <w:pPr>
        <w:tabs>
          <w:tab w:val="num" w:pos="454"/>
        </w:tabs>
        <w:ind w:left="0" w:firstLine="0"/>
      </w:pPr>
      <w:rPr>
        <w:rFonts w:hint="default"/>
        <w:b/>
      </w:rPr>
    </w:lvl>
    <w:lvl w:ilvl="1">
      <w:start w:val="1"/>
      <w:numFmt w:val="lowerLetter"/>
      <w:pStyle w:val="Paragraf2"/>
      <w:lvlText w:val="%1 %2 § "/>
      <w:lvlJc w:val="left"/>
      <w:pPr>
        <w:tabs>
          <w:tab w:val="num" w:pos="454"/>
        </w:tabs>
        <w:ind w:left="0" w:firstLine="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7F7E4EAE"/>
    <w:multiLevelType w:val="hybridMultilevel"/>
    <w:tmpl w:val="F12A6C36"/>
    <w:lvl w:ilvl="0" w:tplc="8F3A089E">
      <w:start w:val="4"/>
      <w:numFmt w:val="decimal"/>
      <w:pStyle w:val="Numreradlista"/>
      <w:lvlText w:val="%1."/>
      <w:lvlJc w:val="left"/>
      <w:pPr>
        <w:tabs>
          <w:tab w:val="num" w:pos="454"/>
        </w:tabs>
        <w:ind w:left="454" w:hanging="227"/>
      </w:pPr>
      <w:rPr>
        <w:rFonts w:hint="default"/>
      </w:rPr>
    </w:lvl>
    <w:lvl w:ilvl="1" w:tplc="041D0015"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abstractNumId w:val="33"/>
  </w:num>
  <w:num w:numId="2">
    <w:abstractNumId w:val="39"/>
  </w:num>
  <w:num w:numId="3">
    <w:abstractNumId w:val="17"/>
  </w:num>
  <w:num w:numId="4">
    <w:abstractNumId w:val="14"/>
  </w:num>
  <w:num w:numId="5">
    <w:abstractNumId w:val="7"/>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5"/>
  </w:num>
  <w:num w:numId="8">
    <w:abstractNumId w:val="3"/>
  </w:num>
  <w:num w:numId="9">
    <w:abstractNumId w:val="23"/>
  </w:num>
  <w:num w:numId="10">
    <w:abstractNumId w:val="43"/>
  </w:num>
  <w:num w:numId="11">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num>
  <w:num w:numId="1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4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5"/>
  </w:num>
  <w:num w:numId="18">
    <w:abstractNumId w:val="45"/>
    <w:lvlOverride w:ilvl="0">
      <w:startOverride w:val="1"/>
    </w:lvlOverride>
  </w:num>
  <w:num w:numId="19">
    <w:abstractNumId w:val="15"/>
  </w:num>
  <w:num w:numId="20">
    <w:abstractNumId w:val="22"/>
  </w:num>
  <w:num w:numId="21">
    <w:abstractNumId w:val="5"/>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42"/>
  </w:num>
  <w:num w:numId="28">
    <w:abstractNumId w:val="31"/>
  </w:num>
  <w:num w:numId="29">
    <w:abstractNumId w:val="16"/>
  </w:num>
  <w:num w:numId="30">
    <w:abstractNumId w:val="29"/>
  </w:num>
  <w:num w:numId="31">
    <w:abstractNumId w:val="38"/>
  </w:num>
  <w:num w:numId="32">
    <w:abstractNumId w:val="45"/>
  </w:num>
  <w:num w:numId="33">
    <w:abstractNumId w:val="7"/>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4"/>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4"/>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num>
  <w:num w:numId="38">
    <w:abstractNumId w:val="20"/>
  </w:num>
  <w:num w:numId="39">
    <w:abstractNumId w:val="24"/>
  </w:num>
  <w:num w:numId="40">
    <w:abstractNumId w:val="4"/>
  </w:num>
  <w:num w:numId="41">
    <w:abstractNumId w:val="37"/>
  </w:num>
  <w:num w:numId="42">
    <w:abstractNumId w:val="2"/>
  </w:num>
  <w:num w:numId="43">
    <w:abstractNumId w:val="4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
    <w:lvlOverride w:ilvl="0">
      <w:startOverride w:val="4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6"/>
  </w:num>
  <w:num w:numId="48">
    <w:abstractNumId w:val="44"/>
  </w:num>
  <w:num w:numId="49">
    <w:abstractNumId w:val="41"/>
  </w:num>
  <w:num w:numId="50">
    <w:abstractNumId w:val="4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4"/>
    <w:lvlOverride w:ilvl="0">
      <w:lvl w:ilvl="0">
        <w:start w:val="1"/>
        <w:numFmt w:val="decimal"/>
        <w:pStyle w:val="Paragraf1"/>
        <w:lvlText w:val="%1 § "/>
        <w:lvlJc w:val="left"/>
        <w:pPr>
          <w:tabs>
            <w:tab w:val="num" w:pos="596"/>
          </w:tabs>
          <w:ind w:left="142" w:firstLine="0"/>
        </w:pPr>
        <w:rPr>
          <w:rFonts w:hint="default"/>
          <w:b/>
          <w:i w:val="0"/>
          <w:color w:val="auto"/>
        </w:rPr>
      </w:lvl>
    </w:lvlOverride>
    <w:lvlOverride w:ilvl="1">
      <w:lvl w:ilvl="1">
        <w:start w:val="1"/>
        <w:numFmt w:val="lowerLetter"/>
        <w:pStyle w:val="Paragraf2"/>
        <w:lvlText w:val="%1 %2 § "/>
        <w:lvlJc w:val="left"/>
        <w:pPr>
          <w:tabs>
            <w:tab w:val="num" w:pos="454"/>
          </w:tabs>
          <w:ind w:left="0" w:firstLine="0"/>
        </w:pPr>
        <w:rPr>
          <w:rFonts w:hint="default"/>
          <w:b/>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7">
    <w:abstractNumId w:val="19"/>
  </w:num>
  <w:num w:numId="58">
    <w:abstractNumId w:val="21"/>
  </w:num>
  <w:num w:numId="59">
    <w:abstractNumId w:val="40"/>
  </w:num>
  <w:num w:numId="60">
    <w:abstractNumId w:val="30"/>
  </w:num>
  <w:num w:numId="61">
    <w:abstractNumId w:val="6"/>
  </w:num>
  <w:num w:numId="62">
    <w:abstractNumId w:val="0"/>
  </w:num>
  <w:num w:numId="63">
    <w:abstractNumId w:val="10"/>
  </w:num>
  <w:num w:numId="64">
    <w:abstractNumId w:val="11"/>
  </w:num>
  <w:num w:numId="65">
    <w:abstractNumId w:val="32"/>
  </w:num>
  <w:num w:numId="66">
    <w:abstractNumId w:val="34"/>
  </w:num>
  <w:num w:numId="67">
    <w:abstractNumId w:val="28"/>
  </w:num>
  <w:num w:numId="68">
    <w:abstractNumId w:val="18"/>
  </w:num>
  <w:num w:numId="69">
    <w:abstractNumId w:val="13"/>
  </w:num>
  <w:num w:numId="70">
    <w:abstractNumId w:val="9"/>
  </w:num>
  <w:num w:numId="71">
    <w:abstractNumId w:val="36"/>
  </w:num>
  <w:num w:numId="72">
    <w:abstractNumId w:val="44"/>
    <w:lvlOverride w:ilvl="0">
      <w:startOverride w:val="1"/>
      <w:lvl w:ilvl="0">
        <w:start w:val="1"/>
        <w:numFmt w:val="decimal"/>
        <w:pStyle w:val="Paragraf1"/>
        <w:lvlText w:val="%1 § "/>
        <w:lvlJc w:val="left"/>
        <w:pPr>
          <w:tabs>
            <w:tab w:val="num" w:pos="596"/>
          </w:tabs>
          <w:ind w:left="142" w:firstLine="0"/>
        </w:pPr>
        <w:rPr>
          <w:rFonts w:hint="default"/>
          <w:b/>
        </w:rPr>
      </w:lvl>
    </w:lvlOverride>
    <w:lvlOverride w:ilvl="1">
      <w:startOverride w:val="1"/>
      <w:lvl w:ilvl="1">
        <w:start w:val="1"/>
        <w:numFmt w:val="lowerLetter"/>
        <w:pStyle w:val="Paragraf2"/>
        <w:lvlText w:val="%1 %2 § "/>
        <w:lvlJc w:val="left"/>
        <w:pPr>
          <w:tabs>
            <w:tab w:val="num" w:pos="454"/>
          </w:tabs>
          <w:ind w:left="0" w:firstLine="0"/>
        </w:pPr>
        <w:rPr>
          <w:rFonts w:hint="default"/>
          <w:b/>
        </w:rPr>
      </w:lvl>
    </w:lvlOverride>
    <w:lvlOverride w:ilvl="2">
      <w:startOverride w:val="1"/>
      <w:lvl w:ilvl="2">
        <w:start w:val="1"/>
        <w:numFmt w:val="lowerRoman"/>
        <w:lvlText w:val="%3)"/>
        <w:lvlJc w:val="left"/>
        <w:pPr>
          <w:ind w:left="1080" w:hanging="360"/>
        </w:pPr>
        <w:rPr>
          <w:rFonts w:hint="default"/>
        </w:rPr>
      </w:lvl>
    </w:lvlOverride>
    <w:lvlOverride w:ilvl="3">
      <w:startOverride w:val="1"/>
      <w:lvl w:ilvl="3">
        <w:start w:val="1"/>
        <w:numFmt w:val="decimal"/>
        <w:lvlText w:val="(%4)"/>
        <w:lvlJc w:val="left"/>
        <w:pPr>
          <w:ind w:left="1440" w:hanging="36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73">
    <w:abstractNumId w:val="44"/>
    <w:lvlOverride w:ilvl="0">
      <w:startOverride w:val="1"/>
      <w:lvl w:ilvl="0">
        <w:start w:val="1"/>
        <w:numFmt w:val="decimal"/>
        <w:pStyle w:val="Paragraf1"/>
        <w:lvlText w:val="%1 § "/>
        <w:lvlJc w:val="left"/>
        <w:pPr>
          <w:tabs>
            <w:tab w:val="num" w:pos="596"/>
          </w:tabs>
          <w:ind w:left="142" w:firstLine="0"/>
        </w:pPr>
        <w:rPr>
          <w:rFonts w:hint="default"/>
          <w:b/>
        </w:rPr>
      </w:lvl>
    </w:lvlOverride>
    <w:lvlOverride w:ilvl="1">
      <w:startOverride w:val="1"/>
      <w:lvl w:ilvl="1">
        <w:start w:val="1"/>
        <w:numFmt w:val="lowerLetter"/>
        <w:pStyle w:val="Paragraf2"/>
        <w:lvlText w:val="%1 %2 § "/>
        <w:lvlJc w:val="left"/>
        <w:pPr>
          <w:tabs>
            <w:tab w:val="num" w:pos="454"/>
          </w:tabs>
          <w:ind w:left="0" w:firstLine="0"/>
        </w:pPr>
        <w:rPr>
          <w:rFonts w:hint="default"/>
          <w:b/>
        </w:rPr>
      </w:lvl>
    </w:lvlOverride>
    <w:lvlOverride w:ilvl="2">
      <w:startOverride w:val="1"/>
      <w:lvl w:ilvl="2">
        <w:start w:val="1"/>
        <w:numFmt w:val="lowerRoman"/>
        <w:lvlText w:val="%3)"/>
        <w:lvlJc w:val="left"/>
        <w:pPr>
          <w:ind w:left="1080" w:hanging="360"/>
        </w:pPr>
        <w:rPr>
          <w:rFonts w:hint="default"/>
        </w:rPr>
      </w:lvl>
    </w:lvlOverride>
    <w:lvlOverride w:ilvl="3">
      <w:startOverride w:val="1"/>
      <w:lvl w:ilvl="3">
        <w:start w:val="1"/>
        <w:numFmt w:val="decimal"/>
        <w:lvlText w:val="(%4)"/>
        <w:lvlJc w:val="left"/>
        <w:pPr>
          <w:ind w:left="1440" w:hanging="36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7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4"/>
    <w:lvlOverride w:ilvl="0">
      <w:startOverride w:val="1"/>
      <w:lvl w:ilvl="0">
        <w:start w:val="1"/>
        <w:numFmt w:val="decimal"/>
        <w:pStyle w:val="Paragraf1"/>
        <w:lvlText w:val="%1 § "/>
        <w:lvlJc w:val="left"/>
        <w:pPr>
          <w:tabs>
            <w:tab w:val="num" w:pos="596"/>
          </w:tabs>
          <w:ind w:left="142" w:firstLine="0"/>
        </w:pPr>
        <w:rPr>
          <w:rFonts w:hint="default"/>
          <w:b/>
          <w:i w:val="0"/>
          <w:color w:val="auto"/>
        </w:rPr>
      </w:lvl>
    </w:lvlOverride>
    <w:lvlOverride w:ilvl="1">
      <w:startOverride w:val="1"/>
      <w:lvl w:ilvl="1">
        <w:start w:val="1"/>
        <w:numFmt w:val="lowerLetter"/>
        <w:pStyle w:val="Paragraf2"/>
        <w:lvlText w:val="%1 %2 § "/>
        <w:lvlJc w:val="left"/>
        <w:pPr>
          <w:tabs>
            <w:tab w:val="num" w:pos="454"/>
          </w:tabs>
          <w:ind w:left="0" w:firstLine="0"/>
        </w:pPr>
        <w:rPr>
          <w:rFonts w:hint="default"/>
          <w:b/>
        </w:rPr>
      </w:lvl>
    </w:lvlOverride>
    <w:lvlOverride w:ilvl="2">
      <w:startOverride w:val="1"/>
      <w:lvl w:ilvl="2">
        <w:start w:val="1"/>
        <w:numFmt w:val="lowerRoman"/>
        <w:lvlText w:val="%3)"/>
        <w:lvlJc w:val="left"/>
        <w:pPr>
          <w:ind w:left="1080" w:hanging="360"/>
        </w:pPr>
        <w:rPr>
          <w:rFonts w:hint="default"/>
        </w:rPr>
      </w:lvl>
    </w:lvlOverride>
    <w:lvlOverride w:ilvl="3">
      <w:startOverride w:val="1"/>
      <w:lvl w:ilvl="3">
        <w:start w:val="1"/>
        <w:numFmt w:val="decimal"/>
        <w:lvlText w:val="(%4)"/>
        <w:lvlJc w:val="left"/>
        <w:pPr>
          <w:ind w:left="1440" w:hanging="36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5"/>
    <w:lvlOverride w:ilvl="0">
      <w:startOverride w:val="3"/>
    </w:lvlOverride>
  </w:num>
  <w:num w:numId="8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attachedTemplate r:id="rId1"/>
  <w:defaultTabStop w:val="1304"/>
  <w:hyphenationZone w:val="425"/>
  <w:evenAndOddHeaders/>
  <w:characterSpacingControl w:val="doNotCompress"/>
  <w:hdrShapeDefaults>
    <o:shapedefaults v:ext="edit" spidmax="1638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rrect" w:val="0"/>
    <w:docVar w:name="Created" w:val="True"/>
    <w:docVar w:name="Reprint" w:val="0"/>
    <w:docVar w:name="Type" w:val="Föreskrift.dotm"/>
  </w:docVars>
  <w:rsids>
    <w:rsidRoot w:val="00483ECE"/>
    <w:rsid w:val="00003D1A"/>
    <w:rsid w:val="00015FF3"/>
    <w:rsid w:val="000165F4"/>
    <w:rsid w:val="00017A10"/>
    <w:rsid w:val="000230F8"/>
    <w:rsid w:val="00033AF1"/>
    <w:rsid w:val="00034041"/>
    <w:rsid w:val="00034C32"/>
    <w:rsid w:val="00041D2D"/>
    <w:rsid w:val="00042309"/>
    <w:rsid w:val="000443E6"/>
    <w:rsid w:val="00044743"/>
    <w:rsid w:val="0005252D"/>
    <w:rsid w:val="00052712"/>
    <w:rsid w:val="000542F1"/>
    <w:rsid w:val="00067C87"/>
    <w:rsid w:val="00070D8F"/>
    <w:rsid w:val="00072087"/>
    <w:rsid w:val="000807FA"/>
    <w:rsid w:val="00082E77"/>
    <w:rsid w:val="00084AEF"/>
    <w:rsid w:val="00085F69"/>
    <w:rsid w:val="00086B43"/>
    <w:rsid w:val="00087A68"/>
    <w:rsid w:val="00093473"/>
    <w:rsid w:val="000967C7"/>
    <w:rsid w:val="000A16AE"/>
    <w:rsid w:val="000A3584"/>
    <w:rsid w:val="000A3C26"/>
    <w:rsid w:val="000A4F1D"/>
    <w:rsid w:val="000A7982"/>
    <w:rsid w:val="000A7EB1"/>
    <w:rsid w:val="000C1AEC"/>
    <w:rsid w:val="000C2E90"/>
    <w:rsid w:val="000C47DD"/>
    <w:rsid w:val="000C5989"/>
    <w:rsid w:val="000C74FB"/>
    <w:rsid w:val="000D0BD7"/>
    <w:rsid w:val="000D224D"/>
    <w:rsid w:val="000D4AC8"/>
    <w:rsid w:val="000D7E57"/>
    <w:rsid w:val="000E0FEB"/>
    <w:rsid w:val="000E4E49"/>
    <w:rsid w:val="000E4F41"/>
    <w:rsid w:val="00101EEE"/>
    <w:rsid w:val="001022C7"/>
    <w:rsid w:val="00102BDA"/>
    <w:rsid w:val="00103B8C"/>
    <w:rsid w:val="0010689E"/>
    <w:rsid w:val="00106E26"/>
    <w:rsid w:val="001107B6"/>
    <w:rsid w:val="001137CB"/>
    <w:rsid w:val="001139A6"/>
    <w:rsid w:val="00120DCF"/>
    <w:rsid w:val="001248E0"/>
    <w:rsid w:val="0012628E"/>
    <w:rsid w:val="00130FFE"/>
    <w:rsid w:val="00132889"/>
    <w:rsid w:val="001332C6"/>
    <w:rsid w:val="00134493"/>
    <w:rsid w:val="00134F2D"/>
    <w:rsid w:val="00136F49"/>
    <w:rsid w:val="00142E66"/>
    <w:rsid w:val="00144438"/>
    <w:rsid w:val="001460DC"/>
    <w:rsid w:val="0016184E"/>
    <w:rsid w:val="001629C3"/>
    <w:rsid w:val="00163645"/>
    <w:rsid w:val="0016796D"/>
    <w:rsid w:val="0016798B"/>
    <w:rsid w:val="00170337"/>
    <w:rsid w:val="001802B2"/>
    <w:rsid w:val="001828CD"/>
    <w:rsid w:val="00183689"/>
    <w:rsid w:val="00185608"/>
    <w:rsid w:val="00196583"/>
    <w:rsid w:val="001A2EE1"/>
    <w:rsid w:val="001A5E8E"/>
    <w:rsid w:val="001A6416"/>
    <w:rsid w:val="001A6C71"/>
    <w:rsid w:val="001B3713"/>
    <w:rsid w:val="001C5E30"/>
    <w:rsid w:val="001C662B"/>
    <w:rsid w:val="001C697A"/>
    <w:rsid w:val="001E5FD2"/>
    <w:rsid w:val="001F1FD5"/>
    <w:rsid w:val="001F533A"/>
    <w:rsid w:val="00202B69"/>
    <w:rsid w:val="00204E04"/>
    <w:rsid w:val="00206399"/>
    <w:rsid w:val="002068C9"/>
    <w:rsid w:val="00207BAD"/>
    <w:rsid w:val="00207C19"/>
    <w:rsid w:val="00216A14"/>
    <w:rsid w:val="002201F3"/>
    <w:rsid w:val="0022047B"/>
    <w:rsid w:val="00224F5B"/>
    <w:rsid w:val="00225BAA"/>
    <w:rsid w:val="002309B4"/>
    <w:rsid w:val="00232321"/>
    <w:rsid w:val="00241A48"/>
    <w:rsid w:val="00245122"/>
    <w:rsid w:val="00246F39"/>
    <w:rsid w:val="002478B0"/>
    <w:rsid w:val="0026193D"/>
    <w:rsid w:val="00261B21"/>
    <w:rsid w:val="002652AD"/>
    <w:rsid w:val="00274611"/>
    <w:rsid w:val="002749CD"/>
    <w:rsid w:val="00276ACF"/>
    <w:rsid w:val="00280315"/>
    <w:rsid w:val="00293074"/>
    <w:rsid w:val="00296952"/>
    <w:rsid w:val="002970F8"/>
    <w:rsid w:val="002A075C"/>
    <w:rsid w:val="002A5ED5"/>
    <w:rsid w:val="002A6029"/>
    <w:rsid w:val="002A7A06"/>
    <w:rsid w:val="002B1F83"/>
    <w:rsid w:val="002B35BD"/>
    <w:rsid w:val="002B4C70"/>
    <w:rsid w:val="002B5653"/>
    <w:rsid w:val="002B7CC6"/>
    <w:rsid w:val="002C06B7"/>
    <w:rsid w:val="002C7331"/>
    <w:rsid w:val="002E16C1"/>
    <w:rsid w:val="002E2918"/>
    <w:rsid w:val="002E2DE6"/>
    <w:rsid w:val="002E72ED"/>
    <w:rsid w:val="002E7783"/>
    <w:rsid w:val="002E7FE1"/>
    <w:rsid w:val="002F03AA"/>
    <w:rsid w:val="00301621"/>
    <w:rsid w:val="00301D96"/>
    <w:rsid w:val="00313B00"/>
    <w:rsid w:val="00314984"/>
    <w:rsid w:val="003206D7"/>
    <w:rsid w:val="00322557"/>
    <w:rsid w:val="00323566"/>
    <w:rsid w:val="00331A5A"/>
    <w:rsid w:val="00331C63"/>
    <w:rsid w:val="0033507F"/>
    <w:rsid w:val="0033771A"/>
    <w:rsid w:val="003379F1"/>
    <w:rsid w:val="00340FCC"/>
    <w:rsid w:val="00343472"/>
    <w:rsid w:val="00350A26"/>
    <w:rsid w:val="0035287F"/>
    <w:rsid w:val="00353777"/>
    <w:rsid w:val="00354E8F"/>
    <w:rsid w:val="003566A8"/>
    <w:rsid w:val="003578C5"/>
    <w:rsid w:val="00361A19"/>
    <w:rsid w:val="00363422"/>
    <w:rsid w:val="00366D16"/>
    <w:rsid w:val="0036709A"/>
    <w:rsid w:val="00367E29"/>
    <w:rsid w:val="0037241A"/>
    <w:rsid w:val="00377A27"/>
    <w:rsid w:val="00382992"/>
    <w:rsid w:val="003838A1"/>
    <w:rsid w:val="00384B4B"/>
    <w:rsid w:val="00387C15"/>
    <w:rsid w:val="003910D5"/>
    <w:rsid w:val="00397672"/>
    <w:rsid w:val="003A254D"/>
    <w:rsid w:val="003B1BD9"/>
    <w:rsid w:val="003B58C1"/>
    <w:rsid w:val="003C3E64"/>
    <w:rsid w:val="003C5883"/>
    <w:rsid w:val="003D3383"/>
    <w:rsid w:val="003D36D3"/>
    <w:rsid w:val="003D7F0E"/>
    <w:rsid w:val="003E04E3"/>
    <w:rsid w:val="003E1001"/>
    <w:rsid w:val="003E1C9F"/>
    <w:rsid w:val="003E5828"/>
    <w:rsid w:val="003E6F65"/>
    <w:rsid w:val="003F01F5"/>
    <w:rsid w:val="003F2013"/>
    <w:rsid w:val="003F6977"/>
    <w:rsid w:val="003F716D"/>
    <w:rsid w:val="004051D0"/>
    <w:rsid w:val="00406F81"/>
    <w:rsid w:val="00410F73"/>
    <w:rsid w:val="0041589E"/>
    <w:rsid w:val="004167CC"/>
    <w:rsid w:val="00417C1C"/>
    <w:rsid w:val="0042075F"/>
    <w:rsid w:val="00437998"/>
    <w:rsid w:val="00442489"/>
    <w:rsid w:val="00443CD9"/>
    <w:rsid w:val="004447A0"/>
    <w:rsid w:val="00445714"/>
    <w:rsid w:val="00450844"/>
    <w:rsid w:val="0045115B"/>
    <w:rsid w:val="004531FD"/>
    <w:rsid w:val="00457299"/>
    <w:rsid w:val="004579B4"/>
    <w:rsid w:val="00460B88"/>
    <w:rsid w:val="00466222"/>
    <w:rsid w:val="004715B4"/>
    <w:rsid w:val="0047400E"/>
    <w:rsid w:val="00475951"/>
    <w:rsid w:val="00483C9E"/>
    <w:rsid w:val="00483ECE"/>
    <w:rsid w:val="00486498"/>
    <w:rsid w:val="00490EC2"/>
    <w:rsid w:val="00492962"/>
    <w:rsid w:val="00494391"/>
    <w:rsid w:val="004A5BAE"/>
    <w:rsid w:val="004A5CBE"/>
    <w:rsid w:val="004B4E38"/>
    <w:rsid w:val="004B51FB"/>
    <w:rsid w:val="004B7DEE"/>
    <w:rsid w:val="004C4824"/>
    <w:rsid w:val="004C4B68"/>
    <w:rsid w:val="004D0383"/>
    <w:rsid w:val="004D145D"/>
    <w:rsid w:val="004E0EBE"/>
    <w:rsid w:val="004E17EE"/>
    <w:rsid w:val="004E1883"/>
    <w:rsid w:val="004E5DBB"/>
    <w:rsid w:val="004E66E6"/>
    <w:rsid w:val="004E7B9B"/>
    <w:rsid w:val="004F6A92"/>
    <w:rsid w:val="00511D23"/>
    <w:rsid w:val="00514828"/>
    <w:rsid w:val="00520EC5"/>
    <w:rsid w:val="00523843"/>
    <w:rsid w:val="00532136"/>
    <w:rsid w:val="00533F0E"/>
    <w:rsid w:val="00535238"/>
    <w:rsid w:val="00540B33"/>
    <w:rsid w:val="00541E5D"/>
    <w:rsid w:val="00545627"/>
    <w:rsid w:val="00547AEE"/>
    <w:rsid w:val="00550FA6"/>
    <w:rsid w:val="0055127D"/>
    <w:rsid w:val="005555DD"/>
    <w:rsid w:val="005561D9"/>
    <w:rsid w:val="00557A0B"/>
    <w:rsid w:val="00564074"/>
    <w:rsid w:val="00567043"/>
    <w:rsid w:val="00567CE6"/>
    <w:rsid w:val="00577A54"/>
    <w:rsid w:val="005804DE"/>
    <w:rsid w:val="00580BBD"/>
    <w:rsid w:val="005821A0"/>
    <w:rsid w:val="005859C3"/>
    <w:rsid w:val="0059405D"/>
    <w:rsid w:val="00597CF1"/>
    <w:rsid w:val="005A1E6E"/>
    <w:rsid w:val="005A3C18"/>
    <w:rsid w:val="005A3C55"/>
    <w:rsid w:val="005A7487"/>
    <w:rsid w:val="005B2BF2"/>
    <w:rsid w:val="005B4CCC"/>
    <w:rsid w:val="005B6B9C"/>
    <w:rsid w:val="005C0E80"/>
    <w:rsid w:val="005C3D7F"/>
    <w:rsid w:val="005D0FE6"/>
    <w:rsid w:val="005D42F9"/>
    <w:rsid w:val="005D504D"/>
    <w:rsid w:val="005E2C91"/>
    <w:rsid w:val="005F4265"/>
    <w:rsid w:val="0060342B"/>
    <w:rsid w:val="00604FDB"/>
    <w:rsid w:val="00607140"/>
    <w:rsid w:val="00610B33"/>
    <w:rsid w:val="006157F3"/>
    <w:rsid w:val="0062414A"/>
    <w:rsid w:val="00625FE8"/>
    <w:rsid w:val="0063389F"/>
    <w:rsid w:val="00635BEB"/>
    <w:rsid w:val="00640E88"/>
    <w:rsid w:val="00642274"/>
    <w:rsid w:val="00643C18"/>
    <w:rsid w:val="006457E0"/>
    <w:rsid w:val="006474B5"/>
    <w:rsid w:val="00653BB6"/>
    <w:rsid w:val="00656D73"/>
    <w:rsid w:val="00662461"/>
    <w:rsid w:val="00663F9E"/>
    <w:rsid w:val="00684EB8"/>
    <w:rsid w:val="00690761"/>
    <w:rsid w:val="00693F03"/>
    <w:rsid w:val="00696F5C"/>
    <w:rsid w:val="006A036C"/>
    <w:rsid w:val="006A1D8B"/>
    <w:rsid w:val="006B254B"/>
    <w:rsid w:val="006C1E46"/>
    <w:rsid w:val="006C6D5C"/>
    <w:rsid w:val="006D0333"/>
    <w:rsid w:val="006D0BF4"/>
    <w:rsid w:val="006D224C"/>
    <w:rsid w:val="006E0FA1"/>
    <w:rsid w:val="006F02C7"/>
    <w:rsid w:val="00703E9F"/>
    <w:rsid w:val="00713DB5"/>
    <w:rsid w:val="0071550C"/>
    <w:rsid w:val="007208F0"/>
    <w:rsid w:val="00726D3A"/>
    <w:rsid w:val="007277A4"/>
    <w:rsid w:val="00732940"/>
    <w:rsid w:val="00732CA6"/>
    <w:rsid w:val="00735343"/>
    <w:rsid w:val="00737C0F"/>
    <w:rsid w:val="00742603"/>
    <w:rsid w:val="007427B3"/>
    <w:rsid w:val="00751039"/>
    <w:rsid w:val="00754F6B"/>
    <w:rsid w:val="00755F18"/>
    <w:rsid w:val="007674F9"/>
    <w:rsid w:val="00770868"/>
    <w:rsid w:val="00773A0F"/>
    <w:rsid w:val="00791944"/>
    <w:rsid w:val="00795324"/>
    <w:rsid w:val="007A1C42"/>
    <w:rsid w:val="007A1C96"/>
    <w:rsid w:val="007A292B"/>
    <w:rsid w:val="007A2B9C"/>
    <w:rsid w:val="007A412C"/>
    <w:rsid w:val="007A47ED"/>
    <w:rsid w:val="007A4EF9"/>
    <w:rsid w:val="007B0F05"/>
    <w:rsid w:val="007B10FE"/>
    <w:rsid w:val="007B2127"/>
    <w:rsid w:val="007B569A"/>
    <w:rsid w:val="007C2EF1"/>
    <w:rsid w:val="007D4D6D"/>
    <w:rsid w:val="007D7869"/>
    <w:rsid w:val="007D7FDD"/>
    <w:rsid w:val="007E1543"/>
    <w:rsid w:val="007E572B"/>
    <w:rsid w:val="007E5848"/>
    <w:rsid w:val="007E6C96"/>
    <w:rsid w:val="00801C3F"/>
    <w:rsid w:val="0080257D"/>
    <w:rsid w:val="008076F6"/>
    <w:rsid w:val="008126FC"/>
    <w:rsid w:val="0081352E"/>
    <w:rsid w:val="0081353D"/>
    <w:rsid w:val="00821C50"/>
    <w:rsid w:val="00830C32"/>
    <w:rsid w:val="0083279D"/>
    <w:rsid w:val="008437A6"/>
    <w:rsid w:val="00843D0A"/>
    <w:rsid w:val="00843F8F"/>
    <w:rsid w:val="00855E7C"/>
    <w:rsid w:val="00856A55"/>
    <w:rsid w:val="0086132C"/>
    <w:rsid w:val="00862883"/>
    <w:rsid w:val="00862EAE"/>
    <w:rsid w:val="0086345D"/>
    <w:rsid w:val="00864149"/>
    <w:rsid w:val="00873AF8"/>
    <w:rsid w:val="00875A88"/>
    <w:rsid w:val="008779A6"/>
    <w:rsid w:val="00880966"/>
    <w:rsid w:val="00881AB2"/>
    <w:rsid w:val="008838C1"/>
    <w:rsid w:val="008854FD"/>
    <w:rsid w:val="008924EF"/>
    <w:rsid w:val="008948A9"/>
    <w:rsid w:val="0089584C"/>
    <w:rsid w:val="00896BD8"/>
    <w:rsid w:val="008A42A6"/>
    <w:rsid w:val="008A4791"/>
    <w:rsid w:val="008A7246"/>
    <w:rsid w:val="008A7A08"/>
    <w:rsid w:val="008B1115"/>
    <w:rsid w:val="008B21B8"/>
    <w:rsid w:val="008B4D14"/>
    <w:rsid w:val="008B4FBB"/>
    <w:rsid w:val="008C2448"/>
    <w:rsid w:val="008C5E93"/>
    <w:rsid w:val="008C7551"/>
    <w:rsid w:val="008D2ED2"/>
    <w:rsid w:val="008D2F17"/>
    <w:rsid w:val="008D5DE5"/>
    <w:rsid w:val="008D7B0D"/>
    <w:rsid w:val="008E76D8"/>
    <w:rsid w:val="008F62CD"/>
    <w:rsid w:val="008F6AB3"/>
    <w:rsid w:val="00900D01"/>
    <w:rsid w:val="00901187"/>
    <w:rsid w:val="00906BCF"/>
    <w:rsid w:val="00907D1B"/>
    <w:rsid w:val="00913189"/>
    <w:rsid w:val="009134DB"/>
    <w:rsid w:val="00917DFD"/>
    <w:rsid w:val="00926234"/>
    <w:rsid w:val="00932A89"/>
    <w:rsid w:val="00935ED2"/>
    <w:rsid w:val="00940813"/>
    <w:rsid w:val="009522AA"/>
    <w:rsid w:val="009536A5"/>
    <w:rsid w:val="0095409E"/>
    <w:rsid w:val="00954F40"/>
    <w:rsid w:val="0095511A"/>
    <w:rsid w:val="009635D0"/>
    <w:rsid w:val="00972269"/>
    <w:rsid w:val="00973688"/>
    <w:rsid w:val="009745CA"/>
    <w:rsid w:val="009759C5"/>
    <w:rsid w:val="0097716F"/>
    <w:rsid w:val="009808C7"/>
    <w:rsid w:val="00995D15"/>
    <w:rsid w:val="00997C28"/>
    <w:rsid w:val="00997C2C"/>
    <w:rsid w:val="009B03C0"/>
    <w:rsid w:val="009B2040"/>
    <w:rsid w:val="009B36E6"/>
    <w:rsid w:val="009C36BC"/>
    <w:rsid w:val="009C68DA"/>
    <w:rsid w:val="009D3E47"/>
    <w:rsid w:val="009D4F42"/>
    <w:rsid w:val="009E1D59"/>
    <w:rsid w:val="009E3EBD"/>
    <w:rsid w:val="009E57D0"/>
    <w:rsid w:val="009E6278"/>
    <w:rsid w:val="009E7CE2"/>
    <w:rsid w:val="009F4CCF"/>
    <w:rsid w:val="009F7477"/>
    <w:rsid w:val="00A04C39"/>
    <w:rsid w:val="00A05E9D"/>
    <w:rsid w:val="00A116B2"/>
    <w:rsid w:val="00A343B8"/>
    <w:rsid w:val="00A34A1D"/>
    <w:rsid w:val="00A419A4"/>
    <w:rsid w:val="00A42BA6"/>
    <w:rsid w:val="00A43861"/>
    <w:rsid w:val="00A4585D"/>
    <w:rsid w:val="00A54AE2"/>
    <w:rsid w:val="00A57202"/>
    <w:rsid w:val="00A64695"/>
    <w:rsid w:val="00A672A5"/>
    <w:rsid w:val="00A70677"/>
    <w:rsid w:val="00A728FA"/>
    <w:rsid w:val="00A771E7"/>
    <w:rsid w:val="00A87046"/>
    <w:rsid w:val="00A930B4"/>
    <w:rsid w:val="00A93A40"/>
    <w:rsid w:val="00A93F0E"/>
    <w:rsid w:val="00AB3742"/>
    <w:rsid w:val="00AB3D66"/>
    <w:rsid w:val="00AB5CF1"/>
    <w:rsid w:val="00AC1EFA"/>
    <w:rsid w:val="00AC70BA"/>
    <w:rsid w:val="00AC7F79"/>
    <w:rsid w:val="00AD2833"/>
    <w:rsid w:val="00AD6862"/>
    <w:rsid w:val="00AE0474"/>
    <w:rsid w:val="00AE0FD4"/>
    <w:rsid w:val="00AE58EE"/>
    <w:rsid w:val="00B0052A"/>
    <w:rsid w:val="00B01137"/>
    <w:rsid w:val="00B0372B"/>
    <w:rsid w:val="00B0617F"/>
    <w:rsid w:val="00B12628"/>
    <w:rsid w:val="00B12868"/>
    <w:rsid w:val="00B13CD5"/>
    <w:rsid w:val="00B167A8"/>
    <w:rsid w:val="00B236AA"/>
    <w:rsid w:val="00B245C1"/>
    <w:rsid w:val="00B30002"/>
    <w:rsid w:val="00B402B1"/>
    <w:rsid w:val="00B45A95"/>
    <w:rsid w:val="00B46EA9"/>
    <w:rsid w:val="00B47513"/>
    <w:rsid w:val="00B502E6"/>
    <w:rsid w:val="00B554B0"/>
    <w:rsid w:val="00B557D4"/>
    <w:rsid w:val="00B564F1"/>
    <w:rsid w:val="00B606F4"/>
    <w:rsid w:val="00B60ECA"/>
    <w:rsid w:val="00B64B2D"/>
    <w:rsid w:val="00B73E8B"/>
    <w:rsid w:val="00B74F4C"/>
    <w:rsid w:val="00B75961"/>
    <w:rsid w:val="00B765EE"/>
    <w:rsid w:val="00B84C93"/>
    <w:rsid w:val="00B944D1"/>
    <w:rsid w:val="00B9493F"/>
    <w:rsid w:val="00B94D4C"/>
    <w:rsid w:val="00B94F24"/>
    <w:rsid w:val="00B961B0"/>
    <w:rsid w:val="00BB2910"/>
    <w:rsid w:val="00BB6AFB"/>
    <w:rsid w:val="00BC06D4"/>
    <w:rsid w:val="00BC0A41"/>
    <w:rsid w:val="00BC24AF"/>
    <w:rsid w:val="00BC28DE"/>
    <w:rsid w:val="00BC758C"/>
    <w:rsid w:val="00BD587C"/>
    <w:rsid w:val="00BD6BFD"/>
    <w:rsid w:val="00BE1BFF"/>
    <w:rsid w:val="00BE3EB9"/>
    <w:rsid w:val="00BE5CF6"/>
    <w:rsid w:val="00BF1D85"/>
    <w:rsid w:val="00BF3438"/>
    <w:rsid w:val="00BF48B6"/>
    <w:rsid w:val="00BF5148"/>
    <w:rsid w:val="00BF5F7B"/>
    <w:rsid w:val="00BF6095"/>
    <w:rsid w:val="00C01168"/>
    <w:rsid w:val="00C107BA"/>
    <w:rsid w:val="00C136C0"/>
    <w:rsid w:val="00C15739"/>
    <w:rsid w:val="00C157FD"/>
    <w:rsid w:val="00C16C18"/>
    <w:rsid w:val="00C23586"/>
    <w:rsid w:val="00C260D7"/>
    <w:rsid w:val="00C32A9B"/>
    <w:rsid w:val="00C439B5"/>
    <w:rsid w:val="00C44157"/>
    <w:rsid w:val="00C452D8"/>
    <w:rsid w:val="00C50933"/>
    <w:rsid w:val="00C54F35"/>
    <w:rsid w:val="00C70859"/>
    <w:rsid w:val="00C746DA"/>
    <w:rsid w:val="00C82FD3"/>
    <w:rsid w:val="00C92CA3"/>
    <w:rsid w:val="00CA209B"/>
    <w:rsid w:val="00CA7B40"/>
    <w:rsid w:val="00CB4C95"/>
    <w:rsid w:val="00CB5945"/>
    <w:rsid w:val="00CB6DC8"/>
    <w:rsid w:val="00CC37D7"/>
    <w:rsid w:val="00CC51B7"/>
    <w:rsid w:val="00CC61F1"/>
    <w:rsid w:val="00CC79AE"/>
    <w:rsid w:val="00CD0B96"/>
    <w:rsid w:val="00CD179A"/>
    <w:rsid w:val="00CD1F29"/>
    <w:rsid w:val="00CD56FD"/>
    <w:rsid w:val="00CE0D30"/>
    <w:rsid w:val="00CE45D2"/>
    <w:rsid w:val="00D01805"/>
    <w:rsid w:val="00D04CD8"/>
    <w:rsid w:val="00D13FB1"/>
    <w:rsid w:val="00D16D69"/>
    <w:rsid w:val="00D17A9B"/>
    <w:rsid w:val="00D22606"/>
    <w:rsid w:val="00D2377E"/>
    <w:rsid w:val="00D23B4C"/>
    <w:rsid w:val="00D24C4E"/>
    <w:rsid w:val="00D2650F"/>
    <w:rsid w:val="00D30DCF"/>
    <w:rsid w:val="00D352F8"/>
    <w:rsid w:val="00D4212A"/>
    <w:rsid w:val="00D44954"/>
    <w:rsid w:val="00D540E6"/>
    <w:rsid w:val="00D54478"/>
    <w:rsid w:val="00D56C1D"/>
    <w:rsid w:val="00D57BD6"/>
    <w:rsid w:val="00D621D7"/>
    <w:rsid w:val="00D64F40"/>
    <w:rsid w:val="00D76607"/>
    <w:rsid w:val="00D91B23"/>
    <w:rsid w:val="00D932BE"/>
    <w:rsid w:val="00D93348"/>
    <w:rsid w:val="00D960BA"/>
    <w:rsid w:val="00D97B1B"/>
    <w:rsid w:val="00DB10E2"/>
    <w:rsid w:val="00DB260A"/>
    <w:rsid w:val="00DB2DDC"/>
    <w:rsid w:val="00DC347D"/>
    <w:rsid w:val="00DC6CFF"/>
    <w:rsid w:val="00DD4E3A"/>
    <w:rsid w:val="00DE55AA"/>
    <w:rsid w:val="00DE703B"/>
    <w:rsid w:val="00DF2031"/>
    <w:rsid w:val="00DF6A26"/>
    <w:rsid w:val="00DF6CBD"/>
    <w:rsid w:val="00E01D04"/>
    <w:rsid w:val="00E06BDA"/>
    <w:rsid w:val="00E12D43"/>
    <w:rsid w:val="00E13184"/>
    <w:rsid w:val="00E16488"/>
    <w:rsid w:val="00E17156"/>
    <w:rsid w:val="00E27A18"/>
    <w:rsid w:val="00E32821"/>
    <w:rsid w:val="00E32B36"/>
    <w:rsid w:val="00E33DF0"/>
    <w:rsid w:val="00E44393"/>
    <w:rsid w:val="00E462E5"/>
    <w:rsid w:val="00E5059C"/>
    <w:rsid w:val="00E52F0F"/>
    <w:rsid w:val="00E53043"/>
    <w:rsid w:val="00E60A7F"/>
    <w:rsid w:val="00E60F92"/>
    <w:rsid w:val="00E6122B"/>
    <w:rsid w:val="00E64A29"/>
    <w:rsid w:val="00E6534D"/>
    <w:rsid w:val="00E656CB"/>
    <w:rsid w:val="00E67ECA"/>
    <w:rsid w:val="00E70045"/>
    <w:rsid w:val="00E71249"/>
    <w:rsid w:val="00E772FE"/>
    <w:rsid w:val="00E80050"/>
    <w:rsid w:val="00E82618"/>
    <w:rsid w:val="00E83377"/>
    <w:rsid w:val="00E844B1"/>
    <w:rsid w:val="00E8624C"/>
    <w:rsid w:val="00E865AA"/>
    <w:rsid w:val="00E872C3"/>
    <w:rsid w:val="00E964B9"/>
    <w:rsid w:val="00E96E49"/>
    <w:rsid w:val="00E97709"/>
    <w:rsid w:val="00EA7E15"/>
    <w:rsid w:val="00EB380E"/>
    <w:rsid w:val="00EC1F91"/>
    <w:rsid w:val="00EC210C"/>
    <w:rsid w:val="00EC556C"/>
    <w:rsid w:val="00EC7FA1"/>
    <w:rsid w:val="00ED06AE"/>
    <w:rsid w:val="00ED38A3"/>
    <w:rsid w:val="00EE79DC"/>
    <w:rsid w:val="00EF0657"/>
    <w:rsid w:val="00EF101F"/>
    <w:rsid w:val="00EF2644"/>
    <w:rsid w:val="00EF450C"/>
    <w:rsid w:val="00F013C8"/>
    <w:rsid w:val="00F03DBC"/>
    <w:rsid w:val="00F061E4"/>
    <w:rsid w:val="00F11A3B"/>
    <w:rsid w:val="00F13828"/>
    <w:rsid w:val="00F1410E"/>
    <w:rsid w:val="00F14B36"/>
    <w:rsid w:val="00F33E0F"/>
    <w:rsid w:val="00F45C6F"/>
    <w:rsid w:val="00F51D89"/>
    <w:rsid w:val="00F565AA"/>
    <w:rsid w:val="00F71237"/>
    <w:rsid w:val="00F72C85"/>
    <w:rsid w:val="00F77303"/>
    <w:rsid w:val="00F8146A"/>
    <w:rsid w:val="00F81A89"/>
    <w:rsid w:val="00F83EB9"/>
    <w:rsid w:val="00F87680"/>
    <w:rsid w:val="00F90E18"/>
    <w:rsid w:val="00FA318E"/>
    <w:rsid w:val="00FB1806"/>
    <w:rsid w:val="00FB2310"/>
    <w:rsid w:val="00FC095D"/>
    <w:rsid w:val="00FC3D6A"/>
    <w:rsid w:val="00FC5D97"/>
    <w:rsid w:val="00FC6E58"/>
    <w:rsid w:val="00FD4D8F"/>
    <w:rsid w:val="00FD681C"/>
    <w:rsid w:val="00FE0C7C"/>
    <w:rsid w:val="00FE1CA6"/>
    <w:rsid w:val="00FE5E8B"/>
    <w:rsid w:val="00FF2010"/>
    <w:rsid w:val="00FF4B23"/>
    <w:rsid w:val="00FF5651"/>
    <w:rsid w:val="00FF624E"/>
    <w:rsid w:val="00FF62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8"/>
    <o:shapelayout v:ext="edit">
      <o:idmap v:ext="edit" data="1"/>
    </o:shapelayout>
  </w:shapeDefaults>
  <w:decimalSymbol w:val=","/>
  <w:listSeparator w:val=";"/>
  <w14:docId w14:val="4FC2E3EF"/>
  <w15:docId w15:val="{29EE2E4E-62FC-42F8-AD23-D6FF7691D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0" w:unhideWhenUsed="1" w:qFormat="1"/>
    <w:lsdException w:name="heading 3" w:semiHidden="1" w:uiPriority="2" w:unhideWhenUsed="1" w:qFormat="1"/>
    <w:lsdException w:name="heading 4" w:semiHidden="1" w:uiPriority="0" w:unhideWhenUsed="1" w:qFormat="1"/>
    <w:lsdException w:name="heading 5" w:uiPriority="0" w:qFormat="1"/>
    <w:lsdException w:name="heading 6" w:semiHidden="1" w:uiPriority="0" w:qFormat="1"/>
    <w:lsdException w:name="heading 7" w:semiHidden="1" w:uiPriority="0" w:qFormat="1"/>
    <w:lsdException w:name="heading 8" w:semiHidden="1" w:uiPriority="9" w:qFormat="1"/>
    <w:lsdException w:name="heading 9" w:semiHidden="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1115"/>
    <w:pPr>
      <w:spacing w:after="0" w:line="240" w:lineRule="auto"/>
      <w:ind w:firstLine="227"/>
      <w:jc w:val="both"/>
    </w:pPr>
    <w:rPr>
      <w:rFonts w:ascii="Times New Roman" w:hAnsi="Times New Roman"/>
      <w:sz w:val="20"/>
    </w:rPr>
  </w:style>
  <w:style w:type="paragraph" w:styleId="Rubrik1">
    <w:name w:val="heading 1"/>
    <w:basedOn w:val="Normal"/>
    <w:next w:val="Normal"/>
    <w:link w:val="Rubrik1Char"/>
    <w:uiPriority w:val="2"/>
    <w:qFormat/>
    <w:rsid w:val="00F565AA"/>
    <w:pPr>
      <w:keepNext/>
      <w:keepLines/>
      <w:spacing w:after="240" w:line="260" w:lineRule="exact"/>
      <w:ind w:firstLine="0"/>
      <w:jc w:val="left"/>
      <w:outlineLvl w:val="0"/>
    </w:pPr>
    <w:rPr>
      <w:rFonts w:asciiTheme="majorHAnsi" w:eastAsiaTheme="majorEastAsia" w:hAnsiTheme="majorHAnsi" w:cstheme="majorBidi"/>
      <w:b/>
      <w:bCs/>
      <w:sz w:val="26"/>
      <w:szCs w:val="28"/>
    </w:rPr>
  </w:style>
  <w:style w:type="paragraph" w:styleId="Rubrik2">
    <w:name w:val="heading 2"/>
    <w:basedOn w:val="Normal"/>
    <w:next w:val="Normal"/>
    <w:link w:val="Rubrik2Char"/>
    <w:qFormat/>
    <w:rsid w:val="00973688"/>
    <w:pPr>
      <w:keepNext/>
      <w:keepLines/>
      <w:spacing w:after="60"/>
      <w:ind w:firstLine="0"/>
      <w:jc w:val="left"/>
      <w:outlineLvl w:val="1"/>
    </w:pPr>
    <w:rPr>
      <w:rFonts w:asciiTheme="majorHAnsi" w:eastAsiaTheme="majorEastAsia" w:hAnsiTheme="majorHAnsi" w:cstheme="majorBidi"/>
      <w:b/>
      <w:bCs/>
      <w:sz w:val="24"/>
      <w:szCs w:val="26"/>
    </w:rPr>
  </w:style>
  <w:style w:type="paragraph" w:styleId="Rubrik3">
    <w:name w:val="heading 3"/>
    <w:basedOn w:val="Normal"/>
    <w:next w:val="Normal"/>
    <w:link w:val="Rubrik3Char"/>
    <w:uiPriority w:val="2"/>
    <w:qFormat/>
    <w:rsid w:val="00973688"/>
    <w:pPr>
      <w:keepNext/>
      <w:keepLines/>
      <w:spacing w:after="60"/>
      <w:ind w:firstLine="0"/>
      <w:jc w:val="left"/>
      <w:outlineLvl w:val="2"/>
    </w:pPr>
    <w:rPr>
      <w:rFonts w:asciiTheme="majorHAnsi" w:eastAsiaTheme="majorEastAsia" w:hAnsiTheme="majorHAnsi" w:cstheme="majorBidi"/>
      <w:b/>
      <w:bCs/>
      <w:sz w:val="22"/>
    </w:rPr>
  </w:style>
  <w:style w:type="paragraph" w:styleId="Rubrik4">
    <w:name w:val="heading 4"/>
    <w:basedOn w:val="Normal"/>
    <w:next w:val="Normal"/>
    <w:link w:val="Rubrik4Char"/>
    <w:qFormat/>
    <w:rsid w:val="00973688"/>
    <w:pPr>
      <w:keepNext/>
      <w:keepLines/>
      <w:spacing w:after="60"/>
      <w:ind w:firstLine="0"/>
      <w:jc w:val="left"/>
      <w:outlineLvl w:val="3"/>
    </w:pPr>
    <w:rPr>
      <w:rFonts w:asciiTheme="majorHAnsi" w:eastAsiaTheme="majorEastAsia" w:hAnsiTheme="majorHAnsi" w:cstheme="majorBidi"/>
      <w:b/>
      <w:bCs/>
      <w:iCs/>
    </w:rPr>
  </w:style>
  <w:style w:type="paragraph" w:styleId="Rubrik5">
    <w:name w:val="heading 5"/>
    <w:basedOn w:val="Normal"/>
    <w:next w:val="Normal"/>
    <w:link w:val="Rubrik5Char"/>
    <w:qFormat/>
    <w:rsid w:val="00F565AA"/>
    <w:pPr>
      <w:keepNext/>
      <w:keepLines/>
      <w:ind w:firstLine="0"/>
      <w:outlineLvl w:val="4"/>
    </w:pPr>
    <w:rPr>
      <w:rFonts w:asciiTheme="majorHAnsi" w:eastAsiaTheme="majorEastAsia" w:hAnsiTheme="majorHAnsi" w:cstheme="majorBidi"/>
      <w:i/>
    </w:rPr>
  </w:style>
  <w:style w:type="paragraph" w:styleId="Rubrik6">
    <w:name w:val="heading 6"/>
    <w:basedOn w:val="Brdtext"/>
    <w:next w:val="Brdtextmedindrag"/>
    <w:link w:val="Rubrik6Char"/>
    <w:qFormat/>
    <w:rsid w:val="008D7B0D"/>
    <w:pPr>
      <w:keepNext/>
      <w:spacing w:after="0"/>
      <w:ind w:firstLine="0"/>
      <w:jc w:val="left"/>
      <w:outlineLvl w:val="5"/>
    </w:pPr>
    <w:rPr>
      <w:rFonts w:eastAsia="Times New Roman" w:cs="Times New Roman"/>
      <w:b/>
      <w:bCs/>
      <w:sz w:val="18"/>
      <w:szCs w:val="24"/>
      <w:lang w:eastAsia="sv-SE"/>
    </w:rPr>
  </w:style>
  <w:style w:type="paragraph" w:styleId="Rubrik7">
    <w:name w:val="heading 7"/>
    <w:basedOn w:val="Brdtext"/>
    <w:next w:val="Brdtext"/>
    <w:link w:val="Rubrik7Char"/>
    <w:qFormat/>
    <w:rsid w:val="008D7B0D"/>
    <w:pPr>
      <w:keepNext/>
      <w:framePr w:hSpace="141" w:wrap="around" w:vAnchor="text" w:hAnchor="margin" w:xAlign="right" w:y="187"/>
      <w:spacing w:after="0"/>
      <w:ind w:right="-119" w:firstLine="0"/>
      <w:suppressOverlap/>
      <w:jc w:val="left"/>
      <w:outlineLvl w:val="6"/>
    </w:pPr>
    <w:rPr>
      <w:rFonts w:eastAsia="Times New Roman" w:cs="Times New Roman"/>
      <w:b/>
      <w:bCs/>
      <w:sz w:val="24"/>
      <w:szCs w:val="24"/>
      <w:lang w:eastAsia="sv-SE"/>
    </w:rPr>
  </w:style>
  <w:style w:type="paragraph" w:styleId="Rubrik9">
    <w:name w:val="heading 9"/>
    <w:basedOn w:val="Brdtext"/>
    <w:next w:val="Brdtext"/>
    <w:link w:val="Rubrik9Char"/>
    <w:qFormat/>
    <w:rsid w:val="008D7B0D"/>
    <w:pPr>
      <w:spacing w:before="240" w:after="60"/>
      <w:ind w:firstLine="0"/>
      <w:jc w:val="left"/>
      <w:outlineLvl w:val="8"/>
    </w:pPr>
    <w:rPr>
      <w:rFonts w:ascii="Arial" w:eastAsia="Times New Roman" w:hAnsi="Arial" w:cs="Arial"/>
      <w:sz w:val="22"/>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2"/>
    <w:rsid w:val="00F565AA"/>
    <w:rPr>
      <w:rFonts w:asciiTheme="majorHAnsi" w:eastAsiaTheme="majorEastAsia" w:hAnsiTheme="majorHAnsi" w:cstheme="majorBidi"/>
      <w:b/>
      <w:bCs/>
      <w:sz w:val="26"/>
      <w:szCs w:val="28"/>
    </w:rPr>
  </w:style>
  <w:style w:type="character" w:customStyle="1" w:styleId="Rubrik2Char">
    <w:name w:val="Rubrik 2 Char"/>
    <w:basedOn w:val="Standardstycketeckensnitt"/>
    <w:link w:val="Rubrik2"/>
    <w:uiPriority w:val="2"/>
    <w:rsid w:val="00973688"/>
    <w:rPr>
      <w:rFonts w:asciiTheme="majorHAnsi" w:eastAsiaTheme="majorEastAsia" w:hAnsiTheme="majorHAnsi" w:cstheme="majorBidi"/>
      <w:b/>
      <w:bCs/>
      <w:sz w:val="24"/>
      <w:szCs w:val="26"/>
    </w:rPr>
  </w:style>
  <w:style w:type="character" w:customStyle="1" w:styleId="Rubrik3Char">
    <w:name w:val="Rubrik 3 Char"/>
    <w:basedOn w:val="Standardstycketeckensnitt"/>
    <w:link w:val="Rubrik3"/>
    <w:uiPriority w:val="2"/>
    <w:rsid w:val="00973688"/>
    <w:rPr>
      <w:rFonts w:asciiTheme="majorHAnsi" w:eastAsiaTheme="majorEastAsia" w:hAnsiTheme="majorHAnsi" w:cstheme="majorBidi"/>
      <w:b/>
      <w:bCs/>
    </w:rPr>
  </w:style>
  <w:style w:type="character" w:customStyle="1" w:styleId="Rubrik4Char">
    <w:name w:val="Rubrik 4 Char"/>
    <w:basedOn w:val="Standardstycketeckensnitt"/>
    <w:link w:val="Rubrik4"/>
    <w:uiPriority w:val="2"/>
    <w:rsid w:val="00973688"/>
    <w:rPr>
      <w:rFonts w:asciiTheme="majorHAnsi" w:eastAsiaTheme="majorEastAsia" w:hAnsiTheme="majorHAnsi" w:cstheme="majorBidi"/>
      <w:b/>
      <w:bCs/>
      <w:iCs/>
      <w:sz w:val="20"/>
    </w:rPr>
  </w:style>
  <w:style w:type="table" w:styleId="Tabellrutnt">
    <w:name w:val="Table Grid"/>
    <w:basedOn w:val="Normaltabell"/>
    <w:uiPriority w:val="59"/>
    <w:rsid w:val="00E27A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krivning">
    <w:name w:val="caption"/>
    <w:basedOn w:val="Normal"/>
    <w:next w:val="Normal"/>
    <w:uiPriority w:val="35"/>
    <w:unhideWhenUsed/>
    <w:qFormat/>
    <w:rsid w:val="00973688"/>
    <w:pPr>
      <w:ind w:firstLine="0"/>
    </w:pPr>
    <w:rPr>
      <w:rFonts w:ascii="Arial" w:hAnsi="Arial"/>
      <w:bCs/>
      <w:sz w:val="18"/>
      <w:szCs w:val="18"/>
    </w:rPr>
  </w:style>
  <w:style w:type="paragraph" w:styleId="Fotnotstext">
    <w:name w:val="footnote text"/>
    <w:basedOn w:val="Normal"/>
    <w:link w:val="FotnotstextChar"/>
    <w:unhideWhenUsed/>
    <w:rsid w:val="00973688"/>
    <w:pPr>
      <w:ind w:firstLine="0"/>
    </w:pPr>
    <w:rPr>
      <w:sz w:val="16"/>
      <w:szCs w:val="20"/>
    </w:rPr>
  </w:style>
  <w:style w:type="character" w:customStyle="1" w:styleId="FotnotstextChar">
    <w:name w:val="Fotnotstext Char"/>
    <w:basedOn w:val="Standardstycketeckensnitt"/>
    <w:link w:val="Fotnotstext"/>
    <w:uiPriority w:val="99"/>
    <w:rsid w:val="00973688"/>
    <w:rPr>
      <w:rFonts w:ascii="Times New Roman" w:hAnsi="Times New Roman"/>
      <w:sz w:val="16"/>
      <w:szCs w:val="20"/>
    </w:rPr>
  </w:style>
  <w:style w:type="character" w:styleId="Fotnotsreferens">
    <w:name w:val="footnote reference"/>
    <w:basedOn w:val="Standardstycketeckensnitt"/>
    <w:semiHidden/>
    <w:unhideWhenUsed/>
    <w:rsid w:val="00A419A4"/>
    <w:rPr>
      <w:vertAlign w:val="superscript"/>
    </w:rPr>
  </w:style>
  <w:style w:type="paragraph" w:customStyle="1" w:styleId="Frminskadnormal1">
    <w:name w:val="Förminskad normal 1"/>
    <w:basedOn w:val="Normal"/>
    <w:uiPriority w:val="1"/>
    <w:semiHidden/>
    <w:qFormat/>
    <w:rsid w:val="00A419A4"/>
    <w:pPr>
      <w:spacing w:line="288" w:lineRule="auto"/>
    </w:pPr>
  </w:style>
  <w:style w:type="paragraph" w:customStyle="1" w:styleId="Frminskadnormal2">
    <w:name w:val="Förminskad normal 2"/>
    <w:basedOn w:val="Normal"/>
    <w:uiPriority w:val="1"/>
    <w:semiHidden/>
    <w:qFormat/>
    <w:rsid w:val="004E7B9B"/>
    <w:pPr>
      <w:spacing w:line="288" w:lineRule="auto"/>
    </w:pPr>
    <w:rPr>
      <w:sz w:val="16"/>
    </w:rPr>
  </w:style>
  <w:style w:type="paragraph" w:styleId="Liststycke">
    <w:name w:val="List Paragraph"/>
    <w:basedOn w:val="Normal"/>
    <w:uiPriority w:val="34"/>
    <w:semiHidden/>
    <w:qFormat/>
    <w:rsid w:val="00FA318E"/>
    <w:pPr>
      <w:ind w:left="720"/>
      <w:contextualSpacing/>
    </w:pPr>
  </w:style>
  <w:style w:type="paragraph" w:styleId="Sidhuvud">
    <w:name w:val="header"/>
    <w:basedOn w:val="Normal"/>
    <w:link w:val="SidhuvudChar"/>
    <w:unhideWhenUsed/>
    <w:rsid w:val="00973688"/>
    <w:pPr>
      <w:tabs>
        <w:tab w:val="left" w:pos="4256"/>
        <w:tab w:val="left" w:pos="5949"/>
        <w:tab w:val="right" w:pos="9015"/>
      </w:tabs>
      <w:ind w:firstLine="0"/>
    </w:pPr>
    <w:rPr>
      <w:rFonts w:cstheme="majorHAnsi"/>
    </w:rPr>
  </w:style>
  <w:style w:type="character" w:customStyle="1" w:styleId="SidhuvudChar">
    <w:name w:val="Sidhuvud Char"/>
    <w:basedOn w:val="Standardstycketeckensnitt"/>
    <w:link w:val="Sidhuvud"/>
    <w:uiPriority w:val="99"/>
    <w:rsid w:val="00973688"/>
    <w:rPr>
      <w:rFonts w:ascii="Times New Roman" w:hAnsi="Times New Roman" w:cstheme="majorHAnsi"/>
      <w:sz w:val="20"/>
    </w:rPr>
  </w:style>
  <w:style w:type="paragraph" w:styleId="Sidfot">
    <w:name w:val="footer"/>
    <w:basedOn w:val="Normal"/>
    <w:link w:val="SidfotChar"/>
    <w:unhideWhenUsed/>
    <w:rsid w:val="00973688"/>
    <w:pPr>
      <w:tabs>
        <w:tab w:val="center" w:pos="4536"/>
        <w:tab w:val="right" w:pos="9072"/>
      </w:tabs>
      <w:ind w:firstLine="0"/>
    </w:pPr>
    <w:rPr>
      <w:rFonts w:asciiTheme="minorHAnsi" w:hAnsiTheme="minorHAnsi"/>
      <w:sz w:val="18"/>
    </w:rPr>
  </w:style>
  <w:style w:type="character" w:customStyle="1" w:styleId="SidfotChar">
    <w:name w:val="Sidfot Char"/>
    <w:basedOn w:val="Standardstycketeckensnitt"/>
    <w:link w:val="Sidfot"/>
    <w:uiPriority w:val="99"/>
    <w:rsid w:val="00973688"/>
    <w:rPr>
      <w:sz w:val="18"/>
    </w:rPr>
  </w:style>
  <w:style w:type="paragraph" w:customStyle="1" w:styleId="Kantrubrik">
    <w:name w:val="Kantrubrik"/>
    <w:basedOn w:val="Normal"/>
    <w:uiPriority w:val="3"/>
    <w:semiHidden/>
    <w:qFormat/>
    <w:rsid w:val="00DB260A"/>
    <w:rPr>
      <w:b/>
    </w:rPr>
  </w:style>
  <w:style w:type="paragraph" w:customStyle="1" w:styleId="Normalindrag">
    <w:name w:val="Normal indrag"/>
    <w:basedOn w:val="Normal"/>
    <w:qFormat/>
    <w:rsid w:val="00490EC2"/>
    <w:pPr>
      <w:ind w:left="227"/>
    </w:pPr>
  </w:style>
  <w:style w:type="paragraph" w:customStyle="1" w:styleId="Normalextraindrag">
    <w:name w:val="Normal extra indrag"/>
    <w:basedOn w:val="Normal"/>
    <w:qFormat/>
    <w:rsid w:val="00490EC2"/>
    <w:pPr>
      <w:ind w:left="454"/>
    </w:pPr>
  </w:style>
  <w:style w:type="paragraph" w:customStyle="1" w:styleId="Frminskadnormal1indrag">
    <w:name w:val="Förminskad normal 1 indrag"/>
    <w:basedOn w:val="Frminskadnormal1"/>
    <w:uiPriority w:val="1"/>
    <w:semiHidden/>
    <w:qFormat/>
    <w:rsid w:val="00F72C85"/>
    <w:pPr>
      <w:ind w:left="284"/>
    </w:pPr>
  </w:style>
  <w:style w:type="paragraph" w:customStyle="1" w:styleId="Frminskadnormal2indrag">
    <w:name w:val="Förminskad normal 2 indrag"/>
    <w:basedOn w:val="Normal"/>
    <w:uiPriority w:val="1"/>
    <w:semiHidden/>
    <w:qFormat/>
    <w:rsid w:val="009B2040"/>
    <w:pPr>
      <w:ind w:left="284"/>
    </w:pPr>
    <w:rPr>
      <w:sz w:val="16"/>
    </w:rPr>
  </w:style>
  <w:style w:type="paragraph" w:customStyle="1" w:styleId="Paragraf1">
    <w:name w:val="Paragraf 1"/>
    <w:basedOn w:val="Normal"/>
    <w:next w:val="Normal"/>
    <w:uiPriority w:val="4"/>
    <w:qFormat/>
    <w:rsid w:val="0080257D"/>
    <w:pPr>
      <w:numPr>
        <w:numId w:val="48"/>
      </w:numPr>
      <w:spacing w:before="120"/>
    </w:pPr>
  </w:style>
  <w:style w:type="paragraph" w:customStyle="1" w:styleId="Paragraf2">
    <w:name w:val="Paragraf 2"/>
    <w:basedOn w:val="Paragraf1"/>
    <w:next w:val="Normal"/>
    <w:uiPriority w:val="4"/>
    <w:qFormat/>
    <w:rsid w:val="00742603"/>
    <w:pPr>
      <w:numPr>
        <w:ilvl w:val="1"/>
      </w:numPr>
      <w:tabs>
        <w:tab w:val="left" w:pos="567"/>
      </w:tabs>
    </w:pPr>
  </w:style>
  <w:style w:type="numbering" w:customStyle="1" w:styleId="SKVParagraf">
    <w:name w:val="SKV Paragraf"/>
    <w:uiPriority w:val="99"/>
    <w:rsid w:val="0080257D"/>
    <w:pPr>
      <w:numPr>
        <w:numId w:val="1"/>
      </w:numPr>
    </w:pPr>
  </w:style>
  <w:style w:type="paragraph" w:customStyle="1" w:styleId="Tankstreckslista1">
    <w:name w:val="Tankstreckslista 1"/>
    <w:basedOn w:val="Normal"/>
    <w:uiPriority w:val="4"/>
    <w:qFormat/>
    <w:rsid w:val="008437A6"/>
    <w:pPr>
      <w:numPr>
        <w:ilvl w:val="3"/>
        <w:numId w:val="4"/>
      </w:numPr>
      <w:ind w:firstLine="227"/>
    </w:pPr>
  </w:style>
  <w:style w:type="paragraph" w:customStyle="1" w:styleId="Tankstreckslista2">
    <w:name w:val="Tankstreckslista 2"/>
    <w:basedOn w:val="Normal"/>
    <w:uiPriority w:val="4"/>
    <w:qFormat/>
    <w:rsid w:val="008437A6"/>
    <w:pPr>
      <w:numPr>
        <w:ilvl w:val="4"/>
        <w:numId w:val="4"/>
      </w:numPr>
      <w:ind w:firstLine="227"/>
    </w:pPr>
  </w:style>
  <w:style w:type="paragraph" w:customStyle="1" w:styleId="Tankstreckslista3">
    <w:name w:val="Tankstreckslista 3"/>
    <w:basedOn w:val="Normal"/>
    <w:uiPriority w:val="4"/>
    <w:qFormat/>
    <w:rsid w:val="008437A6"/>
    <w:pPr>
      <w:numPr>
        <w:ilvl w:val="5"/>
        <w:numId w:val="4"/>
      </w:numPr>
      <w:ind w:firstLine="227"/>
    </w:pPr>
  </w:style>
  <w:style w:type="paragraph" w:customStyle="1" w:styleId="Numlista1">
    <w:name w:val="Num lista 1"/>
    <w:basedOn w:val="Normal"/>
    <w:uiPriority w:val="4"/>
    <w:qFormat/>
    <w:rsid w:val="008437A6"/>
    <w:pPr>
      <w:numPr>
        <w:numId w:val="4"/>
      </w:numPr>
      <w:ind w:firstLine="227"/>
    </w:pPr>
  </w:style>
  <w:style w:type="paragraph" w:customStyle="1" w:styleId="Numlista2">
    <w:name w:val="Num lista 2"/>
    <w:basedOn w:val="Normal"/>
    <w:uiPriority w:val="4"/>
    <w:qFormat/>
    <w:rsid w:val="008437A6"/>
    <w:pPr>
      <w:numPr>
        <w:ilvl w:val="1"/>
        <w:numId w:val="4"/>
      </w:numPr>
      <w:ind w:firstLine="227"/>
    </w:pPr>
  </w:style>
  <w:style w:type="paragraph" w:customStyle="1" w:styleId="Numlista3">
    <w:name w:val="Num lista 3"/>
    <w:basedOn w:val="Normal"/>
    <w:uiPriority w:val="4"/>
    <w:qFormat/>
    <w:rsid w:val="008437A6"/>
    <w:pPr>
      <w:numPr>
        <w:ilvl w:val="2"/>
        <w:numId w:val="4"/>
      </w:numPr>
      <w:ind w:firstLine="227"/>
    </w:pPr>
  </w:style>
  <w:style w:type="numbering" w:customStyle="1" w:styleId="SKVListor">
    <w:name w:val="SKV Listor"/>
    <w:uiPriority w:val="99"/>
    <w:rsid w:val="008437A6"/>
    <w:pPr>
      <w:numPr>
        <w:numId w:val="2"/>
      </w:numPr>
    </w:pPr>
  </w:style>
  <w:style w:type="paragraph" w:customStyle="1" w:styleId="Alfalista1">
    <w:name w:val="Alfalista 1"/>
    <w:basedOn w:val="Normal"/>
    <w:uiPriority w:val="4"/>
    <w:qFormat/>
    <w:rsid w:val="008437A6"/>
    <w:pPr>
      <w:numPr>
        <w:ilvl w:val="6"/>
        <w:numId w:val="4"/>
      </w:numPr>
      <w:ind w:firstLine="227"/>
    </w:pPr>
  </w:style>
  <w:style w:type="paragraph" w:customStyle="1" w:styleId="Alfalista2">
    <w:name w:val="Alfalista 2"/>
    <w:basedOn w:val="Normal"/>
    <w:uiPriority w:val="4"/>
    <w:qFormat/>
    <w:rsid w:val="008437A6"/>
    <w:pPr>
      <w:numPr>
        <w:ilvl w:val="7"/>
        <w:numId w:val="4"/>
      </w:numPr>
      <w:ind w:firstLine="227"/>
    </w:pPr>
  </w:style>
  <w:style w:type="paragraph" w:customStyle="1" w:styleId="Alfalista3">
    <w:name w:val="Alfalista 3"/>
    <w:basedOn w:val="Normal"/>
    <w:uiPriority w:val="4"/>
    <w:qFormat/>
    <w:rsid w:val="008437A6"/>
    <w:pPr>
      <w:numPr>
        <w:ilvl w:val="8"/>
        <w:numId w:val="4"/>
      </w:numPr>
      <w:ind w:firstLine="227"/>
    </w:pPr>
  </w:style>
  <w:style w:type="paragraph" w:styleId="Rubrik">
    <w:name w:val="Title"/>
    <w:basedOn w:val="Normal"/>
    <w:next w:val="Normal"/>
    <w:link w:val="RubrikChar"/>
    <w:qFormat/>
    <w:rsid w:val="00973688"/>
    <w:pPr>
      <w:ind w:firstLine="0"/>
      <w:contextualSpacing/>
      <w:jc w:val="left"/>
    </w:pPr>
    <w:rPr>
      <w:rFonts w:asciiTheme="majorHAnsi" w:hAnsiTheme="majorHAnsi"/>
      <w:b/>
      <w:spacing w:val="5"/>
      <w:kern w:val="28"/>
      <w:sz w:val="36"/>
      <w:szCs w:val="52"/>
    </w:rPr>
  </w:style>
  <w:style w:type="character" w:customStyle="1" w:styleId="RubrikChar">
    <w:name w:val="Rubrik Char"/>
    <w:basedOn w:val="Standardstycketeckensnitt"/>
    <w:link w:val="Rubrik"/>
    <w:rsid w:val="00973688"/>
    <w:rPr>
      <w:rFonts w:asciiTheme="majorHAnsi" w:hAnsiTheme="majorHAnsi"/>
      <w:b/>
      <w:spacing w:val="5"/>
      <w:kern w:val="28"/>
      <w:sz w:val="36"/>
      <w:szCs w:val="52"/>
    </w:rPr>
  </w:style>
  <w:style w:type="paragraph" w:customStyle="1" w:styleId="Lagtextrubrik">
    <w:name w:val="Lagtextrubrik"/>
    <w:basedOn w:val="Normal"/>
    <w:next w:val="Lagtext1"/>
    <w:link w:val="LagtextrubrikChar"/>
    <w:uiPriority w:val="3"/>
    <w:semiHidden/>
    <w:qFormat/>
    <w:rsid w:val="009B2040"/>
    <w:pPr>
      <w:spacing w:after="60"/>
      <w:ind w:left="567"/>
    </w:pPr>
    <w:rPr>
      <w:b/>
      <w:sz w:val="16"/>
    </w:rPr>
  </w:style>
  <w:style w:type="paragraph" w:customStyle="1" w:styleId="Lagtext1">
    <w:name w:val="Lagtext 1"/>
    <w:basedOn w:val="Normal"/>
    <w:next w:val="Lagtext2"/>
    <w:uiPriority w:val="4"/>
    <w:semiHidden/>
    <w:qFormat/>
    <w:rsid w:val="009B2040"/>
    <w:pPr>
      <w:ind w:left="567"/>
    </w:pPr>
    <w:rPr>
      <w:sz w:val="16"/>
    </w:rPr>
  </w:style>
  <w:style w:type="paragraph" w:customStyle="1" w:styleId="Lagtext2">
    <w:name w:val="Lagtext 2"/>
    <w:basedOn w:val="Frminskadnormal2"/>
    <w:uiPriority w:val="4"/>
    <w:semiHidden/>
    <w:qFormat/>
    <w:rsid w:val="004E7B9B"/>
    <w:pPr>
      <w:spacing w:line="240" w:lineRule="auto"/>
      <w:ind w:left="851"/>
    </w:pPr>
  </w:style>
  <w:style w:type="character" w:customStyle="1" w:styleId="LagtextrubrikChar">
    <w:name w:val="Lagtextrubrik Char"/>
    <w:basedOn w:val="Standardstycketeckensnitt"/>
    <w:link w:val="Lagtextrubrik"/>
    <w:uiPriority w:val="3"/>
    <w:semiHidden/>
    <w:rsid w:val="00754F6B"/>
    <w:rPr>
      <w:b/>
      <w:sz w:val="16"/>
    </w:rPr>
  </w:style>
  <w:style w:type="paragraph" w:customStyle="1" w:styleId="Handledartext">
    <w:name w:val="Handledartext"/>
    <w:basedOn w:val="Normal"/>
    <w:uiPriority w:val="4"/>
    <w:semiHidden/>
    <w:qFormat/>
    <w:rsid w:val="00520EC5"/>
    <w:pPr>
      <w:ind w:left="-851"/>
    </w:pPr>
  </w:style>
  <w:style w:type="numbering" w:customStyle="1" w:styleId="SKVNumreraderubriker">
    <w:name w:val="SKV Numrerade rubriker"/>
    <w:uiPriority w:val="99"/>
    <w:rsid w:val="001802B2"/>
    <w:pPr>
      <w:numPr>
        <w:numId w:val="3"/>
      </w:numPr>
    </w:pPr>
  </w:style>
  <w:style w:type="paragraph" w:customStyle="1" w:styleId="Normalmedlinje">
    <w:name w:val="Normal med linje"/>
    <w:basedOn w:val="Normal"/>
    <w:semiHidden/>
    <w:qFormat/>
    <w:rsid w:val="00640E88"/>
    <w:pPr>
      <w:pBdr>
        <w:top w:val="single" w:sz="4" w:space="1" w:color="auto"/>
        <w:bottom w:val="single" w:sz="4" w:space="1" w:color="auto"/>
      </w:pBdr>
      <w:spacing w:after="120"/>
    </w:pPr>
  </w:style>
  <w:style w:type="character" w:styleId="Platshllartext">
    <w:name w:val="Placeholder Text"/>
    <w:basedOn w:val="Standardstycketeckensnitt"/>
    <w:uiPriority w:val="99"/>
    <w:semiHidden/>
    <w:rsid w:val="00C54F35"/>
    <w:rPr>
      <w:color w:val="808080"/>
    </w:rPr>
  </w:style>
  <w:style w:type="paragraph" w:styleId="Ballongtext">
    <w:name w:val="Balloon Text"/>
    <w:basedOn w:val="Normal"/>
    <w:link w:val="BallongtextChar"/>
    <w:semiHidden/>
    <w:unhideWhenUsed/>
    <w:rsid w:val="00C54F35"/>
    <w:rPr>
      <w:rFonts w:ascii="Tahoma" w:hAnsi="Tahoma" w:cs="Tahoma"/>
      <w:sz w:val="16"/>
      <w:szCs w:val="16"/>
    </w:rPr>
  </w:style>
  <w:style w:type="character" w:customStyle="1" w:styleId="BallongtextChar">
    <w:name w:val="Ballongtext Char"/>
    <w:basedOn w:val="Standardstycketeckensnitt"/>
    <w:link w:val="Ballongtext"/>
    <w:uiPriority w:val="99"/>
    <w:semiHidden/>
    <w:rsid w:val="00C54F35"/>
    <w:rPr>
      <w:rFonts w:ascii="Tahoma" w:hAnsi="Tahoma" w:cs="Tahoma"/>
      <w:sz w:val="16"/>
      <w:szCs w:val="16"/>
    </w:rPr>
  </w:style>
  <w:style w:type="paragraph" w:customStyle="1" w:styleId="Allmnnard">
    <w:name w:val="Allmänna råd"/>
    <w:basedOn w:val="Normalindrag"/>
    <w:next w:val="Normalextraindrag"/>
    <w:qFormat/>
    <w:rsid w:val="009D4F42"/>
    <w:pPr>
      <w:spacing w:before="120"/>
      <w:ind w:left="454" w:firstLine="0"/>
    </w:pPr>
    <w:rPr>
      <w:b/>
    </w:rPr>
  </w:style>
  <w:style w:type="paragraph" w:customStyle="1" w:styleId="Allmnnardrubrik">
    <w:name w:val="Allmänna råd rubrik"/>
    <w:basedOn w:val="Allmnnard"/>
    <w:next w:val="Normalextraindrag"/>
    <w:uiPriority w:val="3"/>
    <w:qFormat/>
    <w:rsid w:val="0080257D"/>
    <w:pPr>
      <w:spacing w:before="0"/>
    </w:pPr>
    <w:rPr>
      <w:b w:val="0"/>
      <w:i/>
    </w:rPr>
  </w:style>
  <w:style w:type="paragraph" w:customStyle="1" w:styleId="Billista">
    <w:name w:val="Billista"/>
    <w:basedOn w:val="Normal"/>
    <w:qFormat/>
    <w:rsid w:val="00973688"/>
    <w:pPr>
      <w:ind w:firstLine="0"/>
    </w:pPr>
    <w:rPr>
      <w:sz w:val="15"/>
    </w:rPr>
  </w:style>
  <w:style w:type="paragraph" w:customStyle="1" w:styleId="Kodtabell">
    <w:name w:val="Kod_tabell"/>
    <w:basedOn w:val="Normal"/>
    <w:qFormat/>
    <w:rsid w:val="00973688"/>
    <w:pPr>
      <w:spacing w:before="80"/>
      <w:ind w:firstLine="0"/>
    </w:pPr>
    <w:rPr>
      <w:b/>
      <w:sz w:val="18"/>
    </w:rPr>
  </w:style>
  <w:style w:type="paragraph" w:customStyle="1" w:styleId="Beslutadeden">
    <w:name w:val="Beslutade den"/>
    <w:basedOn w:val="Normal"/>
    <w:next w:val="Normal"/>
    <w:uiPriority w:val="5"/>
    <w:qFormat/>
    <w:rsid w:val="00973688"/>
    <w:pPr>
      <w:spacing w:line="480" w:lineRule="auto"/>
      <w:ind w:firstLine="0"/>
      <w:jc w:val="left"/>
    </w:pPr>
  </w:style>
  <w:style w:type="character" w:customStyle="1" w:styleId="Rubrik5Char">
    <w:name w:val="Rubrik 5 Char"/>
    <w:basedOn w:val="Standardstycketeckensnitt"/>
    <w:link w:val="Rubrik5"/>
    <w:rsid w:val="00F565AA"/>
    <w:rPr>
      <w:rFonts w:asciiTheme="majorHAnsi" w:eastAsiaTheme="majorEastAsia" w:hAnsiTheme="majorHAnsi" w:cstheme="majorBidi"/>
      <w:i/>
      <w:sz w:val="20"/>
    </w:rPr>
  </w:style>
  <w:style w:type="paragraph" w:customStyle="1" w:styleId="Signaturtext">
    <w:name w:val="Signaturtext"/>
    <w:basedOn w:val="Normal"/>
    <w:qFormat/>
    <w:rsid w:val="00361A19"/>
    <w:pPr>
      <w:tabs>
        <w:tab w:val="left" w:pos="2835"/>
      </w:tabs>
      <w:ind w:firstLine="0"/>
    </w:pPr>
  </w:style>
  <w:style w:type="paragraph" w:styleId="Citat">
    <w:name w:val="Quote"/>
    <w:aliases w:val="Indrag"/>
    <w:basedOn w:val="Brdtext"/>
    <w:next w:val="Brdtext"/>
    <w:link w:val="CitatChar"/>
    <w:qFormat/>
    <w:rsid w:val="004E1883"/>
    <w:pPr>
      <w:spacing w:line="360" w:lineRule="auto"/>
      <w:ind w:left="714" w:firstLine="0"/>
      <w:jc w:val="left"/>
    </w:pPr>
    <w:rPr>
      <w:rFonts w:asciiTheme="minorHAnsi" w:eastAsia="Times New Roman" w:hAnsiTheme="minorHAnsi" w:cs="Times New Roman"/>
      <w:szCs w:val="24"/>
      <w:lang w:eastAsia="sv-SE"/>
    </w:rPr>
  </w:style>
  <w:style w:type="character" w:customStyle="1" w:styleId="CitatChar">
    <w:name w:val="Citat Char"/>
    <w:aliases w:val="Indrag Char"/>
    <w:basedOn w:val="Standardstycketeckensnitt"/>
    <w:link w:val="Citat"/>
    <w:rsid w:val="004E1883"/>
    <w:rPr>
      <w:rFonts w:eastAsia="Times New Roman" w:cs="Times New Roman"/>
      <w:sz w:val="20"/>
      <w:szCs w:val="24"/>
      <w:lang w:eastAsia="sv-SE"/>
    </w:rPr>
  </w:style>
  <w:style w:type="paragraph" w:styleId="Brdtext">
    <w:name w:val="Body Text"/>
    <w:basedOn w:val="Normal"/>
    <w:link w:val="BrdtextChar"/>
    <w:unhideWhenUsed/>
    <w:rsid w:val="004E1883"/>
    <w:pPr>
      <w:spacing w:after="120"/>
    </w:pPr>
  </w:style>
  <w:style w:type="character" w:customStyle="1" w:styleId="BrdtextChar">
    <w:name w:val="Brödtext Char"/>
    <w:basedOn w:val="Standardstycketeckensnitt"/>
    <w:link w:val="Brdtext"/>
    <w:rsid w:val="004E1883"/>
    <w:rPr>
      <w:rFonts w:ascii="Times New Roman" w:hAnsi="Times New Roman"/>
      <w:sz w:val="20"/>
    </w:rPr>
  </w:style>
  <w:style w:type="paragraph" w:customStyle="1" w:styleId="Paragraf">
    <w:name w:val="Paragraf"/>
    <w:basedOn w:val="Normal"/>
    <w:next w:val="Brdtextmedindrag"/>
    <w:link w:val="ParagrafChar"/>
    <w:rsid w:val="00354E8F"/>
    <w:pPr>
      <w:numPr>
        <w:numId w:val="5"/>
      </w:numPr>
      <w:spacing w:before="120"/>
    </w:pPr>
    <w:rPr>
      <w:rFonts w:eastAsia="Times New Roman" w:cs="Times New Roman"/>
      <w:szCs w:val="24"/>
      <w:lang w:eastAsia="sv-SE"/>
    </w:rPr>
  </w:style>
  <w:style w:type="character" w:customStyle="1" w:styleId="ParagrafChar">
    <w:name w:val="Paragraf Char"/>
    <w:basedOn w:val="Standardstycketeckensnitt"/>
    <w:link w:val="Paragraf"/>
    <w:rsid w:val="00354E8F"/>
    <w:rPr>
      <w:rFonts w:ascii="Times New Roman" w:eastAsia="Times New Roman" w:hAnsi="Times New Roman" w:cs="Times New Roman"/>
      <w:sz w:val="20"/>
      <w:szCs w:val="24"/>
      <w:lang w:eastAsia="sv-SE"/>
    </w:rPr>
  </w:style>
  <w:style w:type="paragraph" w:customStyle="1" w:styleId="ParagrafEgen">
    <w:name w:val="ParagrafEgen"/>
    <w:basedOn w:val="Brdtext"/>
    <w:next w:val="Brdtextmedindrag"/>
    <w:rsid w:val="00354E8F"/>
    <w:pPr>
      <w:spacing w:before="120" w:after="0"/>
      <w:ind w:firstLine="0"/>
    </w:pPr>
    <w:rPr>
      <w:rFonts w:eastAsia="Times New Roman" w:cs="Times New Roman"/>
      <w:szCs w:val="24"/>
      <w:lang w:eastAsia="sv-SE"/>
    </w:rPr>
  </w:style>
  <w:style w:type="paragraph" w:styleId="Brdtextmedindrag">
    <w:name w:val="Body Text Indent"/>
    <w:basedOn w:val="Normal"/>
    <w:link w:val="BrdtextmedindragChar"/>
    <w:unhideWhenUsed/>
    <w:rsid w:val="00354E8F"/>
    <w:pPr>
      <w:spacing w:after="120"/>
      <w:ind w:left="283"/>
    </w:pPr>
  </w:style>
  <w:style w:type="character" w:customStyle="1" w:styleId="BrdtextmedindragChar">
    <w:name w:val="Brödtext med indrag Char"/>
    <w:basedOn w:val="Standardstycketeckensnitt"/>
    <w:link w:val="Brdtextmedindrag"/>
    <w:rsid w:val="00354E8F"/>
    <w:rPr>
      <w:rFonts w:ascii="Times New Roman" w:hAnsi="Times New Roman"/>
      <w:sz w:val="20"/>
    </w:rPr>
  </w:style>
  <w:style w:type="paragraph" w:styleId="Numreradlista">
    <w:name w:val="List Number"/>
    <w:basedOn w:val="Brdtext"/>
    <w:rsid w:val="00494391"/>
    <w:pPr>
      <w:numPr>
        <w:numId w:val="32"/>
      </w:numPr>
      <w:tabs>
        <w:tab w:val="left" w:pos="227"/>
      </w:tabs>
      <w:spacing w:after="0"/>
    </w:pPr>
    <w:rPr>
      <w:rFonts w:eastAsia="Times New Roman" w:cs="Times New Roman"/>
      <w:szCs w:val="24"/>
      <w:lang w:eastAsia="sv-SE"/>
    </w:rPr>
  </w:style>
  <w:style w:type="paragraph" w:customStyle="1" w:styleId="Tankstreckslista">
    <w:name w:val="Tankstreckslista"/>
    <w:basedOn w:val="Brdtext"/>
    <w:rsid w:val="00494391"/>
    <w:pPr>
      <w:numPr>
        <w:numId w:val="8"/>
      </w:numPr>
      <w:tabs>
        <w:tab w:val="left" w:pos="227"/>
      </w:tabs>
      <w:spacing w:after="0"/>
    </w:pPr>
    <w:rPr>
      <w:rFonts w:eastAsia="Times New Roman" w:cs="Times New Roman"/>
      <w:szCs w:val="24"/>
      <w:lang w:eastAsia="sv-SE"/>
    </w:rPr>
  </w:style>
  <w:style w:type="paragraph" w:customStyle="1" w:styleId="Alfanumerisklista">
    <w:name w:val="Alfanumerisk lista"/>
    <w:basedOn w:val="Brdtext"/>
    <w:rsid w:val="00494391"/>
    <w:pPr>
      <w:numPr>
        <w:numId w:val="9"/>
      </w:numPr>
      <w:tabs>
        <w:tab w:val="left" w:pos="227"/>
        <w:tab w:val="left" w:pos="454"/>
      </w:tabs>
      <w:spacing w:after="0"/>
    </w:pPr>
    <w:rPr>
      <w:rFonts w:eastAsia="Times New Roman" w:cs="Times New Roman"/>
      <w:szCs w:val="24"/>
      <w:lang w:eastAsia="sv-SE"/>
    </w:rPr>
  </w:style>
  <w:style w:type="character" w:styleId="Kommentarsreferens">
    <w:name w:val="annotation reference"/>
    <w:basedOn w:val="Standardstycketeckensnitt"/>
    <w:semiHidden/>
    <w:unhideWhenUsed/>
    <w:rsid w:val="000A16AE"/>
    <w:rPr>
      <w:sz w:val="16"/>
      <w:szCs w:val="16"/>
    </w:rPr>
  </w:style>
  <w:style w:type="paragraph" w:styleId="Kommentarer">
    <w:name w:val="annotation text"/>
    <w:basedOn w:val="Normal"/>
    <w:link w:val="KommentarerChar"/>
    <w:uiPriority w:val="99"/>
    <w:semiHidden/>
    <w:unhideWhenUsed/>
    <w:rsid w:val="000A16AE"/>
    <w:rPr>
      <w:szCs w:val="20"/>
    </w:rPr>
  </w:style>
  <w:style w:type="character" w:customStyle="1" w:styleId="KommentarerChar">
    <w:name w:val="Kommentarer Char"/>
    <w:basedOn w:val="Standardstycketeckensnitt"/>
    <w:link w:val="Kommentarer"/>
    <w:uiPriority w:val="99"/>
    <w:semiHidden/>
    <w:rsid w:val="000A16AE"/>
    <w:rPr>
      <w:rFonts w:ascii="Times New Roman" w:hAnsi="Times New Roman"/>
      <w:sz w:val="20"/>
      <w:szCs w:val="20"/>
    </w:rPr>
  </w:style>
  <w:style w:type="paragraph" w:styleId="Kommentarsmne">
    <w:name w:val="annotation subject"/>
    <w:basedOn w:val="Kommentarer"/>
    <w:next w:val="Kommentarer"/>
    <w:link w:val="KommentarsmneChar"/>
    <w:uiPriority w:val="99"/>
    <w:semiHidden/>
    <w:unhideWhenUsed/>
    <w:rsid w:val="000A16AE"/>
    <w:rPr>
      <w:b/>
      <w:bCs/>
    </w:rPr>
  </w:style>
  <w:style w:type="character" w:customStyle="1" w:styleId="KommentarsmneChar">
    <w:name w:val="Kommentarsämne Char"/>
    <w:basedOn w:val="KommentarerChar"/>
    <w:link w:val="Kommentarsmne"/>
    <w:uiPriority w:val="99"/>
    <w:semiHidden/>
    <w:rsid w:val="000A16AE"/>
    <w:rPr>
      <w:rFonts w:ascii="Times New Roman" w:hAnsi="Times New Roman"/>
      <w:b/>
      <w:bCs/>
      <w:sz w:val="20"/>
      <w:szCs w:val="20"/>
    </w:rPr>
  </w:style>
  <w:style w:type="paragraph" w:customStyle="1" w:styleId="Allmnnardsrubrik">
    <w:name w:val="Allmänna råds rubrik"/>
    <w:basedOn w:val="Rubrik5"/>
    <w:next w:val="Allmnnard"/>
    <w:rsid w:val="0016798B"/>
    <w:pPr>
      <w:keepLines w:val="0"/>
      <w:ind w:left="459"/>
      <w:jc w:val="left"/>
    </w:pPr>
    <w:rPr>
      <w:rFonts w:ascii="Times New Roman" w:eastAsia="Times New Roman" w:hAnsi="Times New Roman" w:cs="Times New Roman"/>
      <w:bCs/>
      <w:iCs/>
      <w:szCs w:val="26"/>
      <w:lang w:eastAsia="sv-SE"/>
    </w:rPr>
  </w:style>
  <w:style w:type="character" w:customStyle="1" w:styleId="Rubrik6Char">
    <w:name w:val="Rubrik 6 Char"/>
    <w:basedOn w:val="Standardstycketeckensnitt"/>
    <w:link w:val="Rubrik6"/>
    <w:rsid w:val="008D7B0D"/>
    <w:rPr>
      <w:rFonts w:ascii="Times New Roman" w:eastAsia="Times New Roman" w:hAnsi="Times New Roman" w:cs="Times New Roman"/>
      <w:b/>
      <w:bCs/>
      <w:sz w:val="18"/>
      <w:szCs w:val="24"/>
      <w:lang w:eastAsia="sv-SE"/>
    </w:rPr>
  </w:style>
  <w:style w:type="character" w:customStyle="1" w:styleId="Rubrik7Char">
    <w:name w:val="Rubrik 7 Char"/>
    <w:basedOn w:val="Standardstycketeckensnitt"/>
    <w:link w:val="Rubrik7"/>
    <w:rsid w:val="008D7B0D"/>
    <w:rPr>
      <w:rFonts w:ascii="Times New Roman" w:eastAsia="Times New Roman" w:hAnsi="Times New Roman" w:cs="Times New Roman"/>
      <w:b/>
      <w:bCs/>
      <w:sz w:val="24"/>
      <w:szCs w:val="24"/>
      <w:lang w:eastAsia="sv-SE"/>
    </w:rPr>
  </w:style>
  <w:style w:type="character" w:customStyle="1" w:styleId="Rubrik9Char">
    <w:name w:val="Rubrik 9 Char"/>
    <w:basedOn w:val="Standardstycketeckensnitt"/>
    <w:link w:val="Rubrik9"/>
    <w:rsid w:val="008D7B0D"/>
    <w:rPr>
      <w:rFonts w:ascii="Arial" w:eastAsia="Times New Roman" w:hAnsi="Arial" w:cs="Arial"/>
      <w:lang w:eastAsia="sv-SE"/>
    </w:rPr>
  </w:style>
  <w:style w:type="paragraph" w:customStyle="1" w:styleId="SKVPunkt">
    <w:name w:val="SKV Punkt"/>
    <w:basedOn w:val="Normal"/>
    <w:uiPriority w:val="3"/>
    <w:qFormat/>
    <w:rsid w:val="008D7B0D"/>
    <w:pPr>
      <w:ind w:left="357" w:hanging="357"/>
    </w:pPr>
  </w:style>
  <w:style w:type="paragraph" w:customStyle="1" w:styleId="Allmnnardhuvud">
    <w:name w:val="Allmänna råd huvud"/>
    <w:basedOn w:val="Allmnnard"/>
    <w:next w:val="Allmnnard"/>
    <w:rsid w:val="008D7B0D"/>
    <w:rPr>
      <w:rFonts w:eastAsia="Times New Roman" w:cs="Times New Roman"/>
      <w:szCs w:val="24"/>
      <w:lang w:eastAsia="sv-SE"/>
    </w:rPr>
  </w:style>
  <w:style w:type="paragraph" w:customStyle="1" w:styleId="Lptextutanindrag">
    <w:name w:val="Löptext utan indrag"/>
    <w:basedOn w:val="Brdtext"/>
    <w:next w:val="Normaltext"/>
    <w:rsid w:val="008D7B0D"/>
    <w:pPr>
      <w:spacing w:after="0"/>
      <w:ind w:firstLine="0"/>
    </w:pPr>
    <w:rPr>
      <w:rFonts w:eastAsia="Times New Roman" w:cs="Times New Roman"/>
      <w:szCs w:val="24"/>
      <w:lang w:eastAsia="sv-SE"/>
    </w:rPr>
  </w:style>
  <w:style w:type="character" w:styleId="Sidnummer">
    <w:name w:val="page number"/>
    <w:rsid w:val="008D7B0D"/>
    <w:rPr>
      <w:sz w:val="18"/>
    </w:rPr>
  </w:style>
  <w:style w:type="paragraph" w:styleId="Dokumentversikt">
    <w:name w:val="Document Map"/>
    <w:basedOn w:val="Brdtext"/>
    <w:link w:val="DokumentversiktChar"/>
    <w:semiHidden/>
    <w:rsid w:val="008D7B0D"/>
    <w:pPr>
      <w:shd w:val="clear" w:color="auto" w:fill="000080"/>
      <w:spacing w:after="0"/>
      <w:ind w:firstLine="0"/>
    </w:pPr>
    <w:rPr>
      <w:rFonts w:ascii="Tahoma" w:eastAsia="Times New Roman" w:hAnsi="Tahoma" w:cs="Tahoma"/>
      <w:szCs w:val="24"/>
      <w:lang w:eastAsia="sv-SE"/>
    </w:rPr>
  </w:style>
  <w:style w:type="character" w:customStyle="1" w:styleId="DokumentversiktChar">
    <w:name w:val="Dokumentöversikt Char"/>
    <w:basedOn w:val="Standardstycketeckensnitt"/>
    <w:link w:val="Dokumentversikt"/>
    <w:semiHidden/>
    <w:rsid w:val="008D7B0D"/>
    <w:rPr>
      <w:rFonts w:ascii="Tahoma" w:eastAsia="Times New Roman" w:hAnsi="Tahoma" w:cs="Tahoma"/>
      <w:sz w:val="20"/>
      <w:szCs w:val="24"/>
      <w:shd w:val="clear" w:color="auto" w:fill="000080"/>
      <w:lang w:eastAsia="sv-SE"/>
    </w:rPr>
  </w:style>
  <w:style w:type="paragraph" w:styleId="Indragetstycke">
    <w:name w:val="Block Text"/>
    <w:basedOn w:val="Brdtext"/>
    <w:rsid w:val="008D7B0D"/>
    <w:pPr>
      <w:ind w:left="1440" w:right="1440" w:firstLine="0"/>
      <w:jc w:val="left"/>
    </w:pPr>
    <w:rPr>
      <w:rFonts w:eastAsia="Times New Roman" w:cs="Times New Roman"/>
      <w:szCs w:val="24"/>
      <w:lang w:eastAsia="sv-SE"/>
    </w:rPr>
  </w:style>
  <w:style w:type="paragraph" w:customStyle="1" w:styleId="Beslutadeden0">
    <w:name w:val="Beslutade den..."/>
    <w:basedOn w:val="Lptextutanindrag"/>
    <w:next w:val="Brdtextmedindrag"/>
    <w:rsid w:val="008D7B0D"/>
    <w:pPr>
      <w:spacing w:line="480" w:lineRule="auto"/>
      <w:jc w:val="left"/>
    </w:pPr>
  </w:style>
  <w:style w:type="paragraph" w:customStyle="1" w:styleId="Normaltext">
    <w:name w:val="Normaltext"/>
    <w:basedOn w:val="Lptextutanindrag"/>
    <w:rsid w:val="008D7B0D"/>
    <w:pPr>
      <w:ind w:firstLine="227"/>
    </w:pPr>
  </w:style>
  <w:style w:type="paragraph" w:customStyle="1" w:styleId="Numrering">
    <w:name w:val="Numrering"/>
    <w:basedOn w:val="Lptextutanindrag"/>
    <w:rsid w:val="008D7B0D"/>
    <w:pPr>
      <w:numPr>
        <w:numId w:val="61"/>
      </w:numPr>
      <w:tabs>
        <w:tab w:val="clear" w:pos="360"/>
        <w:tab w:val="left" w:pos="227"/>
      </w:tabs>
    </w:pPr>
  </w:style>
  <w:style w:type="paragraph" w:customStyle="1" w:styleId="Punkter">
    <w:name w:val="Punkter"/>
    <w:basedOn w:val="Lptextutanindrag"/>
    <w:rsid w:val="008D7B0D"/>
    <w:pPr>
      <w:numPr>
        <w:ilvl w:val="1"/>
        <w:numId w:val="60"/>
      </w:numPr>
      <w:tabs>
        <w:tab w:val="clear" w:pos="1440"/>
        <w:tab w:val="left" w:pos="227"/>
      </w:tabs>
      <w:ind w:left="0" w:firstLine="0"/>
    </w:pPr>
  </w:style>
  <w:style w:type="paragraph" w:customStyle="1" w:styleId="Bilaga">
    <w:name w:val="Bilaga"/>
    <w:basedOn w:val="Lptextutanindrag"/>
    <w:rsid w:val="008D7B0D"/>
    <w:rPr>
      <w:i/>
    </w:rPr>
  </w:style>
  <w:style w:type="paragraph" w:customStyle="1" w:styleId="SidhuvudDatum">
    <w:name w:val="SidhuvudDatum"/>
    <w:basedOn w:val="Brdtext"/>
    <w:rsid w:val="008D7B0D"/>
    <w:pPr>
      <w:spacing w:after="0"/>
      <w:ind w:firstLine="0"/>
      <w:jc w:val="left"/>
    </w:pPr>
    <w:rPr>
      <w:rFonts w:eastAsia="Times New Roman" w:cs="Times New Roman"/>
      <w:noProof/>
      <w:szCs w:val="24"/>
      <w:lang w:eastAsia="sv-SE"/>
    </w:rPr>
  </w:style>
  <w:style w:type="paragraph" w:customStyle="1" w:styleId="Brdtextutanindrag">
    <w:name w:val="Brödtext utan indrag"/>
    <w:basedOn w:val="Lptextutanindrag"/>
    <w:rsid w:val="008D7B0D"/>
  </w:style>
  <w:style w:type="character" w:customStyle="1" w:styleId="Sidnummer2">
    <w:name w:val="Sidnummer2"/>
    <w:rsid w:val="008D7B0D"/>
    <w:rPr>
      <w:rFonts w:ascii="Times New Roman" w:hAnsi="Times New Roman"/>
      <w:sz w:val="18"/>
      <w:lang w:val="sv-SE"/>
    </w:rPr>
  </w:style>
  <w:style w:type="character" w:styleId="HTML-kod">
    <w:name w:val="HTML Code"/>
    <w:rsid w:val="008D7B0D"/>
    <w:rPr>
      <w:rFonts w:ascii="Courier New" w:eastAsia="Courier New" w:hAnsi="Courier New" w:cs="Courier New"/>
      <w:sz w:val="20"/>
      <w:szCs w:val="20"/>
    </w:rPr>
  </w:style>
  <w:style w:type="character" w:styleId="Hyperlnk">
    <w:name w:val="Hyperlink"/>
    <w:rsid w:val="008D7B0D"/>
    <w:rPr>
      <w:color w:val="0000FF"/>
      <w:u w:val="single"/>
    </w:rPr>
  </w:style>
  <w:style w:type="paragraph" w:styleId="HTML-frformaterad">
    <w:name w:val="HTML Preformatted"/>
    <w:aliases w:val="förformaterad"/>
    <w:basedOn w:val="Brdtext"/>
    <w:link w:val="HTML-frformateradChar"/>
    <w:rsid w:val="008D7B0D"/>
    <w:pPr>
      <w:spacing w:after="0"/>
      <w:ind w:firstLine="0"/>
      <w:jc w:val="left"/>
    </w:pPr>
    <w:rPr>
      <w:rFonts w:ascii="Courier New" w:eastAsia="Times New Roman" w:hAnsi="Courier New" w:cs="Courier New"/>
      <w:szCs w:val="20"/>
      <w:lang w:eastAsia="sv-SE"/>
    </w:rPr>
  </w:style>
  <w:style w:type="character" w:customStyle="1" w:styleId="HTML-frformateradChar">
    <w:name w:val="HTML - förformaterad Char"/>
    <w:aliases w:val="förformaterad Char"/>
    <w:basedOn w:val="Standardstycketeckensnitt"/>
    <w:link w:val="HTML-frformaterad"/>
    <w:rsid w:val="008D7B0D"/>
    <w:rPr>
      <w:rFonts w:ascii="Courier New" w:eastAsia="Times New Roman" w:hAnsi="Courier New" w:cs="Courier New"/>
      <w:sz w:val="20"/>
      <w:szCs w:val="20"/>
      <w:lang w:eastAsia="sv-SE"/>
    </w:rPr>
  </w:style>
  <w:style w:type="paragraph" w:customStyle="1" w:styleId="Piska">
    <w:name w:val="Piska"/>
    <w:basedOn w:val="Brdtextutanindrag"/>
    <w:rsid w:val="008D7B0D"/>
  </w:style>
  <w:style w:type="paragraph" w:customStyle="1" w:styleId="Bilmrke">
    <w:name w:val="Bilmärke"/>
    <w:basedOn w:val="Rubrik4"/>
    <w:next w:val="Normaltext"/>
    <w:rsid w:val="008D7B0D"/>
    <w:pPr>
      <w:keepLines w:val="0"/>
      <w:spacing w:before="80" w:after="0"/>
    </w:pPr>
    <w:rPr>
      <w:rFonts w:ascii="Times New Roman" w:eastAsia="Times New Roman" w:hAnsi="Times New Roman" w:cs="Times New Roman"/>
      <w:iCs w:val="0"/>
      <w:caps/>
      <w:szCs w:val="28"/>
      <w:lang w:eastAsia="sv-SE"/>
    </w:rPr>
  </w:style>
  <w:style w:type="paragraph" w:customStyle="1" w:styleId="SidhuvudHuvudnummer">
    <w:name w:val="SidhuvudHuvudnummer"/>
    <w:basedOn w:val="Sidhuvud"/>
    <w:rsid w:val="008D7B0D"/>
    <w:pPr>
      <w:tabs>
        <w:tab w:val="clear" w:pos="4256"/>
        <w:tab w:val="clear" w:pos="5949"/>
        <w:tab w:val="clear" w:pos="9015"/>
        <w:tab w:val="right" w:pos="9072"/>
      </w:tabs>
      <w:jc w:val="left"/>
    </w:pPr>
    <w:rPr>
      <w:rFonts w:eastAsia="Times New Roman" w:cs="Times New Roman"/>
      <w:b/>
      <w:bCs/>
      <w:sz w:val="36"/>
      <w:szCs w:val="24"/>
      <w:lang w:eastAsia="sv-SE"/>
    </w:rPr>
  </w:style>
  <w:style w:type="paragraph" w:customStyle="1" w:styleId="SidhuvudMeddelandenFet">
    <w:name w:val="SidhuvudMeddelandenFet"/>
    <w:basedOn w:val="SidhuvudHuvudnummer"/>
    <w:next w:val="SidhuvudMeddelandenEjFet"/>
    <w:rsid w:val="008D7B0D"/>
    <w:rPr>
      <w:rFonts w:ascii="Frutiger 55 Roman" w:hAnsi="Frutiger 55 Roman"/>
      <w:sz w:val="40"/>
    </w:rPr>
  </w:style>
  <w:style w:type="paragraph" w:customStyle="1" w:styleId="SidhuvudMeddelandenEjFet">
    <w:name w:val="SidhuvudMeddelandenEjFet"/>
    <w:basedOn w:val="SidhuvudMeddelandenFet"/>
    <w:rsid w:val="008D7B0D"/>
    <w:rPr>
      <w:b w:val="0"/>
    </w:rPr>
  </w:style>
  <w:style w:type="paragraph" w:customStyle="1" w:styleId="ISSNMeddelanden">
    <w:name w:val="ISSNMeddelanden"/>
    <w:basedOn w:val="SidhuvudHuvudnummer"/>
    <w:rsid w:val="008D7B0D"/>
    <w:rPr>
      <w:rFonts w:ascii="Frutiger 55 Roman" w:hAnsi="Frutiger 55 Roman"/>
      <w:b w:val="0"/>
      <w:sz w:val="16"/>
    </w:rPr>
  </w:style>
  <w:style w:type="paragraph" w:styleId="Punktlista">
    <w:name w:val="List Bullet"/>
    <w:basedOn w:val="Brdtext"/>
    <w:autoRedefine/>
    <w:rsid w:val="008D7B0D"/>
    <w:pPr>
      <w:numPr>
        <w:numId w:val="62"/>
      </w:numPr>
      <w:spacing w:after="0"/>
      <w:jc w:val="left"/>
    </w:pPr>
    <w:rPr>
      <w:rFonts w:eastAsia="Times New Roman" w:cs="Times New Roman"/>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3205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katteverket.se/rattsinformation/foreskrifter/2009/foreskrifter2009/skvfs200901.5.69ef368911e1304a62580008134.htm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it\office-mallar\office16\Skatteverket\R&#228;ttsliga%20regler%20och%20st&#228;llningstaganden\F&#246;reskrif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C4388B1DBA846E4998607D2D03801C3"/>
        <w:category>
          <w:name w:val="Allmänt"/>
          <w:gallery w:val="placeholder"/>
        </w:category>
        <w:types>
          <w:type w:val="bbPlcHdr"/>
        </w:types>
        <w:behaviors>
          <w:behavior w:val="content"/>
        </w:behaviors>
        <w:guid w:val="{6BF57752-44B6-4067-B6B1-98A9F652A125}"/>
      </w:docPartPr>
      <w:docPartBody>
        <w:p w:rsidR="00A7459A" w:rsidRDefault="00A7459A" w:rsidP="00A7459A">
          <w:pPr>
            <w:pStyle w:val="9C4388B1DBA846E4998607D2D03801C3"/>
          </w:pPr>
          <w:r w:rsidRPr="00926189">
            <w:rPr>
              <w:rStyle w:val="Platshllartext"/>
            </w:rPr>
            <w:t>Klicka eller tryck här för att ange text.</w:t>
          </w:r>
        </w:p>
      </w:docPartBody>
    </w:docPart>
    <w:docPart>
      <w:docPartPr>
        <w:name w:val="CFD7FCAB17244C6D8809CEA935C62D51"/>
        <w:category>
          <w:name w:val="Allmänt"/>
          <w:gallery w:val="placeholder"/>
        </w:category>
        <w:types>
          <w:type w:val="bbPlcHdr"/>
        </w:types>
        <w:behaviors>
          <w:behavior w:val="content"/>
        </w:behaviors>
        <w:guid w:val="{6F138935-DC4F-4A18-92F5-D95B97E77720}"/>
      </w:docPartPr>
      <w:docPartBody>
        <w:p w:rsidR="00A7459A" w:rsidRDefault="00A7459A" w:rsidP="00A7459A">
          <w:pPr>
            <w:pStyle w:val="CFD7FCAB17244C6D8809CEA935C62D51"/>
          </w:pPr>
          <w:r>
            <w:rPr>
              <w:rStyle w:val="Platshllartext"/>
              <w:caps/>
            </w:rPr>
            <w:t>Underskrift</w:t>
          </w:r>
        </w:p>
      </w:docPartBody>
    </w:docPart>
    <w:docPart>
      <w:docPartPr>
        <w:name w:val="9ABD6AB38BDE49A2A2734D1F2D0AA397"/>
        <w:category>
          <w:name w:val="Allmänt"/>
          <w:gallery w:val="placeholder"/>
        </w:category>
        <w:types>
          <w:type w:val="bbPlcHdr"/>
        </w:types>
        <w:behaviors>
          <w:behavior w:val="content"/>
        </w:behaviors>
        <w:guid w:val="{2895462B-8F6B-49B6-9AF7-7A16E1B83BCB}"/>
      </w:docPartPr>
      <w:docPartBody>
        <w:p w:rsidR="00A7459A" w:rsidRDefault="00A7459A" w:rsidP="00A7459A">
          <w:pPr>
            <w:pStyle w:val="9ABD6AB38BDE49A2A2734D1F2D0AA397"/>
          </w:pPr>
          <w:r>
            <w:rPr>
              <w:rStyle w:val="Platshllartext"/>
            </w:rPr>
            <w:t>Kontrasignatur</w:t>
          </w:r>
        </w:p>
      </w:docPartBody>
    </w:docPart>
    <w:docPart>
      <w:docPartPr>
        <w:name w:val="A93389C6C21D48509076D892E4554371"/>
        <w:category>
          <w:name w:val="Allmänt"/>
          <w:gallery w:val="placeholder"/>
        </w:category>
        <w:types>
          <w:type w:val="bbPlcHdr"/>
        </w:types>
        <w:behaviors>
          <w:behavior w:val="content"/>
        </w:behaviors>
        <w:guid w:val="{DA27E4DB-A1DF-4F02-A51B-832B6C9D3FC6}"/>
      </w:docPartPr>
      <w:docPartBody>
        <w:p w:rsidR="00A7459A" w:rsidRDefault="00A7459A" w:rsidP="00A7459A">
          <w:pPr>
            <w:pStyle w:val="A93389C6C21D48509076D892E4554371"/>
          </w:pPr>
          <w:r>
            <w:rPr>
              <w:rStyle w:val="Platshllartext"/>
            </w:rPr>
            <w:t>Avdelning/kontrasignatör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55 Roman">
    <w:panose1 w:val="020B0506030404030207"/>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59A"/>
    <w:rsid w:val="000E7310"/>
    <w:rsid w:val="001107CC"/>
    <w:rsid w:val="00172583"/>
    <w:rsid w:val="00403A52"/>
    <w:rsid w:val="00680879"/>
    <w:rsid w:val="00996108"/>
    <w:rsid w:val="009979E2"/>
    <w:rsid w:val="00A62B88"/>
    <w:rsid w:val="00A7459A"/>
    <w:rsid w:val="00BA6DD1"/>
    <w:rsid w:val="00CC75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E7310"/>
    <w:rPr>
      <w:color w:val="808080"/>
    </w:rPr>
  </w:style>
  <w:style w:type="paragraph" w:customStyle="1" w:styleId="9C4388B1DBA846E4998607D2D03801C3">
    <w:name w:val="9C4388B1DBA846E4998607D2D03801C3"/>
    <w:rsid w:val="00A7459A"/>
  </w:style>
  <w:style w:type="paragraph" w:customStyle="1" w:styleId="CFD7FCAB17244C6D8809CEA935C62D51">
    <w:name w:val="CFD7FCAB17244C6D8809CEA935C62D51"/>
    <w:rsid w:val="00A7459A"/>
  </w:style>
  <w:style w:type="paragraph" w:customStyle="1" w:styleId="9ABD6AB38BDE49A2A2734D1F2D0AA397">
    <w:name w:val="9ABD6AB38BDE49A2A2734D1F2D0AA397"/>
    <w:rsid w:val="00A7459A"/>
  </w:style>
  <w:style w:type="paragraph" w:customStyle="1" w:styleId="A93389C6C21D48509076D892E4554371">
    <w:name w:val="A93389C6C21D48509076D892E4554371"/>
    <w:rsid w:val="00A745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Skatteverket">
  <a:themeElements>
    <a:clrScheme name="Skatteverket">
      <a:dk1>
        <a:sysClr val="windowText" lastClr="000000"/>
      </a:dk1>
      <a:lt1>
        <a:sysClr val="window" lastClr="FFFFFF"/>
      </a:lt1>
      <a:dk2>
        <a:srgbClr val="003366"/>
      </a:dk2>
      <a:lt2>
        <a:srgbClr val="EEECE1"/>
      </a:lt2>
      <a:accent1>
        <a:srgbClr val="8A7195"/>
      </a:accent1>
      <a:accent2>
        <a:srgbClr val="8BBEC8"/>
      </a:accent2>
      <a:accent3>
        <a:srgbClr val="DD9B36"/>
      </a:accent3>
      <a:accent4>
        <a:srgbClr val="A1C2E3"/>
      </a:accent4>
      <a:accent5>
        <a:srgbClr val="AE8453"/>
      </a:accent5>
      <a:accent6>
        <a:srgbClr val="168DC4"/>
      </a:accent6>
      <a:hlink>
        <a:srgbClr val="0000FF"/>
      </a:hlink>
      <a:folHlink>
        <a:srgbClr val="800080"/>
      </a:folHlink>
    </a:clrScheme>
    <a:fontScheme name="SKV Författning">
      <a:majorFont>
        <a:latin typeface="Times New Roman"/>
        <a:ea typeface=""/>
        <a:cs typeface=""/>
      </a:majorFont>
      <a:minorFont>
        <a:latin typeface="Times New Roman"/>
        <a:ea typeface=""/>
        <a:cs typeface=""/>
      </a:minorFont>
    </a:fontScheme>
    <a:fmtScheme name="Ursprung">
      <a:fillStyleLst>
        <a:solidFill>
          <a:schemeClr val="phClr"/>
        </a:solidFill>
        <a:gradFill rotWithShape="1">
          <a:gsLst>
            <a:gs pos="0">
              <a:schemeClr val="phClr">
                <a:tint val="45000"/>
                <a:satMod val="200000"/>
              </a:schemeClr>
            </a:gs>
            <a:gs pos="30000">
              <a:schemeClr val="phClr">
                <a:tint val="61000"/>
                <a:satMod val="200000"/>
              </a:schemeClr>
            </a:gs>
            <a:gs pos="45000">
              <a:schemeClr val="phClr">
                <a:tint val="66000"/>
                <a:satMod val="200000"/>
              </a:schemeClr>
            </a:gs>
            <a:gs pos="55000">
              <a:schemeClr val="phClr">
                <a:tint val="66000"/>
                <a:satMod val="200000"/>
              </a:schemeClr>
            </a:gs>
            <a:gs pos="73000">
              <a:schemeClr val="phClr">
                <a:tint val="61000"/>
                <a:satMod val="200000"/>
              </a:schemeClr>
            </a:gs>
            <a:gs pos="100000">
              <a:schemeClr val="phClr">
                <a:tint val="45000"/>
                <a:satMod val="200000"/>
              </a:schemeClr>
            </a:gs>
          </a:gsLst>
          <a:lin ang="950000" scaled="1"/>
        </a:gradFill>
        <a:gradFill rotWithShape="1">
          <a:gsLst>
            <a:gs pos="0">
              <a:schemeClr val="phClr">
                <a:shade val="63000"/>
              </a:schemeClr>
            </a:gs>
            <a:gs pos="30000">
              <a:schemeClr val="phClr">
                <a:shade val="90000"/>
                <a:satMod val="110000"/>
              </a:schemeClr>
            </a:gs>
            <a:gs pos="45000">
              <a:schemeClr val="phClr">
                <a:shade val="100000"/>
                <a:satMod val="118000"/>
              </a:schemeClr>
            </a:gs>
            <a:gs pos="55000">
              <a:schemeClr val="phClr">
                <a:shade val="100000"/>
                <a:satMod val="118000"/>
              </a:schemeClr>
            </a:gs>
            <a:gs pos="73000">
              <a:schemeClr val="phClr">
                <a:shade val="90000"/>
                <a:satMod val="110000"/>
              </a:schemeClr>
            </a:gs>
            <a:gs pos="100000">
              <a:schemeClr val="phClr">
                <a:shade val="63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3000" dir="5400000" rotWithShape="0">
              <a:srgbClr val="000000">
                <a:alpha val="40000"/>
              </a:srgbClr>
            </a:outerShdw>
          </a:effectLst>
          <a:scene3d>
            <a:camera prst="orthographicFront" fov="0">
              <a:rot lat="0" lon="0" rev="0"/>
            </a:camera>
            <a:lightRig rig="balanced" dir="t">
              <a:rot lat="0" lon="0" rev="0"/>
            </a:lightRig>
          </a:scene3d>
          <a:sp3d prstMaterial="matte">
            <a:bevelT w="0" h="0"/>
            <a:contourClr>
              <a:schemeClr val="phClr">
                <a:tint val="100000"/>
                <a:shade val="100000"/>
                <a:hueMod val="100000"/>
                <a:satMod val="100000"/>
              </a:schemeClr>
            </a:contourClr>
          </a:sp3d>
        </a:effectStyle>
        <a:effectStyle>
          <a:effectLst>
            <a:outerShdw blurRad="50800" dist="25400" dir="5400000" rotWithShape="0">
              <a:srgbClr val="000000">
                <a:alpha val="50000"/>
              </a:srgbClr>
            </a:outerShdw>
          </a:effectLst>
          <a:scene3d>
            <a:camera prst="orthographicFront" fov="0">
              <a:rot lat="0" lon="0" rev="0"/>
            </a:camera>
            <a:lightRig rig="soft" dir="t">
              <a:rot lat="0" lon="0" rev="2700000"/>
            </a:lightRig>
          </a:scene3d>
          <a:sp3d prstMaterial="matte">
            <a:bevelT w="50800" h="50800"/>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629C99-935D-48F2-8783-17CB0655C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Föreskrift.dotm</Template>
  <TotalTime>30</TotalTime>
  <Pages>71</Pages>
  <Words>19132</Words>
  <Characters>113015</Characters>
  <Application>Microsoft Office Word</Application>
  <DocSecurity>0</DocSecurity>
  <Lines>3326</Lines>
  <Paragraphs>1822</Paragraphs>
  <ScaleCrop>false</ScaleCrop>
  <HeadingPairs>
    <vt:vector size="2" baseType="variant">
      <vt:variant>
        <vt:lpstr>Rubrik</vt:lpstr>
      </vt:variant>
      <vt:variant>
        <vt:i4>1</vt:i4>
      </vt:variant>
    </vt:vector>
  </HeadingPairs>
  <TitlesOfParts>
    <vt:vector size="1" baseType="lpstr">
      <vt:lpstr>Skatteverkets föreskrifter om kontrollsystem till kassaregister</vt:lpstr>
    </vt:vector>
  </TitlesOfParts>
  <Company>Skatteverket</Company>
  <LinksUpToDate>false</LinksUpToDate>
  <CharactersWithSpaces>131737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Skatteverkets föreskrifter om kontrollsystem till kassaregister</dc:title>
  <dc:creator>Urban Bjergert</dc:creator>
  <cp:keywords>Utkom från trycket xx månad 2020</cp:keywords>
  <dc:description>SKVFS 2020:X</dc:description>
  <cp:lastModifiedBy>Urban Bjergert</cp:lastModifiedBy>
  <cp:revision>3</cp:revision>
  <cp:lastPrinted>2020-04-24T10:54:00Z</cp:lastPrinted>
  <dcterms:created xsi:type="dcterms:W3CDTF">2020-05-08T07:23:00Z</dcterms:created>
  <dcterms:modified xsi:type="dcterms:W3CDTF">2020-06-25T15:14:00Z</dcterms:modified>
</cp:coreProperties>
</file>