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CD305C" w14:textId="77777777" w:rsidR="00361A19" w:rsidRPr="00361A19" w:rsidRDefault="00C82FD3" w:rsidP="00361A19">
      <w:pPr>
        <w:pStyle w:val="Rubrik1"/>
      </w:pPr>
      <w:bookmarkStart w:id="0" w:name="_GoBack"/>
      <w:bookmarkEnd w:id="0"/>
      <w:r>
        <w:t>Skatteverkets föreskrifter</w:t>
      </w:r>
      <w:r w:rsidR="0055127D">
        <w:t xml:space="preserve"> </w:t>
      </w:r>
      <w:r w:rsidR="00BC0A41">
        <w:br/>
        <w:t>om</w:t>
      </w:r>
      <w:r w:rsidR="00D57BD6">
        <w:t xml:space="preserve"> </w:t>
      </w:r>
      <w:bookmarkStart w:id="1" w:name="Start"/>
      <w:bookmarkEnd w:id="1"/>
      <w:r w:rsidR="00127880">
        <w:t>ändring i Skatteverkets föreskrifter (SKVFS 2014:9) om krav på kassaregister</w:t>
      </w:r>
      <w:r w:rsidR="00E93FA0">
        <w:t>;</w:t>
      </w:r>
    </w:p>
    <w:p w14:paraId="05C50E78" w14:textId="77777777" w:rsidR="00C107BA" w:rsidRDefault="009D4F42" w:rsidP="00C107BA">
      <w:pPr>
        <w:pStyle w:val="Beslutadeden"/>
      </w:pPr>
      <w:r>
        <w:t>b</w:t>
      </w:r>
      <w:r w:rsidR="00FC3D6A">
        <w:t xml:space="preserve">eslutade </w:t>
      </w:r>
      <w:r w:rsidR="0059405D">
        <w:t>den</w:t>
      </w:r>
      <w:r w:rsidR="00D57BD6">
        <w:t xml:space="preserve"> </w:t>
      </w:r>
      <w:r w:rsidR="00165438">
        <w:t xml:space="preserve">x månad 2020. </w:t>
      </w:r>
    </w:p>
    <w:p w14:paraId="1AF45483" w14:textId="77777777" w:rsidR="00550A71" w:rsidRDefault="00127880" w:rsidP="00127880">
      <w:r>
        <w:t xml:space="preserve">Skatteverket </w:t>
      </w:r>
      <w:r w:rsidRPr="00747F91">
        <w:t>föreskriver</w:t>
      </w:r>
      <w:r w:rsidRPr="00747F91">
        <w:rPr>
          <w:rStyle w:val="Fotnotsreferens"/>
        </w:rPr>
        <w:footnoteReference w:id="1"/>
      </w:r>
      <w:r w:rsidRPr="00747F91">
        <w:t xml:space="preserve"> med stöd av 9 kap. 3 § skatteförfarande</w:t>
      </w:r>
      <w:r w:rsidRPr="00747F91">
        <w:softHyphen/>
        <w:t>förordningen (2011:1261)</w:t>
      </w:r>
      <w:r w:rsidR="00165438">
        <w:t xml:space="preserve"> i fråga om Skatteverkets föreskrifter (SKVFS 2014:9) om krav på kassaregister </w:t>
      </w:r>
    </w:p>
    <w:p w14:paraId="78254415" w14:textId="2F09B7A6" w:rsidR="00550A71" w:rsidRDefault="00550A71" w:rsidP="00127880">
      <w:r w:rsidRPr="00550A71">
        <w:rPr>
          <w:i/>
        </w:rPr>
        <w:t>dels</w:t>
      </w:r>
      <w:r>
        <w:t xml:space="preserve"> att 2 kap. 21 § ska upphöra att gälla</w:t>
      </w:r>
      <w:r w:rsidR="009A75D3">
        <w:t>,</w:t>
      </w:r>
    </w:p>
    <w:p w14:paraId="3564F0D4" w14:textId="77777777" w:rsidR="00550A71" w:rsidRDefault="00550A71" w:rsidP="00550A71">
      <w:r w:rsidRPr="00550A71">
        <w:rPr>
          <w:i/>
        </w:rPr>
        <w:t>dels</w:t>
      </w:r>
      <w:r>
        <w:t xml:space="preserve"> </w:t>
      </w:r>
      <w:r w:rsidR="00165438">
        <w:t xml:space="preserve">att </w:t>
      </w:r>
      <w:r w:rsidR="00127880" w:rsidRPr="00E01798">
        <w:t xml:space="preserve">1 kap. 1 §, 2 kap. </w:t>
      </w:r>
      <w:r w:rsidR="001877E9">
        <w:t>1, 13</w:t>
      </w:r>
      <w:r>
        <w:t xml:space="preserve"> </w:t>
      </w:r>
      <w:r w:rsidR="001877E9">
        <w:t xml:space="preserve">och 23 </w:t>
      </w:r>
      <w:r w:rsidR="00127880" w:rsidRPr="00E01798">
        <w:t>§§, 4</w:t>
      </w:r>
      <w:r w:rsidR="00F84025">
        <w:t> </w:t>
      </w:r>
      <w:r w:rsidR="00127880" w:rsidRPr="00E01798">
        <w:t>kap. 9 §</w:t>
      </w:r>
      <w:r w:rsidR="00127880">
        <w:t xml:space="preserve"> och 5 kap. </w:t>
      </w:r>
    </w:p>
    <w:p w14:paraId="73C8CB49" w14:textId="75D25A7B" w:rsidR="00127880" w:rsidRDefault="00BA77BD" w:rsidP="00550A71">
      <w:r>
        <w:t>6</w:t>
      </w:r>
      <w:r w:rsidR="005A36F3">
        <w:t>–</w:t>
      </w:r>
      <w:r w:rsidR="00127880">
        <w:t>7 §</w:t>
      </w:r>
      <w:r>
        <w:t>§</w:t>
      </w:r>
      <w:r w:rsidR="00127880">
        <w:t xml:space="preserve"> ska ha följande lydelse.</w:t>
      </w:r>
    </w:p>
    <w:p w14:paraId="792BAA79" w14:textId="77777777" w:rsidR="00127880" w:rsidRDefault="00127880" w:rsidP="00127880">
      <w:pPr>
        <w:ind w:firstLine="0"/>
      </w:pPr>
    </w:p>
    <w:p w14:paraId="1B37E702" w14:textId="77777777" w:rsidR="00127880" w:rsidRDefault="00127880" w:rsidP="00127880">
      <w:pPr>
        <w:pStyle w:val="Rubrik1"/>
        <w:numPr>
          <w:ilvl w:val="0"/>
          <w:numId w:val="21"/>
        </w:numPr>
        <w:ind w:left="284" w:hanging="284"/>
      </w:pPr>
      <w:r>
        <w:t xml:space="preserve">kap. </w:t>
      </w:r>
      <w:r>
        <w:tab/>
        <w:t>Föreskrifternas tillämpningsområde</w:t>
      </w:r>
    </w:p>
    <w:p w14:paraId="4AA605BA" w14:textId="08FA4567" w:rsidR="00127880" w:rsidRDefault="00127880" w:rsidP="00127880">
      <w:pPr>
        <w:pStyle w:val="Paragraf1"/>
        <w:numPr>
          <w:ilvl w:val="0"/>
          <w:numId w:val="0"/>
        </w:numPr>
        <w:tabs>
          <w:tab w:val="left" w:pos="426"/>
        </w:tabs>
      </w:pPr>
      <w:r w:rsidRPr="00F417B6">
        <w:rPr>
          <w:b/>
        </w:rPr>
        <w:t>1 §</w:t>
      </w:r>
      <w:r w:rsidRPr="00111AD1">
        <w:t xml:space="preserve"> </w:t>
      </w:r>
      <w:r>
        <w:tab/>
        <w:t xml:space="preserve">I dessa föreskrifter finns bestämmelser om sådana kassaregister som avses i 39 kap. 2 § skatteförfarandelagen (2011:1244). </w:t>
      </w:r>
    </w:p>
    <w:p w14:paraId="5E368DC8" w14:textId="77777777" w:rsidR="00127880" w:rsidRDefault="00127880" w:rsidP="00127880">
      <w:r w:rsidRPr="00336FAC">
        <w:t>Av 39 kap. 2 § skatteförfarandelagen framgår att med kassaregister avses kassaapparat, kassaterminal, kassasystem och liknande apparatur för registrering av försäljning av varor eller tjänster mot kontant betalning eller mot betalning med kontokort.</w:t>
      </w:r>
    </w:p>
    <w:p w14:paraId="6DEA09FF" w14:textId="6D47B9F7" w:rsidR="00127880" w:rsidRDefault="00127880" w:rsidP="00127880">
      <w:pPr>
        <w:pBdr>
          <w:left w:val="single" w:sz="4" w:space="4" w:color="000000"/>
        </w:pBdr>
      </w:pPr>
      <w:r>
        <w:t xml:space="preserve">Som en del i ett kassaregistersystem ska alltid ingå en kontrollenhet eller ett kontrollsystem. Särskilda bestämmelser om kontrollenheten finns i Skatteverkets föreskrifter (SKVFS 2009:2) om kontrollenhet till kassaregister. Särskilda bestämmelser om kontrollsystemet finns i Skatteverkets föreskrifter </w:t>
      </w:r>
      <w:r w:rsidRPr="00127880">
        <w:t>(SKVFS 2020:X)</w:t>
      </w:r>
      <w:r>
        <w:t xml:space="preserve"> om kontrollsystem till kassa</w:t>
      </w:r>
      <w:r w:rsidR="00E4334E">
        <w:softHyphen/>
      </w:r>
      <w:r>
        <w:softHyphen/>
        <w:t>register. Särskilda bestämmelser om användning av kassaregister finns i Skatteverkets föreskrifter (SKVFS 2014:10) om användning av</w:t>
      </w:r>
    </w:p>
    <w:p w14:paraId="468E5B65" w14:textId="77777777" w:rsidR="00127880" w:rsidRDefault="00127880" w:rsidP="00006251">
      <w:pPr>
        <w:pBdr>
          <w:left w:val="single" w:sz="4" w:space="4" w:color="000000"/>
        </w:pBdr>
        <w:ind w:firstLine="0"/>
      </w:pPr>
      <w:r>
        <w:t>kassaregister.</w:t>
      </w:r>
    </w:p>
    <w:p w14:paraId="5E5510EC" w14:textId="77777777" w:rsidR="00127880" w:rsidRDefault="00127880" w:rsidP="00127880">
      <w:r>
        <w:t>Innehållet i föreskrifterna är uppdelat enligt följande.</w:t>
      </w:r>
    </w:p>
    <w:p w14:paraId="007728C5" w14:textId="77777777" w:rsidR="00127880" w:rsidRDefault="00127880" w:rsidP="00127880">
      <w:r>
        <w:t>1 kap. Föreskrifternas tillämpningsområde</w:t>
      </w:r>
    </w:p>
    <w:p w14:paraId="7663CAC8" w14:textId="77777777" w:rsidR="00127880" w:rsidRDefault="00127880" w:rsidP="00127880">
      <w:r>
        <w:t>2 kap. Definitioner</w:t>
      </w:r>
    </w:p>
    <w:p w14:paraId="6D6743DB" w14:textId="77777777" w:rsidR="00127880" w:rsidRDefault="00127880" w:rsidP="00127880">
      <w:r>
        <w:t>3 kap. Undantag från krav på certifiering</w:t>
      </w:r>
    </w:p>
    <w:p w14:paraId="2DA30ED6" w14:textId="77777777" w:rsidR="00127880" w:rsidRDefault="00127880" w:rsidP="00127880">
      <w:r>
        <w:t>4 kap. Allmänna krav på kassaregister</w:t>
      </w:r>
    </w:p>
    <w:p w14:paraId="637CFF55" w14:textId="77777777" w:rsidR="00127880" w:rsidRDefault="00127880" w:rsidP="00127880">
      <w:r>
        <w:t>5 kap. Funktioner som ska finnas</w:t>
      </w:r>
    </w:p>
    <w:p w14:paraId="4D5C46AE" w14:textId="77777777" w:rsidR="00127880" w:rsidRDefault="00127880" w:rsidP="00127880">
      <w:r>
        <w:t>6 kap. Funktioner som inte är tillåtna</w:t>
      </w:r>
    </w:p>
    <w:p w14:paraId="68106324" w14:textId="77777777" w:rsidR="00127880" w:rsidRDefault="00127880" w:rsidP="00127880">
      <w:r>
        <w:t>7 kap. Uppgifter på kvitton och rapporter</w:t>
      </w:r>
    </w:p>
    <w:p w14:paraId="57B8456D" w14:textId="77777777" w:rsidR="00127880" w:rsidRDefault="00127880" w:rsidP="00127880">
      <w:r>
        <w:t>8 kap. Tillverkardeklaration</w:t>
      </w:r>
    </w:p>
    <w:p w14:paraId="534C4F46" w14:textId="77777777" w:rsidR="00127880" w:rsidRDefault="00127880" w:rsidP="00127880">
      <w:pPr>
        <w:ind w:firstLine="0"/>
      </w:pPr>
    </w:p>
    <w:p w14:paraId="318A00C1" w14:textId="419319AC" w:rsidR="00127880" w:rsidRDefault="00127880" w:rsidP="00127880">
      <w:pPr>
        <w:pStyle w:val="Rubrik1"/>
        <w:numPr>
          <w:ilvl w:val="0"/>
          <w:numId w:val="21"/>
        </w:numPr>
        <w:ind w:left="284" w:hanging="284"/>
      </w:pPr>
      <w:r>
        <w:lastRenderedPageBreak/>
        <w:t xml:space="preserve">kap. </w:t>
      </w:r>
      <w:r>
        <w:tab/>
        <w:t xml:space="preserve">Definitioner </w:t>
      </w:r>
    </w:p>
    <w:p w14:paraId="75F2AC38" w14:textId="1163A2A9" w:rsidR="00A3447C" w:rsidRDefault="00A3447C" w:rsidP="00A3447C">
      <w:pPr>
        <w:pBdr>
          <w:left w:val="single" w:sz="4" w:space="4" w:color="000000"/>
        </w:pBdr>
        <w:ind w:firstLine="0"/>
      </w:pPr>
      <w:r w:rsidRPr="00A3447C">
        <w:rPr>
          <w:b/>
        </w:rPr>
        <w:t>1 §</w:t>
      </w:r>
      <w:r>
        <w:t xml:space="preserve">   </w:t>
      </w:r>
      <w:r w:rsidRPr="00A3447C">
        <w:t xml:space="preserve">Med </w:t>
      </w:r>
      <w:r w:rsidRPr="001F1D27">
        <w:rPr>
          <w:i/>
        </w:rPr>
        <w:t>avstämningskod</w:t>
      </w:r>
      <w:r w:rsidRPr="00A3447C">
        <w:t xml:space="preserve"> avses i dess</w:t>
      </w:r>
      <w:r w:rsidR="00747B5F">
        <w:t>a föreskrifter detsamma som i 8</w:t>
      </w:r>
      <w:r>
        <w:t> </w:t>
      </w:r>
      <w:r w:rsidRPr="00A3447C">
        <w:t>kap. 34 § Skatteve</w:t>
      </w:r>
      <w:r>
        <w:t>rkets föreskrifter (SKVFS 2020:X</w:t>
      </w:r>
      <w:r w:rsidRPr="00A3447C">
        <w:t>) om kontroll-system till kassaregister.</w:t>
      </w:r>
    </w:p>
    <w:p w14:paraId="6BE4FD66" w14:textId="77777777" w:rsidR="00A3447C" w:rsidRDefault="00A3447C" w:rsidP="00A3447C">
      <w:pPr>
        <w:ind w:firstLine="0"/>
      </w:pPr>
    </w:p>
    <w:p w14:paraId="725805EF" w14:textId="23BECF06" w:rsidR="00127880" w:rsidRDefault="00127880" w:rsidP="001F1D27">
      <w:pPr>
        <w:pBdr>
          <w:left w:val="single" w:sz="4" w:space="4" w:color="000000"/>
        </w:pBdr>
        <w:ind w:firstLine="0"/>
      </w:pPr>
      <w:r w:rsidRPr="00E22627">
        <w:rPr>
          <w:b/>
        </w:rPr>
        <w:t>13 §</w:t>
      </w:r>
      <w:r>
        <w:t xml:space="preserve">  Med </w:t>
      </w:r>
      <w:r w:rsidRPr="00C43830">
        <w:rPr>
          <w:i/>
        </w:rPr>
        <w:t>kontrollsystem</w:t>
      </w:r>
      <w:r>
        <w:t xml:space="preserve"> avses i dessa föreskrifter ett kontrollsystem enligt Skatteverkets föreskrifter (SKVFS 2020:X) om kontrollsystem till kassaregister. I ett kontrollsystem ingår alltid en signeringsmodul, ett kontrollprogram och en kontrollserver. </w:t>
      </w:r>
    </w:p>
    <w:p w14:paraId="6C0D48DC" w14:textId="442C0054" w:rsidR="00127880" w:rsidRPr="00C43830" w:rsidRDefault="00127880" w:rsidP="00550A71">
      <w:pPr>
        <w:ind w:firstLine="0"/>
      </w:pPr>
    </w:p>
    <w:p w14:paraId="76635C24" w14:textId="14406708" w:rsidR="001F1D27" w:rsidRDefault="001F1D27" w:rsidP="001877E9">
      <w:pPr>
        <w:tabs>
          <w:tab w:val="left" w:pos="567"/>
        </w:tabs>
        <w:ind w:firstLine="0"/>
      </w:pPr>
      <w:r w:rsidRPr="001F1D27">
        <w:rPr>
          <w:b/>
        </w:rPr>
        <w:t>23</w:t>
      </w:r>
      <w:r w:rsidR="001877E9">
        <w:rPr>
          <w:b/>
        </w:rPr>
        <w:t xml:space="preserve"> </w:t>
      </w:r>
      <w:r w:rsidRPr="001F1D27">
        <w:rPr>
          <w:b/>
        </w:rPr>
        <w:t>§</w:t>
      </w:r>
      <w:r w:rsidR="001877E9" w:rsidRPr="001877E9">
        <w:rPr>
          <w:rStyle w:val="Fotnotsreferens"/>
        </w:rPr>
        <w:footnoteReference w:id="2"/>
      </w:r>
      <w:r w:rsidR="001877E9" w:rsidRPr="001877E9">
        <w:t xml:space="preserve"> </w:t>
      </w:r>
      <w:r>
        <w:t xml:space="preserve">Med </w:t>
      </w:r>
      <w:r w:rsidRPr="009A75D3">
        <w:rPr>
          <w:i/>
        </w:rPr>
        <w:t>tillverkningsnummer</w:t>
      </w:r>
      <w:r>
        <w:t xml:space="preserve"> avses i dessa föreskrifter ett unikt nummer av alfanumeriska tecken som identifierar ett kassaregister och tillverkaren. Tecken för tillverkningsnumret får endast utgöras av a-z, A-Z, 0-9, mellanslag och bindestreck. Ett tillverkningsnummer får inte börja eller sluta med mellanslag och det får inte vara två eller flera mellanslag i följd.</w:t>
      </w:r>
    </w:p>
    <w:p w14:paraId="05CD36F4" w14:textId="6EDF504F" w:rsidR="001F1D27" w:rsidRDefault="001F1D27" w:rsidP="001F1D27">
      <w:pPr>
        <w:pBdr>
          <w:left w:val="single" w:sz="4" w:space="4" w:color="000000"/>
        </w:pBdr>
      </w:pPr>
      <w:r>
        <w:t>Ett kassaregister som är avsett att användas tillsammans med en kontrollenhet enligt Skatteverkets föreskrifter (SKVFS 2009:2) om kontrollenhet till kassaregister får ha ett tillverkningsnummer som är högst 48 tecken långt. Ett kassaregister som är avsett att användas tillsammans med ett kontrollsystem enligt Skatteverkets föreskrifter (SKVFS 2020:X) om kontrollsystem till kassaregister får ha ett tillverk</w:t>
      </w:r>
      <w:r>
        <w:softHyphen/>
        <w:t>ningsnummer som är högst 17 tecken långt.</w:t>
      </w:r>
    </w:p>
    <w:p w14:paraId="6AA54C33" w14:textId="77777777" w:rsidR="001F1D27" w:rsidRDefault="001F1D27" w:rsidP="001F1D27"/>
    <w:p w14:paraId="54B122F8" w14:textId="75598195" w:rsidR="00127880" w:rsidRDefault="00127880" w:rsidP="00127880">
      <w:pPr>
        <w:pStyle w:val="Rubrik1"/>
      </w:pPr>
      <w:r>
        <w:t xml:space="preserve">4 kap. </w:t>
      </w:r>
      <w:r>
        <w:tab/>
        <w:t xml:space="preserve">Allmänna krav på kassaregister  </w:t>
      </w:r>
    </w:p>
    <w:p w14:paraId="2A977876" w14:textId="4922D711" w:rsidR="00127880" w:rsidRPr="00E22627" w:rsidRDefault="00127880" w:rsidP="00127880">
      <w:pPr>
        <w:pBdr>
          <w:left w:val="single" w:sz="4" w:space="4" w:color="000000"/>
        </w:pBdr>
        <w:ind w:firstLine="0"/>
        <w:rPr>
          <w:szCs w:val="20"/>
        </w:rPr>
      </w:pPr>
      <w:r w:rsidRPr="00F417B6">
        <w:rPr>
          <w:b/>
        </w:rPr>
        <w:t>9 §</w:t>
      </w:r>
      <w:r>
        <w:t xml:space="preserve">   </w:t>
      </w:r>
      <w:r>
        <w:rPr>
          <w:szCs w:val="20"/>
        </w:rPr>
        <w:t xml:space="preserve">Ett kassaregister med kontrollenhet ska enbart kunna </w:t>
      </w:r>
      <w:r w:rsidRPr="00E22627">
        <w:rPr>
          <w:szCs w:val="20"/>
        </w:rPr>
        <w:t xml:space="preserve">registrera </w:t>
      </w:r>
      <w:r w:rsidRPr="00E22627">
        <w:t xml:space="preserve">ett försäljningsbelopp eller ett returkvitto om ansluten </w:t>
      </w:r>
      <w:r w:rsidRPr="00E22627">
        <w:rPr>
          <w:rFonts w:cs="Times New Roman"/>
          <w:color w:val="000000"/>
          <w:szCs w:val="20"/>
        </w:rPr>
        <w:t>kontrollenhet</w:t>
      </w:r>
      <w:r w:rsidRPr="00E22627">
        <w:rPr>
          <w:szCs w:val="20"/>
        </w:rPr>
        <w:t xml:space="preserve"> är i funktion och genererar en kon</w:t>
      </w:r>
      <w:r w:rsidRPr="00E22627">
        <w:rPr>
          <w:szCs w:val="20"/>
        </w:rPr>
        <w:softHyphen/>
        <w:t>troll</w:t>
      </w:r>
      <w:r w:rsidRPr="00E22627">
        <w:rPr>
          <w:szCs w:val="20"/>
        </w:rPr>
        <w:softHyphen/>
        <w:t xml:space="preserve">kod som kassaregistret tar emot. </w:t>
      </w:r>
    </w:p>
    <w:p w14:paraId="0FF4FDB8" w14:textId="77777777" w:rsidR="00127880" w:rsidRPr="00E22627" w:rsidRDefault="00127880" w:rsidP="00127880">
      <w:pPr>
        <w:pBdr>
          <w:left w:val="single" w:sz="4" w:space="4" w:color="000000"/>
        </w:pBdr>
      </w:pPr>
      <w:r w:rsidRPr="00E22627">
        <w:t>Ett kassaregister med kontrollsystem ska enbart kunna registrera ett försäljningsbelopp eller ett returkvitto om kassaregistret är samman</w:t>
      </w:r>
      <w:r w:rsidRPr="00E22627">
        <w:softHyphen/>
        <w:t>kopplat med kontrollsystemet och har fått ett meddelande från kontroll</w:t>
      </w:r>
      <w:r w:rsidRPr="00E22627">
        <w:softHyphen/>
        <w:t xml:space="preserve">systemets kontrollprogram att registrering får göras.  </w:t>
      </w:r>
    </w:p>
    <w:p w14:paraId="44B62DD2" w14:textId="77777777" w:rsidR="00127880" w:rsidRDefault="00127880" w:rsidP="00127880">
      <w:pPr>
        <w:pBdr>
          <w:left w:val="single" w:sz="4" w:space="4" w:color="000000"/>
        </w:pBdr>
        <w:rPr>
          <w:szCs w:val="20"/>
        </w:rPr>
      </w:pPr>
      <w:r w:rsidRPr="00E22627">
        <w:rPr>
          <w:szCs w:val="20"/>
        </w:rPr>
        <w:t>De uppgifter som ett kassaregister skickar till eller tar emot från en kontrollenhet eller ett kontrollprogram ska registreras i kass</w:t>
      </w:r>
      <w:r>
        <w:rPr>
          <w:szCs w:val="20"/>
        </w:rPr>
        <w:t>aregistret.</w:t>
      </w:r>
    </w:p>
    <w:p w14:paraId="1C08B10D" w14:textId="77777777" w:rsidR="00127880" w:rsidRDefault="00127880" w:rsidP="00127880">
      <w:pPr>
        <w:ind w:firstLine="0"/>
      </w:pPr>
    </w:p>
    <w:p w14:paraId="147CF872" w14:textId="77777777" w:rsidR="00127880" w:rsidRDefault="00127880" w:rsidP="00127880">
      <w:pPr>
        <w:pStyle w:val="Rubrik1"/>
      </w:pPr>
      <w:r>
        <w:t xml:space="preserve">5 kap. </w:t>
      </w:r>
      <w:r>
        <w:tab/>
        <w:t xml:space="preserve">Funktioner som ska finnas </w:t>
      </w:r>
    </w:p>
    <w:p w14:paraId="1953F426" w14:textId="7E75D0BA" w:rsidR="00346855" w:rsidRPr="00346855" w:rsidRDefault="008E1925" w:rsidP="00346855">
      <w:pPr>
        <w:pBdr>
          <w:left w:val="single" w:sz="4" w:space="4" w:color="000000"/>
        </w:pBdr>
        <w:ind w:firstLine="0"/>
      </w:pPr>
      <w:r w:rsidRPr="008E1925">
        <w:rPr>
          <w:b/>
        </w:rPr>
        <w:t>6 §</w:t>
      </w:r>
      <w:r>
        <w:t xml:space="preserve">  </w:t>
      </w:r>
      <w:r w:rsidRPr="008E1925">
        <w:t>Ett kassaregister som är avset</w:t>
      </w:r>
      <w:r>
        <w:t>t att användas med ett kontroll</w:t>
      </w:r>
      <w:r w:rsidRPr="008E1925">
        <w:t xml:space="preserve">system ska kunna ta emot och </w:t>
      </w:r>
      <w:r>
        <w:t>skicka information som kontrollsystemets kon</w:t>
      </w:r>
      <w:r>
        <w:softHyphen/>
        <w:t>troll</w:t>
      </w:r>
      <w:r w:rsidRPr="008E1925">
        <w:t>program skicka</w:t>
      </w:r>
      <w:r>
        <w:t>r eller begär att få från kassa</w:t>
      </w:r>
      <w:r w:rsidRPr="008E1925">
        <w:t xml:space="preserve">registret. </w:t>
      </w:r>
    </w:p>
    <w:p w14:paraId="44CA1B43" w14:textId="77777777" w:rsidR="00346855" w:rsidRDefault="00346855" w:rsidP="00346855">
      <w:pPr>
        <w:pStyle w:val="Paragraf1"/>
        <w:numPr>
          <w:ilvl w:val="0"/>
          <w:numId w:val="0"/>
        </w:numPr>
        <w:rPr>
          <w:b/>
        </w:rPr>
      </w:pPr>
    </w:p>
    <w:p w14:paraId="1884C1CB" w14:textId="6B7C6E2F" w:rsidR="00127880" w:rsidRDefault="008E1925" w:rsidP="00346855">
      <w:pPr>
        <w:pStyle w:val="Paragraf1"/>
        <w:numPr>
          <w:ilvl w:val="0"/>
          <w:numId w:val="0"/>
        </w:numPr>
        <w:pBdr>
          <w:left w:val="single" w:sz="4" w:space="4" w:color="000000"/>
        </w:pBdr>
        <w:spacing w:before="0"/>
      </w:pPr>
      <w:r w:rsidRPr="008E1925">
        <w:rPr>
          <w:b/>
        </w:rPr>
        <w:lastRenderedPageBreak/>
        <w:t>7 §</w:t>
      </w:r>
      <w:r>
        <w:t xml:space="preserve">   </w:t>
      </w:r>
      <w:r w:rsidR="00127880">
        <w:t>Ett kassaregister ska skicka kassakvitto, returkvitto, kvitto</w:t>
      </w:r>
      <w:r w:rsidR="00127880">
        <w:softHyphen/>
        <w:t>kopia, övningskvitto och pro forma kvitto till sin kontrollenhet eller sitt kon</w:t>
      </w:r>
      <w:r w:rsidR="001F1D27">
        <w:softHyphen/>
      </w:r>
      <w:r w:rsidR="00127880">
        <w:t xml:space="preserve">trollsystem. </w:t>
      </w:r>
    </w:p>
    <w:p w14:paraId="380B442A" w14:textId="77777777" w:rsidR="008E1925" w:rsidRDefault="00127880" w:rsidP="008E1925">
      <w:r>
        <w:t>Kvittodatabelopp ska vara i svenska kronor eller ören.</w:t>
      </w:r>
    </w:p>
    <w:p w14:paraId="2342DAAC" w14:textId="538E3E42" w:rsidR="00111AD1" w:rsidRDefault="00111AD1" w:rsidP="00111AD1">
      <w:pPr>
        <w:ind w:firstLine="0"/>
      </w:pPr>
      <w:r>
        <w:t>___________</w:t>
      </w:r>
    </w:p>
    <w:p w14:paraId="62062634" w14:textId="77777777" w:rsidR="00127880" w:rsidRDefault="00184043" w:rsidP="00184043">
      <w:r>
        <w:t xml:space="preserve">Dessa föreskrifter träder i kraft den xx månad 202X </w:t>
      </w:r>
    </w:p>
    <w:sdt>
      <w:sdtPr>
        <w:tag w:val="ccPrintOnly"/>
        <w:id w:val="-601110260"/>
        <w:placeholder>
          <w:docPart w:val="DefaultPlaceholder_-1854013440"/>
        </w:placeholder>
      </w:sdtPr>
      <w:sdtEndPr/>
      <w:sdtContent>
        <w:p w14:paraId="20F49559" w14:textId="77777777" w:rsidR="00127880" w:rsidRDefault="00127880" w:rsidP="00607140">
          <w:pPr>
            <w:pStyle w:val="Normalindrag"/>
            <w:ind w:left="0" w:firstLine="0"/>
          </w:pPr>
        </w:p>
        <w:p w14:paraId="621245DB" w14:textId="77777777" w:rsidR="00127880" w:rsidRDefault="00127880" w:rsidP="00361A19">
          <w:pPr>
            <w:pStyle w:val="Signaturtext"/>
          </w:pPr>
          <w:r>
            <w:t>På Skatteverkets vägnar</w:t>
          </w:r>
        </w:p>
        <w:p w14:paraId="720ECA2F" w14:textId="77777777" w:rsidR="00127880" w:rsidRDefault="00127880" w:rsidP="00361A19">
          <w:pPr>
            <w:pStyle w:val="Signaturtext"/>
          </w:pPr>
        </w:p>
        <w:p w14:paraId="3C6F4EEE" w14:textId="77777777" w:rsidR="00127880" w:rsidRPr="009E1D59" w:rsidRDefault="00C20A39" w:rsidP="00361A19">
          <w:pPr>
            <w:pStyle w:val="Signaturtext"/>
            <w:rPr>
              <w:caps/>
            </w:rPr>
          </w:pPr>
          <w:sdt>
            <w:sdtPr>
              <w:rPr>
                <w:caps/>
              </w:rPr>
              <w:id w:val="749466796"/>
              <w:placeholder>
                <w:docPart w:val="8BBF84B63761414D96EE381F5B5E42F7"/>
              </w:placeholder>
              <w:showingPlcHdr/>
              <w:text/>
            </w:sdtPr>
            <w:sdtEndPr/>
            <w:sdtContent>
              <w:r w:rsidR="00127880" w:rsidRPr="009E1D59">
                <w:rPr>
                  <w:rStyle w:val="Platshllartext"/>
                  <w:caps/>
                </w:rPr>
                <w:t>Underskrift</w:t>
              </w:r>
            </w:sdtContent>
          </w:sdt>
        </w:p>
        <w:p w14:paraId="1533E2FF" w14:textId="77777777" w:rsidR="00127880" w:rsidRDefault="00127880" w:rsidP="00361A19">
          <w:pPr>
            <w:pStyle w:val="Signaturtext"/>
          </w:pPr>
          <w:r>
            <w:tab/>
          </w:r>
          <w:sdt>
            <w:sdtPr>
              <w:id w:val="157807834"/>
              <w:placeholder>
                <w:docPart w:val="FEFC338C2290422688F5299733E0627F"/>
              </w:placeholder>
              <w:showingPlcHdr/>
              <w:text/>
            </w:sdtPr>
            <w:sdtEndPr/>
            <w:sdtContent>
              <w:r>
                <w:rPr>
                  <w:rStyle w:val="Platshllartext"/>
                </w:rPr>
                <w:t>Kontrasignatur</w:t>
              </w:r>
            </w:sdtContent>
          </w:sdt>
        </w:p>
        <w:p w14:paraId="0297FEA6" w14:textId="77777777" w:rsidR="00127880" w:rsidRDefault="00127880" w:rsidP="00361A19">
          <w:pPr>
            <w:pStyle w:val="Signaturtext"/>
          </w:pPr>
          <w:r>
            <w:tab/>
            <w:t>(</w:t>
          </w:r>
          <w:sdt>
            <w:sdtPr>
              <w:id w:val="-1861045083"/>
              <w:placeholder>
                <w:docPart w:val="B08B389ACB7C4E91AF74415A05675BA7"/>
              </w:placeholder>
              <w:showingPlcHdr/>
              <w:text/>
            </w:sdtPr>
            <w:sdtEndPr/>
            <w:sdtContent>
              <w:r>
                <w:rPr>
                  <w:rStyle w:val="Platshllartext"/>
                </w:rPr>
                <w:t>Avdelning/kontrasignatör</w:t>
              </w:r>
            </w:sdtContent>
          </w:sdt>
          <w:r>
            <w:t>)</w:t>
          </w:r>
        </w:p>
        <w:p w14:paraId="1C10C7A6" w14:textId="77777777" w:rsidR="00127880" w:rsidRDefault="00C20A39" w:rsidP="00127880"/>
      </w:sdtContent>
    </w:sdt>
    <w:p w14:paraId="4AC7FEA1" w14:textId="77777777" w:rsidR="00127880" w:rsidRPr="00127880" w:rsidRDefault="00127880" w:rsidP="00127880"/>
    <w:p w14:paraId="7580305D" w14:textId="77777777" w:rsidR="00127880" w:rsidRPr="00127880" w:rsidRDefault="00127880" w:rsidP="00127880"/>
    <w:sectPr w:rsidR="00127880" w:rsidRPr="00127880" w:rsidSect="008025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66" w:right="3799" w:bottom="2920" w:left="2410" w:header="2466" w:footer="23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C7CAA" w14:textId="77777777" w:rsidR="00055083" w:rsidRDefault="00055083" w:rsidP="00A419A4">
      <w:r>
        <w:separator/>
      </w:r>
    </w:p>
  </w:endnote>
  <w:endnote w:type="continuationSeparator" w:id="0">
    <w:p w14:paraId="02D4E6EE" w14:textId="77777777" w:rsidR="00055083" w:rsidRDefault="00055083" w:rsidP="00A41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93601" w14:textId="36A789C4" w:rsidR="00550FA6" w:rsidRDefault="00550FA6" w:rsidP="00995D15">
    <w:pPr>
      <w:pStyle w:val="Sidfot"/>
      <w:ind w:left="-1984"/>
    </w:pPr>
    <w:r>
      <w:fldChar w:fldCharType="begin"/>
    </w:r>
    <w:r>
      <w:instrText xml:space="preserve"> PAGE  \* Arabic  \* MERGEFORMAT </w:instrText>
    </w:r>
    <w:r>
      <w:fldChar w:fldCharType="separate"/>
    </w:r>
    <w:r w:rsidR="00C20A39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61EAF" w14:textId="60F1F2BE" w:rsidR="00550FA6" w:rsidRDefault="00550FA6" w:rsidP="00995D15">
    <w:pPr>
      <w:pStyle w:val="Sidfot"/>
      <w:ind w:right="-1984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20A39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6BC73" w14:textId="5EA1A5E4" w:rsidR="00550FA6" w:rsidRDefault="00550FA6" w:rsidP="005B4CCC">
    <w:pPr>
      <w:pStyle w:val="Sidfot"/>
      <w:ind w:right="-1984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20A3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1B56A" w14:textId="77777777" w:rsidR="00055083" w:rsidRDefault="00055083" w:rsidP="00A419A4"/>
  </w:footnote>
  <w:footnote w:type="continuationSeparator" w:id="0">
    <w:p w14:paraId="51DAC8D1" w14:textId="77777777" w:rsidR="00055083" w:rsidRDefault="00055083" w:rsidP="00A419A4">
      <w:r>
        <w:continuationSeparator/>
      </w:r>
    </w:p>
  </w:footnote>
  <w:footnote w:id="1">
    <w:p w14:paraId="7424DAC4" w14:textId="77777777" w:rsidR="00127880" w:rsidRDefault="00127880" w:rsidP="00127880">
      <w:pPr>
        <w:pStyle w:val="Fotnotstext"/>
        <w:jc w:val="left"/>
      </w:pPr>
      <w:r w:rsidRPr="00A677A1">
        <w:rPr>
          <w:rStyle w:val="Fotnotsreferens"/>
        </w:rPr>
        <w:footnoteRef/>
      </w:r>
      <w:r w:rsidRPr="00A677A1">
        <w:t xml:space="preserve"> Se Europaparlamentets och rådets direktiv (EU) 2015/1535 av den 9 september 2015 om ett informationsförfarande beträffande tekniska föreskrifter och beträffande föreskrifter för informationssamhällets tjänster.</w:t>
      </w:r>
      <w:r>
        <w:t xml:space="preserve"> </w:t>
      </w:r>
    </w:p>
  </w:footnote>
  <w:footnote w:id="2">
    <w:p w14:paraId="5F867F56" w14:textId="7F3017EC" w:rsidR="001877E9" w:rsidRDefault="001877E9">
      <w:pPr>
        <w:pStyle w:val="Fotnotstext"/>
      </w:pPr>
      <w:r>
        <w:rPr>
          <w:rStyle w:val="Fotnotsreferens"/>
        </w:rPr>
        <w:footnoteRef/>
      </w:r>
      <w:r>
        <w:t xml:space="preserve"> Senaste lydelse SKVFS 2014:15.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3567" w14:textId="77777777" w:rsidR="00550FA6" w:rsidRPr="00973688" w:rsidRDefault="00973688">
    <w:pPr>
      <w:pStyle w:val="Sidhuvud"/>
      <w:rPr>
        <w:sz w:val="26"/>
        <w:szCs w:val="26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14AEFE5A" wp14:editId="18607413">
              <wp:simplePos x="0" y="0"/>
              <wp:positionH relativeFrom="page">
                <wp:posOffset>1151890</wp:posOffset>
              </wp:positionH>
              <wp:positionV relativeFrom="page">
                <wp:posOffset>1733550</wp:posOffset>
              </wp:positionV>
              <wp:extent cx="1234440" cy="680085"/>
              <wp:effectExtent l="0" t="0" r="3810" b="5715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4440" cy="6800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D30BB4" w14:textId="6756FBC7" w:rsidR="00550FA6" w:rsidRPr="00973688" w:rsidRDefault="00C82FD3" w:rsidP="00973688">
                          <w:pPr>
                            <w:ind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 w:rsidRPr="00973688">
                            <w:rPr>
                              <w:b/>
                              <w:sz w:val="24"/>
                              <w:szCs w:val="24"/>
                            </w:rPr>
                            <w:t>SKVFS</w:t>
                          </w:r>
                          <w:r w:rsidR="00BF5148" w:rsidRPr="00973688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b/>
                                <w:sz w:val="24"/>
                                <w:szCs w:val="24"/>
                              </w:rPr>
                              <w:tag w:val="ccYear"/>
                              <w:id w:val="460932729"/>
                              <w:text/>
                            </w:sdtPr>
                            <w:sdtEndPr/>
                            <w:sdtContent>
                              <w:r w:rsidR="00C20A39">
                                <w:rPr>
                                  <w:b/>
                                  <w:sz w:val="24"/>
                                  <w:szCs w:val="24"/>
                                </w:rPr>
                                <w:t>2020</w:t>
                              </w:r>
                            </w:sdtContent>
                          </w:sdt>
                          <w:r w:rsidR="00550FA6" w:rsidRPr="00973688">
                            <w:rPr>
                              <w:b/>
                              <w:sz w:val="24"/>
                              <w:szCs w:val="24"/>
                            </w:rPr>
                            <w:t>:</w:t>
                          </w:r>
                          <w:sdt>
                            <w:sdtPr>
                              <w:rPr>
                                <w:b/>
                                <w:sz w:val="24"/>
                                <w:szCs w:val="24"/>
                              </w:rPr>
                              <w:tag w:val="ccMonth"/>
                              <w:id w:val="-201021999"/>
                              <w:text/>
                            </w:sdtPr>
                            <w:sdtEndPr/>
                            <w:sdtContent>
                              <w:r w:rsidR="00C20A39">
                                <w:rPr>
                                  <w:b/>
                                  <w:sz w:val="24"/>
                                  <w:szCs w:val="24"/>
                                </w:rPr>
                                <w:t>Y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AEFE5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90.7pt;margin-top:136.5pt;width:97.2pt;height:53.5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" o:allowincell="f" fillcolor="white [3201]" stroked="f" strokeweight=".5pt">
              <v:textbox inset="0,0,0,0">
                <w:txbxContent>
                  <w:p w14:paraId="16D30BB4" w14:textId="6756FBC7" w:rsidR="00550FA6" w:rsidRPr="00973688" w:rsidRDefault="00C82FD3" w:rsidP="00973688">
                    <w:pPr>
                      <w:ind w:firstLine="0"/>
                      <w:jc w:val="left"/>
                      <w:rPr>
                        <w:sz w:val="24"/>
                        <w:szCs w:val="24"/>
                      </w:rPr>
                    </w:pPr>
                    <w:r w:rsidRPr="00973688">
                      <w:rPr>
                        <w:b/>
                        <w:sz w:val="24"/>
                        <w:szCs w:val="24"/>
                      </w:rPr>
                      <w:t>SKVFS</w:t>
                    </w:r>
                    <w:r w:rsidR="00BF5148" w:rsidRPr="00973688">
                      <w:rPr>
                        <w:b/>
                        <w:sz w:val="24"/>
                        <w:szCs w:val="24"/>
                      </w:rPr>
                      <w:t xml:space="preserve"> </w:t>
                    </w:r>
                    <w:sdt>
                      <w:sdtPr>
                        <w:rPr>
                          <w:b/>
                          <w:sz w:val="24"/>
                          <w:szCs w:val="24"/>
                        </w:rPr>
                        <w:tag w:val="ccYear"/>
                        <w:id w:val="460932729"/>
                        <w:text/>
                      </w:sdtPr>
                      <w:sdtEndPr/>
                      <w:sdtContent>
                        <w:r w:rsidR="00C20A39">
                          <w:rPr>
                            <w:b/>
                            <w:sz w:val="24"/>
                            <w:szCs w:val="24"/>
                          </w:rPr>
                          <w:t>2020</w:t>
                        </w:r>
                      </w:sdtContent>
                    </w:sdt>
                    <w:r w:rsidR="00550FA6" w:rsidRPr="00973688">
                      <w:rPr>
                        <w:b/>
                        <w:sz w:val="24"/>
                        <w:szCs w:val="24"/>
                      </w:rPr>
                      <w:t>:</w:t>
                    </w:r>
                    <w:sdt>
                      <w:sdtPr>
                        <w:rPr>
                          <w:b/>
                          <w:sz w:val="24"/>
                          <w:szCs w:val="24"/>
                        </w:rPr>
                        <w:tag w:val="ccMonth"/>
                        <w:id w:val="-201021999"/>
                        <w:text/>
                      </w:sdtPr>
                      <w:sdtEndPr/>
                      <w:sdtContent>
                        <w:r w:rsidR="00C20A39">
                          <w:rPr>
                            <w:b/>
                            <w:sz w:val="24"/>
                            <w:szCs w:val="24"/>
                          </w:rPr>
                          <w:t>Y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 w:rsidRPr="0081352E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51CB47" wp14:editId="27F03C7C">
              <wp:simplePos x="0" y="0"/>
              <wp:positionH relativeFrom="page">
                <wp:posOffset>3240405</wp:posOffset>
              </wp:positionH>
              <wp:positionV relativeFrom="page">
                <wp:posOffset>1043940</wp:posOffset>
              </wp:positionV>
              <wp:extent cx="3207600" cy="302400"/>
              <wp:effectExtent l="0" t="0" r="0" b="2540"/>
              <wp:wrapNone/>
              <wp:docPr id="8" name="Textrut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7600" cy="302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E07391" w14:textId="66BE4289" w:rsidR="00973688" w:rsidRDefault="00C20A39" w:rsidP="00973688">
                          <w:pPr>
                            <w:tabs>
                              <w:tab w:val="left" w:pos="2835"/>
                            </w:tabs>
                            <w:jc w:val="left"/>
                          </w:pPr>
                          <w:sdt>
                            <w:sdtPr>
                              <w:tag w:val="ccHeadDate"/>
                              <w:id w:val="-1678577464"/>
                              <w:date w:fullDate="2020-06-25T00:00:00Z">
                                <w:dateFormat w:val="yyyy-MM-dd"/>
                                <w:lid w:val="sv-SE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2020-06-25</w:t>
                              </w:r>
                            </w:sdtContent>
                          </w:sdt>
                          <w:r w:rsidR="00973688">
                            <w:tab/>
                          </w:r>
                          <w:sdt>
                            <w:sdtPr>
                              <w:tag w:val="ccDnr"/>
                              <w:id w:val="-1721514568"/>
                              <w:text/>
                            </w:sdtPr>
                            <w:sdtEndPr/>
                            <w:sdtContent>
                              <w:r>
                                <w:t xml:space="preserve">            Dnr. 8-233348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51CB47" id="Textruta 8" o:spid="_x0000_s1027" type="#_x0000_t202" style="position:absolute;left:0;text-align:left;margin-left:255.15pt;margin-top:82.2pt;width:252.55pt;height:23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" fillcolor="white [3201]" stroked="f" strokeweight=".5pt">
              <v:textbox inset="0,0,0,0">
                <w:txbxContent>
                  <w:p w14:paraId="4EE07391" w14:textId="66BE4289" w:rsidR="00973688" w:rsidRDefault="00C20A39" w:rsidP="00973688">
                    <w:pPr>
                      <w:tabs>
                        <w:tab w:val="left" w:pos="2835"/>
                      </w:tabs>
                      <w:jc w:val="left"/>
                    </w:pPr>
                    <w:sdt>
                      <w:sdtPr>
                        <w:tag w:val="ccHeadDate"/>
                        <w:id w:val="-1678577464"/>
                        <w:date w:fullDate="2020-06-25T00:00:00Z">
                          <w:dateFormat w:val="yyyy-MM-dd"/>
                          <w:lid w:val="sv-SE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2020-06-25</w:t>
                        </w:r>
                      </w:sdtContent>
                    </w:sdt>
                    <w:r w:rsidR="00973688">
                      <w:tab/>
                    </w:r>
                    <w:sdt>
                      <w:sdtPr>
                        <w:tag w:val="ccDnr"/>
                        <w:id w:val="-1721514568"/>
                        <w:text/>
                      </w:sdtPr>
                      <w:sdtEndPr/>
                      <w:sdtContent>
                        <w:r>
                          <w:t xml:space="preserve">            Dnr. 8-233348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088E9" w14:textId="77777777" w:rsidR="00550FA6" w:rsidRPr="00973688" w:rsidRDefault="00973688" w:rsidP="00662461">
    <w:pPr>
      <w:pStyle w:val="Sidhuvud"/>
      <w:jc w:val="left"/>
      <w:rPr>
        <w:sz w:val="26"/>
        <w:szCs w:val="26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5168" behindDoc="0" locked="0" layoutInCell="0" allowOverlap="1" wp14:anchorId="464D24C8" wp14:editId="1888EE4A">
              <wp:simplePos x="0" y="0"/>
              <wp:positionH relativeFrom="page">
                <wp:posOffset>5472430</wp:posOffset>
              </wp:positionH>
              <wp:positionV relativeFrom="page">
                <wp:posOffset>1728470</wp:posOffset>
              </wp:positionV>
              <wp:extent cx="1234800" cy="680400"/>
              <wp:effectExtent l="0" t="0" r="3810" b="5715"/>
              <wp:wrapNone/>
              <wp:docPr id="4" name="Textrut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4800" cy="680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81CBDD" w14:textId="04007D99" w:rsidR="00550FA6" w:rsidRPr="00973688" w:rsidRDefault="00856A55" w:rsidP="00973688">
                          <w:pPr>
                            <w:ind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SKVFS</w:t>
                          </w:r>
                          <w:r w:rsidR="00550FA6" w:rsidRPr="00973688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b/>
                                <w:sz w:val="24"/>
                                <w:szCs w:val="24"/>
                              </w:rPr>
                              <w:tag w:val="ccYear"/>
                              <w:id w:val="-323277320"/>
                              <w:text/>
                            </w:sdtPr>
                            <w:sdtEndPr/>
                            <w:sdtContent>
                              <w:r w:rsidR="00C20A39">
                                <w:rPr>
                                  <w:b/>
                                  <w:sz w:val="24"/>
                                  <w:szCs w:val="24"/>
                                </w:rPr>
                                <w:t>2020</w:t>
                              </w:r>
                            </w:sdtContent>
                          </w:sdt>
                          <w:r w:rsidR="00550FA6" w:rsidRPr="00973688">
                            <w:rPr>
                              <w:b/>
                              <w:sz w:val="24"/>
                              <w:szCs w:val="24"/>
                            </w:rPr>
                            <w:t>:</w:t>
                          </w:r>
                          <w:sdt>
                            <w:sdtPr>
                              <w:rPr>
                                <w:b/>
                                <w:sz w:val="24"/>
                                <w:szCs w:val="24"/>
                              </w:rPr>
                              <w:tag w:val="ccMonth"/>
                              <w:id w:val="-649516479"/>
                              <w:text/>
                            </w:sdtPr>
                            <w:sdtEndPr/>
                            <w:sdtContent>
                              <w:r w:rsidR="00C20A39">
                                <w:rPr>
                                  <w:b/>
                                  <w:sz w:val="24"/>
                                  <w:szCs w:val="24"/>
                                </w:rPr>
                                <w:t>Y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4D24C8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8" type="#_x0000_t202" style="position:absolute;margin-left:430.9pt;margin-top:136.1pt;width:97.25pt;height:53.5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" o:allowincell="f" fillcolor="white [3201]" stroked="f" strokeweight=".5pt">
              <v:textbox inset="0,0,0,0">
                <w:txbxContent>
                  <w:p w14:paraId="0881CBDD" w14:textId="04007D99" w:rsidR="00550FA6" w:rsidRPr="00973688" w:rsidRDefault="00856A55" w:rsidP="00973688">
                    <w:pPr>
                      <w:ind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>SKVFS</w:t>
                    </w:r>
                    <w:r w:rsidR="00550FA6" w:rsidRPr="00973688">
                      <w:rPr>
                        <w:b/>
                        <w:sz w:val="24"/>
                        <w:szCs w:val="24"/>
                      </w:rPr>
                      <w:t xml:space="preserve"> </w:t>
                    </w:r>
                    <w:sdt>
                      <w:sdtPr>
                        <w:rPr>
                          <w:b/>
                          <w:sz w:val="24"/>
                          <w:szCs w:val="24"/>
                        </w:rPr>
                        <w:tag w:val="ccYear"/>
                        <w:id w:val="-323277320"/>
                        <w:text/>
                      </w:sdtPr>
                      <w:sdtEndPr/>
                      <w:sdtContent>
                        <w:r w:rsidR="00C20A39">
                          <w:rPr>
                            <w:b/>
                            <w:sz w:val="24"/>
                            <w:szCs w:val="24"/>
                          </w:rPr>
                          <w:t>2020</w:t>
                        </w:r>
                      </w:sdtContent>
                    </w:sdt>
                    <w:r w:rsidR="00550FA6" w:rsidRPr="00973688">
                      <w:rPr>
                        <w:b/>
                        <w:sz w:val="24"/>
                        <w:szCs w:val="24"/>
                      </w:rPr>
                      <w:t>:</w:t>
                    </w:r>
                    <w:sdt>
                      <w:sdtPr>
                        <w:rPr>
                          <w:b/>
                          <w:sz w:val="24"/>
                          <w:szCs w:val="24"/>
                        </w:rPr>
                        <w:tag w:val="ccMonth"/>
                        <w:id w:val="-649516479"/>
                        <w:text/>
                      </w:sdtPr>
                      <w:sdtEndPr/>
                      <w:sdtContent>
                        <w:r w:rsidR="00C20A39">
                          <w:rPr>
                            <w:b/>
                            <w:sz w:val="24"/>
                            <w:szCs w:val="24"/>
                          </w:rPr>
                          <w:t>Y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 w:rsidRPr="0081352E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2A5A5C" wp14:editId="6BD94E37">
              <wp:simplePos x="0" y="0"/>
              <wp:positionH relativeFrom="page">
                <wp:posOffset>3240405</wp:posOffset>
              </wp:positionH>
              <wp:positionV relativeFrom="page">
                <wp:posOffset>1043940</wp:posOffset>
              </wp:positionV>
              <wp:extent cx="3207600" cy="302400"/>
              <wp:effectExtent l="0" t="0" r="0" b="2540"/>
              <wp:wrapNone/>
              <wp:docPr id="9" name="Textruta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7600" cy="302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BC501C" w14:textId="168309D3" w:rsidR="00973688" w:rsidRDefault="00C20A39" w:rsidP="00973688">
                          <w:pPr>
                            <w:tabs>
                              <w:tab w:val="left" w:pos="2835"/>
                            </w:tabs>
                            <w:jc w:val="left"/>
                          </w:pPr>
                          <w:sdt>
                            <w:sdtPr>
                              <w:tag w:val="ccHeadDate"/>
                              <w:id w:val="-381945453"/>
                              <w:date w:fullDate="2020-06-25T00:00:00Z">
                                <w:dateFormat w:val="yyyy-MM-dd"/>
                                <w:lid w:val="sv-SE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2020-06-25</w:t>
                              </w:r>
                            </w:sdtContent>
                          </w:sdt>
                          <w:r w:rsidR="00973688">
                            <w:tab/>
                          </w:r>
                          <w:sdt>
                            <w:sdtPr>
                              <w:tag w:val="ccDnr"/>
                              <w:id w:val="-86775120"/>
                              <w:text/>
                            </w:sdtPr>
                            <w:sdtEndPr/>
                            <w:sdtContent>
                              <w:r>
                                <w:t xml:space="preserve">            Dnr. 8-233348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2A5A5C" id="Textruta 9" o:spid="_x0000_s1029" type="#_x0000_t202" style="position:absolute;margin-left:255.15pt;margin-top:82.2pt;width:252.55pt;height:23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" fillcolor="white [3201]" stroked="f" strokeweight=".5pt">
              <v:textbox inset="0,0,0,0">
                <w:txbxContent>
                  <w:p w14:paraId="3BBC501C" w14:textId="168309D3" w:rsidR="00973688" w:rsidRDefault="00C20A39" w:rsidP="00973688">
                    <w:pPr>
                      <w:tabs>
                        <w:tab w:val="left" w:pos="2835"/>
                      </w:tabs>
                      <w:jc w:val="left"/>
                    </w:pPr>
                    <w:sdt>
                      <w:sdtPr>
                        <w:tag w:val="ccHeadDate"/>
                        <w:id w:val="-381945453"/>
                        <w:date w:fullDate="2020-06-25T00:00:00Z">
                          <w:dateFormat w:val="yyyy-MM-dd"/>
                          <w:lid w:val="sv-SE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2020-06-25</w:t>
                        </w:r>
                      </w:sdtContent>
                    </w:sdt>
                    <w:r w:rsidR="00973688">
                      <w:tab/>
                    </w:r>
                    <w:sdt>
                      <w:sdtPr>
                        <w:tag w:val="ccDnr"/>
                        <w:id w:val="-86775120"/>
                        <w:text/>
                      </w:sdtPr>
                      <w:sdtEndPr/>
                      <w:sdtContent>
                        <w:r>
                          <w:t xml:space="preserve">            Dnr. 8-233348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774E1" w14:textId="19EBA247" w:rsidR="00550FA6" w:rsidRPr="0081352E" w:rsidRDefault="0080257D" w:rsidP="0080257D">
    <w:pPr>
      <w:pStyle w:val="Rubrik"/>
      <w:spacing w:after="240"/>
    </w:pPr>
    <w:r>
      <w:rPr>
        <w:noProof/>
        <w:lang w:eastAsia="sv-SE"/>
      </w:rPr>
      <w:drawing>
        <wp:anchor distT="0" distB="0" distL="114300" distR="114300" simplePos="0" relativeHeight="251657216" behindDoc="1" locked="0" layoutInCell="1" allowOverlap="1" wp14:anchorId="658D13C1" wp14:editId="703BCAD9">
          <wp:simplePos x="0" y="0"/>
          <wp:positionH relativeFrom="page">
            <wp:posOffset>5438775</wp:posOffset>
          </wp:positionH>
          <wp:positionV relativeFrom="page">
            <wp:posOffset>1619295</wp:posOffset>
          </wp:positionV>
          <wp:extent cx="529200" cy="489510"/>
          <wp:effectExtent l="0" t="0" r="4445" b="6350"/>
          <wp:wrapTight wrapText="bothSides">
            <wp:wrapPolygon edited="0">
              <wp:start x="0" y="0"/>
              <wp:lineTo x="0" y="21039"/>
              <wp:lineTo x="21004" y="21039"/>
              <wp:lineTo x="21004" y="0"/>
              <wp:lineTo x="0" y="0"/>
            </wp:wrapPolygon>
          </wp:wrapTight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KVLogoUtanTex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9200" cy="489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0FA6" w:rsidRPr="0081352E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E1CAB6" wp14:editId="312A86E7">
              <wp:simplePos x="0" y="0"/>
              <wp:positionH relativeFrom="page">
                <wp:posOffset>3240405</wp:posOffset>
              </wp:positionH>
              <wp:positionV relativeFrom="page">
                <wp:posOffset>1043940</wp:posOffset>
              </wp:positionV>
              <wp:extent cx="3207600" cy="302400"/>
              <wp:effectExtent l="0" t="0" r="0" b="254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7600" cy="302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89F56C" w14:textId="01AE5ECD" w:rsidR="00550FA6" w:rsidRDefault="00C20A39" w:rsidP="0080257D">
                          <w:pPr>
                            <w:tabs>
                              <w:tab w:val="left" w:pos="2835"/>
                            </w:tabs>
                            <w:jc w:val="left"/>
                          </w:pPr>
                          <w:sdt>
                            <w:sdtPr>
                              <w:tag w:val="ccHeadDate"/>
                              <w:id w:val="1607232066"/>
                              <w:date w:fullDate="2020-06-25T00:00:00Z">
                                <w:dateFormat w:val="yyyy-MM-dd"/>
                                <w:lid w:val="sv-SE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2020-06-25</w:t>
                              </w:r>
                            </w:sdtContent>
                          </w:sdt>
                          <w:r w:rsidR="0080257D">
                            <w:tab/>
                          </w:r>
                          <w:sdt>
                            <w:sdtPr>
                              <w:tag w:val="ccDnr"/>
                              <w:id w:val="-791830318"/>
                              <w:text/>
                            </w:sdtPr>
                            <w:sdtEndPr/>
                            <w:sdtContent>
                              <w:r>
                                <w:t xml:space="preserve">            Dnr. 8-233348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E1CAB6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30" type="#_x0000_t202" style="position:absolute;margin-left:255.15pt;margin-top:82.2pt;width:252.55pt;height:23.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" fillcolor="white [3201]" stroked="f" strokeweight=".5pt">
              <v:textbox inset="0,0,0,0">
                <w:txbxContent>
                  <w:p w14:paraId="1589F56C" w14:textId="01AE5ECD" w:rsidR="00550FA6" w:rsidRDefault="00C20A39" w:rsidP="0080257D">
                    <w:pPr>
                      <w:tabs>
                        <w:tab w:val="left" w:pos="2835"/>
                      </w:tabs>
                      <w:jc w:val="left"/>
                    </w:pPr>
                    <w:sdt>
                      <w:sdtPr>
                        <w:tag w:val="ccHeadDate"/>
                        <w:id w:val="1607232066"/>
                        <w:date w:fullDate="2020-06-25T00:00:00Z">
                          <w:dateFormat w:val="yyyy-MM-dd"/>
                          <w:lid w:val="sv-SE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2020-06-25</w:t>
                        </w:r>
                      </w:sdtContent>
                    </w:sdt>
                    <w:r w:rsidR="0080257D">
                      <w:tab/>
                    </w:r>
                    <w:sdt>
                      <w:sdtPr>
                        <w:tag w:val="ccDnr"/>
                        <w:id w:val="-791830318"/>
                        <w:text/>
                      </w:sdtPr>
                      <w:sdtEndPr/>
                      <w:sdtContent>
                        <w:r>
                          <w:t xml:space="preserve">            Dnr. 8-233348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 w:rsidR="00550FA6" w:rsidRPr="0081352E">
      <w:t xml:space="preserve">Skatteverkets </w:t>
    </w:r>
    <w:r w:rsidR="00C82FD3" w:rsidRPr="0080257D">
      <w:t>författningssamling</w:t>
    </w:r>
  </w:p>
  <w:p w14:paraId="613B93EF" w14:textId="77777777" w:rsidR="00550FA6" w:rsidRDefault="00550FA6" w:rsidP="00973688">
    <w:pPr>
      <w:spacing w:after="120"/>
      <w:ind w:right="-1956" w:firstLine="0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47861D24" wp14:editId="7F18C404">
              <wp:simplePos x="0" y="0"/>
              <wp:positionH relativeFrom="page">
                <wp:posOffset>5436870</wp:posOffset>
              </wp:positionH>
              <wp:positionV relativeFrom="page">
                <wp:posOffset>2376170</wp:posOffset>
              </wp:positionV>
              <wp:extent cx="1440000" cy="3499200"/>
              <wp:effectExtent l="0" t="0" r="8255" b="635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0000" cy="3499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8FD85C" w14:textId="49BA5401" w:rsidR="00550FA6" w:rsidRDefault="00C82FD3" w:rsidP="00CC37D7">
                          <w:pPr>
                            <w:ind w:firstLine="0"/>
                            <w:jc w:val="left"/>
                            <w:rPr>
                              <w:b/>
                            </w:rPr>
                          </w:pPr>
                          <w:r w:rsidRPr="00973688">
                            <w:rPr>
                              <w:b/>
                              <w:sz w:val="24"/>
                              <w:szCs w:val="24"/>
                            </w:rPr>
                            <w:t>SKVFS</w:t>
                          </w:r>
                          <w:r w:rsidR="00550FA6" w:rsidRPr="00CC37D7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b/>
                                <w:sz w:val="24"/>
                                <w:szCs w:val="24"/>
                              </w:rPr>
                              <w:tag w:val="ccYear"/>
                              <w:id w:val="62765334"/>
                              <w:text/>
                            </w:sdtPr>
                            <w:sdtEndPr/>
                            <w:sdtContent>
                              <w:r w:rsidR="00C20A39">
                                <w:rPr>
                                  <w:b/>
                                  <w:sz w:val="24"/>
                                  <w:szCs w:val="24"/>
                                </w:rPr>
                                <w:t>2020</w:t>
                              </w:r>
                            </w:sdtContent>
                          </w:sdt>
                          <w:r w:rsidR="00550FA6" w:rsidRPr="00CC37D7">
                            <w:rPr>
                              <w:b/>
                              <w:sz w:val="24"/>
                              <w:szCs w:val="24"/>
                            </w:rPr>
                            <w:t>:</w:t>
                          </w:r>
                          <w:sdt>
                            <w:sdtPr>
                              <w:rPr>
                                <w:b/>
                                <w:sz w:val="24"/>
                                <w:szCs w:val="24"/>
                              </w:rPr>
                              <w:tag w:val="ccMonth"/>
                              <w:id w:val="-216599254"/>
                              <w:text/>
                            </w:sdtPr>
                            <w:sdtEndPr/>
                            <w:sdtContent>
                              <w:r w:rsidR="00C20A39">
                                <w:rPr>
                                  <w:b/>
                                  <w:sz w:val="24"/>
                                  <w:szCs w:val="24"/>
                                </w:rPr>
                                <w:t>Y</w:t>
                              </w:r>
                            </w:sdtContent>
                          </w:sdt>
                          <w:r w:rsidR="00550FA6" w:rsidRPr="00CC37D7">
                            <w:rPr>
                              <w:b/>
                              <w:sz w:val="24"/>
                              <w:szCs w:val="24"/>
                            </w:rPr>
                            <w:br/>
                          </w:r>
                          <w:sdt>
                            <w:sdtPr>
                              <w:rPr>
                                <w:b/>
                              </w:rPr>
                              <w:tag w:val="ccStuff"/>
                              <w:id w:val="-1408676990"/>
                              <w:text/>
                            </w:sdtPr>
                            <w:sdtEndPr/>
                            <w:sdtContent>
                              <w:r w:rsidR="00C20A39">
                                <w:rPr>
                                  <w:b/>
                                </w:rPr>
                                <w:t>Kassaregister</w:t>
                              </w:r>
                            </w:sdtContent>
                          </w:sdt>
                        </w:p>
                        <w:p w14:paraId="686C18DC" w14:textId="15C1227B" w:rsidR="00550FA6" w:rsidRPr="00973688" w:rsidRDefault="00550FA6" w:rsidP="00CC37D7">
                          <w:pPr>
                            <w:spacing w:before="120"/>
                            <w:ind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 w:rsidRPr="00973688">
                            <w:rPr>
                              <w:sz w:val="16"/>
                              <w:szCs w:val="16"/>
                            </w:rPr>
                            <w:t>Utkom från trycket</w:t>
                          </w:r>
                          <w:r w:rsidRPr="00973688">
                            <w:rPr>
                              <w:sz w:val="16"/>
                              <w:szCs w:val="16"/>
                            </w:rPr>
                            <w:br/>
                          </w:r>
                          <w:proofErr w:type="gramStart"/>
                          <w:r w:rsidRPr="00973688">
                            <w:rPr>
                              <w:sz w:val="16"/>
                              <w:szCs w:val="16"/>
                            </w:rPr>
                            <w:t>den</w:t>
                          </w:r>
                          <w:proofErr w:type="gramEnd"/>
                          <w:r w:rsidRPr="00973688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sz w:val="16"/>
                                <w:szCs w:val="16"/>
                              </w:rPr>
                              <w:tag w:val="ccDate"/>
                              <w:id w:val="1986968910"/>
                            </w:sdtPr>
                            <w:sdtEndPr/>
                            <w:sdtContent>
                              <w:r w:rsidR="00C20A39">
                                <w:rPr>
                                  <w:sz w:val="16"/>
                                  <w:szCs w:val="16"/>
                                </w:rPr>
                                <w:t>x månad 202X</w:t>
                              </w:r>
                            </w:sdtContent>
                          </w:sdt>
                        </w:p>
                        <w:p w14:paraId="1602AF27" w14:textId="3C2B21CB" w:rsidR="00550FA6" w:rsidRPr="00973688" w:rsidRDefault="00C20A39" w:rsidP="00CC37D7">
                          <w:pPr>
                            <w:ind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sdt>
                            <w:sdtPr>
                              <w:rPr>
                                <w:sz w:val="16"/>
                                <w:szCs w:val="16"/>
                              </w:rPr>
                              <w:alias w:val="ccReCorrect"/>
                              <w:tag w:val="ccReCorrect"/>
                              <w:id w:val="2098976444"/>
                              <w:text w:multiLine="1"/>
                            </w:sdtPr>
                            <w:sdtEndPr/>
                            <w:sdtContent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861D24" id="Textruta 1" o:spid="_x0000_s1031" type="#_x0000_t202" style="position:absolute;left:0;text-align:left;margin-left:428.1pt;margin-top:187.1pt;width:113.4pt;height:275.5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" o:allowincell="f" fillcolor="white [3201]" stroked="f" strokeweight=".5pt">
              <v:textbox inset="0,0,0,0">
                <w:txbxContent>
                  <w:p w14:paraId="4B8FD85C" w14:textId="49BA5401" w:rsidR="00550FA6" w:rsidRDefault="00C82FD3" w:rsidP="00CC37D7">
                    <w:pPr>
                      <w:ind w:firstLine="0"/>
                      <w:jc w:val="left"/>
                      <w:rPr>
                        <w:b/>
                      </w:rPr>
                    </w:pPr>
                    <w:r w:rsidRPr="00973688">
                      <w:rPr>
                        <w:b/>
                        <w:sz w:val="24"/>
                        <w:szCs w:val="24"/>
                      </w:rPr>
                      <w:t>SKVFS</w:t>
                    </w:r>
                    <w:r w:rsidR="00550FA6" w:rsidRPr="00CC37D7">
                      <w:rPr>
                        <w:b/>
                        <w:sz w:val="24"/>
                        <w:szCs w:val="24"/>
                      </w:rPr>
                      <w:t xml:space="preserve"> </w:t>
                    </w:r>
                    <w:sdt>
                      <w:sdtPr>
                        <w:rPr>
                          <w:b/>
                          <w:sz w:val="24"/>
                          <w:szCs w:val="24"/>
                        </w:rPr>
                        <w:tag w:val="ccYear"/>
                        <w:id w:val="62765334"/>
                        <w:text/>
                      </w:sdtPr>
                      <w:sdtEndPr/>
                      <w:sdtContent>
                        <w:r w:rsidR="00C20A39">
                          <w:rPr>
                            <w:b/>
                            <w:sz w:val="24"/>
                            <w:szCs w:val="24"/>
                          </w:rPr>
                          <w:t>2020</w:t>
                        </w:r>
                      </w:sdtContent>
                    </w:sdt>
                    <w:r w:rsidR="00550FA6" w:rsidRPr="00CC37D7">
                      <w:rPr>
                        <w:b/>
                        <w:sz w:val="24"/>
                        <w:szCs w:val="24"/>
                      </w:rPr>
                      <w:t>:</w:t>
                    </w:r>
                    <w:sdt>
                      <w:sdtPr>
                        <w:rPr>
                          <w:b/>
                          <w:sz w:val="24"/>
                          <w:szCs w:val="24"/>
                        </w:rPr>
                        <w:tag w:val="ccMonth"/>
                        <w:id w:val="-216599254"/>
                        <w:text/>
                      </w:sdtPr>
                      <w:sdtEndPr/>
                      <w:sdtContent>
                        <w:r w:rsidR="00C20A39">
                          <w:rPr>
                            <w:b/>
                            <w:sz w:val="24"/>
                            <w:szCs w:val="24"/>
                          </w:rPr>
                          <w:t>Y</w:t>
                        </w:r>
                      </w:sdtContent>
                    </w:sdt>
                    <w:r w:rsidR="00550FA6" w:rsidRPr="00CC37D7">
                      <w:rPr>
                        <w:b/>
                        <w:sz w:val="24"/>
                        <w:szCs w:val="24"/>
                      </w:rPr>
                      <w:br/>
                    </w:r>
                    <w:sdt>
                      <w:sdtPr>
                        <w:rPr>
                          <w:b/>
                        </w:rPr>
                        <w:tag w:val="ccStuff"/>
                        <w:id w:val="-1408676990"/>
                        <w:text/>
                      </w:sdtPr>
                      <w:sdtEndPr/>
                      <w:sdtContent>
                        <w:r w:rsidR="00C20A39">
                          <w:rPr>
                            <w:b/>
                          </w:rPr>
                          <w:t>Kassaregister</w:t>
                        </w:r>
                      </w:sdtContent>
                    </w:sdt>
                  </w:p>
                  <w:p w14:paraId="686C18DC" w14:textId="15C1227B" w:rsidR="00550FA6" w:rsidRPr="00973688" w:rsidRDefault="00550FA6" w:rsidP="00CC37D7">
                    <w:pPr>
                      <w:spacing w:before="120"/>
                      <w:ind w:firstLine="0"/>
                      <w:jc w:val="left"/>
                      <w:rPr>
                        <w:sz w:val="16"/>
                        <w:szCs w:val="16"/>
                      </w:rPr>
                    </w:pPr>
                    <w:r w:rsidRPr="00973688">
                      <w:rPr>
                        <w:sz w:val="16"/>
                        <w:szCs w:val="16"/>
                      </w:rPr>
                      <w:t>Utkom från trycket</w:t>
                    </w:r>
                    <w:r w:rsidRPr="00973688">
                      <w:rPr>
                        <w:sz w:val="16"/>
                        <w:szCs w:val="16"/>
                      </w:rPr>
                      <w:br/>
                    </w:r>
                    <w:proofErr w:type="gramStart"/>
                    <w:r w:rsidRPr="00973688">
                      <w:rPr>
                        <w:sz w:val="16"/>
                        <w:szCs w:val="16"/>
                      </w:rPr>
                      <w:t>den</w:t>
                    </w:r>
                    <w:proofErr w:type="gramEnd"/>
                    <w:r w:rsidRPr="00973688">
                      <w:rPr>
                        <w:sz w:val="16"/>
                        <w:szCs w:val="16"/>
                      </w:rPr>
                      <w:t xml:space="preserve"> </w:t>
                    </w:r>
                    <w:sdt>
                      <w:sdtPr>
                        <w:rPr>
                          <w:sz w:val="16"/>
                          <w:szCs w:val="16"/>
                        </w:rPr>
                        <w:tag w:val="ccDate"/>
                        <w:id w:val="1986968910"/>
                      </w:sdtPr>
                      <w:sdtEndPr/>
                      <w:sdtContent>
                        <w:r w:rsidR="00C20A39">
                          <w:rPr>
                            <w:sz w:val="16"/>
                            <w:szCs w:val="16"/>
                          </w:rPr>
                          <w:t>x månad 202X</w:t>
                        </w:r>
                      </w:sdtContent>
                    </w:sdt>
                  </w:p>
                  <w:p w14:paraId="1602AF27" w14:textId="3C2B21CB" w:rsidR="00550FA6" w:rsidRPr="00973688" w:rsidRDefault="00C20A39" w:rsidP="00CC37D7">
                    <w:pPr>
                      <w:ind w:firstLine="0"/>
                      <w:jc w:val="left"/>
                      <w:rPr>
                        <w:sz w:val="16"/>
                        <w:szCs w:val="16"/>
                      </w:rPr>
                    </w:pPr>
                    <w:sdt>
                      <w:sdtPr>
                        <w:rPr>
                          <w:sz w:val="16"/>
                          <w:szCs w:val="16"/>
                        </w:rPr>
                        <w:alias w:val="ccReCorrect"/>
                        <w:tag w:val="ccReCorrect"/>
                        <w:id w:val="2098976444"/>
                        <w:text w:multiLine="1"/>
                      </w:sdtPr>
                      <w:sdtEndPr/>
                      <w:sdtContent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 w:rsidR="00C82FD3">
      <w:t>ISSN 1652-1420</w:t>
    </w:r>
  </w:p>
  <w:p w14:paraId="45A71A81" w14:textId="77777777" w:rsidR="0080257D" w:rsidRPr="001802B2" w:rsidRDefault="0080257D" w:rsidP="00F061E4">
    <w:pPr>
      <w:pBdr>
        <w:top w:val="single" w:sz="4" w:space="1" w:color="auto"/>
      </w:pBdr>
      <w:ind w:right="-1956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692F"/>
    <w:multiLevelType w:val="multilevel"/>
    <w:tmpl w:val="7222F90C"/>
    <w:numStyleLink w:val="SKVParagraf"/>
  </w:abstractNum>
  <w:abstractNum w:abstractNumId="1" w15:restartNumberingAfterBreak="0">
    <w:nsid w:val="16D050C3"/>
    <w:multiLevelType w:val="hybridMultilevel"/>
    <w:tmpl w:val="288E4628"/>
    <w:lvl w:ilvl="0" w:tplc="BB005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A0B61"/>
    <w:multiLevelType w:val="multilevel"/>
    <w:tmpl w:val="18362B8E"/>
    <w:numStyleLink w:val="SKVListor"/>
  </w:abstractNum>
  <w:abstractNum w:abstractNumId="3" w15:restartNumberingAfterBreak="0">
    <w:nsid w:val="272B492E"/>
    <w:multiLevelType w:val="multilevel"/>
    <w:tmpl w:val="7222F90C"/>
    <w:numStyleLink w:val="SKVParagraf"/>
  </w:abstractNum>
  <w:abstractNum w:abstractNumId="4" w15:restartNumberingAfterBreak="0">
    <w:nsid w:val="2F102359"/>
    <w:multiLevelType w:val="hybridMultilevel"/>
    <w:tmpl w:val="FCD4150A"/>
    <w:lvl w:ilvl="0" w:tplc="D4BE28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76EF5"/>
    <w:multiLevelType w:val="multilevel"/>
    <w:tmpl w:val="B9ACAEEA"/>
    <w:styleLink w:val="SKVNumreraderubriker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21A122D"/>
    <w:multiLevelType w:val="multilevel"/>
    <w:tmpl w:val="18362B8E"/>
    <w:numStyleLink w:val="SKVListor"/>
  </w:abstractNum>
  <w:abstractNum w:abstractNumId="7" w15:restartNumberingAfterBreak="0">
    <w:nsid w:val="5ECC02EE"/>
    <w:multiLevelType w:val="multilevel"/>
    <w:tmpl w:val="B9ACAEEA"/>
    <w:numStyleLink w:val="SKVNumreraderubriker"/>
  </w:abstractNum>
  <w:abstractNum w:abstractNumId="8" w15:restartNumberingAfterBreak="0">
    <w:nsid w:val="5F4E0AAC"/>
    <w:multiLevelType w:val="multilevel"/>
    <w:tmpl w:val="18362B8E"/>
    <w:numStyleLink w:val="SKVListor"/>
  </w:abstractNum>
  <w:abstractNum w:abstractNumId="9" w15:restartNumberingAfterBreak="0">
    <w:nsid w:val="643807D1"/>
    <w:multiLevelType w:val="multilevel"/>
    <w:tmpl w:val="7222F90C"/>
    <w:styleLink w:val="SKVParagraf"/>
    <w:lvl w:ilvl="0">
      <w:start w:val="1"/>
      <w:numFmt w:val="decimal"/>
      <w:pStyle w:val="Paragraf1"/>
      <w:lvlText w:val="%1 § "/>
      <w:lvlJc w:val="left"/>
      <w:pPr>
        <w:tabs>
          <w:tab w:val="num" w:pos="454"/>
        </w:tabs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lvlText w:val="%1 %2 § "/>
      <w:lvlJc w:val="left"/>
      <w:pPr>
        <w:tabs>
          <w:tab w:val="num" w:pos="454"/>
        </w:tabs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F61DA3"/>
    <w:multiLevelType w:val="multilevel"/>
    <w:tmpl w:val="18362B8E"/>
    <w:styleLink w:val="SKVListor"/>
    <w:lvl w:ilvl="0">
      <w:start w:val="1"/>
      <w:numFmt w:val="decimal"/>
      <w:pStyle w:val="Numlista1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decimal"/>
      <w:lvlRestart w:val="0"/>
      <w:pStyle w:val="Numlista2"/>
      <w:lvlText w:val="%2."/>
      <w:lvlJc w:val="left"/>
      <w:pPr>
        <w:tabs>
          <w:tab w:val="num" w:pos="680"/>
        </w:tabs>
        <w:ind w:left="227" w:firstLine="0"/>
      </w:pPr>
      <w:rPr>
        <w:rFonts w:hint="default"/>
      </w:rPr>
    </w:lvl>
    <w:lvl w:ilvl="2">
      <w:start w:val="1"/>
      <w:numFmt w:val="decimal"/>
      <w:lvlRestart w:val="0"/>
      <w:pStyle w:val="Numlista3"/>
      <w:lvlText w:val="%3."/>
      <w:lvlJc w:val="left"/>
      <w:pPr>
        <w:tabs>
          <w:tab w:val="num" w:pos="907"/>
        </w:tabs>
        <w:ind w:left="454" w:firstLine="0"/>
      </w:pPr>
      <w:rPr>
        <w:rFonts w:hint="default"/>
      </w:rPr>
    </w:lvl>
    <w:lvl w:ilvl="3">
      <w:start w:val="1"/>
      <w:numFmt w:val="bullet"/>
      <w:lvlRestart w:val="0"/>
      <w:pStyle w:val="Tankstreckslista1"/>
      <w:lvlText w:val="–"/>
      <w:lvlJc w:val="left"/>
      <w:pPr>
        <w:tabs>
          <w:tab w:val="num" w:pos="454"/>
        </w:tabs>
        <w:ind w:left="0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680"/>
        </w:tabs>
        <w:ind w:left="227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907"/>
        </w:tabs>
        <w:ind w:left="454" w:firstLine="0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lista1"/>
      <w:lvlText w:val="%7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7">
      <w:start w:val="1"/>
      <w:numFmt w:val="lowerLetter"/>
      <w:lvlRestart w:val="0"/>
      <w:pStyle w:val="Alfalista2"/>
      <w:lvlText w:val="%8."/>
      <w:lvlJc w:val="left"/>
      <w:pPr>
        <w:tabs>
          <w:tab w:val="num" w:pos="680"/>
        </w:tabs>
        <w:ind w:left="227" w:firstLine="0"/>
      </w:pPr>
      <w:rPr>
        <w:rFonts w:hint="default"/>
      </w:rPr>
    </w:lvl>
    <w:lvl w:ilvl="8">
      <w:start w:val="1"/>
      <w:numFmt w:val="lowerLetter"/>
      <w:lvlRestart w:val="0"/>
      <w:pStyle w:val="Alfalista3"/>
      <w:lvlText w:val="%9."/>
      <w:lvlJc w:val="left"/>
      <w:pPr>
        <w:tabs>
          <w:tab w:val="num" w:pos="907"/>
        </w:tabs>
        <w:ind w:left="454" w:firstLine="0"/>
      </w:pPr>
      <w:rPr>
        <w:rFonts w:hint="default"/>
      </w:rPr>
    </w:lvl>
  </w:abstractNum>
  <w:abstractNum w:abstractNumId="12" w15:restartNumberingAfterBreak="0">
    <w:nsid w:val="7CA92707"/>
    <w:multiLevelType w:val="multilevel"/>
    <w:tmpl w:val="7222F90C"/>
    <w:numStyleLink w:val="SKVParagraf"/>
  </w:abstractNum>
  <w:num w:numId="1">
    <w:abstractNumId w:val="10"/>
  </w:num>
  <w:num w:numId="2">
    <w:abstractNumId w:val="1"/>
  </w:num>
  <w:num w:numId="3">
    <w:abstractNumId w:val="9"/>
  </w:num>
  <w:num w:numId="4">
    <w:abstractNumId w:val="3"/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7"/>
  </w:num>
  <w:num w:numId="17">
    <w:abstractNumId w:val="0"/>
  </w:num>
  <w:num w:numId="18">
    <w:abstractNumId w:val="12"/>
  </w:num>
  <w:num w:numId="19">
    <w:abstractNumId w:val="8"/>
  </w:num>
  <w:num w:numId="20">
    <w:abstractNumId w:val="2"/>
  </w:num>
  <w:num w:numId="21">
    <w:abstractNumId w:val="4"/>
  </w:num>
  <w:num w:numId="22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rrect" w:val="0"/>
    <w:docVar w:name="Created" w:val="True"/>
    <w:docVar w:name="Reprint" w:val="0"/>
    <w:docVar w:name="Type" w:val="Föreskrift.dotm"/>
  </w:docVars>
  <w:rsids>
    <w:rsidRoot w:val="00456D57"/>
    <w:rsid w:val="00003D1A"/>
    <w:rsid w:val="00006251"/>
    <w:rsid w:val="000165F4"/>
    <w:rsid w:val="000230F8"/>
    <w:rsid w:val="00033AF1"/>
    <w:rsid w:val="00041D2D"/>
    <w:rsid w:val="00055083"/>
    <w:rsid w:val="00067C87"/>
    <w:rsid w:val="00070D8F"/>
    <w:rsid w:val="00072087"/>
    <w:rsid w:val="00082E77"/>
    <w:rsid w:val="00084AEF"/>
    <w:rsid w:val="00086B43"/>
    <w:rsid w:val="00087A68"/>
    <w:rsid w:val="00093473"/>
    <w:rsid w:val="000A7982"/>
    <w:rsid w:val="000C5989"/>
    <w:rsid w:val="000D0BD7"/>
    <w:rsid w:val="000D224D"/>
    <w:rsid w:val="000E4E49"/>
    <w:rsid w:val="001022C7"/>
    <w:rsid w:val="00102BDA"/>
    <w:rsid w:val="00103B8C"/>
    <w:rsid w:val="00106E26"/>
    <w:rsid w:val="00111AD1"/>
    <w:rsid w:val="00120DCF"/>
    <w:rsid w:val="00127880"/>
    <w:rsid w:val="00132889"/>
    <w:rsid w:val="001332C6"/>
    <w:rsid w:val="00134F2D"/>
    <w:rsid w:val="00136F49"/>
    <w:rsid w:val="00142E66"/>
    <w:rsid w:val="00144438"/>
    <w:rsid w:val="0016184E"/>
    <w:rsid w:val="00163645"/>
    <w:rsid w:val="00165438"/>
    <w:rsid w:val="0016796D"/>
    <w:rsid w:val="00170337"/>
    <w:rsid w:val="001802B2"/>
    <w:rsid w:val="00183689"/>
    <w:rsid w:val="00184043"/>
    <w:rsid w:val="001877E9"/>
    <w:rsid w:val="00196583"/>
    <w:rsid w:val="001A5E8E"/>
    <w:rsid w:val="001A6416"/>
    <w:rsid w:val="001B3713"/>
    <w:rsid w:val="001C5E30"/>
    <w:rsid w:val="001E5FD2"/>
    <w:rsid w:val="001F1D27"/>
    <w:rsid w:val="001F1FD5"/>
    <w:rsid w:val="00202B69"/>
    <w:rsid w:val="00203342"/>
    <w:rsid w:val="00206399"/>
    <w:rsid w:val="002068C9"/>
    <w:rsid w:val="00207BAD"/>
    <w:rsid w:val="00207C19"/>
    <w:rsid w:val="00216A14"/>
    <w:rsid w:val="0022047B"/>
    <w:rsid w:val="00224F5B"/>
    <w:rsid w:val="002309B4"/>
    <w:rsid w:val="00246F39"/>
    <w:rsid w:val="00261B21"/>
    <w:rsid w:val="00277EBC"/>
    <w:rsid w:val="002A075C"/>
    <w:rsid w:val="002A5ED5"/>
    <w:rsid w:val="002B4C70"/>
    <w:rsid w:val="002B5653"/>
    <w:rsid w:val="002C7331"/>
    <w:rsid w:val="002E2918"/>
    <w:rsid w:val="002E2DE6"/>
    <w:rsid w:val="002F03AA"/>
    <w:rsid w:val="00301D96"/>
    <w:rsid w:val="00313B00"/>
    <w:rsid w:val="003206D7"/>
    <w:rsid w:val="00323566"/>
    <w:rsid w:val="00331A5A"/>
    <w:rsid w:val="00331C63"/>
    <w:rsid w:val="0033507F"/>
    <w:rsid w:val="003379F1"/>
    <w:rsid w:val="00340FCC"/>
    <w:rsid w:val="00346855"/>
    <w:rsid w:val="00350A26"/>
    <w:rsid w:val="0035287F"/>
    <w:rsid w:val="00361A19"/>
    <w:rsid w:val="00363422"/>
    <w:rsid w:val="00363A97"/>
    <w:rsid w:val="0037241A"/>
    <w:rsid w:val="00377A27"/>
    <w:rsid w:val="00382992"/>
    <w:rsid w:val="003838A1"/>
    <w:rsid w:val="00384B4B"/>
    <w:rsid w:val="00387092"/>
    <w:rsid w:val="003910D5"/>
    <w:rsid w:val="00397672"/>
    <w:rsid w:val="003A254D"/>
    <w:rsid w:val="003C3E64"/>
    <w:rsid w:val="003C5883"/>
    <w:rsid w:val="003D3383"/>
    <w:rsid w:val="003D7F0E"/>
    <w:rsid w:val="003E04E3"/>
    <w:rsid w:val="003E1001"/>
    <w:rsid w:val="003E1C9F"/>
    <w:rsid w:val="003E5828"/>
    <w:rsid w:val="003F01F5"/>
    <w:rsid w:val="003F2013"/>
    <w:rsid w:val="003F6977"/>
    <w:rsid w:val="00406F81"/>
    <w:rsid w:val="00410F73"/>
    <w:rsid w:val="0041589E"/>
    <w:rsid w:val="004167CC"/>
    <w:rsid w:val="0042075F"/>
    <w:rsid w:val="004410F0"/>
    <w:rsid w:val="00443CD9"/>
    <w:rsid w:val="00445714"/>
    <w:rsid w:val="0045115B"/>
    <w:rsid w:val="00456D57"/>
    <w:rsid w:val="00457299"/>
    <w:rsid w:val="004715B4"/>
    <w:rsid w:val="0047400E"/>
    <w:rsid w:val="00475951"/>
    <w:rsid w:val="00486498"/>
    <w:rsid w:val="00490EC2"/>
    <w:rsid w:val="004A5BAE"/>
    <w:rsid w:val="004B7DEE"/>
    <w:rsid w:val="004C4824"/>
    <w:rsid w:val="004C4B68"/>
    <w:rsid w:val="004E0EBE"/>
    <w:rsid w:val="004E1883"/>
    <w:rsid w:val="004E7B9B"/>
    <w:rsid w:val="004F6A92"/>
    <w:rsid w:val="00520EC5"/>
    <w:rsid w:val="00523843"/>
    <w:rsid w:val="005258A0"/>
    <w:rsid w:val="00533F0E"/>
    <w:rsid w:val="00541E5D"/>
    <w:rsid w:val="00545627"/>
    <w:rsid w:val="00550A71"/>
    <w:rsid w:val="00550FA6"/>
    <w:rsid w:val="0055127D"/>
    <w:rsid w:val="00557A0B"/>
    <w:rsid w:val="00564074"/>
    <w:rsid w:val="00577A54"/>
    <w:rsid w:val="005804DE"/>
    <w:rsid w:val="00580BBD"/>
    <w:rsid w:val="005821A0"/>
    <w:rsid w:val="005859C3"/>
    <w:rsid w:val="0059405D"/>
    <w:rsid w:val="005A36F3"/>
    <w:rsid w:val="005A3C55"/>
    <w:rsid w:val="005A7487"/>
    <w:rsid w:val="005B2BF2"/>
    <w:rsid w:val="005B4CCC"/>
    <w:rsid w:val="005C0E80"/>
    <w:rsid w:val="005C3D7F"/>
    <w:rsid w:val="005D0FE6"/>
    <w:rsid w:val="005F4265"/>
    <w:rsid w:val="0060342B"/>
    <w:rsid w:val="00607140"/>
    <w:rsid w:val="006157F3"/>
    <w:rsid w:val="0062414A"/>
    <w:rsid w:val="00625FE8"/>
    <w:rsid w:val="00635BEB"/>
    <w:rsid w:val="00640E88"/>
    <w:rsid w:val="00642274"/>
    <w:rsid w:val="006457E0"/>
    <w:rsid w:val="00653BB6"/>
    <w:rsid w:val="00656D73"/>
    <w:rsid w:val="00662461"/>
    <w:rsid w:val="00663F9E"/>
    <w:rsid w:val="00693F03"/>
    <w:rsid w:val="00696F5C"/>
    <w:rsid w:val="006A036C"/>
    <w:rsid w:val="006C6646"/>
    <w:rsid w:val="006D0BF4"/>
    <w:rsid w:val="006D224C"/>
    <w:rsid w:val="006D7CD7"/>
    <w:rsid w:val="0071550C"/>
    <w:rsid w:val="00726D3A"/>
    <w:rsid w:val="007277A4"/>
    <w:rsid w:val="00732940"/>
    <w:rsid w:val="00732CA6"/>
    <w:rsid w:val="00735343"/>
    <w:rsid w:val="00742603"/>
    <w:rsid w:val="007427B3"/>
    <w:rsid w:val="00747B5F"/>
    <w:rsid w:val="00751039"/>
    <w:rsid w:val="00754F6B"/>
    <w:rsid w:val="00755F18"/>
    <w:rsid w:val="007674F9"/>
    <w:rsid w:val="00791944"/>
    <w:rsid w:val="007A1C42"/>
    <w:rsid w:val="007A292B"/>
    <w:rsid w:val="007A2B9C"/>
    <w:rsid w:val="007A47ED"/>
    <w:rsid w:val="007A4EF9"/>
    <w:rsid w:val="007B2127"/>
    <w:rsid w:val="007C2EF1"/>
    <w:rsid w:val="007D4D6D"/>
    <w:rsid w:val="007E572B"/>
    <w:rsid w:val="0080257D"/>
    <w:rsid w:val="008076F6"/>
    <w:rsid w:val="008126FC"/>
    <w:rsid w:val="0081352E"/>
    <w:rsid w:val="0083279D"/>
    <w:rsid w:val="008437A6"/>
    <w:rsid w:val="00843F8F"/>
    <w:rsid w:val="00855E7C"/>
    <w:rsid w:val="00856A55"/>
    <w:rsid w:val="00862EAE"/>
    <w:rsid w:val="00873AF8"/>
    <w:rsid w:val="00875A88"/>
    <w:rsid w:val="008779A6"/>
    <w:rsid w:val="00880966"/>
    <w:rsid w:val="008838C1"/>
    <w:rsid w:val="008854FD"/>
    <w:rsid w:val="008924EF"/>
    <w:rsid w:val="0089584C"/>
    <w:rsid w:val="008A7A08"/>
    <w:rsid w:val="008B1115"/>
    <w:rsid w:val="008B4D14"/>
    <w:rsid w:val="008B4FBB"/>
    <w:rsid w:val="008C5E93"/>
    <w:rsid w:val="008C7551"/>
    <w:rsid w:val="008D2ED2"/>
    <w:rsid w:val="008D2F17"/>
    <w:rsid w:val="008E1925"/>
    <w:rsid w:val="008F48E9"/>
    <w:rsid w:val="008F62CD"/>
    <w:rsid w:val="00900D01"/>
    <w:rsid w:val="00901187"/>
    <w:rsid w:val="00907D1B"/>
    <w:rsid w:val="00913189"/>
    <w:rsid w:val="009134DB"/>
    <w:rsid w:val="00917DFD"/>
    <w:rsid w:val="00926234"/>
    <w:rsid w:val="00932A89"/>
    <w:rsid w:val="00940813"/>
    <w:rsid w:val="009522AA"/>
    <w:rsid w:val="0095409E"/>
    <w:rsid w:val="00954F40"/>
    <w:rsid w:val="0095511A"/>
    <w:rsid w:val="00973688"/>
    <w:rsid w:val="009759C5"/>
    <w:rsid w:val="00995D15"/>
    <w:rsid w:val="009A75D3"/>
    <w:rsid w:val="009B03C0"/>
    <w:rsid w:val="009B2040"/>
    <w:rsid w:val="009C36BC"/>
    <w:rsid w:val="009C68DA"/>
    <w:rsid w:val="009D3E47"/>
    <w:rsid w:val="009D4F42"/>
    <w:rsid w:val="009E1D59"/>
    <w:rsid w:val="009F4CCF"/>
    <w:rsid w:val="009F7477"/>
    <w:rsid w:val="00A05E9D"/>
    <w:rsid w:val="00A343B8"/>
    <w:rsid w:val="00A3447C"/>
    <w:rsid w:val="00A419A4"/>
    <w:rsid w:val="00A42BA6"/>
    <w:rsid w:val="00A4585D"/>
    <w:rsid w:val="00A728FA"/>
    <w:rsid w:val="00A93A40"/>
    <w:rsid w:val="00A93F0E"/>
    <w:rsid w:val="00AB3D66"/>
    <w:rsid w:val="00AC7F79"/>
    <w:rsid w:val="00AE0474"/>
    <w:rsid w:val="00B01137"/>
    <w:rsid w:val="00B0372B"/>
    <w:rsid w:val="00B0617F"/>
    <w:rsid w:val="00B12868"/>
    <w:rsid w:val="00B13CD5"/>
    <w:rsid w:val="00B167A8"/>
    <w:rsid w:val="00B236AA"/>
    <w:rsid w:val="00B402B1"/>
    <w:rsid w:val="00B46EA9"/>
    <w:rsid w:val="00B47513"/>
    <w:rsid w:val="00B554B0"/>
    <w:rsid w:val="00B557D4"/>
    <w:rsid w:val="00B60ECA"/>
    <w:rsid w:val="00B73E8B"/>
    <w:rsid w:val="00B765EE"/>
    <w:rsid w:val="00BA77BD"/>
    <w:rsid w:val="00BB6AFB"/>
    <w:rsid w:val="00BC0A41"/>
    <w:rsid w:val="00BD6BFD"/>
    <w:rsid w:val="00BF1D85"/>
    <w:rsid w:val="00BF3438"/>
    <w:rsid w:val="00BF5148"/>
    <w:rsid w:val="00BF5F7B"/>
    <w:rsid w:val="00C107BA"/>
    <w:rsid w:val="00C136C0"/>
    <w:rsid w:val="00C13AC6"/>
    <w:rsid w:val="00C157FD"/>
    <w:rsid w:val="00C17D46"/>
    <w:rsid w:val="00C20A39"/>
    <w:rsid w:val="00C260D7"/>
    <w:rsid w:val="00C32A9B"/>
    <w:rsid w:val="00C44157"/>
    <w:rsid w:val="00C50933"/>
    <w:rsid w:val="00C54F35"/>
    <w:rsid w:val="00C70859"/>
    <w:rsid w:val="00C82FD3"/>
    <w:rsid w:val="00CA209B"/>
    <w:rsid w:val="00CA7B40"/>
    <w:rsid w:val="00CB6DC8"/>
    <w:rsid w:val="00CC37D7"/>
    <w:rsid w:val="00CC51B7"/>
    <w:rsid w:val="00CC79AE"/>
    <w:rsid w:val="00CD56FD"/>
    <w:rsid w:val="00CE0D30"/>
    <w:rsid w:val="00CE45D2"/>
    <w:rsid w:val="00D16D69"/>
    <w:rsid w:val="00D2377E"/>
    <w:rsid w:val="00D23B4C"/>
    <w:rsid w:val="00D24C4E"/>
    <w:rsid w:val="00D30DCF"/>
    <w:rsid w:val="00D352F8"/>
    <w:rsid w:val="00D4212A"/>
    <w:rsid w:val="00D44954"/>
    <w:rsid w:val="00D540E6"/>
    <w:rsid w:val="00D54478"/>
    <w:rsid w:val="00D56C1D"/>
    <w:rsid w:val="00D57BD6"/>
    <w:rsid w:val="00D621D7"/>
    <w:rsid w:val="00D76607"/>
    <w:rsid w:val="00D91B23"/>
    <w:rsid w:val="00D932BE"/>
    <w:rsid w:val="00D960BA"/>
    <w:rsid w:val="00D97B1B"/>
    <w:rsid w:val="00DB260A"/>
    <w:rsid w:val="00DB2DDC"/>
    <w:rsid w:val="00DC347D"/>
    <w:rsid w:val="00DC6CFF"/>
    <w:rsid w:val="00DD4E3A"/>
    <w:rsid w:val="00E01D04"/>
    <w:rsid w:val="00E12D43"/>
    <w:rsid w:val="00E17156"/>
    <w:rsid w:val="00E27A18"/>
    <w:rsid w:val="00E32821"/>
    <w:rsid w:val="00E32B36"/>
    <w:rsid w:val="00E4334E"/>
    <w:rsid w:val="00E53043"/>
    <w:rsid w:val="00E60A7F"/>
    <w:rsid w:val="00E6122B"/>
    <w:rsid w:val="00E64A29"/>
    <w:rsid w:val="00E6534D"/>
    <w:rsid w:val="00E656CB"/>
    <w:rsid w:val="00E71249"/>
    <w:rsid w:val="00E772FE"/>
    <w:rsid w:val="00E82618"/>
    <w:rsid w:val="00E8624C"/>
    <w:rsid w:val="00E865AA"/>
    <w:rsid w:val="00E872C3"/>
    <w:rsid w:val="00E93FA0"/>
    <w:rsid w:val="00E964B9"/>
    <w:rsid w:val="00E97709"/>
    <w:rsid w:val="00EA7E15"/>
    <w:rsid w:val="00EC1F91"/>
    <w:rsid w:val="00EC6DF9"/>
    <w:rsid w:val="00EC7FA1"/>
    <w:rsid w:val="00EE79DC"/>
    <w:rsid w:val="00EF0657"/>
    <w:rsid w:val="00EF2644"/>
    <w:rsid w:val="00F03DBC"/>
    <w:rsid w:val="00F061E4"/>
    <w:rsid w:val="00F11A3B"/>
    <w:rsid w:val="00F13828"/>
    <w:rsid w:val="00F45C6F"/>
    <w:rsid w:val="00F51D89"/>
    <w:rsid w:val="00F565AA"/>
    <w:rsid w:val="00F72C85"/>
    <w:rsid w:val="00F77303"/>
    <w:rsid w:val="00F81A89"/>
    <w:rsid w:val="00F83EB9"/>
    <w:rsid w:val="00F84025"/>
    <w:rsid w:val="00F90E18"/>
    <w:rsid w:val="00F935BA"/>
    <w:rsid w:val="00FA318E"/>
    <w:rsid w:val="00FC3D6A"/>
    <w:rsid w:val="00FD1C73"/>
    <w:rsid w:val="00FD681C"/>
    <w:rsid w:val="00FE1CA6"/>
    <w:rsid w:val="00FE5E8B"/>
    <w:rsid w:val="00FF2010"/>
    <w:rsid w:val="00FF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B9B70CC"/>
  <w15:docId w15:val="{5EAF2891-F6E1-446E-B8DC-2C3A84D4D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uiPriority="2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115"/>
    <w:pPr>
      <w:spacing w:after="0" w:line="240" w:lineRule="auto"/>
      <w:ind w:firstLine="227"/>
      <w:jc w:val="both"/>
    </w:pPr>
    <w:rPr>
      <w:rFonts w:ascii="Times New Roman" w:hAnsi="Times New Roman"/>
      <w:sz w:val="20"/>
    </w:rPr>
  </w:style>
  <w:style w:type="paragraph" w:styleId="Rubrik1">
    <w:name w:val="heading 1"/>
    <w:basedOn w:val="Normal"/>
    <w:next w:val="Normal"/>
    <w:link w:val="Rubrik1Char"/>
    <w:uiPriority w:val="2"/>
    <w:qFormat/>
    <w:rsid w:val="00F565AA"/>
    <w:pPr>
      <w:keepNext/>
      <w:keepLines/>
      <w:spacing w:after="240" w:line="260" w:lineRule="exact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973688"/>
    <w:pPr>
      <w:keepNext/>
      <w:keepLines/>
      <w:spacing w:after="6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973688"/>
    <w:pPr>
      <w:keepNext/>
      <w:keepLines/>
      <w:spacing w:after="60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Rubrik4">
    <w:name w:val="heading 4"/>
    <w:basedOn w:val="Normal"/>
    <w:next w:val="Normal"/>
    <w:link w:val="Rubrik4Char"/>
    <w:uiPriority w:val="2"/>
    <w:qFormat/>
    <w:rsid w:val="00973688"/>
    <w:pPr>
      <w:keepNext/>
      <w:keepLines/>
      <w:spacing w:after="60"/>
      <w:ind w:firstLine="0"/>
      <w:jc w:val="left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2"/>
    <w:qFormat/>
    <w:rsid w:val="00F565AA"/>
    <w:pPr>
      <w:keepNext/>
      <w:keepLines/>
      <w:ind w:firstLine="0"/>
      <w:outlineLvl w:val="4"/>
    </w:pPr>
    <w:rPr>
      <w:rFonts w:asciiTheme="majorHAnsi" w:eastAsiaTheme="majorEastAsia" w:hAnsiTheme="majorHAnsi" w:cstheme="majorBidi"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F565AA"/>
    <w:rPr>
      <w:rFonts w:asciiTheme="majorHAnsi" w:eastAsiaTheme="majorEastAsia" w:hAnsiTheme="majorHAnsi" w:cstheme="majorBidi"/>
      <w:b/>
      <w:bCs/>
      <w:sz w:val="26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973688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973688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973688"/>
    <w:rPr>
      <w:rFonts w:asciiTheme="majorHAnsi" w:eastAsiaTheme="majorEastAsia" w:hAnsiTheme="majorHAnsi" w:cstheme="majorBidi"/>
      <w:b/>
      <w:bCs/>
      <w:iCs/>
      <w:sz w:val="20"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973688"/>
    <w:pPr>
      <w:ind w:firstLine="0"/>
    </w:pPr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973688"/>
    <w:pPr>
      <w:ind w:firstLine="0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973688"/>
    <w:rPr>
      <w:rFonts w:ascii="Times New Roman" w:hAnsi="Times New Roman"/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semiHidden/>
    <w:qFormat/>
    <w:rsid w:val="00A419A4"/>
    <w:pPr>
      <w:spacing w:line="288" w:lineRule="auto"/>
    </w:pPr>
  </w:style>
  <w:style w:type="paragraph" w:customStyle="1" w:styleId="Frminskadnormal2">
    <w:name w:val="Förminskad normal 2"/>
    <w:basedOn w:val="Normal"/>
    <w:uiPriority w:val="1"/>
    <w:semiHidden/>
    <w:qFormat/>
    <w:rsid w:val="004E7B9B"/>
    <w:pPr>
      <w:spacing w:line="288" w:lineRule="auto"/>
    </w:pPr>
    <w:rPr>
      <w:sz w:val="16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973688"/>
    <w:pPr>
      <w:tabs>
        <w:tab w:val="left" w:pos="4256"/>
        <w:tab w:val="left" w:pos="5949"/>
        <w:tab w:val="right" w:pos="9015"/>
      </w:tabs>
      <w:ind w:firstLine="0"/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973688"/>
    <w:rPr>
      <w:rFonts w:ascii="Times New Roman" w:hAnsi="Times New Roman" w:cstheme="majorHAnsi"/>
      <w:sz w:val="20"/>
    </w:rPr>
  </w:style>
  <w:style w:type="paragraph" w:styleId="Sidfot">
    <w:name w:val="footer"/>
    <w:basedOn w:val="Normal"/>
    <w:link w:val="SidfotChar"/>
    <w:uiPriority w:val="99"/>
    <w:unhideWhenUsed/>
    <w:rsid w:val="00973688"/>
    <w:pPr>
      <w:tabs>
        <w:tab w:val="center" w:pos="4536"/>
        <w:tab w:val="right" w:pos="9072"/>
      </w:tabs>
      <w:ind w:firstLine="0"/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973688"/>
    <w:rPr>
      <w:sz w:val="18"/>
    </w:rPr>
  </w:style>
  <w:style w:type="paragraph" w:customStyle="1" w:styleId="Kantrubrik">
    <w:name w:val="Kantrubrik"/>
    <w:basedOn w:val="Normal"/>
    <w:uiPriority w:val="3"/>
    <w:semiHidden/>
    <w:qFormat/>
    <w:rsid w:val="00DB260A"/>
    <w:rPr>
      <w:b/>
    </w:rPr>
  </w:style>
  <w:style w:type="paragraph" w:customStyle="1" w:styleId="Normalindrag">
    <w:name w:val="Normal indrag"/>
    <w:basedOn w:val="Normal"/>
    <w:qFormat/>
    <w:rsid w:val="00490EC2"/>
    <w:pPr>
      <w:ind w:left="227"/>
    </w:pPr>
  </w:style>
  <w:style w:type="paragraph" w:customStyle="1" w:styleId="Normalextraindrag">
    <w:name w:val="Normal extra indrag"/>
    <w:basedOn w:val="Normal"/>
    <w:qFormat/>
    <w:rsid w:val="00490EC2"/>
    <w:pPr>
      <w:ind w:left="454"/>
    </w:pPr>
  </w:style>
  <w:style w:type="paragraph" w:customStyle="1" w:styleId="Frminskadnormal1indrag">
    <w:name w:val="Förminskad normal 1 indrag"/>
    <w:basedOn w:val="Frminskadnormal1"/>
    <w:uiPriority w:val="1"/>
    <w:semiHidden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semiHidden/>
    <w:qFormat/>
    <w:rsid w:val="009B2040"/>
    <w:pPr>
      <w:ind w:left="284"/>
    </w:pPr>
    <w:rPr>
      <w:sz w:val="16"/>
    </w:rPr>
  </w:style>
  <w:style w:type="paragraph" w:customStyle="1" w:styleId="Paragraf1">
    <w:name w:val="Paragraf 1"/>
    <w:basedOn w:val="Normal"/>
    <w:next w:val="Normal"/>
    <w:uiPriority w:val="4"/>
    <w:qFormat/>
    <w:rsid w:val="0080257D"/>
    <w:pPr>
      <w:numPr>
        <w:numId w:val="18"/>
      </w:numPr>
      <w:spacing w:before="120"/>
    </w:pPr>
  </w:style>
  <w:style w:type="paragraph" w:customStyle="1" w:styleId="Paragraf2">
    <w:name w:val="Paragraf 2"/>
    <w:basedOn w:val="Paragraf1"/>
    <w:next w:val="Normal"/>
    <w:uiPriority w:val="4"/>
    <w:qFormat/>
    <w:rsid w:val="00742603"/>
    <w:pPr>
      <w:numPr>
        <w:ilvl w:val="1"/>
      </w:numPr>
      <w:tabs>
        <w:tab w:val="left" w:pos="567"/>
      </w:tabs>
    </w:pPr>
  </w:style>
  <w:style w:type="numbering" w:customStyle="1" w:styleId="SKVParagraf">
    <w:name w:val="SKV Paragraf"/>
    <w:uiPriority w:val="99"/>
    <w:rsid w:val="0080257D"/>
    <w:pPr>
      <w:numPr>
        <w:numId w:val="3"/>
      </w:numPr>
    </w:pPr>
  </w:style>
  <w:style w:type="paragraph" w:customStyle="1" w:styleId="Tankstreckslista1">
    <w:name w:val="Tankstreckslista 1"/>
    <w:basedOn w:val="Normal"/>
    <w:uiPriority w:val="4"/>
    <w:qFormat/>
    <w:rsid w:val="008437A6"/>
    <w:pPr>
      <w:numPr>
        <w:ilvl w:val="3"/>
        <w:numId w:val="20"/>
      </w:numPr>
      <w:ind w:firstLine="227"/>
    </w:pPr>
  </w:style>
  <w:style w:type="paragraph" w:customStyle="1" w:styleId="Tankstreckslista2">
    <w:name w:val="Tankstreckslista 2"/>
    <w:basedOn w:val="Normal"/>
    <w:uiPriority w:val="4"/>
    <w:qFormat/>
    <w:rsid w:val="008437A6"/>
    <w:pPr>
      <w:numPr>
        <w:ilvl w:val="4"/>
        <w:numId w:val="20"/>
      </w:numPr>
      <w:ind w:firstLine="227"/>
    </w:pPr>
  </w:style>
  <w:style w:type="paragraph" w:customStyle="1" w:styleId="Tankstreckslista3">
    <w:name w:val="Tankstreckslista 3"/>
    <w:basedOn w:val="Normal"/>
    <w:uiPriority w:val="4"/>
    <w:qFormat/>
    <w:rsid w:val="008437A6"/>
    <w:pPr>
      <w:numPr>
        <w:ilvl w:val="5"/>
        <w:numId w:val="20"/>
      </w:numPr>
      <w:ind w:firstLine="227"/>
    </w:pPr>
  </w:style>
  <w:style w:type="paragraph" w:customStyle="1" w:styleId="Numlista1">
    <w:name w:val="Num lista 1"/>
    <w:basedOn w:val="Normal"/>
    <w:uiPriority w:val="4"/>
    <w:qFormat/>
    <w:rsid w:val="008437A6"/>
    <w:pPr>
      <w:numPr>
        <w:numId w:val="20"/>
      </w:numPr>
      <w:ind w:firstLine="227"/>
    </w:pPr>
  </w:style>
  <w:style w:type="paragraph" w:customStyle="1" w:styleId="Numlista2">
    <w:name w:val="Num lista 2"/>
    <w:basedOn w:val="Normal"/>
    <w:uiPriority w:val="4"/>
    <w:qFormat/>
    <w:rsid w:val="008437A6"/>
    <w:pPr>
      <w:numPr>
        <w:ilvl w:val="1"/>
        <w:numId w:val="20"/>
      </w:numPr>
      <w:ind w:firstLine="227"/>
    </w:pPr>
  </w:style>
  <w:style w:type="paragraph" w:customStyle="1" w:styleId="Numlista3">
    <w:name w:val="Num lista 3"/>
    <w:basedOn w:val="Normal"/>
    <w:uiPriority w:val="4"/>
    <w:qFormat/>
    <w:rsid w:val="008437A6"/>
    <w:pPr>
      <w:numPr>
        <w:ilvl w:val="2"/>
        <w:numId w:val="20"/>
      </w:numPr>
      <w:ind w:firstLine="227"/>
    </w:pPr>
  </w:style>
  <w:style w:type="numbering" w:customStyle="1" w:styleId="SKVListor">
    <w:name w:val="SKV Listor"/>
    <w:uiPriority w:val="99"/>
    <w:rsid w:val="008437A6"/>
    <w:pPr>
      <w:numPr>
        <w:numId w:val="5"/>
      </w:numPr>
    </w:pPr>
  </w:style>
  <w:style w:type="paragraph" w:customStyle="1" w:styleId="Alfalista1">
    <w:name w:val="Alfalista 1"/>
    <w:basedOn w:val="Normal"/>
    <w:uiPriority w:val="4"/>
    <w:qFormat/>
    <w:rsid w:val="008437A6"/>
    <w:pPr>
      <w:numPr>
        <w:ilvl w:val="6"/>
        <w:numId w:val="20"/>
      </w:numPr>
      <w:ind w:firstLine="227"/>
    </w:pPr>
  </w:style>
  <w:style w:type="paragraph" w:customStyle="1" w:styleId="Alfalista2">
    <w:name w:val="Alfalista 2"/>
    <w:basedOn w:val="Normal"/>
    <w:uiPriority w:val="4"/>
    <w:qFormat/>
    <w:rsid w:val="008437A6"/>
    <w:pPr>
      <w:numPr>
        <w:ilvl w:val="7"/>
        <w:numId w:val="20"/>
      </w:numPr>
      <w:ind w:firstLine="227"/>
    </w:pPr>
  </w:style>
  <w:style w:type="paragraph" w:customStyle="1" w:styleId="Alfalista3">
    <w:name w:val="Alfalista 3"/>
    <w:basedOn w:val="Normal"/>
    <w:uiPriority w:val="4"/>
    <w:qFormat/>
    <w:rsid w:val="008437A6"/>
    <w:pPr>
      <w:numPr>
        <w:ilvl w:val="8"/>
        <w:numId w:val="20"/>
      </w:numPr>
      <w:ind w:firstLine="227"/>
    </w:pPr>
  </w:style>
  <w:style w:type="paragraph" w:styleId="Rubrik">
    <w:name w:val="Title"/>
    <w:basedOn w:val="Normal"/>
    <w:next w:val="Normal"/>
    <w:link w:val="RubrikChar"/>
    <w:uiPriority w:val="2"/>
    <w:qFormat/>
    <w:rsid w:val="00973688"/>
    <w:pPr>
      <w:ind w:firstLine="0"/>
      <w:contextualSpacing/>
      <w:jc w:val="left"/>
    </w:pPr>
    <w:rPr>
      <w:rFonts w:asciiTheme="majorHAnsi" w:hAnsiTheme="majorHAnsi"/>
      <w:b/>
      <w:spacing w:val="5"/>
      <w:kern w:val="28"/>
      <w:sz w:val="36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rsid w:val="00973688"/>
    <w:rPr>
      <w:rFonts w:asciiTheme="majorHAnsi" w:hAnsiTheme="majorHAnsi"/>
      <w:b/>
      <w:spacing w:val="5"/>
      <w:kern w:val="28"/>
      <w:sz w:val="36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ind w:left="567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line="240" w:lineRule="auto"/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ind w:left="-851"/>
    </w:pPr>
  </w:style>
  <w:style w:type="numbering" w:customStyle="1" w:styleId="SKVNumreraderubriker">
    <w:name w:val="SKV Numrerade rubriker"/>
    <w:uiPriority w:val="99"/>
    <w:rsid w:val="001802B2"/>
    <w:pPr>
      <w:numPr>
        <w:numId w:val="8"/>
      </w:numPr>
    </w:pPr>
  </w:style>
  <w:style w:type="paragraph" w:customStyle="1" w:styleId="Normalmedlinje">
    <w:name w:val="Normal med linje"/>
    <w:basedOn w:val="Normal"/>
    <w:semiHidden/>
    <w:qFormat/>
    <w:rsid w:val="00640E88"/>
    <w:pPr>
      <w:pBdr>
        <w:top w:val="single" w:sz="4" w:space="1" w:color="auto"/>
        <w:bottom w:val="single" w:sz="4" w:space="1" w:color="auto"/>
      </w:pBdr>
      <w:spacing w:after="120"/>
    </w:pPr>
  </w:style>
  <w:style w:type="character" w:styleId="Platshllartext">
    <w:name w:val="Placeholder Text"/>
    <w:basedOn w:val="Standardstycketeckensnitt"/>
    <w:uiPriority w:val="99"/>
    <w:semiHidden/>
    <w:rsid w:val="00C54F35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54F3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4F35"/>
    <w:rPr>
      <w:rFonts w:ascii="Tahoma" w:hAnsi="Tahoma" w:cs="Tahoma"/>
      <w:sz w:val="16"/>
      <w:szCs w:val="16"/>
    </w:rPr>
  </w:style>
  <w:style w:type="paragraph" w:customStyle="1" w:styleId="Allmnnard">
    <w:name w:val="Allmänna råd"/>
    <w:basedOn w:val="Normalindrag"/>
    <w:next w:val="Normalextraindrag"/>
    <w:uiPriority w:val="3"/>
    <w:qFormat/>
    <w:rsid w:val="009D4F42"/>
    <w:pPr>
      <w:spacing w:before="120"/>
      <w:ind w:left="454" w:firstLine="0"/>
    </w:pPr>
    <w:rPr>
      <w:b/>
    </w:rPr>
  </w:style>
  <w:style w:type="paragraph" w:customStyle="1" w:styleId="Allmnnardrubrik">
    <w:name w:val="Allmänna råd rubrik"/>
    <w:basedOn w:val="Allmnnard"/>
    <w:next w:val="Normalextraindrag"/>
    <w:uiPriority w:val="3"/>
    <w:qFormat/>
    <w:rsid w:val="0080257D"/>
    <w:pPr>
      <w:spacing w:before="0"/>
    </w:pPr>
    <w:rPr>
      <w:b w:val="0"/>
      <w:i/>
    </w:rPr>
  </w:style>
  <w:style w:type="paragraph" w:customStyle="1" w:styleId="Billista">
    <w:name w:val="Billista"/>
    <w:basedOn w:val="Normal"/>
    <w:uiPriority w:val="5"/>
    <w:qFormat/>
    <w:rsid w:val="00973688"/>
    <w:pPr>
      <w:ind w:firstLine="0"/>
    </w:pPr>
    <w:rPr>
      <w:sz w:val="15"/>
    </w:rPr>
  </w:style>
  <w:style w:type="paragraph" w:customStyle="1" w:styleId="Kodtabell">
    <w:name w:val="Kod_tabell"/>
    <w:basedOn w:val="Normal"/>
    <w:uiPriority w:val="5"/>
    <w:qFormat/>
    <w:rsid w:val="00973688"/>
    <w:pPr>
      <w:spacing w:before="80"/>
      <w:ind w:firstLine="0"/>
    </w:pPr>
    <w:rPr>
      <w:b/>
      <w:sz w:val="18"/>
    </w:rPr>
  </w:style>
  <w:style w:type="paragraph" w:customStyle="1" w:styleId="Beslutadeden">
    <w:name w:val="Beslutade den"/>
    <w:basedOn w:val="Normal"/>
    <w:next w:val="Normal"/>
    <w:uiPriority w:val="5"/>
    <w:qFormat/>
    <w:rsid w:val="00973688"/>
    <w:pPr>
      <w:spacing w:line="480" w:lineRule="auto"/>
      <w:ind w:firstLine="0"/>
      <w:jc w:val="left"/>
    </w:pPr>
  </w:style>
  <w:style w:type="character" w:customStyle="1" w:styleId="Rubrik5Char">
    <w:name w:val="Rubrik 5 Char"/>
    <w:basedOn w:val="Standardstycketeckensnitt"/>
    <w:link w:val="Rubrik5"/>
    <w:uiPriority w:val="2"/>
    <w:rsid w:val="00F565AA"/>
    <w:rPr>
      <w:rFonts w:asciiTheme="majorHAnsi" w:eastAsiaTheme="majorEastAsia" w:hAnsiTheme="majorHAnsi" w:cstheme="majorBidi"/>
      <w:i/>
      <w:sz w:val="20"/>
    </w:rPr>
  </w:style>
  <w:style w:type="paragraph" w:customStyle="1" w:styleId="Signaturtext">
    <w:name w:val="Signaturtext"/>
    <w:basedOn w:val="Normal"/>
    <w:qFormat/>
    <w:rsid w:val="00361A19"/>
    <w:pPr>
      <w:tabs>
        <w:tab w:val="left" w:pos="2835"/>
      </w:tabs>
      <w:ind w:firstLine="0"/>
    </w:pPr>
  </w:style>
  <w:style w:type="paragraph" w:styleId="Citat">
    <w:name w:val="Quote"/>
    <w:aliases w:val="Indrag"/>
    <w:basedOn w:val="Brdtext"/>
    <w:next w:val="Brdtext"/>
    <w:link w:val="CitatChar"/>
    <w:qFormat/>
    <w:rsid w:val="004E1883"/>
    <w:pPr>
      <w:spacing w:line="360" w:lineRule="auto"/>
      <w:ind w:left="714" w:firstLine="0"/>
      <w:jc w:val="left"/>
    </w:pPr>
    <w:rPr>
      <w:rFonts w:asciiTheme="minorHAnsi" w:eastAsia="Times New Roman" w:hAnsiTheme="minorHAnsi" w:cs="Times New Roman"/>
      <w:szCs w:val="24"/>
      <w:lang w:eastAsia="sv-SE"/>
    </w:rPr>
  </w:style>
  <w:style w:type="character" w:customStyle="1" w:styleId="CitatChar">
    <w:name w:val="Citat Char"/>
    <w:aliases w:val="Indrag Char"/>
    <w:basedOn w:val="Standardstycketeckensnitt"/>
    <w:link w:val="Citat"/>
    <w:rsid w:val="004E1883"/>
    <w:rPr>
      <w:rFonts w:eastAsia="Times New Roman" w:cs="Times New Roman"/>
      <w:sz w:val="20"/>
      <w:szCs w:val="24"/>
      <w:lang w:eastAsia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4E1883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4E1883"/>
    <w:rPr>
      <w:rFonts w:ascii="Times New Roman" w:hAnsi="Times New Roman"/>
      <w:sz w:val="20"/>
    </w:rPr>
  </w:style>
  <w:style w:type="paragraph" w:customStyle="1" w:styleId="Default">
    <w:name w:val="Default"/>
    <w:rsid w:val="001654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F48E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F48E9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F48E9"/>
    <w:rPr>
      <w:rFonts w:ascii="Times New Roman" w:hAnsi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F48E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F48E9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t\office-mallar\office16\Skatteverket\R&#228;ttsliga%20regler%20och%20st&#228;llningstaganden\F&#246;reskrif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4A29F-06C7-466D-B303-DB8AB1F45C6B}"/>
      </w:docPartPr>
      <w:docPartBody>
        <w:p w:rsidR="0044734C" w:rsidRDefault="00B2053E">
          <w:r w:rsidRPr="00C5629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BBF84B63761414D96EE381F5B5E42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DDF611-55CF-498C-8A98-B31C7F5FFE6D}"/>
      </w:docPartPr>
      <w:docPartBody>
        <w:p w:rsidR="0044734C" w:rsidRDefault="00B2053E" w:rsidP="00B2053E">
          <w:pPr>
            <w:pStyle w:val="8BBF84B63761414D96EE381F5B5E42F7"/>
          </w:pPr>
          <w:r>
            <w:rPr>
              <w:rStyle w:val="Platshllartext"/>
              <w:caps/>
            </w:rPr>
            <w:t>Underskrift</w:t>
          </w:r>
        </w:p>
      </w:docPartBody>
    </w:docPart>
    <w:docPart>
      <w:docPartPr>
        <w:name w:val="FEFC338C2290422688F5299733E062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2C62B5-27E7-46C1-9914-A559C7524FE2}"/>
      </w:docPartPr>
      <w:docPartBody>
        <w:p w:rsidR="0044734C" w:rsidRDefault="00B2053E" w:rsidP="00B2053E">
          <w:pPr>
            <w:pStyle w:val="FEFC338C2290422688F5299733E0627F"/>
          </w:pPr>
          <w:r>
            <w:rPr>
              <w:rStyle w:val="Platshllartext"/>
            </w:rPr>
            <w:t>Kontrasignatur</w:t>
          </w:r>
        </w:p>
      </w:docPartBody>
    </w:docPart>
    <w:docPart>
      <w:docPartPr>
        <w:name w:val="B08B389ACB7C4E91AF74415A05675B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EA8B30-3204-4646-8EA0-CE5CB844C73D}"/>
      </w:docPartPr>
      <w:docPartBody>
        <w:p w:rsidR="0044734C" w:rsidRDefault="00B2053E" w:rsidP="00B2053E">
          <w:pPr>
            <w:pStyle w:val="B08B389ACB7C4E91AF74415A05675BA7"/>
          </w:pPr>
          <w:r>
            <w:rPr>
              <w:rStyle w:val="Platshllartext"/>
            </w:rPr>
            <w:t>Avdelning/kontrasignatör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53E"/>
    <w:rsid w:val="0044734C"/>
    <w:rsid w:val="00966C7A"/>
    <w:rsid w:val="00B2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2053E"/>
    <w:rPr>
      <w:color w:val="808080"/>
    </w:rPr>
  </w:style>
  <w:style w:type="paragraph" w:customStyle="1" w:styleId="8BBF84B63761414D96EE381F5B5E42F7">
    <w:name w:val="8BBF84B63761414D96EE381F5B5E42F7"/>
    <w:rsid w:val="00B2053E"/>
  </w:style>
  <w:style w:type="paragraph" w:customStyle="1" w:styleId="FEFC338C2290422688F5299733E0627F">
    <w:name w:val="FEFC338C2290422688F5299733E0627F"/>
    <w:rsid w:val="00B2053E"/>
  </w:style>
  <w:style w:type="paragraph" w:customStyle="1" w:styleId="B08B389ACB7C4E91AF74415A05675BA7">
    <w:name w:val="B08B389ACB7C4E91AF74415A05675BA7"/>
    <w:rsid w:val="00B205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Skatteverket">
  <a:themeElements>
    <a:clrScheme name="Skatteverket">
      <a:dk1>
        <a:sysClr val="windowText" lastClr="000000"/>
      </a:dk1>
      <a:lt1>
        <a:sysClr val="window" lastClr="FFFFFF"/>
      </a:lt1>
      <a:dk2>
        <a:srgbClr val="003366"/>
      </a:dk2>
      <a:lt2>
        <a:srgbClr val="EEECE1"/>
      </a:lt2>
      <a:accent1>
        <a:srgbClr val="8A7195"/>
      </a:accent1>
      <a:accent2>
        <a:srgbClr val="8BBEC8"/>
      </a:accent2>
      <a:accent3>
        <a:srgbClr val="DD9B36"/>
      </a:accent3>
      <a:accent4>
        <a:srgbClr val="A1C2E3"/>
      </a:accent4>
      <a:accent5>
        <a:srgbClr val="AE8453"/>
      </a:accent5>
      <a:accent6>
        <a:srgbClr val="168DC4"/>
      </a:accent6>
      <a:hlink>
        <a:srgbClr val="0000FF"/>
      </a:hlink>
      <a:folHlink>
        <a:srgbClr val="800080"/>
      </a:folHlink>
    </a:clrScheme>
    <a:fontScheme name="SKV Författning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2C536-CA46-44F5-8DB4-7870142E0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Föreskrift.dotm</Template>
  <TotalTime>4</TotalTime>
  <Pages>3</Pages>
  <Words>576</Words>
  <Characters>3627</Characters>
  <Application>Microsoft Office Word</Application>
  <DocSecurity>0</DocSecurity>
  <Lines>90</Lines>
  <Paragraphs>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Skatteverkets föreskrifter om ändring i Skatteverkets föreskrifter (SKVFS 2014:9) om krav på kassaregister;</vt:lpstr>
    </vt:vector>
  </TitlesOfParts>
  <Company>Skatteverket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Skatteverkets föreskrifter om ändring i Skatteverkets föreskrifter (SKVFS 2014:9) om krav på kassaregister;</dc:title>
  <dc:creator>Urban Bjergert</dc:creator>
  <cp:keywords>Utkom från trycket x månad 202X</cp:keywords>
  <dc:description>SKVFS 2020:Y</dc:description>
  <cp:lastModifiedBy>Urban Bjergert</cp:lastModifiedBy>
  <cp:revision>5</cp:revision>
  <dcterms:created xsi:type="dcterms:W3CDTF">2020-05-07T13:56:00Z</dcterms:created>
  <dcterms:modified xsi:type="dcterms:W3CDTF">2020-06-25T14:39:00Z</dcterms:modified>
</cp:coreProperties>
</file>