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AA" w:rsidRPr="00157979" w:rsidRDefault="00A029AA" w:rsidP="00A029AA">
      <w:pPr>
        <w:rPr>
          <w:b/>
          <w:sz w:val="32"/>
        </w:rPr>
      </w:pPr>
      <w:r w:rsidRPr="00157979">
        <w:rPr>
          <w:b/>
          <w:sz w:val="32"/>
        </w:rPr>
        <w:t>Förteckning ö</w:t>
      </w:r>
      <w:r w:rsidR="00ED22DA" w:rsidRPr="00157979">
        <w:rPr>
          <w:b/>
          <w:sz w:val="32"/>
        </w:rPr>
        <w:t>ver ändringar i föreskrifter</w:t>
      </w:r>
      <w:r w:rsidR="00833191" w:rsidRPr="00157979">
        <w:rPr>
          <w:b/>
          <w:sz w:val="32"/>
        </w:rPr>
        <w:t>na</w:t>
      </w:r>
      <w:r w:rsidR="00ED22DA" w:rsidRPr="00157979">
        <w:rPr>
          <w:b/>
          <w:sz w:val="32"/>
        </w:rPr>
        <w:t xml:space="preserve"> om kontrollsystem till kassaregister – SKVFS 2020:9 – efter remiss</w:t>
      </w:r>
    </w:p>
    <w:p w:rsidR="002F25BF" w:rsidRPr="00157979" w:rsidRDefault="00ED22DA" w:rsidP="00A029AA">
      <w:pPr>
        <w:pStyle w:val="Sidhuvud"/>
      </w:pPr>
      <w:r w:rsidRPr="00157979">
        <w:t>Förslag</w:t>
      </w:r>
      <w:r w:rsidR="0070476B" w:rsidRPr="00157979">
        <w:t xml:space="preserve"> till </w:t>
      </w:r>
      <w:r w:rsidR="00833191" w:rsidRPr="00157979">
        <w:t>föreskrifter</w:t>
      </w:r>
      <w:r w:rsidR="0070476B" w:rsidRPr="00157979">
        <w:t xml:space="preserve"> om kontrollsystem </w:t>
      </w:r>
      <w:r w:rsidRPr="00157979">
        <w:t xml:space="preserve">till kassaregister </w:t>
      </w:r>
      <w:r w:rsidR="0070476B" w:rsidRPr="00157979">
        <w:t>skickade</w:t>
      </w:r>
      <w:r w:rsidR="00833191" w:rsidRPr="00157979">
        <w:t>s</w:t>
      </w:r>
      <w:r w:rsidR="0070476B" w:rsidRPr="00157979">
        <w:t xml:space="preserve"> ut på remiss 2020-05-08</w:t>
      </w:r>
      <w:r w:rsidR="00833191" w:rsidRPr="00157979">
        <w:t xml:space="preserve"> från </w:t>
      </w:r>
      <w:r w:rsidR="002F25BF" w:rsidRPr="00157979">
        <w:t xml:space="preserve">brevlådan &lt;kassakontrollsystem@skatteverket.se&gt;. </w:t>
      </w:r>
      <w:r w:rsidR="0070476B" w:rsidRPr="00157979">
        <w:t xml:space="preserve">Remissvaren </w:t>
      </w:r>
      <w:r w:rsidR="002F25BF" w:rsidRPr="00157979">
        <w:t xml:space="preserve">medförde ett begränsat antal </w:t>
      </w:r>
      <w:r w:rsidR="0070476B" w:rsidRPr="00157979">
        <w:t xml:space="preserve">ändringar </w:t>
      </w:r>
      <w:r w:rsidR="002F25BF" w:rsidRPr="00157979">
        <w:t>i förslaget till föreskrifter.</w:t>
      </w:r>
      <w:r w:rsidR="0070476B" w:rsidRPr="00157979">
        <w:t xml:space="preserve"> </w:t>
      </w:r>
      <w:r w:rsidR="002F25BF" w:rsidRPr="00157979">
        <w:t xml:space="preserve">Ändringarna har informerats om i mejl 2020-06-26 från brevlådan Kassakontrollsystem. </w:t>
      </w:r>
    </w:p>
    <w:p w:rsidR="002F25BF" w:rsidRPr="00157979" w:rsidRDefault="002F25BF" w:rsidP="00A029AA">
      <w:pPr>
        <w:pStyle w:val="Sidhuvud"/>
      </w:pPr>
    </w:p>
    <w:p w:rsidR="005C4D27" w:rsidRPr="00490AE8" w:rsidRDefault="002F25BF" w:rsidP="00A029AA">
      <w:pPr>
        <w:pStyle w:val="Sidhuvud"/>
      </w:pPr>
      <w:r w:rsidRPr="00490AE8">
        <w:t xml:space="preserve">Den 25 juni 2020 anmälde Skatteverket förslaget </w:t>
      </w:r>
      <w:r w:rsidR="005C4D27" w:rsidRPr="00490AE8">
        <w:t>till föreskrifter inklusive en konsekvens</w:t>
      </w:r>
      <w:r w:rsidR="005C4D27" w:rsidRPr="00490AE8">
        <w:softHyphen/>
        <w:t>utredning</w:t>
      </w:r>
      <w:r w:rsidR="00E1464C" w:rsidRPr="00490AE8">
        <w:t xml:space="preserve"> 2020-06-25</w:t>
      </w:r>
      <w:r w:rsidR="005C4D27" w:rsidRPr="00490AE8">
        <w:t xml:space="preserve"> till </w:t>
      </w:r>
      <w:r w:rsidRPr="00490AE8">
        <w:t>EU-kommissionen enligt r</w:t>
      </w:r>
      <w:r w:rsidR="000A39B0" w:rsidRPr="00490AE8">
        <w:t xml:space="preserve">eglerna för anmälan av tekniska </w:t>
      </w:r>
      <w:r w:rsidR="005C4D27" w:rsidRPr="00490AE8">
        <w:t>föreskrifter</w:t>
      </w:r>
      <w:r w:rsidRPr="00490AE8">
        <w:rPr>
          <w:rStyle w:val="Fotnotsreferens"/>
        </w:rPr>
        <w:footnoteReference w:id="1"/>
      </w:r>
      <w:r w:rsidRPr="00490AE8">
        <w:t>.</w:t>
      </w:r>
      <w:r w:rsidR="000A39B0" w:rsidRPr="00490AE8">
        <w:t xml:space="preserve"> Anmälan gjordes via Kommerskollegium</w:t>
      </w:r>
      <w:r w:rsidR="00157979" w:rsidRPr="00490AE8">
        <w:t xml:space="preserve">, </w:t>
      </w:r>
      <w:r w:rsidR="00490AE8" w:rsidRPr="00490AE8">
        <w:t>se mejl 2020-06-</w:t>
      </w:r>
      <w:r w:rsidR="00157979" w:rsidRPr="00490AE8">
        <w:t xml:space="preserve">29 med uppgifter om anmälningsnummer. </w:t>
      </w:r>
      <w:r w:rsidR="005C4D27" w:rsidRPr="00490AE8">
        <w:t xml:space="preserve">Den 30 september 2020 meddelade Kommerskollegium att inga kommentarer hade inkommit till EU-kommissionen </w:t>
      </w:r>
      <w:r w:rsidR="00833191" w:rsidRPr="00490AE8">
        <w:t xml:space="preserve">och </w:t>
      </w:r>
      <w:r w:rsidR="005C4D27" w:rsidRPr="00490AE8">
        <w:t xml:space="preserve">att förslaget till föreskrifter kan antas. </w:t>
      </w:r>
    </w:p>
    <w:p w:rsidR="005C4D27" w:rsidRPr="00490AE8" w:rsidRDefault="005C4D27" w:rsidP="00A029AA">
      <w:pPr>
        <w:pStyle w:val="Sidhuvud"/>
      </w:pPr>
    </w:p>
    <w:p w:rsidR="002F25BF" w:rsidRPr="00490AE8" w:rsidRDefault="005C4D27" w:rsidP="00A029AA">
      <w:pPr>
        <w:pStyle w:val="Sidhuvud"/>
      </w:pPr>
      <w:r w:rsidRPr="00490AE8">
        <w:t>Den 30 september 202</w:t>
      </w:r>
      <w:r w:rsidR="00401FA9" w:rsidRPr="00490AE8">
        <w:t xml:space="preserve">0 skickade Skatteverket konsekvensutredning 2020-06-25 till Regelrådet för yttrande. Den 28 oktober 2020 yttrade Regelrådet att konsekvensutredningen uppfyller kraven i 6 och 7 §§ förordningen (2007:1244) om konsekvensutredning vid regelgivning. </w:t>
      </w:r>
    </w:p>
    <w:p w:rsidR="00401FA9" w:rsidRPr="00490AE8" w:rsidRDefault="00401FA9" w:rsidP="00A029AA">
      <w:pPr>
        <w:pStyle w:val="Sidhuvud"/>
      </w:pPr>
    </w:p>
    <w:p w:rsidR="007003CE" w:rsidRPr="00157979" w:rsidRDefault="00157979" w:rsidP="007003CE">
      <w:pPr>
        <w:pStyle w:val="Sidhuvud"/>
      </w:pPr>
      <w:r w:rsidRPr="00490AE8">
        <w:t xml:space="preserve">Den 30 november 2020 beslutade Skatteverket föreskrifterna SKVFS 2020:9. </w:t>
      </w:r>
      <w:r w:rsidR="00401FA9" w:rsidRPr="00490AE8">
        <w:t xml:space="preserve">Jämfört med förslag 2020-06-25 </w:t>
      </w:r>
      <w:r w:rsidR="00DF0862" w:rsidRPr="00490AE8">
        <w:t xml:space="preserve">som Skatteverket skickade till EU-kommissionen har i den slutliga versionen </w:t>
      </w:r>
      <w:r w:rsidR="00833191" w:rsidRPr="00490AE8">
        <w:t xml:space="preserve">av SKVFS 2020:9 </w:t>
      </w:r>
      <w:r w:rsidR="00DF0862" w:rsidRPr="00490AE8">
        <w:t>gjorts vissa ändringar</w:t>
      </w:r>
      <w:r w:rsidR="00833191" w:rsidRPr="00490AE8">
        <w:t xml:space="preserve">. </w:t>
      </w:r>
      <w:r w:rsidR="00406174" w:rsidRPr="00490AE8">
        <w:t xml:space="preserve">Det är </w:t>
      </w:r>
      <w:r w:rsidR="00833191" w:rsidRPr="00490AE8">
        <w:t xml:space="preserve">främst </w:t>
      </w:r>
      <w:r w:rsidR="00406174" w:rsidRPr="00490AE8">
        <w:t>ändringar</w:t>
      </w:r>
      <w:r w:rsidR="00406174" w:rsidRPr="00157979">
        <w:t xml:space="preserve"> av </w:t>
      </w:r>
      <w:r w:rsidR="00833191" w:rsidRPr="00157979">
        <w:t xml:space="preserve">hänvisningar, men vissa andra förtydliganden har gjorts. Detta är inget som </w:t>
      </w:r>
      <w:r w:rsidR="00DF0862" w:rsidRPr="00157979">
        <w:t>påverkar före</w:t>
      </w:r>
      <w:r w:rsidR="00DF0862" w:rsidRPr="00157979">
        <w:softHyphen/>
        <w:t>skrifterna i sak. Ändringarna i slutversionen SKVFS 2020:9 jämför</w:t>
      </w:r>
      <w:r w:rsidR="00E1464C" w:rsidRPr="00157979">
        <w:t>t</w:t>
      </w:r>
      <w:r w:rsidR="00DF0862" w:rsidRPr="00157979">
        <w:t xml:space="preserve"> med remissversionen </w:t>
      </w:r>
      <w:r w:rsidR="002D7EAA" w:rsidRPr="00157979">
        <w:t xml:space="preserve">2020-06-06-25 </w:t>
      </w:r>
      <w:r w:rsidR="00DF0862" w:rsidRPr="00157979">
        <w:t xml:space="preserve">är </w:t>
      </w:r>
      <w:bookmarkStart w:id="0" w:name="_GoBack"/>
      <w:bookmarkEnd w:id="0"/>
      <w:r w:rsidR="00DF0862" w:rsidRPr="00157979">
        <w:t>förtecknade nedan.</w:t>
      </w:r>
    </w:p>
    <w:p w:rsidR="004C61BD" w:rsidRPr="00157979" w:rsidRDefault="004C61BD" w:rsidP="004C61BD"/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9"/>
        <w:gridCol w:w="2370"/>
        <w:gridCol w:w="3616"/>
      </w:tblGrid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Bestämmelse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Vad har ändrats?</w:t>
            </w:r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 xml:space="preserve">Ändrats till 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5 kap. 1 § 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7 kap. 21-32 §</w:t>
            </w:r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7 kap. 22-33 §§   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5 kap. 27 § 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Kompletterande text. </w:t>
            </w:r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Räknare J ska efter leverans minskas med de poster som har leve</w:t>
            </w:r>
            <w:r w:rsidRPr="00157979">
              <w:rPr>
                <w:sz w:val="20"/>
              </w:rPr>
              <w:softHyphen/>
              <w:t>rerats till kontroll</w:t>
            </w:r>
            <w:r w:rsidRPr="00157979">
              <w:rPr>
                <w:sz w:val="20"/>
              </w:rPr>
              <w:softHyphen/>
              <w:t>servern.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5 kap. 28 § 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Kompletterande text. </w:t>
            </w:r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Räknare K ska efter leverans minskas med de poster som har leve</w:t>
            </w:r>
            <w:r w:rsidRPr="00157979">
              <w:rPr>
                <w:sz w:val="20"/>
              </w:rPr>
              <w:softHyphen/>
              <w:t>rerats till kontroll</w:t>
            </w:r>
            <w:r w:rsidRPr="00157979">
              <w:rPr>
                <w:sz w:val="20"/>
              </w:rPr>
              <w:softHyphen/>
              <w:t>servern.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5 kap. 29 § 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Kompletterande text. </w:t>
            </w:r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Räknare L ska efter leverans minskas med de poster som har leve</w:t>
            </w:r>
            <w:r w:rsidRPr="00157979">
              <w:rPr>
                <w:sz w:val="20"/>
              </w:rPr>
              <w:softHyphen/>
              <w:t>rerats till kontroll</w:t>
            </w:r>
            <w:r w:rsidRPr="00157979">
              <w:rPr>
                <w:sz w:val="20"/>
              </w:rPr>
              <w:softHyphen/>
              <w:t>servern.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 xml:space="preserve">5 kap. 34 § A </w:t>
            </w:r>
          </w:p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N2</w:t>
            </w:r>
          </w:p>
        </w:tc>
        <w:tc>
          <w:tcPr>
            <w:tcW w:w="2370" w:type="dxa"/>
          </w:tcPr>
          <w:p w:rsidR="004C61BD" w:rsidRPr="00157979" w:rsidRDefault="004C61BD" w:rsidP="00E1464C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10 siffror, format </w:t>
            </w:r>
          </w:p>
          <w:p w:rsidR="004C61BD" w:rsidRPr="00157979" w:rsidRDefault="004C61BD" w:rsidP="00E1464C">
            <w:pPr>
              <w:spacing w:after="0"/>
              <w:rPr>
                <w:sz w:val="20"/>
              </w:rPr>
            </w:pPr>
            <w:proofErr w:type="spellStart"/>
            <w:r w:rsidRPr="00157979">
              <w:rPr>
                <w:sz w:val="20"/>
              </w:rPr>
              <w:t>xxxxxx-xxxx</w:t>
            </w:r>
            <w:proofErr w:type="spellEnd"/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before="40" w:after="40"/>
              <w:rPr>
                <w:sz w:val="20"/>
              </w:rPr>
            </w:pPr>
            <w:r w:rsidRPr="00157979">
              <w:rPr>
                <w:sz w:val="20"/>
              </w:rPr>
              <w:t>10 siffror</w:t>
            </w:r>
          </w:p>
        </w:tc>
      </w:tr>
      <w:tr w:rsidR="004C61BD" w:rsidRPr="00157979" w:rsidTr="00977B72">
        <w:tc>
          <w:tcPr>
            <w:tcW w:w="2169" w:type="dxa"/>
          </w:tcPr>
          <w:p w:rsidR="004C61BD" w:rsidRPr="00157979" w:rsidRDefault="004C61BD" w:rsidP="00977B72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34 § B </w:t>
            </w:r>
          </w:p>
          <w:p w:rsidR="004C61BD" w:rsidRPr="00157979" w:rsidRDefault="004C61BD" w:rsidP="00977B72">
            <w:pPr>
              <w:spacing w:after="40"/>
              <w:rPr>
                <w:sz w:val="20"/>
              </w:rPr>
            </w:pPr>
            <w:r w:rsidRPr="00157979">
              <w:rPr>
                <w:sz w:val="20"/>
              </w:rPr>
              <w:t>K3</w:t>
            </w:r>
          </w:p>
        </w:tc>
        <w:tc>
          <w:tcPr>
            <w:tcW w:w="2370" w:type="dxa"/>
          </w:tcPr>
          <w:p w:rsidR="004C61BD" w:rsidRPr="00157979" w:rsidRDefault="004C61BD" w:rsidP="00977B72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 xml:space="preserve">10 siffror, format </w:t>
            </w:r>
          </w:p>
          <w:p w:rsidR="004C61BD" w:rsidRPr="00157979" w:rsidRDefault="004C61BD" w:rsidP="00977B72">
            <w:pPr>
              <w:spacing w:after="0"/>
              <w:rPr>
                <w:sz w:val="20"/>
              </w:rPr>
            </w:pPr>
            <w:proofErr w:type="spellStart"/>
            <w:r w:rsidRPr="00157979">
              <w:rPr>
                <w:sz w:val="20"/>
              </w:rPr>
              <w:t>xxxxxx-xxxx</w:t>
            </w:r>
            <w:proofErr w:type="spellEnd"/>
          </w:p>
        </w:tc>
        <w:tc>
          <w:tcPr>
            <w:tcW w:w="3616" w:type="dxa"/>
          </w:tcPr>
          <w:p w:rsidR="004C61BD" w:rsidRPr="00157979" w:rsidRDefault="004C61BD" w:rsidP="00977B72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10 siffror</w:t>
            </w:r>
          </w:p>
        </w:tc>
      </w:tr>
    </w:tbl>
    <w:p w:rsidR="00157979" w:rsidRDefault="00157979">
      <w:r>
        <w:br w:type="page"/>
      </w:r>
    </w:p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9"/>
        <w:gridCol w:w="2370"/>
        <w:gridCol w:w="3616"/>
      </w:tblGrid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lastRenderedPageBreak/>
              <w:t>Bestämmelse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Vad har ändrats?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Ändrats till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34 § B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K6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7 kap. 1 § 1 </w:t>
            </w:r>
            <w:proofErr w:type="spellStart"/>
            <w:r w:rsidRPr="00157979">
              <w:rPr>
                <w:sz w:val="20"/>
              </w:rPr>
              <w:t>st</w:t>
            </w:r>
            <w:proofErr w:type="spellEnd"/>
            <w:r w:rsidRPr="00157979">
              <w:rPr>
                <w:sz w:val="20"/>
              </w:rPr>
              <w:t xml:space="preserve"> d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7 kap. 1 § första stycket d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34 § C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O2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10 siffror, format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proofErr w:type="spellStart"/>
            <w:r w:rsidRPr="00157979">
              <w:rPr>
                <w:sz w:val="20"/>
              </w:rPr>
              <w:t>xxxxxx-xxxx</w:t>
            </w:r>
            <w:proofErr w:type="spellEnd"/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10 siffror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34 § A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P2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10 siffror, format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proofErr w:type="spellStart"/>
            <w:r w:rsidRPr="00157979">
              <w:rPr>
                <w:sz w:val="20"/>
              </w:rPr>
              <w:t>xxxxxx-xxxx</w:t>
            </w:r>
            <w:proofErr w:type="spellEnd"/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10 siffror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5 kap. 39 § 6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6 kap. 12-17 §§ eller </w:t>
            </w:r>
          </w:p>
          <w:p w:rsidR="00157979" w:rsidRPr="00157979" w:rsidRDefault="00157979" w:rsidP="00157979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 xml:space="preserve">7 kap. 12-17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6 kap. 12-16 §§ eller 7 kap. 12-16 §§</w:t>
            </w:r>
            <w:r w:rsidRPr="00157979">
              <w:rPr>
                <w:sz w:val="20"/>
              </w:rPr>
              <w:br/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5 kap. 46 § tredje stycket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11 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 xml:space="preserve">12 § 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 xml:space="preserve">6 kap. 12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initialiseringsvektor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initialvektor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6 kap 14 §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5 kap. 35§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Lines="40" w:before="96" w:after="0"/>
              <w:rPr>
                <w:sz w:val="20"/>
              </w:rPr>
            </w:pPr>
            <w:r w:rsidRPr="00157979">
              <w:rPr>
                <w:sz w:val="20"/>
              </w:rPr>
              <w:t>5 kap 36 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7 kap. 12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initialiseringsvektor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... 30-32 §§.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initialvektor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.. 31-33 §§.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8 kap. 13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2 c-f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21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24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27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6 kap. 32 § eller 7 kap. 30 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22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25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7 kap. 28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6 kap. 31 § eller 7 kap. 31 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8 kap. 18 § tredje stycket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8 kap. 36 §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36 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8 kap. 35 §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13 kap. 27-31 §§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13 kap. 26-30 §§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8 kap. 36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initialiseringsvektor 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initialvektor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8 kap. 38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initialiseringsvektor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initialvektor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8 kap. 40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13 kap. 27-31 §§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13 kap. 26-30 §§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9 kap. 2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ej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inte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9 kap. 5 §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4. och 5.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4… enligt 6 kap 23 § eller 7 kap 23 § 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5… enligt 6 kap 32 § eller 7 kap 32 § 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9 kap. 6 §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43-44 §§ ”hur”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”hur” till ”att”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9 kap. 15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45 §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46 §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11 kap. 2 §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Kontrollservers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Kontrollserverns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11 kap. 3 §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2020:X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2020:9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22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Kassaregisternummer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22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a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1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23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Kassaregisternummer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23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Kvittodatatidpunkt 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a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 till BP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24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Kassaregisternummer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25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Kassaregisternummer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7979" w:rsidRPr="00157979" w:rsidTr="00977B72">
        <w:tc>
          <w:tcPr>
            <w:tcW w:w="2169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26 §</w:t>
            </w:r>
          </w:p>
          <w:p w:rsidR="00157979" w:rsidRPr="00157979" w:rsidRDefault="00157979" w:rsidP="00157979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Kassaregisternummer</w:t>
            </w:r>
          </w:p>
        </w:tc>
        <w:tc>
          <w:tcPr>
            <w:tcW w:w="2370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7979" w:rsidRPr="00157979" w:rsidRDefault="00157979" w:rsidP="00157979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</w:tbl>
    <w:p w:rsidR="00D363F9" w:rsidRPr="00157979" w:rsidRDefault="00D363F9">
      <w:r w:rsidRPr="00157979">
        <w:br w:type="page"/>
      </w:r>
    </w:p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9"/>
        <w:gridCol w:w="2370"/>
        <w:gridCol w:w="3616"/>
      </w:tblGrid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lastRenderedPageBreak/>
              <w:t>Bestämmelse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Vad har ändrats?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80" w:after="80"/>
              <w:rPr>
                <w:b/>
              </w:rPr>
            </w:pPr>
            <w:r w:rsidRPr="00157979">
              <w:rPr>
                <w:b/>
              </w:rPr>
              <w:t>Ändrats till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12 kap. 27 § 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51 § 1,2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51 § 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28 §</w:t>
            </w:r>
          </w:p>
          <w:p w:rsidR="00152E1A" w:rsidRPr="00157979" w:rsidRDefault="00254655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24676" w:rsidRPr="00157979">
              <w:rPr>
                <w:sz w:val="20"/>
                <w:szCs w:val="20"/>
              </w:rPr>
              <w:t>ammankoppling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51 § 1-5</w:t>
            </w:r>
          </w:p>
          <w:p w:rsidR="00152E1A" w:rsidRPr="00157979" w:rsidRDefault="00254655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52E1A" w:rsidRPr="00157979">
              <w:rPr>
                <w:sz w:val="20"/>
                <w:szCs w:val="20"/>
              </w:rPr>
              <w:t>ammankoppling BP KS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51 §</w:t>
            </w:r>
          </w:p>
          <w:p w:rsidR="00152E1A" w:rsidRPr="00157979" w:rsidRDefault="00152E1A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Sammankoppling 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28 §</w:t>
            </w:r>
          </w:p>
          <w:p w:rsidR="00152E1A" w:rsidRPr="00157979" w:rsidRDefault="00254655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52E1A" w:rsidRPr="00157979">
              <w:rPr>
                <w:sz w:val="20"/>
                <w:szCs w:val="20"/>
              </w:rPr>
              <w:t xml:space="preserve">ammankoppling </w:t>
            </w:r>
          </w:p>
          <w:p w:rsidR="00152E1A" w:rsidRPr="00157979" w:rsidRDefault="00152E1A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misslyckad</w:t>
            </w:r>
          </w:p>
        </w:tc>
        <w:tc>
          <w:tcPr>
            <w:tcW w:w="2370" w:type="dxa"/>
          </w:tcPr>
          <w:p w:rsidR="00152E1A" w:rsidRPr="00157979" w:rsidRDefault="00294271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52E1A" w:rsidRPr="00157979">
              <w:rPr>
                <w:sz w:val="20"/>
                <w:szCs w:val="20"/>
              </w:rPr>
              <w:t xml:space="preserve">ammankoppling </w:t>
            </w:r>
          </w:p>
          <w:p w:rsidR="00152E1A" w:rsidRPr="00157979" w:rsidRDefault="00152E1A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BP KS misslyckad</w:t>
            </w:r>
          </w:p>
        </w:tc>
        <w:tc>
          <w:tcPr>
            <w:tcW w:w="3616" w:type="dxa"/>
          </w:tcPr>
          <w:p w:rsidR="00152E1A" w:rsidRPr="00157979" w:rsidRDefault="00124676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52E1A" w:rsidRPr="00157979">
              <w:rPr>
                <w:sz w:val="20"/>
                <w:szCs w:val="20"/>
              </w:rPr>
              <w:t>ammankoppling misslyckad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29 §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58 § 1-3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58 § 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12 kap. 30 § 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59 § 1-4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59 §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35 §</w:t>
            </w:r>
          </w:p>
          <w:p w:rsidR="00152E1A" w:rsidRPr="00157979" w:rsidRDefault="00294271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</w:t>
            </w:r>
            <w:r w:rsidR="00152E1A" w:rsidRPr="00157979">
              <w:rPr>
                <w:sz w:val="20"/>
                <w:szCs w:val="20"/>
              </w:rPr>
              <w:t>assaregisternummer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35 §</w:t>
            </w:r>
          </w:p>
          <w:p w:rsidR="00152E1A" w:rsidRPr="00157979" w:rsidRDefault="00152E1A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a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1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36 §</w:t>
            </w:r>
          </w:p>
          <w:p w:rsidR="00152E1A" w:rsidRPr="00157979" w:rsidRDefault="00294271" w:rsidP="00152E1A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</w:t>
            </w:r>
            <w:r w:rsidR="00152E1A" w:rsidRPr="00157979">
              <w:rPr>
                <w:sz w:val="20"/>
                <w:szCs w:val="20"/>
              </w:rPr>
              <w:t>assaregisternummer</w:t>
            </w:r>
          </w:p>
        </w:tc>
        <w:tc>
          <w:tcPr>
            <w:tcW w:w="2370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2E1A" w:rsidRPr="00157979" w:rsidRDefault="00152E1A" w:rsidP="00152E1A">
            <w:pPr>
              <w:spacing w:before="40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36 §</w:t>
            </w:r>
          </w:p>
          <w:p w:rsidR="00152E1A" w:rsidRPr="00157979" w:rsidRDefault="00152E1A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</w:t>
            </w:r>
          </w:p>
        </w:tc>
        <w:tc>
          <w:tcPr>
            <w:tcW w:w="2370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a</w:t>
            </w:r>
          </w:p>
          <w:p w:rsidR="00152E1A" w:rsidRPr="00157979" w:rsidRDefault="00152E1A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 till BP</w:t>
            </w:r>
          </w:p>
        </w:tc>
        <w:tc>
          <w:tcPr>
            <w:tcW w:w="3616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1</w:t>
            </w:r>
          </w:p>
          <w:p w:rsidR="00152E1A" w:rsidRPr="00157979" w:rsidRDefault="00152E1A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Kvittodatatidpunkt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37 §</w:t>
            </w:r>
          </w:p>
          <w:p w:rsidR="00152E1A" w:rsidRPr="00157979" w:rsidRDefault="00294271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</w:t>
            </w:r>
            <w:r w:rsidR="00152E1A" w:rsidRPr="00157979">
              <w:rPr>
                <w:sz w:val="20"/>
                <w:szCs w:val="20"/>
              </w:rPr>
              <w:t>assaregisternummer</w:t>
            </w:r>
          </w:p>
        </w:tc>
        <w:tc>
          <w:tcPr>
            <w:tcW w:w="2370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152E1A" w:rsidRPr="00157979" w:rsidTr="00977B72">
        <w:tc>
          <w:tcPr>
            <w:tcW w:w="2169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38 §</w:t>
            </w:r>
          </w:p>
          <w:p w:rsidR="00152E1A" w:rsidRPr="00157979" w:rsidRDefault="00294271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</w:t>
            </w:r>
            <w:r w:rsidR="00152E1A" w:rsidRPr="00157979">
              <w:rPr>
                <w:sz w:val="20"/>
                <w:szCs w:val="20"/>
              </w:rPr>
              <w:t>assaregisternummer</w:t>
            </w:r>
          </w:p>
        </w:tc>
        <w:tc>
          <w:tcPr>
            <w:tcW w:w="2370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152E1A" w:rsidRPr="00157979" w:rsidRDefault="00152E1A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E95CEF" w:rsidRPr="00157979" w:rsidTr="00977B72">
        <w:tc>
          <w:tcPr>
            <w:tcW w:w="2169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39 §</w:t>
            </w:r>
          </w:p>
          <w:p w:rsidR="00E95CEF" w:rsidRPr="00157979" w:rsidRDefault="00294271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K</w:t>
            </w:r>
            <w:r w:rsidR="00E95CEF" w:rsidRPr="00157979">
              <w:rPr>
                <w:sz w:val="20"/>
                <w:szCs w:val="20"/>
              </w:rPr>
              <w:t>assaregisternummer</w:t>
            </w:r>
          </w:p>
        </w:tc>
        <w:tc>
          <w:tcPr>
            <w:tcW w:w="2370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35 § b </w:t>
            </w:r>
          </w:p>
        </w:tc>
        <w:tc>
          <w:tcPr>
            <w:tcW w:w="3616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35 § 2</w:t>
            </w:r>
          </w:p>
        </w:tc>
      </w:tr>
      <w:tr w:rsidR="00E95CEF" w:rsidRPr="00157979" w:rsidTr="00977B72">
        <w:tc>
          <w:tcPr>
            <w:tcW w:w="2169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40 §</w:t>
            </w:r>
          </w:p>
        </w:tc>
        <w:tc>
          <w:tcPr>
            <w:tcW w:w="2370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50 kap. 51 § 1-2</w:t>
            </w:r>
          </w:p>
        </w:tc>
        <w:tc>
          <w:tcPr>
            <w:tcW w:w="3616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51 § </w:t>
            </w:r>
          </w:p>
        </w:tc>
      </w:tr>
      <w:tr w:rsidR="00E95CEF" w:rsidRPr="00157979" w:rsidTr="00977B72">
        <w:tc>
          <w:tcPr>
            <w:tcW w:w="2169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12 kap. 41 § </w:t>
            </w:r>
          </w:p>
        </w:tc>
        <w:tc>
          <w:tcPr>
            <w:tcW w:w="2370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5 kap. 56 § 1-5</w:t>
            </w:r>
          </w:p>
        </w:tc>
        <w:tc>
          <w:tcPr>
            <w:tcW w:w="3616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 xml:space="preserve">5 kap. 56 § </w:t>
            </w:r>
          </w:p>
        </w:tc>
      </w:tr>
      <w:tr w:rsidR="00E95CEF" w:rsidRPr="00157979" w:rsidTr="00977B72">
        <w:tc>
          <w:tcPr>
            <w:tcW w:w="2169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41 §</w:t>
            </w:r>
          </w:p>
          <w:p w:rsidR="00E95CEF" w:rsidRPr="00157979" w:rsidRDefault="00294271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124676" w:rsidRPr="00157979">
              <w:rPr>
                <w:sz w:val="20"/>
                <w:szCs w:val="20"/>
              </w:rPr>
              <w:t>ammankoppling</w:t>
            </w:r>
          </w:p>
        </w:tc>
        <w:tc>
          <w:tcPr>
            <w:tcW w:w="2370" w:type="dxa"/>
          </w:tcPr>
          <w:p w:rsidR="00E95CEF" w:rsidRPr="00157979" w:rsidRDefault="00294271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E95CEF" w:rsidRPr="00157979">
              <w:rPr>
                <w:sz w:val="20"/>
                <w:szCs w:val="20"/>
              </w:rPr>
              <w:t>ammankoppling BP KS</w:t>
            </w:r>
          </w:p>
        </w:tc>
        <w:tc>
          <w:tcPr>
            <w:tcW w:w="3616" w:type="dxa"/>
          </w:tcPr>
          <w:p w:rsidR="00E95CEF" w:rsidRPr="00157979" w:rsidRDefault="00294271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E95CEF" w:rsidRPr="00157979">
              <w:rPr>
                <w:sz w:val="20"/>
                <w:szCs w:val="20"/>
              </w:rPr>
              <w:t xml:space="preserve">ammankoppling </w:t>
            </w:r>
          </w:p>
        </w:tc>
      </w:tr>
      <w:tr w:rsidR="00E95CEF" w:rsidRPr="00157979" w:rsidTr="004B5A2E">
        <w:trPr>
          <w:trHeight w:val="58"/>
        </w:trPr>
        <w:tc>
          <w:tcPr>
            <w:tcW w:w="2169" w:type="dxa"/>
          </w:tcPr>
          <w:p w:rsidR="00E95CEF" w:rsidRPr="00157979" w:rsidRDefault="00E95CEF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12 kap. 41 §</w:t>
            </w:r>
          </w:p>
          <w:p w:rsidR="00E95CEF" w:rsidRPr="00157979" w:rsidRDefault="00294271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E95CEF" w:rsidRPr="00157979">
              <w:rPr>
                <w:sz w:val="20"/>
                <w:szCs w:val="20"/>
              </w:rPr>
              <w:t>ammankoppling misslyckad</w:t>
            </w:r>
          </w:p>
        </w:tc>
        <w:tc>
          <w:tcPr>
            <w:tcW w:w="2370" w:type="dxa"/>
          </w:tcPr>
          <w:p w:rsidR="00E95CEF" w:rsidRPr="00157979" w:rsidRDefault="00294271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E95CEF" w:rsidRPr="00157979">
              <w:rPr>
                <w:sz w:val="20"/>
                <w:szCs w:val="20"/>
              </w:rPr>
              <w:t xml:space="preserve">ammankoppling </w:t>
            </w:r>
          </w:p>
          <w:p w:rsidR="00E95CEF" w:rsidRPr="00157979" w:rsidRDefault="00E95CEF" w:rsidP="004B5A2E">
            <w:pPr>
              <w:spacing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BP KS misslyckad</w:t>
            </w:r>
          </w:p>
        </w:tc>
        <w:tc>
          <w:tcPr>
            <w:tcW w:w="3616" w:type="dxa"/>
          </w:tcPr>
          <w:p w:rsidR="00E95CEF" w:rsidRPr="00157979" w:rsidRDefault="00294271" w:rsidP="004B5A2E">
            <w:pPr>
              <w:spacing w:beforeLines="40" w:before="96" w:after="0"/>
              <w:rPr>
                <w:sz w:val="20"/>
                <w:szCs w:val="20"/>
              </w:rPr>
            </w:pPr>
            <w:r w:rsidRPr="00157979">
              <w:rPr>
                <w:sz w:val="20"/>
                <w:szCs w:val="20"/>
              </w:rPr>
              <w:t>S</w:t>
            </w:r>
            <w:r w:rsidR="00E95CEF" w:rsidRPr="00157979">
              <w:rPr>
                <w:sz w:val="20"/>
                <w:szCs w:val="20"/>
              </w:rPr>
              <w:t>ammankoppling misslyckad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12 kap. 42 § </w:t>
            </w:r>
          </w:p>
        </w:tc>
        <w:tc>
          <w:tcPr>
            <w:tcW w:w="2370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5 kap. 58 § 1-3</w:t>
            </w:r>
          </w:p>
        </w:tc>
        <w:tc>
          <w:tcPr>
            <w:tcW w:w="3616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58 § 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12 kap. 43 § </w:t>
            </w:r>
          </w:p>
        </w:tc>
        <w:tc>
          <w:tcPr>
            <w:tcW w:w="2370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5 kap. 59 § 1-4</w:t>
            </w:r>
          </w:p>
        </w:tc>
        <w:tc>
          <w:tcPr>
            <w:tcW w:w="3616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5 kap. 59 § 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12 kap. 46 §</w:t>
            </w:r>
          </w:p>
        </w:tc>
        <w:tc>
          <w:tcPr>
            <w:tcW w:w="2370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8 kap. 23 § 1-3</w:t>
            </w:r>
          </w:p>
          <w:p w:rsidR="004B5A2E" w:rsidRPr="00157979" w:rsidRDefault="004B5A2E" w:rsidP="004B5A2E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 xml:space="preserve">programvara </w:t>
            </w:r>
          </w:p>
        </w:tc>
        <w:tc>
          <w:tcPr>
            <w:tcW w:w="3616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8 kap. 23 § </w:t>
            </w:r>
          </w:p>
          <w:p w:rsidR="004B5A2E" w:rsidRPr="00157979" w:rsidRDefault="004B5A2E" w:rsidP="004B5A2E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mjukvara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12 kap. 47 § </w:t>
            </w:r>
          </w:p>
        </w:tc>
        <w:tc>
          <w:tcPr>
            <w:tcW w:w="2370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8 kap. 24 § 1-2</w:t>
            </w:r>
          </w:p>
        </w:tc>
        <w:tc>
          <w:tcPr>
            <w:tcW w:w="3616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8 kap. 24 §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12 kap. 48 § </w:t>
            </w:r>
          </w:p>
        </w:tc>
        <w:tc>
          <w:tcPr>
            <w:tcW w:w="2370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8 kap. 25 § 1-2</w:t>
            </w:r>
          </w:p>
        </w:tc>
        <w:tc>
          <w:tcPr>
            <w:tcW w:w="3616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8 kap. 25 § </w:t>
            </w:r>
          </w:p>
        </w:tc>
      </w:tr>
      <w:tr w:rsidR="004B5A2E" w:rsidRPr="00157979" w:rsidTr="00977B72">
        <w:tc>
          <w:tcPr>
            <w:tcW w:w="2169" w:type="dxa"/>
          </w:tcPr>
          <w:p w:rsidR="004B5A2E" w:rsidRPr="00157979" w:rsidRDefault="004B5A2E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 xml:space="preserve">13 kap. 5 § </w:t>
            </w:r>
          </w:p>
        </w:tc>
        <w:tc>
          <w:tcPr>
            <w:tcW w:w="2370" w:type="dxa"/>
          </w:tcPr>
          <w:p w:rsidR="004B5A2E" w:rsidRPr="00157979" w:rsidRDefault="00294271" w:rsidP="004B5A2E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6 kap. 17 § och 7 kap. 16 §</w:t>
            </w:r>
          </w:p>
          <w:p w:rsidR="004B5A2E" w:rsidRPr="00157979" w:rsidRDefault="00294271" w:rsidP="004B5A2E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>6 kap. 20 § och 7 kap. 19</w:t>
            </w:r>
            <w:r w:rsidR="004B5A2E" w:rsidRPr="00157979">
              <w:rPr>
                <w:sz w:val="20"/>
              </w:rPr>
              <w:t xml:space="preserve"> §</w:t>
            </w:r>
          </w:p>
        </w:tc>
        <w:tc>
          <w:tcPr>
            <w:tcW w:w="3616" w:type="dxa"/>
          </w:tcPr>
          <w:p w:rsidR="00294271" w:rsidRPr="00157979" w:rsidRDefault="00294271" w:rsidP="00294271">
            <w:pPr>
              <w:spacing w:before="40" w:after="0"/>
              <w:rPr>
                <w:sz w:val="20"/>
              </w:rPr>
            </w:pPr>
            <w:r w:rsidRPr="00157979">
              <w:rPr>
                <w:sz w:val="20"/>
              </w:rPr>
              <w:t>6 kap. 17 § och 7 kap. 17 §</w:t>
            </w:r>
          </w:p>
          <w:p w:rsidR="004B5A2E" w:rsidRPr="00157979" w:rsidRDefault="00294271" w:rsidP="00294271">
            <w:pPr>
              <w:spacing w:after="0"/>
              <w:rPr>
                <w:sz w:val="20"/>
              </w:rPr>
            </w:pPr>
            <w:r w:rsidRPr="00157979">
              <w:rPr>
                <w:sz w:val="20"/>
              </w:rPr>
              <w:t xml:space="preserve">6 kap. 20 § och </w:t>
            </w:r>
            <w:r w:rsidR="004B5A2E" w:rsidRPr="00157979">
              <w:rPr>
                <w:sz w:val="20"/>
              </w:rPr>
              <w:t>7</w:t>
            </w:r>
            <w:r w:rsidRPr="00157979">
              <w:rPr>
                <w:sz w:val="20"/>
              </w:rPr>
              <w:t xml:space="preserve"> kap. 20 </w:t>
            </w:r>
            <w:r w:rsidR="004B5A2E" w:rsidRPr="00157979">
              <w:rPr>
                <w:sz w:val="20"/>
              </w:rPr>
              <w:t>§</w:t>
            </w:r>
          </w:p>
        </w:tc>
      </w:tr>
    </w:tbl>
    <w:p w:rsidR="004C61BD" w:rsidRPr="00157979" w:rsidRDefault="0051585B" w:rsidP="004C61BD">
      <w:r w:rsidRPr="00157979">
        <w:t xml:space="preserve">  </w:t>
      </w:r>
    </w:p>
    <w:p w:rsidR="004C61BD" w:rsidRPr="00157979" w:rsidRDefault="004C61BD" w:rsidP="004C61BD"/>
    <w:p w:rsidR="00FC7B1F" w:rsidRPr="00157979" w:rsidRDefault="00FC7B1F" w:rsidP="004C61BD"/>
    <w:p w:rsidR="00FC7B1F" w:rsidRPr="00157979" w:rsidRDefault="00FC7B1F" w:rsidP="004C61BD"/>
    <w:p w:rsidR="00FC7B1F" w:rsidRPr="00157979" w:rsidRDefault="00FC7B1F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/>
    <w:p w:rsidR="00152E1A" w:rsidRPr="00157979" w:rsidRDefault="00152E1A" w:rsidP="004C61BD">
      <w:pPr>
        <w:rPr>
          <w:b/>
        </w:rPr>
      </w:pPr>
    </w:p>
    <w:p w:rsidR="004B5A2E" w:rsidRPr="00157979" w:rsidRDefault="004B5A2E" w:rsidP="004C61BD">
      <w:pPr>
        <w:rPr>
          <w:b/>
        </w:rPr>
      </w:pPr>
    </w:p>
    <w:p w:rsidR="004C61BD" w:rsidRPr="00157979" w:rsidRDefault="004C61BD" w:rsidP="004C61BD"/>
    <w:p w:rsidR="004C61BD" w:rsidRPr="00157979" w:rsidRDefault="004C61BD" w:rsidP="0051585B"/>
    <w:p w:rsidR="0051585B" w:rsidRPr="00157979" w:rsidRDefault="0051585B" w:rsidP="007003CE">
      <w:pPr>
        <w:pStyle w:val="Sidhuvud"/>
      </w:pPr>
    </w:p>
    <w:p w:rsidR="0051585B" w:rsidRPr="00157979" w:rsidRDefault="0051585B" w:rsidP="007003CE">
      <w:pPr>
        <w:pStyle w:val="Sidhuvud"/>
      </w:pPr>
    </w:p>
    <w:p w:rsidR="0051585B" w:rsidRPr="00157979" w:rsidRDefault="0051585B" w:rsidP="007003CE">
      <w:pPr>
        <w:pStyle w:val="Sidhuvud"/>
      </w:pPr>
    </w:p>
    <w:p w:rsidR="0051585B" w:rsidRPr="00157979" w:rsidRDefault="0051585B" w:rsidP="007003CE">
      <w:pPr>
        <w:pStyle w:val="Sidhuvud"/>
      </w:pPr>
    </w:p>
    <w:p w:rsidR="004C61BD" w:rsidRPr="00157979" w:rsidRDefault="004C61BD" w:rsidP="0051585B">
      <w:pPr>
        <w:tabs>
          <w:tab w:val="left" w:pos="1025"/>
        </w:tabs>
      </w:pPr>
    </w:p>
    <w:sectPr w:rsidR="004C61BD" w:rsidRPr="00157979" w:rsidSect="000E4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60" w:bottom="1548" w:left="1985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9AA" w:rsidRDefault="00A029AA" w:rsidP="00A419A4">
      <w:pPr>
        <w:spacing w:after="0"/>
      </w:pPr>
      <w:r>
        <w:separator/>
      </w:r>
    </w:p>
  </w:endnote>
  <w:endnote w:type="continuationSeparator" w:id="0">
    <w:p w:rsidR="00A029AA" w:rsidRDefault="00A029AA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79" w:rsidRDefault="001579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79" w:rsidRDefault="0015797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9AA" w:rsidRPr="00DE67AB" w:rsidRDefault="00490AE8" w:rsidP="00704F7B">
    <w:pPr>
      <w:tabs>
        <w:tab w:val="center" w:pos="4536"/>
        <w:tab w:val="right" w:pos="9072"/>
      </w:tabs>
      <w:spacing w:after="0"/>
      <w:rPr>
        <w:rFonts w:ascii="Arial" w:hAnsi="Arial"/>
        <w:sz w:val="16"/>
      </w:rPr>
    </w:pPr>
    <w:sdt>
      <w:sdtPr>
        <w:rPr>
          <w:rFonts w:ascii="Arial" w:hAnsi="Arial"/>
          <w:b/>
          <w:sz w:val="16"/>
        </w:rPr>
        <w:tag w:val="ccEnglish"/>
        <w:id w:val="-95031715"/>
        <w:placeholder>
          <w:docPart w:val="02F8689F4D5F42178B602E730C3DF4B1"/>
        </w:placeholder>
        <w:dropDownList>
          <w:listItem w:displayText="Postadress" w:value="Postadress"/>
          <w:listItem w:displayText=" " w:value=" "/>
          <w:listItem w:displayText="Postal Address" w:value="Postal Address"/>
        </w:dropDownList>
      </w:sdtPr>
      <w:sdtEndPr/>
      <w:sdtContent>
        <w:r w:rsidR="00157979">
          <w:rPr>
            <w:rFonts w:ascii="Arial" w:hAnsi="Arial"/>
            <w:b/>
            <w:sz w:val="16"/>
          </w:rPr>
          <w:t>Postadress</w:t>
        </w:r>
      </w:sdtContent>
    </w:sdt>
    <w:r w:rsidR="00A029AA" w:rsidRPr="00DE67AB">
      <w:rPr>
        <w:rFonts w:ascii="Arial" w:hAnsi="Arial"/>
        <w:b/>
        <w:sz w:val="16"/>
      </w:rPr>
      <w:t>:</w:t>
    </w:r>
    <w:r w:rsidR="00A029AA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Postadress1"/>
        <w:id w:val="-682514274"/>
        <w:placeholder>
          <w:docPart w:val="0D897F958D434D85A43EF684BA00ACFA"/>
        </w:placeholder>
        <w:text/>
      </w:sdtPr>
      <w:sdtEndPr/>
      <w:sdtContent>
        <w:r w:rsidR="00A029AA">
          <w:rPr>
            <w:rFonts w:ascii="Arial" w:hAnsi="Arial"/>
            <w:sz w:val="16"/>
          </w:rPr>
          <w:t>171 94  SOLNA</w:t>
        </w:r>
      </w:sdtContent>
    </w:sdt>
    <w:sdt>
      <w:sdtPr>
        <w:rPr>
          <w:rFonts w:ascii="Arial" w:hAnsi="Arial"/>
          <w:sz w:val="16"/>
        </w:rPr>
        <w:tag w:val="MyndighetPostadress2"/>
        <w:id w:val="679315035"/>
        <w:placeholder>
          <w:docPart w:val="E6D6CB95871A438B9B3F451BA93A1D32"/>
        </w:placeholder>
        <w:text/>
      </w:sdtPr>
      <w:sdtEndPr/>
      <w:sdtContent>
        <w:r w:rsidR="00A029AA">
          <w:rPr>
            <w:rFonts w:ascii="Arial" w:hAnsi="Arial"/>
            <w:sz w:val="16"/>
          </w:rPr>
          <w:t xml:space="preserve">  </w:t>
        </w:r>
      </w:sdtContent>
    </w:sdt>
    <w:sdt>
      <w:sdtPr>
        <w:rPr>
          <w:rFonts w:ascii="Arial" w:hAnsi="Arial"/>
          <w:b/>
          <w:sz w:val="16"/>
        </w:rPr>
        <w:tag w:val="ccEnglish"/>
        <w:id w:val="-1587837663"/>
        <w:placeholder>
          <w:docPart w:val="02F8689F4D5F42178B602E730C3DF4B1"/>
        </w:placeholder>
        <w:dropDownList>
          <w:listItem w:displayText="Telefon" w:value="Telefon"/>
          <w:listItem w:displayText=" " w:value=" "/>
          <w:listItem w:displayText="Telephone" w:value="Telephone"/>
        </w:dropDownList>
      </w:sdtPr>
      <w:sdtEndPr/>
      <w:sdtContent>
        <w:r w:rsidR="00157979">
          <w:rPr>
            <w:rFonts w:ascii="Arial" w:hAnsi="Arial"/>
            <w:b/>
            <w:sz w:val="16"/>
          </w:rPr>
          <w:t>Telefon</w:t>
        </w:r>
      </w:sdtContent>
    </w:sdt>
    <w:r w:rsidR="00A029AA" w:rsidRPr="00DE67AB">
      <w:rPr>
        <w:rFonts w:ascii="Arial" w:hAnsi="Arial"/>
        <w:sz w:val="16"/>
      </w:rPr>
      <w:t xml:space="preserve">: </w:t>
    </w:r>
    <w:sdt>
      <w:sdtPr>
        <w:rPr>
          <w:rFonts w:ascii="Arial" w:hAnsi="Arial"/>
          <w:sz w:val="16"/>
        </w:rPr>
        <w:tag w:val="MyndighetTelefon"/>
        <w:id w:val="-1563253655"/>
        <w:placeholder>
          <w:docPart w:val="0D897F958D434D85A43EF684BA00ACFA"/>
        </w:placeholder>
        <w:text/>
      </w:sdtPr>
      <w:sdtEndPr/>
      <w:sdtContent>
        <w:r w:rsidR="00A029AA">
          <w:rPr>
            <w:rFonts w:ascii="Arial" w:hAnsi="Arial"/>
            <w:sz w:val="16"/>
          </w:rPr>
          <w:t>0771-567 567</w:t>
        </w:r>
      </w:sdtContent>
    </w:sdt>
    <w:r w:rsidR="00A029AA">
      <w:rPr>
        <w:rFonts w:ascii="Arial" w:hAnsi="Arial"/>
        <w:sz w:val="16"/>
      </w:rPr>
      <w:t xml:space="preserve"> </w:t>
    </w:r>
    <w:sdt>
      <w:sdtPr>
        <w:rPr>
          <w:rFonts w:ascii="Arial" w:hAnsi="Arial"/>
          <w:b/>
          <w:sz w:val="16"/>
        </w:rPr>
        <w:tag w:val="ccForeignNumber"/>
        <w:id w:val="-1298062421"/>
        <w:placeholder>
          <w:docPart w:val="3E031891504743058150B8907D607324"/>
        </w:placeholder>
        <w:dropDownList>
          <w:listItem w:displayText=" " w:value=" "/>
          <w:listItem w:displayText="Telefon från utlandet:" w:value="Telefon från utlandet:"/>
          <w:listItem w:displayText="Telephone from abroad:" w:value="Telephone from abroad:"/>
        </w:dropDownList>
      </w:sdtPr>
      <w:sdtEndPr/>
      <w:sdtContent>
        <w:r w:rsidR="00157979">
          <w:rPr>
            <w:rFonts w:ascii="Arial" w:hAnsi="Arial"/>
            <w:b/>
            <w:sz w:val="16"/>
          </w:rPr>
          <w:t xml:space="preserve"> </w:t>
        </w:r>
      </w:sdtContent>
    </w:sdt>
    <w:r w:rsidR="00A029AA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Utlandstelefon"/>
        <w:id w:val="-1675486283"/>
        <w:placeholder>
          <w:docPart w:val="0D897F958D434D85A43EF684BA00ACFA"/>
        </w:placeholder>
        <w:text/>
      </w:sdtPr>
      <w:sdtEndPr/>
      <w:sdtContent>
        <w:r w:rsidR="00A029AA">
          <w:rPr>
            <w:rFonts w:ascii="Arial" w:hAnsi="Arial"/>
            <w:sz w:val="16"/>
          </w:rPr>
          <w:t xml:space="preserve"> </w:t>
        </w:r>
      </w:sdtContent>
    </w:sdt>
  </w:p>
  <w:p w:rsidR="00C54F35" w:rsidRPr="00D17330" w:rsidRDefault="00490AE8" w:rsidP="00D17330">
    <w:pPr>
      <w:tabs>
        <w:tab w:val="center" w:pos="4536"/>
        <w:tab w:val="right" w:pos="9072"/>
      </w:tabs>
      <w:spacing w:after="0"/>
      <w:rPr>
        <w:rFonts w:ascii="Arial" w:hAnsi="Arial"/>
        <w:b/>
        <w:sz w:val="16"/>
      </w:rPr>
    </w:pPr>
    <w:sdt>
      <w:sdtPr>
        <w:rPr>
          <w:rFonts w:ascii="Arial" w:hAnsi="Arial"/>
          <w:b/>
          <w:sz w:val="16"/>
        </w:rPr>
        <w:tag w:val="fEpost"/>
        <w:id w:val="1007954171"/>
        <w:placeholder>
          <w:docPart w:val="0D897F958D434D85A43EF684BA00ACFA"/>
        </w:placeholder>
        <w:text/>
      </w:sdtPr>
      <w:sdtEndPr/>
      <w:sdtContent>
        <w:r w:rsidR="00A029AA">
          <w:rPr>
            <w:rFonts w:ascii="Arial" w:hAnsi="Arial"/>
            <w:b/>
            <w:sz w:val="16"/>
          </w:rPr>
          <w:t>Mejl via "Kontakta oss" på</w:t>
        </w:r>
      </w:sdtContent>
    </w:sdt>
    <w:r w:rsidR="00A029AA" w:rsidRPr="00002A77">
      <w:rPr>
        <w:rFonts w:ascii="Arial" w:hAnsi="Arial"/>
        <w:b/>
        <w:sz w:val="16"/>
      </w:rPr>
      <w:t xml:space="preserve"> </w:t>
    </w:r>
    <w:sdt>
      <w:sdtPr>
        <w:rPr>
          <w:rFonts w:ascii="Arial" w:hAnsi="Arial"/>
          <w:b/>
          <w:sz w:val="16"/>
        </w:rPr>
        <w:tag w:val="MyndighetWebbadress"/>
        <w:id w:val="2111544044"/>
        <w:placeholder>
          <w:docPart w:val="0D897F958D434D85A43EF684BA00ACFA"/>
        </w:placeholder>
        <w:text/>
      </w:sdtPr>
      <w:sdtEndPr/>
      <w:sdtContent>
        <w:r w:rsidR="00A029AA">
          <w:rPr>
            <w:rFonts w:ascii="Arial" w:hAnsi="Arial"/>
            <w:b/>
            <w:sz w:val="16"/>
          </w:rPr>
          <w:t>www.skatteverket.se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9AA" w:rsidRDefault="00A029AA" w:rsidP="00A419A4">
      <w:pPr>
        <w:spacing w:after="0"/>
      </w:pPr>
      <w:r>
        <w:separator/>
      </w:r>
    </w:p>
  </w:footnote>
  <w:footnote w:type="continuationSeparator" w:id="0">
    <w:p w:rsidR="00A029AA" w:rsidRDefault="00A029AA" w:rsidP="00A419A4">
      <w:pPr>
        <w:spacing w:after="0"/>
      </w:pPr>
      <w:r>
        <w:continuationSeparator/>
      </w:r>
    </w:p>
  </w:footnote>
  <w:footnote w:id="1">
    <w:p w:rsidR="002F25BF" w:rsidRDefault="002F25B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0A39B0" w:rsidRPr="0012628E">
        <w:t>Europaparlamentets och rådets direktiv (EU) 2015/1535 av den 9 september 2015 om ett informationsförfarande beträffande tekniska föreskrifter och beträffande föreskrifter för informationssamhällets tjänster.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979" w:rsidRDefault="001579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693"/>
      <w:gridCol w:w="2212"/>
      <w:gridCol w:w="854"/>
    </w:tblGrid>
    <w:tr w:rsidR="00056DC6" w:rsidRPr="00101F2D" w:rsidTr="00D73E26">
      <w:trPr>
        <w:trHeight w:val="170"/>
      </w:trPr>
      <w:tc>
        <w:tcPr>
          <w:tcW w:w="4261" w:type="dxa"/>
        </w:tcPr>
        <w:p w:rsidR="00056DC6" w:rsidRPr="00101F2D" w:rsidRDefault="00056DC6" w:rsidP="00056DC6">
          <w:pPr>
            <w:pStyle w:val="Sidhuvud"/>
            <w:rPr>
              <w:sz w:val="4"/>
            </w:rPr>
          </w:pPr>
        </w:p>
      </w:tc>
      <w:tc>
        <w:tcPr>
          <w:tcW w:w="1693" w:type="dxa"/>
        </w:tcPr>
        <w:p w:rsidR="00056DC6" w:rsidRPr="007A2967" w:rsidRDefault="00056DC6" w:rsidP="00056DC6">
          <w:pPr>
            <w:pStyle w:val="Sidhuvud"/>
          </w:pPr>
        </w:p>
      </w:tc>
      <w:tc>
        <w:tcPr>
          <w:tcW w:w="2212" w:type="dxa"/>
        </w:tcPr>
        <w:p w:rsidR="00056DC6" w:rsidRPr="007A2967" w:rsidRDefault="00490AE8" w:rsidP="00056DC6">
          <w:pPr>
            <w:pStyle w:val="Sidhuvud"/>
          </w:pPr>
          <w:sdt>
            <w:sdtPr>
              <w:tag w:val="ccAppendix"/>
              <w:id w:val="-1307080571"/>
              <w:placeholder>
                <w:docPart w:val="DefaultPlaceholder_-1854013438"/>
              </w:placeholder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 w:rsidR="00157979">
                <w:t xml:space="preserve"> </w:t>
              </w:r>
            </w:sdtContent>
          </w:sdt>
          <w:r w:rsidR="00056DC6" w:rsidRPr="007A2967">
            <w:t xml:space="preserve"> </w:t>
          </w:r>
          <w:sdt>
            <w:sdtPr>
              <w:tag w:val="ccAppendNum"/>
              <w:id w:val="-10016657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056DC6" w:rsidRPr="007A2967">
                <w:t xml:space="preserve"> </w:t>
              </w:r>
            </w:sdtContent>
          </w:sdt>
        </w:p>
      </w:tc>
      <w:tc>
        <w:tcPr>
          <w:tcW w:w="854" w:type="dxa"/>
        </w:tcPr>
        <w:p w:rsidR="00056DC6" w:rsidRPr="007A2967" w:rsidRDefault="00056DC6" w:rsidP="00056DC6">
          <w:pPr>
            <w:pStyle w:val="Sidhuvud"/>
            <w:jc w:val="right"/>
          </w:pPr>
        </w:p>
      </w:tc>
    </w:tr>
    <w:tr w:rsidR="00056DC6" w:rsidTr="00D73E26">
      <w:trPr>
        <w:trHeight w:val="113"/>
      </w:trPr>
      <w:tc>
        <w:tcPr>
          <w:tcW w:w="4261" w:type="dxa"/>
          <w:vMerge w:val="restart"/>
        </w:tcPr>
        <w:p w:rsidR="00056DC6" w:rsidRDefault="00056DC6" w:rsidP="00056DC6">
          <w:pPr>
            <w:pStyle w:val="Sidhuvud"/>
          </w:pPr>
        </w:p>
      </w:tc>
      <w:tc>
        <w:tcPr>
          <w:tcW w:w="3905" w:type="dxa"/>
          <w:gridSpan w:val="2"/>
        </w:tcPr>
        <w:p w:rsidR="00056DC6" w:rsidRPr="00D52D07" w:rsidRDefault="00490AE8" w:rsidP="00056DC6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-1586768790"/>
              <w:text/>
            </w:sdtPr>
            <w:sdtEndPr/>
            <w:sdtContent>
              <w:r w:rsidR="00157979">
                <w:rPr>
                  <w:rFonts w:asciiTheme="majorHAnsi" w:hAnsiTheme="majorHAnsi"/>
                  <w:b/>
                </w:rPr>
                <w:t xml:space="preserve"> </w:t>
              </w:r>
            </w:sdtContent>
          </w:sdt>
        </w:p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  <w:tr w:rsidR="00056DC6" w:rsidTr="00D73E26">
      <w:trPr>
        <w:trHeight w:val="227"/>
      </w:trPr>
      <w:tc>
        <w:tcPr>
          <w:tcW w:w="4261" w:type="dxa"/>
          <w:vMerge/>
        </w:tcPr>
        <w:p w:rsidR="00056DC6" w:rsidRPr="00101F2D" w:rsidRDefault="00056DC6" w:rsidP="00056DC6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693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1608927596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056DC6" w:rsidRPr="0028346E" w:rsidRDefault="00157979" w:rsidP="00056DC6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212" w:type="dxa"/>
          <w:vAlign w:val="bottom"/>
        </w:tcPr>
        <w:p w:rsidR="00056DC6" w:rsidRPr="00D52D07" w:rsidRDefault="00490AE8" w:rsidP="00056DC6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-127858541"/>
              <w:text/>
            </w:sdtPr>
            <w:sdtEndPr/>
            <w:sdtContent>
              <w:r w:rsidR="00157979">
                <w:rPr>
                  <w:rFonts w:asciiTheme="majorHAnsi" w:hAnsiTheme="majorHAnsi"/>
                  <w:sz w:val="14"/>
                  <w:szCs w:val="14"/>
                </w:rPr>
                <w:t xml:space="preserve"> </w:t>
              </w:r>
            </w:sdtContent>
          </w:sdt>
        </w:p>
      </w:tc>
      <w:tc>
        <w:tcPr>
          <w:tcW w:w="854" w:type="dxa"/>
          <w:vAlign w:val="bottom"/>
        </w:tcPr>
        <w:p w:rsidR="00056DC6" w:rsidRPr="00101F2D" w:rsidRDefault="00056DC6" w:rsidP="00056DC6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056DC6" w:rsidTr="00D73E26">
      <w:trPr>
        <w:trHeight w:val="170"/>
      </w:trPr>
      <w:tc>
        <w:tcPr>
          <w:tcW w:w="4261" w:type="dxa"/>
          <w:vMerge/>
        </w:tcPr>
        <w:p w:rsidR="00056DC6" w:rsidRDefault="00056DC6" w:rsidP="00056DC6">
          <w:pPr>
            <w:pStyle w:val="Sidhuvud"/>
          </w:pPr>
        </w:p>
      </w:tc>
      <w:sdt>
        <w:sdtPr>
          <w:tag w:val="ccDate"/>
          <w:id w:val="1148862796"/>
        </w:sdtPr>
        <w:sdtEndPr/>
        <w:sdtContent>
          <w:tc>
            <w:tcPr>
              <w:tcW w:w="1693" w:type="dxa"/>
            </w:tcPr>
            <w:p w:rsidR="00056DC6" w:rsidRDefault="00157979" w:rsidP="00A029AA">
              <w:pPr>
                <w:pStyle w:val="Sidhuvud"/>
              </w:pPr>
              <w:r>
                <w:t>2020-12-01</w:t>
              </w:r>
            </w:p>
          </w:tc>
        </w:sdtContent>
      </w:sdt>
      <w:tc>
        <w:tcPr>
          <w:tcW w:w="2212" w:type="dxa"/>
          <w:vMerge w:val="restart"/>
        </w:tcPr>
        <w:sdt>
          <w:sdtPr>
            <w:tag w:val="ccPnrOrgnrDnr"/>
            <w:id w:val="1651253910"/>
            <w:text w:multiLine="1"/>
          </w:sdtPr>
          <w:sdtEndPr/>
          <w:sdtContent>
            <w:p w:rsidR="00056DC6" w:rsidRDefault="00157979" w:rsidP="00056DC6">
              <w:pPr>
                <w:pStyle w:val="Sidhuvud"/>
              </w:pPr>
              <w:r>
                <w:t xml:space="preserve"> </w:t>
              </w:r>
            </w:p>
          </w:sdtContent>
        </w:sdt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  <w:tr w:rsidR="00056DC6" w:rsidTr="00D73E26">
      <w:trPr>
        <w:trHeight w:val="314"/>
      </w:trPr>
      <w:sdt>
        <w:sdtPr>
          <w:rPr>
            <w:rFonts w:ascii="Garamond" w:eastAsia="Garamond" w:hAnsi="Garamond" w:cs="Arial"/>
          </w:rPr>
          <w:tag w:val="ccNamephone"/>
          <w:id w:val="340121408"/>
        </w:sdtPr>
        <w:sdtEndPr/>
        <w:sdtContent>
          <w:sdt>
            <w:sdtPr>
              <w:rPr>
                <w:rFonts w:ascii="Garamond" w:eastAsia="Garamond" w:hAnsi="Garamond" w:cs="Arial"/>
              </w:rPr>
              <w:tag w:val="ccNamephone"/>
              <w:id w:val="44650632"/>
            </w:sdtPr>
            <w:sdtEndPr/>
            <w:sdtContent>
              <w:tc>
                <w:tcPr>
                  <w:tcW w:w="4261" w:type="dxa"/>
                  <w:tcMar>
                    <w:top w:w="57" w:type="dxa"/>
                  </w:tcMar>
                </w:tcPr>
                <w:p w:rsidR="00A029AA" w:rsidRDefault="00A029AA" w:rsidP="00A029AA">
                  <w:pPr>
                    <w:pStyle w:val="Sidhuvud"/>
                    <w:rPr>
                      <w:rFonts w:ascii="Garamond" w:eastAsia="Garamond" w:hAnsi="Garamond" w:cs="Arial"/>
                    </w:rPr>
                  </w:pPr>
                  <w:r>
                    <w:rPr>
                      <w:rFonts w:ascii="Garamond" w:eastAsia="Garamond" w:hAnsi="Garamond" w:cs="Arial"/>
                    </w:rPr>
                    <w:t xml:space="preserve">Arbetsgruppen för </w:t>
                  </w:r>
                </w:p>
                <w:p w:rsidR="00056DC6" w:rsidRPr="00A029AA" w:rsidRDefault="00A029AA" w:rsidP="00A029AA">
                  <w:pPr>
                    <w:pStyle w:val="Sidhuvud"/>
                  </w:pPr>
                  <w:r>
                    <w:rPr>
                      <w:rFonts w:ascii="Garamond" w:eastAsia="Garamond" w:hAnsi="Garamond" w:cs="Arial"/>
                    </w:rPr>
                    <w:t>föreskrifter om kassaregister</w:t>
                  </w:r>
                </w:p>
              </w:tc>
            </w:sdtContent>
          </w:sdt>
        </w:sdtContent>
      </w:sdt>
      <w:tc>
        <w:tcPr>
          <w:tcW w:w="1693" w:type="dxa"/>
        </w:tcPr>
        <w:p w:rsidR="00056DC6" w:rsidRDefault="00056DC6" w:rsidP="00056DC6">
          <w:pPr>
            <w:pStyle w:val="Sidhuvud"/>
          </w:pPr>
        </w:p>
      </w:tc>
      <w:tc>
        <w:tcPr>
          <w:tcW w:w="2212" w:type="dxa"/>
          <w:vMerge/>
        </w:tcPr>
        <w:p w:rsidR="00056DC6" w:rsidRDefault="00056DC6" w:rsidP="00056DC6">
          <w:pPr>
            <w:pStyle w:val="Sidhuvud"/>
          </w:pPr>
        </w:p>
      </w:tc>
      <w:tc>
        <w:tcPr>
          <w:tcW w:w="854" w:type="dxa"/>
        </w:tcPr>
        <w:p w:rsidR="00056DC6" w:rsidRDefault="00056DC6" w:rsidP="00056DC6">
          <w:pPr>
            <w:pStyle w:val="Sidhuvud"/>
          </w:pPr>
        </w:p>
      </w:tc>
    </w:tr>
  </w:tbl>
  <w:p w:rsidR="00C54F35" w:rsidRPr="00056DC6" w:rsidRDefault="00157979" w:rsidP="00056DC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1" name="Bildobjekt 1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693"/>
      <w:gridCol w:w="2212"/>
      <w:gridCol w:w="854"/>
    </w:tblGrid>
    <w:tr w:rsidR="00CB7B7B" w:rsidRPr="00101F2D" w:rsidTr="00985064">
      <w:trPr>
        <w:trHeight w:val="170"/>
      </w:trPr>
      <w:tc>
        <w:tcPr>
          <w:tcW w:w="4261" w:type="dxa"/>
        </w:tcPr>
        <w:p w:rsidR="00CB7B7B" w:rsidRPr="00101F2D" w:rsidRDefault="00CB7B7B" w:rsidP="00CB7B7B">
          <w:pPr>
            <w:pStyle w:val="Sidhuvud"/>
            <w:rPr>
              <w:sz w:val="4"/>
            </w:rPr>
          </w:pPr>
        </w:p>
      </w:tc>
      <w:tc>
        <w:tcPr>
          <w:tcW w:w="1693" w:type="dxa"/>
        </w:tcPr>
        <w:p w:rsidR="00CB7B7B" w:rsidRPr="007A2967" w:rsidRDefault="00CB7B7B" w:rsidP="00CB7B7B">
          <w:pPr>
            <w:pStyle w:val="Sidhuvud"/>
          </w:pPr>
        </w:p>
      </w:tc>
      <w:tc>
        <w:tcPr>
          <w:tcW w:w="2212" w:type="dxa"/>
        </w:tcPr>
        <w:p w:rsidR="00CB7B7B" w:rsidRPr="007A2967" w:rsidRDefault="00490AE8" w:rsidP="00CB7B7B">
          <w:pPr>
            <w:pStyle w:val="Sidhuvud"/>
          </w:pPr>
          <w:sdt>
            <w:sdtPr>
              <w:tag w:val="ccAppendix"/>
              <w:id w:val="-36429965"/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 w:rsidR="00157979">
                <w:t xml:space="preserve"> </w:t>
              </w:r>
            </w:sdtContent>
          </w:sdt>
          <w:r w:rsidR="00CB7B7B" w:rsidRPr="007A2967">
            <w:t xml:space="preserve"> </w:t>
          </w:r>
          <w:sdt>
            <w:sdtPr>
              <w:tag w:val="ccAppendNum"/>
              <w:id w:val="-771171783"/>
              <w:showingPlcHdr/>
              <w:text/>
            </w:sdtPr>
            <w:sdtEndPr/>
            <w:sdtContent>
              <w:r w:rsidR="00CB7B7B" w:rsidRPr="007A2967">
                <w:t xml:space="preserve"> </w:t>
              </w:r>
            </w:sdtContent>
          </w:sdt>
        </w:p>
      </w:tc>
      <w:tc>
        <w:tcPr>
          <w:tcW w:w="854" w:type="dxa"/>
        </w:tcPr>
        <w:p w:rsidR="00CB7B7B" w:rsidRPr="007A2967" w:rsidRDefault="00CB7B7B" w:rsidP="00CB7B7B">
          <w:pPr>
            <w:pStyle w:val="Sidhuvud"/>
            <w:jc w:val="right"/>
          </w:pPr>
        </w:p>
      </w:tc>
    </w:tr>
    <w:tr w:rsidR="00CB7B7B" w:rsidTr="00985064">
      <w:trPr>
        <w:trHeight w:val="113"/>
      </w:trPr>
      <w:tc>
        <w:tcPr>
          <w:tcW w:w="4261" w:type="dxa"/>
          <w:vMerge w:val="restart"/>
        </w:tcPr>
        <w:p w:rsidR="00CB7B7B" w:rsidRDefault="00CB7B7B" w:rsidP="00CB7B7B">
          <w:pPr>
            <w:pStyle w:val="Sidhuvud"/>
          </w:pPr>
        </w:p>
      </w:tc>
      <w:tc>
        <w:tcPr>
          <w:tcW w:w="3905" w:type="dxa"/>
          <w:gridSpan w:val="2"/>
        </w:tcPr>
        <w:p w:rsidR="00CB7B7B" w:rsidRPr="00D52D07" w:rsidRDefault="00490AE8" w:rsidP="00CB7B7B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652808169"/>
              <w:text/>
            </w:sdtPr>
            <w:sdtEndPr/>
            <w:sdtContent>
              <w:r w:rsidR="00157979">
                <w:rPr>
                  <w:rFonts w:asciiTheme="majorHAnsi" w:hAnsiTheme="majorHAnsi"/>
                  <w:b/>
                </w:rPr>
                <w:t xml:space="preserve"> </w:t>
              </w:r>
            </w:sdtContent>
          </w:sdt>
        </w:p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  <w:tr w:rsidR="00CB7B7B" w:rsidTr="00985064">
      <w:trPr>
        <w:trHeight w:val="227"/>
      </w:trPr>
      <w:tc>
        <w:tcPr>
          <w:tcW w:w="4261" w:type="dxa"/>
          <w:vMerge/>
        </w:tcPr>
        <w:p w:rsidR="00CB7B7B" w:rsidRPr="00101F2D" w:rsidRDefault="00CB7B7B" w:rsidP="00CB7B7B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693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-1231455850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CB7B7B" w:rsidRPr="0028346E" w:rsidRDefault="00157979" w:rsidP="00CB7B7B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212" w:type="dxa"/>
          <w:vAlign w:val="bottom"/>
        </w:tcPr>
        <w:p w:rsidR="00CB7B7B" w:rsidRPr="00D52D07" w:rsidRDefault="00490AE8" w:rsidP="00CB7B7B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-789353455"/>
              <w:text/>
            </w:sdtPr>
            <w:sdtEndPr/>
            <w:sdtContent>
              <w:r w:rsidR="00157979">
                <w:rPr>
                  <w:rFonts w:asciiTheme="majorHAnsi" w:hAnsiTheme="majorHAnsi"/>
                  <w:sz w:val="14"/>
                  <w:szCs w:val="14"/>
                </w:rPr>
                <w:t xml:space="preserve"> </w:t>
              </w:r>
            </w:sdtContent>
          </w:sdt>
        </w:p>
      </w:tc>
      <w:tc>
        <w:tcPr>
          <w:tcW w:w="854" w:type="dxa"/>
          <w:vAlign w:val="bottom"/>
        </w:tcPr>
        <w:p w:rsidR="00CB7B7B" w:rsidRPr="00101F2D" w:rsidRDefault="00CB7B7B" w:rsidP="00CB7B7B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CB7B7B" w:rsidTr="00985064">
      <w:trPr>
        <w:trHeight w:val="170"/>
      </w:trPr>
      <w:tc>
        <w:tcPr>
          <w:tcW w:w="4261" w:type="dxa"/>
          <w:vMerge/>
        </w:tcPr>
        <w:p w:rsidR="00CB7B7B" w:rsidRDefault="00CB7B7B" w:rsidP="00CB7B7B">
          <w:pPr>
            <w:pStyle w:val="Sidhuvud"/>
          </w:pPr>
        </w:p>
      </w:tc>
      <w:sdt>
        <w:sdtPr>
          <w:tag w:val="ccDate"/>
          <w:id w:val="594220655"/>
        </w:sdtPr>
        <w:sdtEndPr/>
        <w:sdtContent>
          <w:tc>
            <w:tcPr>
              <w:tcW w:w="1693" w:type="dxa"/>
            </w:tcPr>
            <w:p w:rsidR="00CB7B7B" w:rsidRDefault="00157979" w:rsidP="00A029AA">
              <w:pPr>
                <w:pStyle w:val="Sidhuvud"/>
              </w:pPr>
              <w:r>
                <w:t>2020-12-01</w:t>
              </w:r>
            </w:p>
          </w:tc>
        </w:sdtContent>
      </w:sdt>
      <w:tc>
        <w:tcPr>
          <w:tcW w:w="2212" w:type="dxa"/>
          <w:vMerge w:val="restart"/>
        </w:tcPr>
        <w:sdt>
          <w:sdtPr>
            <w:tag w:val="ccPnrOrgnrDnr"/>
            <w:id w:val="-213734851"/>
            <w:text w:multiLine="1"/>
          </w:sdtPr>
          <w:sdtEndPr/>
          <w:sdtContent>
            <w:p w:rsidR="00CB7B7B" w:rsidRDefault="00157979" w:rsidP="00CB7B7B">
              <w:pPr>
                <w:pStyle w:val="Sidhuvud"/>
              </w:pPr>
              <w:r>
                <w:t xml:space="preserve"> </w:t>
              </w:r>
            </w:p>
          </w:sdtContent>
        </w:sdt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  <w:tr w:rsidR="00CB7B7B" w:rsidTr="00985064">
      <w:trPr>
        <w:trHeight w:val="314"/>
      </w:trPr>
      <w:sdt>
        <w:sdtPr>
          <w:rPr>
            <w:rFonts w:ascii="Garamond" w:eastAsia="Garamond" w:hAnsi="Garamond" w:cs="Arial"/>
          </w:rPr>
          <w:tag w:val="ccNamephone"/>
          <w:id w:val="1512024873"/>
        </w:sdtPr>
        <w:sdtEndPr/>
        <w:sdtContent>
          <w:tc>
            <w:tcPr>
              <w:tcW w:w="4261" w:type="dxa"/>
              <w:tcMar>
                <w:top w:w="57" w:type="dxa"/>
              </w:tcMar>
            </w:tcPr>
            <w:p w:rsidR="00A029AA" w:rsidRDefault="00A734EB" w:rsidP="00CB7B7B">
              <w:pPr>
                <w:pStyle w:val="Sidhuvud"/>
                <w:rPr>
                  <w:rFonts w:ascii="Garamond" w:eastAsia="Garamond" w:hAnsi="Garamond" w:cs="Arial"/>
                </w:rPr>
              </w:pPr>
              <w:r>
                <w:rPr>
                  <w:rFonts w:ascii="Garamond" w:eastAsia="Garamond" w:hAnsi="Garamond" w:cs="Arial"/>
                </w:rPr>
                <w:t>Projekt</w:t>
              </w:r>
              <w:r w:rsidR="00A029AA">
                <w:rPr>
                  <w:rFonts w:ascii="Garamond" w:eastAsia="Garamond" w:hAnsi="Garamond" w:cs="Arial"/>
                </w:rPr>
                <w:t xml:space="preserve">gruppen för </w:t>
              </w:r>
            </w:p>
            <w:p w:rsidR="00CB7B7B" w:rsidRPr="00A029AA" w:rsidRDefault="00A029AA" w:rsidP="00A029AA">
              <w:pPr>
                <w:pStyle w:val="Sidhuvud"/>
              </w:pPr>
              <w:r>
                <w:rPr>
                  <w:rFonts w:ascii="Garamond" w:eastAsia="Garamond" w:hAnsi="Garamond" w:cs="Arial"/>
                </w:rPr>
                <w:t>föreskrifter om kassaregister</w:t>
              </w:r>
            </w:p>
          </w:tc>
        </w:sdtContent>
      </w:sdt>
      <w:tc>
        <w:tcPr>
          <w:tcW w:w="1693" w:type="dxa"/>
        </w:tcPr>
        <w:p w:rsidR="00CB7B7B" w:rsidRDefault="00CB7B7B" w:rsidP="00CB7B7B">
          <w:pPr>
            <w:pStyle w:val="Sidhuvud"/>
          </w:pPr>
        </w:p>
      </w:tc>
      <w:tc>
        <w:tcPr>
          <w:tcW w:w="2212" w:type="dxa"/>
          <w:vMerge/>
        </w:tcPr>
        <w:p w:rsidR="00CB7B7B" w:rsidRDefault="00CB7B7B" w:rsidP="00CB7B7B">
          <w:pPr>
            <w:pStyle w:val="Sidhuvud"/>
          </w:pPr>
        </w:p>
      </w:tc>
      <w:tc>
        <w:tcPr>
          <w:tcW w:w="854" w:type="dxa"/>
        </w:tcPr>
        <w:p w:rsidR="00CB7B7B" w:rsidRDefault="00CB7B7B" w:rsidP="00CB7B7B">
          <w:pPr>
            <w:pStyle w:val="Sidhuvud"/>
          </w:pPr>
        </w:p>
      </w:tc>
    </w:tr>
  </w:tbl>
  <w:p w:rsidR="00CB7B7B" w:rsidRDefault="00CB7B7B" w:rsidP="00CB7B7B">
    <w:pPr>
      <w:pStyle w:val="Sidhuvud"/>
    </w:pPr>
  </w:p>
  <w:p w:rsidR="00CB7B7B" w:rsidRDefault="00CB7B7B" w:rsidP="00CB7B7B">
    <w:pPr>
      <w:pStyle w:val="Sidhuvud"/>
    </w:pPr>
  </w:p>
  <w:p w:rsidR="00C54F35" w:rsidRPr="00CB7B7B" w:rsidRDefault="00157979" w:rsidP="00CB7B7B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8" name="Bildobjekt 8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reated" w:val="True"/>
    <w:docVar w:name="FilenameInDoc" w:val="0"/>
    <w:docVar w:name="ForeignNumber" w:val="0"/>
    <w:docVar w:name="Internt" w:val="Kontaktformulär"/>
    <w:docVar w:name="Lang" w:val="0"/>
    <w:docVar w:name="Pagenum" w:val="0"/>
    <w:docVar w:name="RegEmail" w:val="Huvudkontoret"/>
    <w:docVar w:name="StaticDate" w:val="-1"/>
    <w:docVar w:name="Type" w:val="Dokument med logotyp.dotx"/>
  </w:docVars>
  <w:rsids>
    <w:rsidRoot w:val="00A029AA"/>
    <w:rsid w:val="000219CC"/>
    <w:rsid w:val="000230F8"/>
    <w:rsid w:val="00056DC6"/>
    <w:rsid w:val="00087A68"/>
    <w:rsid w:val="000A39B0"/>
    <w:rsid w:val="000E44A5"/>
    <w:rsid w:val="00124676"/>
    <w:rsid w:val="001332C6"/>
    <w:rsid w:val="00140C8B"/>
    <w:rsid w:val="00152E1A"/>
    <w:rsid w:val="00157979"/>
    <w:rsid w:val="00163645"/>
    <w:rsid w:val="001A6416"/>
    <w:rsid w:val="001F06D6"/>
    <w:rsid w:val="00207BAD"/>
    <w:rsid w:val="00254655"/>
    <w:rsid w:val="00294271"/>
    <w:rsid w:val="002A5ED5"/>
    <w:rsid w:val="002D4B22"/>
    <w:rsid w:val="002D7EAA"/>
    <w:rsid w:val="002F03AA"/>
    <w:rsid w:val="002F25BF"/>
    <w:rsid w:val="0031301F"/>
    <w:rsid w:val="00331C63"/>
    <w:rsid w:val="003343AC"/>
    <w:rsid w:val="00361EE5"/>
    <w:rsid w:val="003838A1"/>
    <w:rsid w:val="00397672"/>
    <w:rsid w:val="00397E06"/>
    <w:rsid w:val="003A254D"/>
    <w:rsid w:val="003F2013"/>
    <w:rsid w:val="00401FA9"/>
    <w:rsid w:val="00406174"/>
    <w:rsid w:val="00406F81"/>
    <w:rsid w:val="00416A87"/>
    <w:rsid w:val="00490AE8"/>
    <w:rsid w:val="004B5A2E"/>
    <w:rsid w:val="004C4824"/>
    <w:rsid w:val="004C61BD"/>
    <w:rsid w:val="004C7BD8"/>
    <w:rsid w:val="004E7B9B"/>
    <w:rsid w:val="0051585B"/>
    <w:rsid w:val="00516A59"/>
    <w:rsid w:val="00520EC5"/>
    <w:rsid w:val="00523843"/>
    <w:rsid w:val="00541E5D"/>
    <w:rsid w:val="0057778D"/>
    <w:rsid w:val="00580062"/>
    <w:rsid w:val="005821A0"/>
    <w:rsid w:val="005859C3"/>
    <w:rsid w:val="005A3C55"/>
    <w:rsid w:val="005C4D27"/>
    <w:rsid w:val="00611F5D"/>
    <w:rsid w:val="0062414A"/>
    <w:rsid w:val="006340A5"/>
    <w:rsid w:val="00640E88"/>
    <w:rsid w:val="006B64FB"/>
    <w:rsid w:val="007003CE"/>
    <w:rsid w:val="0070476B"/>
    <w:rsid w:val="007362A9"/>
    <w:rsid w:val="00751039"/>
    <w:rsid w:val="00754F6B"/>
    <w:rsid w:val="007B0C2F"/>
    <w:rsid w:val="008024E8"/>
    <w:rsid w:val="00833191"/>
    <w:rsid w:val="008378BE"/>
    <w:rsid w:val="00865A20"/>
    <w:rsid w:val="00873AF8"/>
    <w:rsid w:val="00873E88"/>
    <w:rsid w:val="00913189"/>
    <w:rsid w:val="009741CE"/>
    <w:rsid w:val="009911CF"/>
    <w:rsid w:val="009B03C0"/>
    <w:rsid w:val="009B2040"/>
    <w:rsid w:val="009D4F59"/>
    <w:rsid w:val="00A029AA"/>
    <w:rsid w:val="00A277BE"/>
    <w:rsid w:val="00A3474E"/>
    <w:rsid w:val="00A419A4"/>
    <w:rsid w:val="00A42BA6"/>
    <w:rsid w:val="00A71788"/>
    <w:rsid w:val="00A734EB"/>
    <w:rsid w:val="00A745DE"/>
    <w:rsid w:val="00AA2F4C"/>
    <w:rsid w:val="00AB3D66"/>
    <w:rsid w:val="00B1563E"/>
    <w:rsid w:val="00B23178"/>
    <w:rsid w:val="00B306F7"/>
    <w:rsid w:val="00B465C9"/>
    <w:rsid w:val="00B557D4"/>
    <w:rsid w:val="00B86326"/>
    <w:rsid w:val="00BB1ABE"/>
    <w:rsid w:val="00BF5F7B"/>
    <w:rsid w:val="00C136C0"/>
    <w:rsid w:val="00C16D41"/>
    <w:rsid w:val="00C260D7"/>
    <w:rsid w:val="00C54F35"/>
    <w:rsid w:val="00C71F01"/>
    <w:rsid w:val="00CB7B7B"/>
    <w:rsid w:val="00CD56FD"/>
    <w:rsid w:val="00D14742"/>
    <w:rsid w:val="00D17330"/>
    <w:rsid w:val="00D24C4E"/>
    <w:rsid w:val="00D363F9"/>
    <w:rsid w:val="00D675E6"/>
    <w:rsid w:val="00D960BA"/>
    <w:rsid w:val="00DA7456"/>
    <w:rsid w:val="00DB260A"/>
    <w:rsid w:val="00DC347D"/>
    <w:rsid w:val="00DF0862"/>
    <w:rsid w:val="00E1464C"/>
    <w:rsid w:val="00E20424"/>
    <w:rsid w:val="00E27A18"/>
    <w:rsid w:val="00E425CF"/>
    <w:rsid w:val="00E6122B"/>
    <w:rsid w:val="00E656CB"/>
    <w:rsid w:val="00E95CEF"/>
    <w:rsid w:val="00EA7E15"/>
    <w:rsid w:val="00EB0D7D"/>
    <w:rsid w:val="00ED22DA"/>
    <w:rsid w:val="00EF0657"/>
    <w:rsid w:val="00F72C85"/>
    <w:rsid w:val="00F83EB9"/>
    <w:rsid w:val="00FA318E"/>
    <w:rsid w:val="00FC7129"/>
    <w:rsid w:val="00FC7B1F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9AA243"/>
  <w15:docId w15:val="{F39DAC7F-68E1-45A5-AE7B-1D96AAAE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AA"/>
    <w:pPr>
      <w:spacing w:after="160"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8378BE"/>
    <w:pPr>
      <w:keepNext/>
      <w:keepLines/>
      <w:numPr>
        <w:numId w:val="15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378BE"/>
    <w:pPr>
      <w:keepNext/>
      <w:keepLines/>
      <w:numPr>
        <w:ilvl w:val="1"/>
        <w:numId w:val="15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8378BE"/>
    <w:pPr>
      <w:keepNext/>
      <w:keepLines/>
      <w:numPr>
        <w:ilvl w:val="2"/>
        <w:numId w:val="15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8378BE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8378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378BE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8378B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8378BE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pPr>
      <w:spacing w:after="200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after="200"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after="200"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spacing w:after="200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spacing w:after="200"/>
      <w:ind w:left="284"/>
    </w:pPr>
  </w:style>
  <w:style w:type="paragraph" w:customStyle="1" w:styleId="Normalextraindrag">
    <w:name w:val="Normal extra indrag"/>
    <w:basedOn w:val="Normal"/>
    <w:qFormat/>
    <w:rsid w:val="00F72C85"/>
    <w:pPr>
      <w:spacing w:after="200"/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  <w:spacing w:after="200"/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  <w:spacing w:after="200"/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  <w:spacing w:after="200"/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  <w:spacing w:after="200"/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  <w:spacing w:after="200"/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  <w:spacing w:after="200"/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  <w:spacing w:after="200"/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  <w:spacing w:after="200"/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  <w:spacing w:after="200"/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  <w:spacing w:after="200"/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table" w:customStyle="1" w:styleId="Tabellrutnt1">
    <w:name w:val="Tabellrutnät1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Dokument%20med%20logoty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F8689F4D5F42178B602E730C3DF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3C7B6-20E8-46B9-BFD8-85870D7AA67D}"/>
      </w:docPartPr>
      <w:docPartBody>
        <w:p w:rsidR="009027DA" w:rsidRDefault="008A2BD9" w:rsidP="008A2BD9">
          <w:pPr>
            <w:pStyle w:val="02F8689F4D5F42178B602E730C3DF4B1"/>
          </w:pPr>
          <w:r w:rsidRPr="00521BA1">
            <w:rPr>
              <w:rStyle w:val="Platshllartext"/>
            </w:rPr>
            <w:t>Välj ett objekt.</w:t>
          </w:r>
        </w:p>
      </w:docPartBody>
    </w:docPart>
    <w:docPart>
      <w:docPartPr>
        <w:name w:val="0D897F958D434D85A43EF684BA00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4D2DA-2239-466C-B498-2078854B3E1D}"/>
      </w:docPartPr>
      <w:docPartBody>
        <w:p w:rsidR="009027DA" w:rsidRDefault="008A2BD9" w:rsidP="008A2BD9">
          <w:pPr>
            <w:pStyle w:val="0D897F958D434D85A43EF684BA00ACFA"/>
          </w:pPr>
          <w:r w:rsidRPr="00243E0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6D6CB95871A438B9B3F451BA93A1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31C31-59AA-48A7-8E02-A86787DA9579}"/>
      </w:docPartPr>
      <w:docPartBody>
        <w:p w:rsidR="009027DA" w:rsidRDefault="008A2BD9" w:rsidP="008A2BD9">
          <w:pPr>
            <w:pStyle w:val="E6D6CB95871A438B9B3F451BA93A1D32"/>
          </w:pPr>
          <w:r w:rsidRPr="00243E0B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031891504743058150B8907D607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71EAA-5836-4924-994D-3DAA43A0ADC6}"/>
      </w:docPartPr>
      <w:docPartBody>
        <w:p w:rsidR="009027DA" w:rsidRDefault="008A2BD9" w:rsidP="008A2BD9">
          <w:pPr>
            <w:pStyle w:val="3E031891504743058150B8907D607324"/>
          </w:pPr>
          <w:r w:rsidRPr="00DE67AB">
            <w:rPr>
              <w:rFonts w:ascii="Arial" w:hAnsi="Arial"/>
              <w:b/>
              <w:sz w:val="16"/>
            </w:rPr>
            <w:t xml:space="preserve"> 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E867-B987-48DA-B75F-0B803522575B}"/>
      </w:docPartPr>
      <w:docPartBody>
        <w:p w:rsidR="009027DA" w:rsidRDefault="008A2BD9">
          <w:r w:rsidRPr="00DC205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7F181-B26B-4CA5-B67E-03481351A23F}"/>
      </w:docPartPr>
      <w:docPartBody>
        <w:p w:rsidR="009027DA" w:rsidRDefault="008A2BD9">
          <w:r w:rsidRPr="00DC205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D9"/>
    <w:rsid w:val="008A2BD9"/>
    <w:rsid w:val="0090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2BD9"/>
    <w:rPr>
      <w:color w:val="808080"/>
    </w:rPr>
  </w:style>
  <w:style w:type="paragraph" w:customStyle="1" w:styleId="02F8689F4D5F42178B602E730C3DF4B1">
    <w:name w:val="02F8689F4D5F42178B602E730C3DF4B1"/>
    <w:rsid w:val="008A2BD9"/>
  </w:style>
  <w:style w:type="paragraph" w:customStyle="1" w:styleId="0D897F958D434D85A43EF684BA00ACFA">
    <w:name w:val="0D897F958D434D85A43EF684BA00ACFA"/>
    <w:rsid w:val="008A2BD9"/>
  </w:style>
  <w:style w:type="paragraph" w:customStyle="1" w:styleId="E6D6CB95871A438B9B3F451BA93A1D32">
    <w:name w:val="E6D6CB95871A438B9B3F451BA93A1D32"/>
    <w:rsid w:val="008A2BD9"/>
  </w:style>
  <w:style w:type="paragraph" w:customStyle="1" w:styleId="3E031891504743058150B8907D607324">
    <w:name w:val="3E031891504743058150B8907D607324"/>
    <w:rsid w:val="008A2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f5d23cbdf4235fa374fd5e924b8cf387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7b26c4be6d0e6d5a4a58893de78d302d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BFD9-3333-4A78-B190-09D1905FFC62}">
  <ds:schemaRefs>
    <ds:schemaRef ds:uri="http://purl.org/dc/elements/1.1/"/>
    <ds:schemaRef ds:uri="http://schemas.microsoft.com/office/infopath/2007/PartnerControls"/>
    <ds:schemaRef ds:uri="http://purl.org/dc/terms/"/>
    <ds:schemaRef ds:uri="a2c8835c-d3d0-4b69-b07f-f6fe9a9179bf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7d149a3-ae10-47d9-91b5-5b543d868ada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0D00DD-D5C4-412A-BA61-9D9CAE14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F218CD-4130-42A3-9B61-F94A3F2A64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30AC9-296B-4C41-BC0F-9B5A3760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med logotyp.dotx</Template>
  <TotalTime>3</TotalTime>
  <Pages>3</Pages>
  <Words>855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Bjergert</dc:creator>
  <cp:keywords>Utkom från trycket 2020-11-30</cp:keywords>
  <dc:description> </dc:description>
  <cp:lastModifiedBy>Urban Bjergert</cp:lastModifiedBy>
  <cp:revision>3</cp:revision>
  <dcterms:created xsi:type="dcterms:W3CDTF">2020-12-01T09:47:00Z</dcterms:created>
  <dcterms:modified xsi:type="dcterms:W3CDTF">2020-12-01T10:04:00Z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fir">
    <vt:lpwstr>Nej</vt:lpwstr>
  </property>
  <property fmtid="{D5CDD505-2E9C-101B-9397-08002B2CF9AE}" pid="3" name="ContentTypeId">
    <vt:lpwstr>0x01010009D61AB8A77A0E47A66CCD7406471ACE</vt:lpwstr>
  </property>
</Properties>
</file>