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A0" w:rsidRPr="00E86DC1" w:rsidRDefault="003F63A0" w:rsidP="00AD797B">
      <w:pPr>
        <w:pStyle w:val="Rubrik"/>
      </w:pPr>
      <w:r w:rsidRPr="00E86DC1">
        <w:t>Förslag till föreskrifter om kassaregister</w:t>
      </w:r>
      <w:r w:rsidR="00E86DC1">
        <w:t xml:space="preserve"> – standardexport av data från journalminne m.m.</w:t>
      </w:r>
      <w:bookmarkStart w:id="0" w:name="_GoBack"/>
      <w:bookmarkEnd w:id="0"/>
    </w:p>
    <w:p w:rsidR="003F63A0" w:rsidRPr="00E86DC1" w:rsidRDefault="003F63A0" w:rsidP="00AD797B">
      <w:pPr>
        <w:pStyle w:val="Rubrik1"/>
        <w:numPr>
          <w:ilvl w:val="0"/>
          <w:numId w:val="0"/>
        </w:numPr>
        <w:spacing w:before="0"/>
        <w:ind w:left="1134" w:hanging="1134"/>
        <w:rPr>
          <w:sz w:val="26"/>
          <w:szCs w:val="26"/>
        </w:rPr>
      </w:pPr>
      <w:r w:rsidRPr="00E86DC1">
        <w:rPr>
          <w:sz w:val="26"/>
          <w:szCs w:val="26"/>
        </w:rPr>
        <w:t xml:space="preserve">Förteckning remissinstanser </w:t>
      </w:r>
    </w:p>
    <w:p w:rsidR="003F63A0" w:rsidRPr="00E86DC1" w:rsidRDefault="003F63A0" w:rsidP="009323CA">
      <w:pPr>
        <w:spacing w:after="80"/>
        <w:rPr>
          <w:rFonts w:asciiTheme="majorHAnsi" w:hAnsiTheme="majorHAnsi" w:cstheme="majorHAnsi"/>
          <w:b/>
          <w:sz w:val="22"/>
        </w:rPr>
      </w:pPr>
      <w:r w:rsidRPr="00E86DC1">
        <w:rPr>
          <w:rFonts w:asciiTheme="majorHAnsi" w:hAnsiTheme="majorHAnsi" w:cstheme="majorHAnsi"/>
          <w:b/>
          <w:sz w:val="22"/>
        </w:rPr>
        <w:t xml:space="preserve">Myndigheter och organisationer </w:t>
      </w:r>
    </w:p>
    <w:p w:rsidR="003F63A0" w:rsidRPr="00E86DC1" w:rsidRDefault="003F63A0" w:rsidP="003F63A0">
      <w:pPr>
        <w:spacing w:after="0"/>
      </w:pPr>
      <w:r w:rsidRPr="00E86DC1">
        <w:t>Bokföringsnämnden</w:t>
      </w:r>
    </w:p>
    <w:p w:rsidR="003F63A0" w:rsidRPr="00E86DC1" w:rsidRDefault="003F63A0" w:rsidP="003F63A0">
      <w:pPr>
        <w:spacing w:after="0"/>
      </w:pPr>
      <w:r w:rsidRPr="00E86DC1">
        <w:t>Ekobrottsmyndigheten</w:t>
      </w:r>
    </w:p>
    <w:p w:rsidR="003F63A0" w:rsidRPr="00E86DC1" w:rsidRDefault="003F63A0" w:rsidP="003F63A0">
      <w:pPr>
        <w:spacing w:after="0"/>
      </w:pPr>
      <w:r w:rsidRPr="00E86DC1">
        <w:t>Föreningen auktoriserade revisorer (FAR)</w:t>
      </w:r>
    </w:p>
    <w:p w:rsidR="003F63A0" w:rsidRPr="00E86DC1" w:rsidRDefault="003F63A0" w:rsidP="003F63A0">
      <w:pPr>
        <w:spacing w:after="0"/>
      </w:pPr>
      <w:r w:rsidRPr="00E86DC1">
        <w:t>Företagarna</w:t>
      </w:r>
    </w:p>
    <w:p w:rsidR="003F63A0" w:rsidRPr="00E86DC1" w:rsidRDefault="003F63A0" w:rsidP="003F63A0">
      <w:pPr>
        <w:spacing w:after="0"/>
      </w:pPr>
      <w:r w:rsidRPr="00E86DC1">
        <w:t>Kommerskollegium</w:t>
      </w:r>
    </w:p>
    <w:p w:rsidR="003F63A0" w:rsidRPr="00E86DC1" w:rsidRDefault="003F63A0" w:rsidP="003F63A0">
      <w:pPr>
        <w:spacing w:after="0"/>
      </w:pPr>
      <w:r w:rsidRPr="00E86DC1">
        <w:t>Lantbrukarnas Riksförbund</w:t>
      </w:r>
    </w:p>
    <w:p w:rsidR="003F63A0" w:rsidRPr="00E86DC1" w:rsidRDefault="003F63A0" w:rsidP="003F63A0">
      <w:pPr>
        <w:spacing w:after="0"/>
      </w:pPr>
      <w:r w:rsidRPr="00E86DC1">
        <w:t>Rådet för betal- och kassasystem</w:t>
      </w:r>
    </w:p>
    <w:p w:rsidR="003F63A0" w:rsidRPr="00E86DC1" w:rsidRDefault="003F63A0" w:rsidP="003F63A0">
      <w:pPr>
        <w:spacing w:after="0"/>
      </w:pPr>
      <w:proofErr w:type="spellStart"/>
      <w:r w:rsidRPr="00E86DC1">
        <w:t>Srf</w:t>
      </w:r>
      <w:proofErr w:type="spellEnd"/>
      <w:r w:rsidRPr="00E86DC1">
        <w:t xml:space="preserve"> konsulterna</w:t>
      </w:r>
    </w:p>
    <w:p w:rsidR="003F63A0" w:rsidRPr="00E86DC1" w:rsidRDefault="003F63A0" w:rsidP="003F63A0">
      <w:pPr>
        <w:spacing w:after="0"/>
      </w:pPr>
      <w:proofErr w:type="spellStart"/>
      <w:r w:rsidRPr="00E86DC1">
        <w:t>Swedac</w:t>
      </w:r>
      <w:proofErr w:type="spellEnd"/>
    </w:p>
    <w:p w:rsidR="003F63A0" w:rsidRPr="00E86DC1" w:rsidRDefault="003F63A0" w:rsidP="003F63A0">
      <w:pPr>
        <w:spacing w:after="0"/>
      </w:pPr>
      <w:r w:rsidRPr="00E86DC1">
        <w:t>Svensk Handel</w:t>
      </w:r>
    </w:p>
    <w:p w:rsidR="003F63A0" w:rsidRPr="00E86DC1" w:rsidRDefault="003F63A0" w:rsidP="003F63A0">
      <w:pPr>
        <w:spacing w:after="0"/>
      </w:pPr>
      <w:r w:rsidRPr="00E86DC1">
        <w:t>Småföretagarnas Riksförbund</w:t>
      </w:r>
    </w:p>
    <w:p w:rsidR="003F63A0" w:rsidRPr="00E86DC1" w:rsidRDefault="003F63A0" w:rsidP="003F63A0">
      <w:pPr>
        <w:spacing w:after="0"/>
      </w:pPr>
      <w:proofErr w:type="spellStart"/>
      <w:r w:rsidRPr="00E86DC1">
        <w:t>Visita</w:t>
      </w:r>
      <w:proofErr w:type="spellEnd"/>
    </w:p>
    <w:p w:rsidR="003F63A0" w:rsidRPr="00E86DC1" w:rsidRDefault="003F63A0" w:rsidP="003F63A0">
      <w:pPr>
        <w:rPr>
          <w:b/>
        </w:rPr>
      </w:pPr>
    </w:p>
    <w:p w:rsidR="003F63A0" w:rsidRPr="00E86DC1" w:rsidRDefault="003F63A0" w:rsidP="003F63A0">
      <w:pPr>
        <w:spacing w:after="80"/>
        <w:rPr>
          <w:rFonts w:asciiTheme="majorHAnsi" w:hAnsiTheme="majorHAnsi" w:cstheme="majorHAnsi"/>
          <w:b/>
          <w:sz w:val="22"/>
        </w:rPr>
      </w:pPr>
      <w:r w:rsidRPr="00E86DC1">
        <w:rPr>
          <w:rFonts w:asciiTheme="majorHAnsi" w:hAnsiTheme="majorHAnsi" w:cstheme="majorHAnsi"/>
          <w:b/>
          <w:sz w:val="22"/>
        </w:rPr>
        <w:t>Certifieringsorgan</w:t>
      </w:r>
    </w:p>
    <w:p w:rsidR="003F63A0" w:rsidRPr="00E86DC1" w:rsidRDefault="003F63A0" w:rsidP="003F63A0">
      <w:pPr>
        <w:spacing w:after="0"/>
      </w:pPr>
      <w:r w:rsidRPr="00E86DC1">
        <w:t xml:space="preserve">Cert2You </w:t>
      </w:r>
      <w:proofErr w:type="spellStart"/>
      <w:r w:rsidRPr="00E86DC1">
        <w:t>Europe</w:t>
      </w:r>
      <w:proofErr w:type="spellEnd"/>
      <w:r w:rsidRPr="00E86DC1">
        <w:t xml:space="preserve"> </w:t>
      </w:r>
    </w:p>
    <w:p w:rsidR="003F63A0" w:rsidRPr="00E86DC1" w:rsidRDefault="003F63A0" w:rsidP="003F63A0">
      <w:pPr>
        <w:spacing w:after="0"/>
      </w:pPr>
      <w:proofErr w:type="spellStart"/>
      <w:r w:rsidRPr="00E86DC1">
        <w:t>Rise</w:t>
      </w:r>
      <w:proofErr w:type="spellEnd"/>
    </w:p>
    <w:p w:rsidR="003F63A0" w:rsidRPr="00E86DC1" w:rsidRDefault="003F63A0" w:rsidP="003F63A0">
      <w:pPr>
        <w:rPr>
          <w:b/>
        </w:rPr>
      </w:pPr>
    </w:p>
    <w:p w:rsidR="003F63A0" w:rsidRPr="00E86DC1" w:rsidRDefault="003F63A0" w:rsidP="003F63A0">
      <w:pPr>
        <w:spacing w:after="80"/>
        <w:rPr>
          <w:rFonts w:asciiTheme="majorHAnsi" w:hAnsiTheme="majorHAnsi" w:cstheme="majorHAnsi"/>
          <w:b/>
          <w:sz w:val="22"/>
        </w:rPr>
      </w:pPr>
      <w:r w:rsidRPr="00E86DC1">
        <w:rPr>
          <w:rFonts w:asciiTheme="majorHAnsi" w:hAnsiTheme="majorHAnsi" w:cstheme="majorHAnsi"/>
          <w:b/>
          <w:sz w:val="22"/>
        </w:rPr>
        <w:t>Företag</w:t>
      </w:r>
    </w:p>
    <w:p w:rsidR="003F63A0" w:rsidRPr="00E86DC1" w:rsidRDefault="003F63A0" w:rsidP="003F63A0">
      <w:pPr>
        <w:spacing w:after="0"/>
        <w:rPr>
          <w:b/>
        </w:rPr>
      </w:pPr>
      <w:r w:rsidRPr="00E86DC1">
        <w:t>Autocall</w:t>
      </w:r>
    </w:p>
    <w:p w:rsidR="003F63A0" w:rsidRPr="00E86DC1" w:rsidRDefault="003F63A0" w:rsidP="003F63A0">
      <w:pPr>
        <w:spacing w:after="0"/>
        <w:rPr>
          <w:b/>
        </w:rPr>
      </w:pPr>
      <w:proofErr w:type="spellStart"/>
      <w:r w:rsidRPr="00E86DC1">
        <w:t>Easycashier</w:t>
      </w:r>
      <w:proofErr w:type="spellEnd"/>
    </w:p>
    <w:p w:rsidR="003F63A0" w:rsidRPr="00E86DC1" w:rsidRDefault="003F63A0" w:rsidP="003F63A0">
      <w:pPr>
        <w:spacing w:after="0"/>
      </w:pPr>
      <w:proofErr w:type="spellStart"/>
      <w:r w:rsidRPr="00E86DC1">
        <w:t>Findity</w:t>
      </w:r>
      <w:proofErr w:type="spellEnd"/>
    </w:p>
    <w:p w:rsidR="003F63A0" w:rsidRPr="00E86DC1" w:rsidRDefault="003F63A0" w:rsidP="003F63A0">
      <w:pPr>
        <w:spacing w:after="0"/>
      </w:pPr>
      <w:r w:rsidRPr="00E86DC1">
        <w:t>Hogia</w:t>
      </w:r>
    </w:p>
    <w:p w:rsidR="003F63A0" w:rsidRPr="00E86DC1" w:rsidRDefault="003F63A0" w:rsidP="003F63A0">
      <w:pPr>
        <w:spacing w:after="0"/>
      </w:pPr>
      <w:proofErr w:type="spellStart"/>
      <w:r w:rsidRPr="00E86DC1">
        <w:t>Infrasec</w:t>
      </w:r>
      <w:proofErr w:type="spellEnd"/>
    </w:p>
    <w:p w:rsidR="003F63A0" w:rsidRPr="00E86DC1" w:rsidRDefault="003F63A0" w:rsidP="003F63A0">
      <w:pPr>
        <w:spacing w:after="0"/>
      </w:pPr>
      <w:r w:rsidRPr="00E86DC1">
        <w:t>Nutid</w:t>
      </w:r>
    </w:p>
    <w:p w:rsidR="003F63A0" w:rsidRPr="00E86DC1" w:rsidRDefault="003F63A0" w:rsidP="003F63A0">
      <w:pPr>
        <w:spacing w:after="0"/>
      </w:pPr>
      <w:r w:rsidRPr="00E86DC1">
        <w:t>Produktpoolen</w:t>
      </w:r>
    </w:p>
    <w:p w:rsidR="003F63A0" w:rsidRPr="00E86DC1" w:rsidRDefault="003F63A0" w:rsidP="003F63A0">
      <w:pPr>
        <w:spacing w:after="0"/>
      </w:pPr>
      <w:proofErr w:type="spellStart"/>
      <w:r w:rsidRPr="00E86DC1">
        <w:t>Retail</w:t>
      </w:r>
      <w:proofErr w:type="spellEnd"/>
      <w:r w:rsidR="00AD797B" w:rsidRPr="00E86DC1">
        <w:t xml:space="preserve"> I</w:t>
      </w:r>
      <w:r w:rsidRPr="00E86DC1">
        <w:t>nnovation</w:t>
      </w:r>
    </w:p>
    <w:p w:rsidR="003F63A0" w:rsidRPr="00E86DC1" w:rsidRDefault="003F63A0" w:rsidP="003F63A0">
      <w:pPr>
        <w:spacing w:after="0"/>
      </w:pPr>
      <w:proofErr w:type="spellStart"/>
      <w:r w:rsidRPr="00E86DC1">
        <w:t>Treeono</w:t>
      </w:r>
      <w:proofErr w:type="spellEnd"/>
    </w:p>
    <w:p w:rsidR="003F63A0" w:rsidRPr="00E86DC1" w:rsidRDefault="003F63A0" w:rsidP="003F63A0">
      <w:pPr>
        <w:spacing w:after="0"/>
      </w:pPr>
      <w:proofErr w:type="spellStart"/>
      <w:r w:rsidRPr="00E86DC1">
        <w:t>Trivec</w:t>
      </w:r>
      <w:proofErr w:type="spellEnd"/>
    </w:p>
    <w:p w:rsidR="003F63A0" w:rsidRPr="00E86DC1" w:rsidRDefault="003F63A0" w:rsidP="003F63A0">
      <w:pPr>
        <w:spacing w:after="0"/>
      </w:pPr>
      <w:proofErr w:type="spellStart"/>
      <w:r w:rsidRPr="00E86DC1">
        <w:t>Visma</w:t>
      </w:r>
      <w:proofErr w:type="spellEnd"/>
    </w:p>
    <w:p w:rsidR="003F63A0" w:rsidRPr="00E86DC1" w:rsidRDefault="003F63A0" w:rsidP="003F63A0">
      <w:pPr>
        <w:spacing w:after="0"/>
      </w:pPr>
      <w:proofErr w:type="spellStart"/>
      <w:r w:rsidRPr="00E86DC1">
        <w:t>WestInt</w:t>
      </w:r>
      <w:proofErr w:type="spellEnd"/>
    </w:p>
    <w:p w:rsidR="003F63A0" w:rsidRPr="00E86DC1" w:rsidRDefault="003F63A0" w:rsidP="003F63A0"/>
    <w:p w:rsidR="003F63A0" w:rsidRPr="00E86DC1" w:rsidRDefault="003F63A0" w:rsidP="003F63A0"/>
    <w:p w:rsidR="004E7B9B" w:rsidRPr="00E86DC1" w:rsidRDefault="004E7B9B" w:rsidP="003543FF"/>
    <w:sectPr w:rsidR="004E7B9B" w:rsidRPr="00E86DC1" w:rsidSect="000E44A5">
      <w:headerReference w:type="default" r:id="rId11"/>
      <w:headerReference w:type="first" r:id="rId12"/>
      <w:footerReference w:type="first" r:id="rId13"/>
      <w:pgSz w:w="11906" w:h="16838"/>
      <w:pgMar w:top="1440" w:right="1060" w:bottom="1548" w:left="1985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1C9" w:rsidRDefault="00F521C9" w:rsidP="00A419A4">
      <w:pPr>
        <w:spacing w:after="0"/>
      </w:pPr>
      <w:r>
        <w:separator/>
      </w:r>
    </w:p>
  </w:endnote>
  <w:endnote w:type="continuationSeparator" w:id="0">
    <w:p w:rsidR="00F521C9" w:rsidRDefault="00F521C9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1C9" w:rsidRPr="00DE67AB" w:rsidRDefault="00E86DC1" w:rsidP="00704F7B">
    <w:pPr>
      <w:tabs>
        <w:tab w:val="center" w:pos="4536"/>
        <w:tab w:val="right" w:pos="9072"/>
      </w:tabs>
      <w:spacing w:after="0"/>
      <w:rPr>
        <w:rFonts w:ascii="Arial" w:hAnsi="Arial"/>
        <w:sz w:val="16"/>
      </w:rPr>
    </w:pPr>
    <w:sdt>
      <w:sdtPr>
        <w:rPr>
          <w:rFonts w:ascii="Arial" w:hAnsi="Arial"/>
          <w:b/>
          <w:sz w:val="16"/>
        </w:rPr>
        <w:tag w:val="ccEnglish"/>
        <w:id w:val="-95031715"/>
        <w:placeholder>
          <w:docPart w:val="3227A2B269414ECEADF87687395C46BC"/>
        </w:placeholder>
        <w:dropDownList>
          <w:listItem w:displayText="Postadress" w:value="Postadress"/>
          <w:listItem w:displayText=" " w:value=" "/>
          <w:listItem w:displayText="Postal Address" w:value="Postal Address"/>
        </w:dropDownList>
      </w:sdtPr>
      <w:sdtEndPr/>
      <w:sdtContent>
        <w:r>
          <w:rPr>
            <w:rFonts w:ascii="Arial" w:hAnsi="Arial"/>
            <w:b/>
            <w:sz w:val="16"/>
          </w:rPr>
          <w:t>Postadress</w:t>
        </w:r>
      </w:sdtContent>
    </w:sdt>
    <w:r w:rsidR="00F521C9" w:rsidRPr="00DE67AB">
      <w:rPr>
        <w:rFonts w:ascii="Arial" w:hAnsi="Arial"/>
        <w:b/>
        <w:sz w:val="16"/>
      </w:rPr>
      <w:t>:</w:t>
    </w:r>
    <w:r w:rsidR="00F521C9" w:rsidRPr="00DE67AB">
      <w:rPr>
        <w:rFonts w:ascii="Arial" w:hAnsi="Arial"/>
        <w:sz w:val="16"/>
      </w:rPr>
      <w:t xml:space="preserve"> </w:t>
    </w:r>
    <w:sdt>
      <w:sdtPr>
        <w:rPr>
          <w:rFonts w:ascii="Arial" w:hAnsi="Arial"/>
          <w:sz w:val="16"/>
        </w:rPr>
        <w:tag w:val="MyndighetPostadress1"/>
        <w:id w:val="-682514274"/>
        <w:placeholder>
          <w:docPart w:val="DDAFCD68245445E2A369614008572776"/>
        </w:placeholder>
        <w:text/>
      </w:sdtPr>
      <w:sdtEndPr/>
      <w:sdtContent>
        <w:r w:rsidR="00F521C9">
          <w:rPr>
            <w:rFonts w:ascii="Arial" w:hAnsi="Arial"/>
            <w:sz w:val="16"/>
          </w:rPr>
          <w:t>171 94  SOLNA</w:t>
        </w:r>
      </w:sdtContent>
    </w:sdt>
    <w:sdt>
      <w:sdtPr>
        <w:rPr>
          <w:rFonts w:ascii="Arial" w:hAnsi="Arial"/>
          <w:sz w:val="16"/>
        </w:rPr>
        <w:tag w:val="MyndighetPostadress2"/>
        <w:id w:val="679315035"/>
        <w:placeholder>
          <w:docPart w:val="F652623DFF6748258C44E9EA451FD9CF"/>
        </w:placeholder>
        <w:text/>
      </w:sdtPr>
      <w:sdtEndPr/>
      <w:sdtContent>
        <w:r w:rsidR="00F521C9">
          <w:rPr>
            <w:rFonts w:ascii="Arial" w:hAnsi="Arial"/>
            <w:sz w:val="16"/>
          </w:rPr>
          <w:t xml:space="preserve">  </w:t>
        </w:r>
      </w:sdtContent>
    </w:sdt>
    <w:sdt>
      <w:sdtPr>
        <w:rPr>
          <w:rFonts w:ascii="Arial" w:hAnsi="Arial"/>
          <w:b/>
          <w:sz w:val="16"/>
        </w:rPr>
        <w:tag w:val="ccEnglish"/>
        <w:id w:val="-1587837663"/>
        <w:placeholder>
          <w:docPart w:val="3227A2B269414ECEADF87687395C46BC"/>
        </w:placeholder>
        <w:dropDownList>
          <w:listItem w:displayText="Telefon" w:value="Telefon"/>
          <w:listItem w:displayText=" " w:value=" "/>
          <w:listItem w:displayText="Telephone" w:value="Telephone"/>
        </w:dropDownList>
      </w:sdtPr>
      <w:sdtEndPr/>
      <w:sdtContent>
        <w:r>
          <w:rPr>
            <w:rFonts w:ascii="Arial" w:hAnsi="Arial"/>
            <w:b/>
            <w:sz w:val="16"/>
          </w:rPr>
          <w:t>Telefon</w:t>
        </w:r>
      </w:sdtContent>
    </w:sdt>
    <w:r w:rsidR="00F521C9" w:rsidRPr="00DE67AB">
      <w:rPr>
        <w:rFonts w:ascii="Arial" w:hAnsi="Arial"/>
        <w:sz w:val="16"/>
      </w:rPr>
      <w:t xml:space="preserve">: </w:t>
    </w:r>
    <w:sdt>
      <w:sdtPr>
        <w:rPr>
          <w:rFonts w:ascii="Arial" w:hAnsi="Arial"/>
          <w:sz w:val="16"/>
        </w:rPr>
        <w:tag w:val="MyndighetTelefon"/>
        <w:id w:val="-1563253655"/>
        <w:placeholder>
          <w:docPart w:val="DDAFCD68245445E2A369614008572776"/>
        </w:placeholder>
        <w:text/>
      </w:sdtPr>
      <w:sdtEndPr/>
      <w:sdtContent>
        <w:r w:rsidR="00F521C9">
          <w:rPr>
            <w:rFonts w:ascii="Arial" w:hAnsi="Arial"/>
            <w:sz w:val="16"/>
          </w:rPr>
          <w:t>0771-567 567</w:t>
        </w:r>
      </w:sdtContent>
    </w:sdt>
    <w:r w:rsidR="00F521C9">
      <w:rPr>
        <w:rFonts w:ascii="Arial" w:hAnsi="Arial"/>
        <w:sz w:val="16"/>
      </w:rPr>
      <w:t xml:space="preserve"> </w:t>
    </w:r>
    <w:sdt>
      <w:sdtPr>
        <w:rPr>
          <w:rFonts w:ascii="Arial" w:hAnsi="Arial"/>
          <w:b/>
          <w:sz w:val="16"/>
        </w:rPr>
        <w:tag w:val="ccForeignNumber"/>
        <w:id w:val="-1298062421"/>
        <w:placeholder>
          <w:docPart w:val="8D6244E2349D465D9AC967A0F519EACE"/>
        </w:placeholder>
        <w:dropDownList>
          <w:listItem w:displayText=" " w:value=" "/>
          <w:listItem w:displayText="Telefon från utlandet:" w:value="Telefon från utlandet:"/>
          <w:listItem w:displayText="Telephone from abroad:" w:value="Telephone from abroad:"/>
        </w:dropDownList>
      </w:sdtPr>
      <w:sdtEndPr/>
      <w:sdtContent>
        <w:r>
          <w:rPr>
            <w:rFonts w:ascii="Arial" w:hAnsi="Arial"/>
            <w:b/>
            <w:sz w:val="16"/>
          </w:rPr>
          <w:t xml:space="preserve"> </w:t>
        </w:r>
      </w:sdtContent>
    </w:sdt>
    <w:r w:rsidR="00F521C9" w:rsidRPr="00DE67AB">
      <w:rPr>
        <w:rFonts w:ascii="Arial" w:hAnsi="Arial"/>
        <w:sz w:val="16"/>
      </w:rPr>
      <w:t xml:space="preserve"> </w:t>
    </w:r>
    <w:sdt>
      <w:sdtPr>
        <w:rPr>
          <w:rFonts w:ascii="Arial" w:hAnsi="Arial"/>
          <w:sz w:val="16"/>
        </w:rPr>
        <w:tag w:val="MyndighetUtlandstelefon"/>
        <w:id w:val="-1675486283"/>
        <w:placeholder>
          <w:docPart w:val="DDAFCD68245445E2A369614008572776"/>
        </w:placeholder>
        <w:text/>
      </w:sdtPr>
      <w:sdtEndPr/>
      <w:sdtContent>
        <w:r w:rsidR="00F521C9">
          <w:rPr>
            <w:rFonts w:ascii="Arial" w:hAnsi="Arial"/>
            <w:sz w:val="16"/>
          </w:rPr>
          <w:t xml:space="preserve"> </w:t>
        </w:r>
      </w:sdtContent>
    </w:sdt>
  </w:p>
  <w:p w:rsidR="00C54F35" w:rsidRPr="00D17330" w:rsidRDefault="00E86DC1" w:rsidP="00D17330">
    <w:pPr>
      <w:tabs>
        <w:tab w:val="center" w:pos="4536"/>
        <w:tab w:val="right" w:pos="9072"/>
      </w:tabs>
      <w:spacing w:after="0"/>
      <w:rPr>
        <w:rFonts w:ascii="Arial" w:hAnsi="Arial"/>
        <w:b/>
        <w:sz w:val="16"/>
      </w:rPr>
    </w:pPr>
    <w:sdt>
      <w:sdtPr>
        <w:rPr>
          <w:rFonts w:ascii="Arial" w:hAnsi="Arial"/>
          <w:b/>
          <w:sz w:val="16"/>
        </w:rPr>
        <w:tag w:val="fEpost"/>
        <w:id w:val="1007954171"/>
        <w:placeholder>
          <w:docPart w:val="DDAFCD68245445E2A369614008572776"/>
        </w:placeholder>
        <w:text/>
      </w:sdtPr>
      <w:sdtEndPr/>
      <w:sdtContent>
        <w:r w:rsidR="00F521C9">
          <w:rPr>
            <w:rFonts w:ascii="Arial" w:hAnsi="Arial"/>
            <w:b/>
            <w:sz w:val="16"/>
          </w:rPr>
          <w:t>Mejl via "Kontakta oss" på</w:t>
        </w:r>
      </w:sdtContent>
    </w:sdt>
    <w:r w:rsidR="00F521C9" w:rsidRPr="00002A77">
      <w:rPr>
        <w:rFonts w:ascii="Arial" w:hAnsi="Arial"/>
        <w:b/>
        <w:sz w:val="16"/>
      </w:rPr>
      <w:t xml:space="preserve"> </w:t>
    </w:r>
    <w:sdt>
      <w:sdtPr>
        <w:rPr>
          <w:rFonts w:ascii="Arial" w:hAnsi="Arial"/>
          <w:b/>
          <w:sz w:val="16"/>
        </w:rPr>
        <w:tag w:val="MyndighetWebbadress"/>
        <w:id w:val="2111544044"/>
        <w:placeholder>
          <w:docPart w:val="DDAFCD68245445E2A369614008572776"/>
        </w:placeholder>
        <w:text/>
      </w:sdtPr>
      <w:sdtEndPr/>
      <w:sdtContent>
        <w:r w:rsidR="00F521C9">
          <w:rPr>
            <w:rFonts w:ascii="Arial" w:hAnsi="Arial"/>
            <w:b/>
            <w:sz w:val="16"/>
          </w:rPr>
          <w:t>www.skatteverket.se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1C9" w:rsidRDefault="00F521C9" w:rsidP="00A419A4">
      <w:pPr>
        <w:spacing w:after="0"/>
      </w:pPr>
      <w:r>
        <w:separator/>
      </w:r>
    </w:p>
  </w:footnote>
  <w:footnote w:type="continuationSeparator" w:id="0">
    <w:p w:rsidR="00F521C9" w:rsidRDefault="00F521C9" w:rsidP="00A419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261"/>
      <w:gridCol w:w="1693"/>
      <w:gridCol w:w="2212"/>
      <w:gridCol w:w="854"/>
    </w:tblGrid>
    <w:tr w:rsidR="00056DC6" w:rsidRPr="00101F2D" w:rsidTr="00D73E26">
      <w:trPr>
        <w:trHeight w:val="170"/>
      </w:trPr>
      <w:tc>
        <w:tcPr>
          <w:tcW w:w="4261" w:type="dxa"/>
        </w:tcPr>
        <w:p w:rsidR="00056DC6" w:rsidRPr="00101F2D" w:rsidRDefault="00056DC6" w:rsidP="00056DC6">
          <w:pPr>
            <w:pStyle w:val="Sidhuvud"/>
            <w:rPr>
              <w:sz w:val="4"/>
            </w:rPr>
          </w:pPr>
        </w:p>
      </w:tc>
      <w:tc>
        <w:tcPr>
          <w:tcW w:w="1693" w:type="dxa"/>
        </w:tcPr>
        <w:p w:rsidR="00056DC6" w:rsidRPr="007A2967" w:rsidRDefault="00056DC6" w:rsidP="00056DC6">
          <w:pPr>
            <w:pStyle w:val="Sidhuvud"/>
          </w:pPr>
        </w:p>
      </w:tc>
      <w:tc>
        <w:tcPr>
          <w:tcW w:w="2212" w:type="dxa"/>
        </w:tcPr>
        <w:p w:rsidR="00056DC6" w:rsidRPr="007A2967" w:rsidRDefault="00E86DC1" w:rsidP="00056DC6">
          <w:pPr>
            <w:pStyle w:val="Sidhuvud"/>
          </w:pPr>
          <w:sdt>
            <w:sdtPr>
              <w:tag w:val="ccAppendix"/>
              <w:id w:val="-1307080571"/>
              <w:placeholder>
                <w:docPart w:val="DefaultPlaceholder_-1854013438"/>
              </w:placeholder>
              <w:dropDownList>
                <w:listItem w:displayText=" " w:value=" "/>
                <w:listItem w:displayText="Bilaga" w:value="Bilaga"/>
                <w:listItem w:displayText="Appendix" w:value="Appendix"/>
              </w:dropDownList>
            </w:sdtPr>
            <w:sdtEndPr/>
            <w:sdtContent>
              <w:r>
                <w:t xml:space="preserve"> </w:t>
              </w:r>
            </w:sdtContent>
          </w:sdt>
          <w:r w:rsidR="00056DC6" w:rsidRPr="007A2967">
            <w:t xml:space="preserve"> </w:t>
          </w:r>
          <w:sdt>
            <w:sdtPr>
              <w:tag w:val="ccAppendNum"/>
              <w:id w:val="-100166572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="00056DC6" w:rsidRPr="007A2967">
                <w:t xml:space="preserve"> </w:t>
              </w:r>
            </w:sdtContent>
          </w:sdt>
        </w:p>
      </w:tc>
      <w:tc>
        <w:tcPr>
          <w:tcW w:w="854" w:type="dxa"/>
        </w:tcPr>
        <w:p w:rsidR="00056DC6" w:rsidRPr="007A2967" w:rsidRDefault="00056DC6" w:rsidP="00056DC6">
          <w:pPr>
            <w:pStyle w:val="Sidhuvud"/>
            <w:jc w:val="right"/>
          </w:pPr>
        </w:p>
      </w:tc>
    </w:tr>
    <w:tr w:rsidR="00056DC6" w:rsidTr="00D73E26">
      <w:trPr>
        <w:trHeight w:val="113"/>
      </w:trPr>
      <w:tc>
        <w:tcPr>
          <w:tcW w:w="4261" w:type="dxa"/>
          <w:vMerge w:val="restart"/>
        </w:tcPr>
        <w:p w:rsidR="00056DC6" w:rsidRDefault="00056DC6" w:rsidP="00056DC6">
          <w:pPr>
            <w:pStyle w:val="Sidhuvud"/>
          </w:pPr>
        </w:p>
      </w:tc>
      <w:tc>
        <w:tcPr>
          <w:tcW w:w="3905" w:type="dxa"/>
          <w:gridSpan w:val="2"/>
        </w:tcPr>
        <w:p w:rsidR="00056DC6" w:rsidRPr="00D52D07" w:rsidRDefault="00E86DC1" w:rsidP="00056DC6">
          <w:pPr>
            <w:pStyle w:val="Sidhuvud"/>
            <w:rPr>
              <w:rFonts w:asciiTheme="majorHAnsi" w:hAnsiTheme="majorHAnsi"/>
              <w:b/>
            </w:rPr>
          </w:pPr>
          <w:sdt>
            <w:sdtPr>
              <w:rPr>
                <w:rFonts w:asciiTheme="majorHAnsi" w:hAnsiTheme="majorHAnsi"/>
                <w:b/>
              </w:rPr>
              <w:tag w:val="ccDocname"/>
              <w:id w:val="-1586768790"/>
              <w:text/>
            </w:sdtPr>
            <w:sdtEndPr/>
            <w:sdtContent>
              <w:r>
                <w:rPr>
                  <w:rFonts w:asciiTheme="majorHAnsi" w:hAnsiTheme="majorHAnsi"/>
                  <w:b/>
                </w:rPr>
                <w:t>PM</w:t>
              </w:r>
            </w:sdtContent>
          </w:sdt>
        </w:p>
      </w:tc>
      <w:tc>
        <w:tcPr>
          <w:tcW w:w="854" w:type="dxa"/>
        </w:tcPr>
        <w:p w:rsidR="00056DC6" w:rsidRDefault="00056DC6" w:rsidP="00056DC6">
          <w:pPr>
            <w:pStyle w:val="Sidhuvud"/>
          </w:pPr>
        </w:p>
      </w:tc>
    </w:tr>
    <w:tr w:rsidR="00056DC6" w:rsidTr="00D73E26">
      <w:trPr>
        <w:trHeight w:val="227"/>
      </w:trPr>
      <w:tc>
        <w:tcPr>
          <w:tcW w:w="4261" w:type="dxa"/>
          <w:vMerge/>
        </w:tcPr>
        <w:p w:rsidR="00056DC6" w:rsidRPr="00101F2D" w:rsidRDefault="00056DC6" w:rsidP="00056DC6">
          <w:pPr>
            <w:pStyle w:val="Sidhuvud"/>
            <w:rPr>
              <w:rFonts w:asciiTheme="majorHAnsi" w:hAnsiTheme="majorHAnsi"/>
              <w:sz w:val="14"/>
            </w:rPr>
          </w:pPr>
        </w:p>
      </w:tc>
      <w:tc>
        <w:tcPr>
          <w:tcW w:w="1693" w:type="dxa"/>
          <w:vAlign w:val="bottom"/>
        </w:tcPr>
        <w:sdt>
          <w:sdtPr>
            <w:rPr>
              <w:rFonts w:asciiTheme="majorHAnsi" w:hAnsiTheme="majorHAnsi"/>
              <w:sz w:val="14"/>
              <w:szCs w:val="14"/>
            </w:rPr>
            <w:tag w:val="ccEnglish"/>
            <w:id w:val="1608927596"/>
            <w:dropDownList>
              <w:listItem w:displayText="Datum" w:value="Datum"/>
              <w:listItem w:displayText=" " w:value=" "/>
              <w:listItem w:displayText="Date" w:value="Date"/>
            </w:dropDownList>
          </w:sdtPr>
          <w:sdtEndPr/>
          <w:sdtContent>
            <w:p w:rsidR="00056DC6" w:rsidRPr="0028346E" w:rsidRDefault="00E86DC1" w:rsidP="00056DC6">
              <w:pPr>
                <w:pStyle w:val="Sidhuvud"/>
                <w:rPr>
                  <w:rFonts w:asciiTheme="majorHAnsi" w:hAnsiTheme="majorHAnsi"/>
                  <w:sz w:val="14"/>
                  <w:szCs w:val="14"/>
                </w:rPr>
              </w:pPr>
              <w:r>
                <w:rPr>
                  <w:rFonts w:asciiTheme="majorHAnsi" w:hAnsiTheme="majorHAnsi"/>
                  <w:sz w:val="14"/>
                  <w:szCs w:val="14"/>
                </w:rPr>
                <w:t>Datum</w:t>
              </w:r>
            </w:p>
          </w:sdtContent>
        </w:sdt>
      </w:tc>
      <w:tc>
        <w:tcPr>
          <w:tcW w:w="2212" w:type="dxa"/>
          <w:vAlign w:val="bottom"/>
        </w:tcPr>
        <w:p w:rsidR="00056DC6" w:rsidRPr="00D52D07" w:rsidRDefault="00E86DC1" w:rsidP="00056DC6">
          <w:pPr>
            <w:pStyle w:val="Sidhuvud"/>
            <w:rPr>
              <w:rFonts w:asciiTheme="majorHAnsi" w:hAnsiTheme="majorHAnsi"/>
              <w:sz w:val="14"/>
              <w:szCs w:val="14"/>
            </w:rPr>
          </w:pPr>
          <w:sdt>
            <w:sdtPr>
              <w:rPr>
                <w:rFonts w:asciiTheme="majorHAnsi" w:hAnsiTheme="majorHAnsi"/>
                <w:sz w:val="14"/>
                <w:szCs w:val="14"/>
              </w:rPr>
              <w:tag w:val="ccPnr"/>
              <w:id w:val="-127858541"/>
              <w:text/>
            </w:sdtPr>
            <w:sdtEndPr/>
            <w:sdtContent>
              <w:r>
                <w:rPr>
                  <w:rFonts w:asciiTheme="majorHAnsi" w:hAnsiTheme="majorHAnsi"/>
                  <w:sz w:val="14"/>
                  <w:szCs w:val="14"/>
                </w:rPr>
                <w:t>Dnr</w:t>
              </w:r>
            </w:sdtContent>
          </w:sdt>
        </w:p>
      </w:tc>
      <w:tc>
        <w:tcPr>
          <w:tcW w:w="854" w:type="dxa"/>
          <w:vAlign w:val="bottom"/>
        </w:tcPr>
        <w:p w:rsidR="00056DC6" w:rsidRPr="00101F2D" w:rsidRDefault="00056DC6" w:rsidP="00056DC6">
          <w:pPr>
            <w:pStyle w:val="Sidhuvud"/>
            <w:rPr>
              <w:rFonts w:asciiTheme="majorHAnsi" w:hAnsiTheme="majorHAnsi"/>
              <w:sz w:val="14"/>
            </w:rPr>
          </w:pPr>
        </w:p>
      </w:tc>
    </w:tr>
    <w:tr w:rsidR="00056DC6" w:rsidTr="00D73E26">
      <w:trPr>
        <w:trHeight w:val="170"/>
      </w:trPr>
      <w:tc>
        <w:tcPr>
          <w:tcW w:w="4261" w:type="dxa"/>
          <w:vMerge/>
        </w:tcPr>
        <w:p w:rsidR="00056DC6" w:rsidRDefault="00056DC6" w:rsidP="00056DC6">
          <w:pPr>
            <w:pStyle w:val="Sidhuvud"/>
          </w:pPr>
        </w:p>
      </w:tc>
      <w:sdt>
        <w:sdtPr>
          <w:tag w:val="ccDate"/>
          <w:id w:val="1148862796"/>
        </w:sdtPr>
        <w:sdtEndPr/>
        <w:sdtContent>
          <w:tc>
            <w:tcPr>
              <w:tcW w:w="1693" w:type="dxa"/>
            </w:tcPr>
            <w:p w:rsidR="00056DC6" w:rsidRDefault="00E86DC1" w:rsidP="00F521C9">
              <w:pPr>
                <w:pStyle w:val="Sidhuvud"/>
              </w:pPr>
              <w:r>
                <w:t>2020-12-18</w:t>
              </w:r>
            </w:p>
          </w:tc>
        </w:sdtContent>
      </w:sdt>
      <w:tc>
        <w:tcPr>
          <w:tcW w:w="2212" w:type="dxa"/>
          <w:vMerge w:val="restart"/>
        </w:tcPr>
        <w:sdt>
          <w:sdtPr>
            <w:rPr>
              <w:rFonts w:cstheme="minorBidi"/>
            </w:rPr>
            <w:alias w:val="Dnr"/>
            <w:tag w:val="ccPnrOrgnrDnr"/>
            <w:id w:val="1651253910"/>
            <w:text w:multiLine="1"/>
          </w:sdtPr>
          <w:sdtEndPr/>
          <w:sdtContent>
            <w:p w:rsidR="00056DC6" w:rsidRDefault="00E86DC1" w:rsidP="000C2C14">
              <w:pPr>
                <w:pStyle w:val="Sidhuvud"/>
              </w:pPr>
              <w:r>
                <w:rPr>
                  <w:rFonts w:cstheme="minorBidi"/>
                </w:rPr>
                <w:t>8-232479</w:t>
              </w:r>
            </w:p>
          </w:sdtContent>
        </w:sdt>
      </w:tc>
      <w:tc>
        <w:tcPr>
          <w:tcW w:w="854" w:type="dxa"/>
        </w:tcPr>
        <w:p w:rsidR="00056DC6" w:rsidRDefault="00056DC6" w:rsidP="00056DC6">
          <w:pPr>
            <w:pStyle w:val="Sidhuvud"/>
          </w:pPr>
        </w:p>
      </w:tc>
    </w:tr>
    <w:tr w:rsidR="00056DC6" w:rsidTr="008B77C8">
      <w:trPr>
        <w:trHeight w:val="864"/>
      </w:trPr>
      <w:sdt>
        <w:sdtPr>
          <w:rPr>
            <w:rFonts w:ascii="Garamond" w:eastAsia="Garamond" w:hAnsi="Garamond" w:cs="Arial"/>
          </w:rPr>
          <w:tag w:val="ccNamephone"/>
          <w:id w:val="340121408"/>
        </w:sdtPr>
        <w:sdtEndPr/>
        <w:sdtContent>
          <w:sdt>
            <w:sdtPr>
              <w:rPr>
                <w:rFonts w:ascii="Garamond" w:eastAsia="Garamond" w:hAnsi="Garamond" w:cs="Arial"/>
              </w:rPr>
              <w:tag w:val="ccNamephone"/>
              <w:id w:val="-722288896"/>
            </w:sdtPr>
            <w:sdtEndPr/>
            <w:sdtContent>
              <w:tc>
                <w:tcPr>
                  <w:tcW w:w="4261" w:type="dxa"/>
                  <w:tcMar>
                    <w:top w:w="57" w:type="dxa"/>
                  </w:tcMar>
                </w:tcPr>
                <w:p w:rsidR="00A63305" w:rsidRDefault="00A63305" w:rsidP="00A63305">
                  <w:pPr>
                    <w:pStyle w:val="Sidhuvud"/>
                    <w:rPr>
                      <w:rFonts w:ascii="Garamond" w:eastAsia="Garamond" w:hAnsi="Garamond" w:cs="Arial"/>
                    </w:rPr>
                  </w:pPr>
                  <w:r>
                    <w:rPr>
                      <w:rFonts w:ascii="Garamond" w:eastAsia="Garamond" w:hAnsi="Garamond" w:cs="Arial"/>
                    </w:rPr>
                    <w:t xml:space="preserve">Projektgruppen för </w:t>
                  </w:r>
                </w:p>
                <w:p w:rsidR="00056DC6" w:rsidRPr="00F521C9" w:rsidRDefault="00A63305" w:rsidP="00A63305">
                  <w:pPr>
                    <w:pStyle w:val="Sidhuvud"/>
                  </w:pPr>
                  <w:r>
                    <w:rPr>
                      <w:rFonts w:ascii="Garamond" w:eastAsia="Garamond" w:hAnsi="Garamond" w:cs="Arial"/>
                    </w:rPr>
                    <w:t>föreskrifter om kassaregister</w:t>
                  </w:r>
                </w:p>
              </w:tc>
            </w:sdtContent>
          </w:sdt>
        </w:sdtContent>
      </w:sdt>
      <w:tc>
        <w:tcPr>
          <w:tcW w:w="1693" w:type="dxa"/>
        </w:tcPr>
        <w:p w:rsidR="00056DC6" w:rsidRDefault="00056DC6" w:rsidP="00056DC6">
          <w:pPr>
            <w:pStyle w:val="Sidhuvud"/>
          </w:pPr>
        </w:p>
      </w:tc>
      <w:tc>
        <w:tcPr>
          <w:tcW w:w="2212" w:type="dxa"/>
          <w:vMerge/>
        </w:tcPr>
        <w:p w:rsidR="00056DC6" w:rsidRDefault="00056DC6" w:rsidP="00056DC6">
          <w:pPr>
            <w:pStyle w:val="Sidhuvud"/>
          </w:pPr>
        </w:p>
      </w:tc>
      <w:tc>
        <w:tcPr>
          <w:tcW w:w="854" w:type="dxa"/>
        </w:tcPr>
        <w:p w:rsidR="00056DC6" w:rsidRDefault="00056DC6" w:rsidP="00056DC6">
          <w:pPr>
            <w:pStyle w:val="Sidhuvud"/>
          </w:pPr>
        </w:p>
      </w:tc>
    </w:tr>
  </w:tbl>
  <w:p w:rsidR="00C54F35" w:rsidRPr="00056DC6" w:rsidRDefault="00E86DC1" w:rsidP="00056DC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1312" behindDoc="0" locked="1" layoutInCell="1" allowOverlap="1" wp14:anchorId="395466E1" wp14:editId="395466E2">
          <wp:simplePos x="0" y="0"/>
          <wp:positionH relativeFrom="page">
            <wp:posOffset>1219200</wp:posOffset>
          </wp:positionH>
          <wp:positionV relativeFrom="page">
            <wp:posOffset>512445</wp:posOffset>
          </wp:positionV>
          <wp:extent cx="1936750" cy="431800"/>
          <wp:effectExtent l="0" t="0" r="6350" b="0"/>
          <wp:wrapNone/>
          <wp:docPr id="1" name="Bildobjekt 1" descr="LOGO&#10;&#10;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261"/>
      <w:gridCol w:w="1693"/>
      <w:gridCol w:w="2212"/>
      <w:gridCol w:w="854"/>
    </w:tblGrid>
    <w:tr w:rsidR="00CB7B7B" w:rsidRPr="00101F2D" w:rsidTr="00985064">
      <w:trPr>
        <w:trHeight w:val="170"/>
      </w:trPr>
      <w:tc>
        <w:tcPr>
          <w:tcW w:w="4261" w:type="dxa"/>
        </w:tcPr>
        <w:p w:rsidR="00CB7B7B" w:rsidRPr="00101F2D" w:rsidRDefault="00CB7B7B" w:rsidP="00CB7B7B">
          <w:pPr>
            <w:pStyle w:val="Sidhuvud"/>
            <w:rPr>
              <w:sz w:val="4"/>
            </w:rPr>
          </w:pPr>
        </w:p>
      </w:tc>
      <w:tc>
        <w:tcPr>
          <w:tcW w:w="1693" w:type="dxa"/>
        </w:tcPr>
        <w:p w:rsidR="00CB7B7B" w:rsidRPr="007A2967" w:rsidRDefault="00CB7B7B" w:rsidP="00CB7B7B">
          <w:pPr>
            <w:pStyle w:val="Sidhuvud"/>
          </w:pPr>
        </w:p>
      </w:tc>
      <w:tc>
        <w:tcPr>
          <w:tcW w:w="2212" w:type="dxa"/>
        </w:tcPr>
        <w:p w:rsidR="00CB7B7B" w:rsidRPr="007A2967" w:rsidRDefault="00E86DC1" w:rsidP="00CB7B7B">
          <w:pPr>
            <w:pStyle w:val="Sidhuvud"/>
          </w:pPr>
          <w:sdt>
            <w:sdtPr>
              <w:tag w:val="ccAppendix"/>
              <w:id w:val="-36429965"/>
              <w:dropDownList>
                <w:listItem w:displayText=" " w:value=" "/>
                <w:listItem w:displayText="Bilaga" w:value="Bilaga"/>
                <w:listItem w:displayText="Appendix" w:value="Appendix"/>
              </w:dropDownList>
            </w:sdtPr>
            <w:sdtEndPr/>
            <w:sdtContent>
              <w:r>
                <w:t xml:space="preserve"> </w:t>
              </w:r>
            </w:sdtContent>
          </w:sdt>
          <w:r w:rsidR="00CB7B7B" w:rsidRPr="007A2967">
            <w:t xml:space="preserve"> </w:t>
          </w:r>
          <w:sdt>
            <w:sdtPr>
              <w:tag w:val="ccAppendNum"/>
              <w:id w:val="-771171783"/>
              <w:showingPlcHdr/>
              <w:text/>
            </w:sdtPr>
            <w:sdtEndPr/>
            <w:sdtContent>
              <w:r w:rsidR="00CB7B7B" w:rsidRPr="007A2967">
                <w:t xml:space="preserve"> </w:t>
              </w:r>
            </w:sdtContent>
          </w:sdt>
        </w:p>
      </w:tc>
      <w:tc>
        <w:tcPr>
          <w:tcW w:w="854" w:type="dxa"/>
        </w:tcPr>
        <w:p w:rsidR="00CB7B7B" w:rsidRPr="007A2967" w:rsidRDefault="00CB7B7B" w:rsidP="00CB7B7B">
          <w:pPr>
            <w:pStyle w:val="Sidhuvud"/>
            <w:jc w:val="right"/>
          </w:pPr>
        </w:p>
      </w:tc>
    </w:tr>
    <w:tr w:rsidR="00CB7B7B" w:rsidTr="00985064">
      <w:trPr>
        <w:trHeight w:val="113"/>
      </w:trPr>
      <w:tc>
        <w:tcPr>
          <w:tcW w:w="4261" w:type="dxa"/>
          <w:vMerge w:val="restart"/>
        </w:tcPr>
        <w:p w:rsidR="00CB7B7B" w:rsidRDefault="00CB7B7B" w:rsidP="00CB7B7B">
          <w:pPr>
            <w:pStyle w:val="Sidhuvud"/>
          </w:pPr>
        </w:p>
      </w:tc>
      <w:tc>
        <w:tcPr>
          <w:tcW w:w="3905" w:type="dxa"/>
          <w:gridSpan w:val="2"/>
        </w:tcPr>
        <w:p w:rsidR="00CB7B7B" w:rsidRPr="00D52D07" w:rsidRDefault="00E86DC1" w:rsidP="00CB7B7B">
          <w:pPr>
            <w:pStyle w:val="Sidhuvud"/>
            <w:rPr>
              <w:rFonts w:asciiTheme="majorHAnsi" w:hAnsiTheme="majorHAnsi"/>
              <w:b/>
            </w:rPr>
          </w:pPr>
          <w:sdt>
            <w:sdtPr>
              <w:rPr>
                <w:rFonts w:asciiTheme="majorHAnsi" w:hAnsiTheme="majorHAnsi"/>
                <w:b/>
              </w:rPr>
              <w:tag w:val="ccDocname"/>
              <w:id w:val="652808169"/>
              <w:text/>
            </w:sdtPr>
            <w:sdtEndPr/>
            <w:sdtContent>
              <w:r>
                <w:rPr>
                  <w:rFonts w:asciiTheme="majorHAnsi" w:hAnsiTheme="majorHAnsi"/>
                  <w:b/>
                </w:rPr>
                <w:t>PM</w:t>
              </w:r>
            </w:sdtContent>
          </w:sdt>
        </w:p>
      </w:tc>
      <w:tc>
        <w:tcPr>
          <w:tcW w:w="854" w:type="dxa"/>
        </w:tcPr>
        <w:p w:rsidR="00CB7B7B" w:rsidRDefault="00CB7B7B" w:rsidP="00CB7B7B">
          <w:pPr>
            <w:pStyle w:val="Sidhuvud"/>
          </w:pPr>
        </w:p>
      </w:tc>
    </w:tr>
    <w:tr w:rsidR="00CB7B7B" w:rsidTr="00985064">
      <w:trPr>
        <w:trHeight w:val="227"/>
      </w:trPr>
      <w:tc>
        <w:tcPr>
          <w:tcW w:w="4261" w:type="dxa"/>
          <w:vMerge/>
        </w:tcPr>
        <w:p w:rsidR="00CB7B7B" w:rsidRPr="00101F2D" w:rsidRDefault="00CB7B7B" w:rsidP="00CB7B7B">
          <w:pPr>
            <w:pStyle w:val="Sidhuvud"/>
            <w:rPr>
              <w:rFonts w:asciiTheme="majorHAnsi" w:hAnsiTheme="majorHAnsi"/>
              <w:sz w:val="14"/>
            </w:rPr>
          </w:pPr>
        </w:p>
      </w:tc>
      <w:tc>
        <w:tcPr>
          <w:tcW w:w="1693" w:type="dxa"/>
          <w:vAlign w:val="bottom"/>
        </w:tcPr>
        <w:sdt>
          <w:sdtPr>
            <w:rPr>
              <w:rFonts w:asciiTheme="majorHAnsi" w:hAnsiTheme="majorHAnsi"/>
              <w:sz w:val="14"/>
              <w:szCs w:val="14"/>
            </w:rPr>
            <w:tag w:val="ccEnglish"/>
            <w:id w:val="-1231455850"/>
            <w:dropDownList>
              <w:listItem w:displayText="Datum" w:value="Datum"/>
              <w:listItem w:displayText=" " w:value=" "/>
              <w:listItem w:displayText="Date" w:value="Date"/>
            </w:dropDownList>
          </w:sdtPr>
          <w:sdtEndPr/>
          <w:sdtContent>
            <w:p w:rsidR="00CB7B7B" w:rsidRPr="0028346E" w:rsidRDefault="00E86DC1" w:rsidP="00CB7B7B">
              <w:pPr>
                <w:pStyle w:val="Sidhuvud"/>
                <w:rPr>
                  <w:rFonts w:asciiTheme="majorHAnsi" w:hAnsiTheme="majorHAnsi"/>
                  <w:sz w:val="14"/>
                  <w:szCs w:val="14"/>
                </w:rPr>
              </w:pPr>
              <w:r>
                <w:rPr>
                  <w:rFonts w:asciiTheme="majorHAnsi" w:hAnsiTheme="majorHAnsi"/>
                  <w:sz w:val="14"/>
                  <w:szCs w:val="14"/>
                </w:rPr>
                <w:t>Datum</w:t>
              </w:r>
            </w:p>
          </w:sdtContent>
        </w:sdt>
      </w:tc>
      <w:tc>
        <w:tcPr>
          <w:tcW w:w="2212" w:type="dxa"/>
          <w:vAlign w:val="bottom"/>
        </w:tcPr>
        <w:p w:rsidR="00CB7B7B" w:rsidRPr="00D52D07" w:rsidRDefault="00E86DC1" w:rsidP="00CB7B7B">
          <w:pPr>
            <w:pStyle w:val="Sidhuvud"/>
            <w:rPr>
              <w:rFonts w:asciiTheme="majorHAnsi" w:hAnsiTheme="majorHAnsi"/>
              <w:sz w:val="14"/>
              <w:szCs w:val="14"/>
            </w:rPr>
          </w:pPr>
          <w:sdt>
            <w:sdtPr>
              <w:rPr>
                <w:rFonts w:asciiTheme="majorHAnsi" w:hAnsiTheme="majorHAnsi"/>
                <w:sz w:val="14"/>
                <w:szCs w:val="14"/>
              </w:rPr>
              <w:tag w:val="ccPnr"/>
              <w:id w:val="-789353455"/>
              <w:text/>
            </w:sdtPr>
            <w:sdtEndPr/>
            <w:sdtContent>
              <w:r>
                <w:rPr>
                  <w:rFonts w:asciiTheme="majorHAnsi" w:hAnsiTheme="majorHAnsi"/>
                  <w:sz w:val="14"/>
                  <w:szCs w:val="14"/>
                </w:rPr>
                <w:t>Dnr</w:t>
              </w:r>
            </w:sdtContent>
          </w:sdt>
        </w:p>
      </w:tc>
      <w:tc>
        <w:tcPr>
          <w:tcW w:w="854" w:type="dxa"/>
          <w:vAlign w:val="bottom"/>
        </w:tcPr>
        <w:p w:rsidR="00CB7B7B" w:rsidRPr="00101F2D" w:rsidRDefault="00CB7B7B" w:rsidP="00CB7B7B">
          <w:pPr>
            <w:pStyle w:val="Sidhuvud"/>
            <w:rPr>
              <w:rFonts w:asciiTheme="majorHAnsi" w:hAnsiTheme="majorHAnsi"/>
              <w:sz w:val="14"/>
            </w:rPr>
          </w:pPr>
        </w:p>
      </w:tc>
    </w:tr>
    <w:tr w:rsidR="00CB7B7B" w:rsidTr="00985064">
      <w:trPr>
        <w:trHeight w:val="170"/>
      </w:trPr>
      <w:tc>
        <w:tcPr>
          <w:tcW w:w="4261" w:type="dxa"/>
          <w:vMerge/>
        </w:tcPr>
        <w:p w:rsidR="00CB7B7B" w:rsidRDefault="00CB7B7B" w:rsidP="00CB7B7B">
          <w:pPr>
            <w:pStyle w:val="Sidhuvud"/>
          </w:pPr>
        </w:p>
      </w:tc>
      <w:sdt>
        <w:sdtPr>
          <w:tag w:val="ccDate"/>
          <w:id w:val="594220655"/>
        </w:sdtPr>
        <w:sdtEndPr/>
        <w:sdtContent>
          <w:tc>
            <w:tcPr>
              <w:tcW w:w="1693" w:type="dxa"/>
            </w:tcPr>
            <w:p w:rsidR="00CB7B7B" w:rsidRDefault="00E86DC1" w:rsidP="00F521C9">
              <w:pPr>
                <w:pStyle w:val="Sidhuvud"/>
              </w:pPr>
              <w:r>
                <w:t>2020-12-18</w:t>
              </w:r>
            </w:p>
          </w:tc>
        </w:sdtContent>
      </w:sdt>
      <w:tc>
        <w:tcPr>
          <w:tcW w:w="2212" w:type="dxa"/>
          <w:vMerge w:val="restart"/>
        </w:tcPr>
        <w:sdt>
          <w:sdtPr>
            <w:alias w:val="Dnr"/>
            <w:tag w:val="ccPnrOrgnrDnr"/>
            <w:id w:val="-213734851"/>
            <w:text w:multiLine="1"/>
          </w:sdtPr>
          <w:sdtEndPr/>
          <w:sdtContent>
            <w:p w:rsidR="00CB7B7B" w:rsidRDefault="00E86DC1" w:rsidP="00CB7B7B">
              <w:pPr>
                <w:pStyle w:val="Sidhuvud"/>
              </w:pPr>
              <w:r>
                <w:t>8-634220</w:t>
              </w:r>
              <w:r>
                <w:br/>
                <w:t>8-634526</w:t>
              </w:r>
              <w:r>
                <w:br/>
                <w:t>8-634540</w:t>
              </w:r>
            </w:p>
          </w:sdtContent>
        </w:sdt>
      </w:tc>
      <w:tc>
        <w:tcPr>
          <w:tcW w:w="854" w:type="dxa"/>
        </w:tcPr>
        <w:p w:rsidR="00CB7B7B" w:rsidRDefault="00CB7B7B" w:rsidP="00CB7B7B">
          <w:pPr>
            <w:pStyle w:val="Sidhuvud"/>
          </w:pPr>
        </w:p>
      </w:tc>
    </w:tr>
    <w:tr w:rsidR="00CB7B7B" w:rsidTr="00985064">
      <w:trPr>
        <w:trHeight w:val="314"/>
      </w:trPr>
      <w:sdt>
        <w:sdtPr>
          <w:rPr>
            <w:rFonts w:ascii="Garamond" w:eastAsia="Garamond" w:hAnsi="Garamond" w:cs="Arial"/>
          </w:rPr>
          <w:tag w:val="ccNamephone"/>
          <w:id w:val="1512024873"/>
        </w:sdtPr>
        <w:sdtEndPr/>
        <w:sdtContent>
          <w:tc>
            <w:tcPr>
              <w:tcW w:w="4261" w:type="dxa"/>
              <w:tcMar>
                <w:top w:w="57" w:type="dxa"/>
              </w:tcMar>
            </w:tcPr>
            <w:p w:rsidR="00F521C9" w:rsidRDefault="00F521C9" w:rsidP="00F521C9">
              <w:pPr>
                <w:pStyle w:val="Sidhuvud"/>
                <w:rPr>
                  <w:rFonts w:ascii="Garamond" w:eastAsia="Garamond" w:hAnsi="Garamond" w:cs="Arial"/>
                </w:rPr>
              </w:pPr>
              <w:r>
                <w:rPr>
                  <w:rFonts w:ascii="Garamond" w:eastAsia="Garamond" w:hAnsi="Garamond" w:cs="Arial"/>
                </w:rPr>
                <w:t xml:space="preserve">Projektgruppen för </w:t>
              </w:r>
            </w:p>
            <w:p w:rsidR="00CB7B7B" w:rsidRPr="00F521C9" w:rsidRDefault="00F521C9" w:rsidP="00F521C9">
              <w:pPr>
                <w:pStyle w:val="Sidhuvud"/>
                <w:rPr>
                  <w:rFonts w:ascii="Garamond" w:eastAsia="Garamond" w:hAnsi="Garamond" w:cs="Arial"/>
                </w:rPr>
              </w:pPr>
              <w:r>
                <w:rPr>
                  <w:rFonts w:ascii="Garamond" w:eastAsia="Garamond" w:hAnsi="Garamond" w:cs="Arial"/>
                </w:rPr>
                <w:t>föreskrifter om kassaregister</w:t>
              </w:r>
            </w:p>
          </w:tc>
        </w:sdtContent>
      </w:sdt>
      <w:tc>
        <w:tcPr>
          <w:tcW w:w="1693" w:type="dxa"/>
        </w:tcPr>
        <w:p w:rsidR="00CB7B7B" w:rsidRDefault="00CB7B7B" w:rsidP="00CB7B7B">
          <w:pPr>
            <w:pStyle w:val="Sidhuvud"/>
          </w:pPr>
        </w:p>
      </w:tc>
      <w:tc>
        <w:tcPr>
          <w:tcW w:w="2212" w:type="dxa"/>
          <w:vMerge/>
        </w:tcPr>
        <w:p w:rsidR="00CB7B7B" w:rsidRDefault="00CB7B7B" w:rsidP="00CB7B7B">
          <w:pPr>
            <w:pStyle w:val="Sidhuvud"/>
          </w:pPr>
        </w:p>
      </w:tc>
      <w:tc>
        <w:tcPr>
          <w:tcW w:w="854" w:type="dxa"/>
        </w:tcPr>
        <w:p w:rsidR="00CB7B7B" w:rsidRDefault="00CB7B7B" w:rsidP="00CB7B7B">
          <w:pPr>
            <w:pStyle w:val="Sidhuvud"/>
          </w:pPr>
        </w:p>
      </w:tc>
    </w:tr>
  </w:tbl>
  <w:p w:rsidR="00CB7B7B" w:rsidRDefault="00CB7B7B" w:rsidP="00CB7B7B">
    <w:pPr>
      <w:pStyle w:val="Sidhuvud"/>
    </w:pPr>
  </w:p>
  <w:p w:rsidR="00CB7B7B" w:rsidRDefault="00CB7B7B" w:rsidP="00CB7B7B">
    <w:pPr>
      <w:pStyle w:val="Sidhuvud"/>
    </w:pPr>
  </w:p>
  <w:p w:rsidR="00C54F35" w:rsidRPr="00CB7B7B" w:rsidRDefault="00E86DC1" w:rsidP="00CB7B7B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395466E1" wp14:editId="395466E2">
          <wp:simplePos x="0" y="0"/>
          <wp:positionH relativeFrom="page">
            <wp:posOffset>1219200</wp:posOffset>
          </wp:positionH>
          <wp:positionV relativeFrom="page">
            <wp:posOffset>512445</wp:posOffset>
          </wp:positionV>
          <wp:extent cx="1936750" cy="431800"/>
          <wp:effectExtent l="0" t="0" r="6350" b="0"/>
          <wp:wrapNone/>
          <wp:docPr id="8" name="Bildobjekt 8" descr="LOGO&#10;&#10;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B7E442F"/>
    <w:multiLevelType w:val="hybridMultilevel"/>
    <w:tmpl w:val="8A683AAC"/>
    <w:lvl w:ilvl="0" w:tplc="21E4A55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21A122D"/>
    <w:multiLevelType w:val="multilevel"/>
    <w:tmpl w:val="9914FA8C"/>
    <w:numStyleLink w:val="SKVListor"/>
  </w:abstractNum>
  <w:abstractNum w:abstractNumId="5" w15:restartNumberingAfterBreak="0">
    <w:nsid w:val="55740A47"/>
    <w:multiLevelType w:val="hybridMultilevel"/>
    <w:tmpl w:val="D8CC9B1C"/>
    <w:lvl w:ilvl="0" w:tplc="B7A230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reated" w:val="True"/>
    <w:docVar w:name="FilenameInDoc" w:val="0"/>
    <w:docVar w:name="ForeignNumber" w:val="0"/>
    <w:docVar w:name="Internt" w:val="Kontaktformulär"/>
    <w:docVar w:name="Lang" w:val="0"/>
    <w:docVar w:name="Pagenum" w:val="0"/>
    <w:docVar w:name="RegEmail" w:val="Huvudkontoret"/>
    <w:docVar w:name="StaticDate" w:val="-1"/>
    <w:docVar w:name="Type" w:val="Dokument med logotyp.dotx"/>
  </w:docVars>
  <w:rsids>
    <w:rsidRoot w:val="00F521C9"/>
    <w:rsid w:val="000219CC"/>
    <w:rsid w:val="000230F8"/>
    <w:rsid w:val="00056DC6"/>
    <w:rsid w:val="00087A68"/>
    <w:rsid w:val="000C2C14"/>
    <w:rsid w:val="000E44A5"/>
    <w:rsid w:val="001332C6"/>
    <w:rsid w:val="0016199D"/>
    <w:rsid w:val="00163645"/>
    <w:rsid w:val="00196FE4"/>
    <w:rsid w:val="001A6416"/>
    <w:rsid w:val="001F06D6"/>
    <w:rsid w:val="00207BAD"/>
    <w:rsid w:val="002A5ED5"/>
    <w:rsid w:val="002D4B22"/>
    <w:rsid w:val="002E0B1E"/>
    <w:rsid w:val="002F03AA"/>
    <w:rsid w:val="0031301F"/>
    <w:rsid w:val="00331C63"/>
    <w:rsid w:val="003343AC"/>
    <w:rsid w:val="003543FF"/>
    <w:rsid w:val="00361EE5"/>
    <w:rsid w:val="003838A1"/>
    <w:rsid w:val="00397672"/>
    <w:rsid w:val="00397E06"/>
    <w:rsid w:val="003A254D"/>
    <w:rsid w:val="003C165D"/>
    <w:rsid w:val="003F2013"/>
    <w:rsid w:val="003F63A0"/>
    <w:rsid w:val="00406F81"/>
    <w:rsid w:val="00416A87"/>
    <w:rsid w:val="00424697"/>
    <w:rsid w:val="004C4824"/>
    <w:rsid w:val="004C7BD8"/>
    <w:rsid w:val="004E0796"/>
    <w:rsid w:val="004E7B9B"/>
    <w:rsid w:val="00507DDA"/>
    <w:rsid w:val="00516A59"/>
    <w:rsid w:val="00520EC5"/>
    <w:rsid w:val="00523843"/>
    <w:rsid w:val="00541E5D"/>
    <w:rsid w:val="005611DE"/>
    <w:rsid w:val="00571BEA"/>
    <w:rsid w:val="0057778D"/>
    <w:rsid w:val="00580062"/>
    <w:rsid w:val="005821A0"/>
    <w:rsid w:val="005853EE"/>
    <w:rsid w:val="005859C3"/>
    <w:rsid w:val="005A3C55"/>
    <w:rsid w:val="00603350"/>
    <w:rsid w:val="0062414A"/>
    <w:rsid w:val="006340A5"/>
    <w:rsid w:val="00640E88"/>
    <w:rsid w:val="006611A2"/>
    <w:rsid w:val="006B64FB"/>
    <w:rsid w:val="006F3559"/>
    <w:rsid w:val="007216B2"/>
    <w:rsid w:val="007362A9"/>
    <w:rsid w:val="00751039"/>
    <w:rsid w:val="00754F6B"/>
    <w:rsid w:val="00756574"/>
    <w:rsid w:val="007B0C2F"/>
    <w:rsid w:val="007C37DD"/>
    <w:rsid w:val="008024E8"/>
    <w:rsid w:val="0082602A"/>
    <w:rsid w:val="008378BE"/>
    <w:rsid w:val="00865A20"/>
    <w:rsid w:val="00873AF8"/>
    <w:rsid w:val="00873E88"/>
    <w:rsid w:val="008B77C8"/>
    <w:rsid w:val="00913189"/>
    <w:rsid w:val="0092699A"/>
    <w:rsid w:val="009323CA"/>
    <w:rsid w:val="009741CE"/>
    <w:rsid w:val="009911CF"/>
    <w:rsid w:val="009B03C0"/>
    <w:rsid w:val="009B2040"/>
    <w:rsid w:val="00A277BE"/>
    <w:rsid w:val="00A419A4"/>
    <w:rsid w:val="00A42BA6"/>
    <w:rsid w:val="00A55F3A"/>
    <w:rsid w:val="00A63305"/>
    <w:rsid w:val="00A745DE"/>
    <w:rsid w:val="00AA2F4C"/>
    <w:rsid w:val="00AB3D66"/>
    <w:rsid w:val="00AD797B"/>
    <w:rsid w:val="00B040F1"/>
    <w:rsid w:val="00B23178"/>
    <w:rsid w:val="00B557D4"/>
    <w:rsid w:val="00BB1ABE"/>
    <w:rsid w:val="00BF5F7B"/>
    <w:rsid w:val="00C136C0"/>
    <w:rsid w:val="00C260D7"/>
    <w:rsid w:val="00C54F35"/>
    <w:rsid w:val="00C609B2"/>
    <w:rsid w:val="00C71F01"/>
    <w:rsid w:val="00CB7B7B"/>
    <w:rsid w:val="00CD56FD"/>
    <w:rsid w:val="00CF2793"/>
    <w:rsid w:val="00D17330"/>
    <w:rsid w:val="00D24C4E"/>
    <w:rsid w:val="00D43C48"/>
    <w:rsid w:val="00D675E6"/>
    <w:rsid w:val="00D960BA"/>
    <w:rsid w:val="00DA7456"/>
    <w:rsid w:val="00DB260A"/>
    <w:rsid w:val="00DC347D"/>
    <w:rsid w:val="00DC7B72"/>
    <w:rsid w:val="00E20424"/>
    <w:rsid w:val="00E27A18"/>
    <w:rsid w:val="00E37465"/>
    <w:rsid w:val="00E425CF"/>
    <w:rsid w:val="00E6122B"/>
    <w:rsid w:val="00E656CB"/>
    <w:rsid w:val="00E86DC1"/>
    <w:rsid w:val="00EA7E15"/>
    <w:rsid w:val="00EF0657"/>
    <w:rsid w:val="00F521C9"/>
    <w:rsid w:val="00F72C85"/>
    <w:rsid w:val="00F83EB9"/>
    <w:rsid w:val="00FA318E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606180"/>
  <w15:docId w15:val="{B1DC098E-33C4-4D16-A6FC-E33D222D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3A0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8378BE"/>
    <w:pPr>
      <w:keepNext/>
      <w:keepLines/>
      <w:numPr>
        <w:numId w:val="15"/>
      </w:numPr>
      <w:spacing w:before="48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378BE"/>
    <w:pPr>
      <w:keepNext/>
      <w:keepLines/>
      <w:numPr>
        <w:ilvl w:val="1"/>
        <w:numId w:val="15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8378BE"/>
    <w:pPr>
      <w:keepNext/>
      <w:keepLines/>
      <w:numPr>
        <w:ilvl w:val="2"/>
        <w:numId w:val="15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8378BE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AD79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75370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8378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378BE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8378BE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8378BE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3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styleId="Platshllartext">
    <w:name w:val="Placeholder Text"/>
    <w:basedOn w:val="Standardstycketeckensnitt"/>
    <w:uiPriority w:val="99"/>
    <w:semiHidden/>
    <w:rsid w:val="00C54F35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F35"/>
    <w:rPr>
      <w:rFonts w:ascii="Tahoma" w:hAnsi="Tahoma" w:cs="Tahoma"/>
      <w:sz w:val="16"/>
      <w:szCs w:val="16"/>
    </w:rPr>
  </w:style>
  <w:style w:type="table" w:customStyle="1" w:styleId="Tabellrutnt1">
    <w:name w:val="Tabellrutnät1"/>
    <w:basedOn w:val="Normaltabell"/>
    <w:next w:val="Tabellrutnt"/>
    <w:uiPriority w:val="59"/>
    <w:rsid w:val="000E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0E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medindrag">
    <w:name w:val="Body Text Indent"/>
    <w:basedOn w:val="Brdtext"/>
    <w:link w:val="BrdtextmedindragChar"/>
    <w:unhideWhenUsed/>
    <w:rsid w:val="00E37465"/>
    <w:pPr>
      <w:ind w:firstLine="170"/>
    </w:pPr>
  </w:style>
  <w:style w:type="character" w:customStyle="1" w:styleId="BrdtextmedindragChar">
    <w:name w:val="Brödtext med indrag Char"/>
    <w:basedOn w:val="Standardstycketeckensnitt"/>
    <w:link w:val="Brdtextmedindrag"/>
    <w:rsid w:val="00E37465"/>
    <w:rPr>
      <w:rFonts w:ascii="Times New Roman" w:eastAsia="Times New Roman" w:hAnsi="Times New Roman" w:cs="Times New Roman"/>
      <w:sz w:val="20"/>
      <w:szCs w:val="20"/>
    </w:rPr>
  </w:style>
  <w:style w:type="paragraph" w:styleId="Brdtext">
    <w:name w:val="Body Text"/>
    <w:basedOn w:val="Normal"/>
    <w:next w:val="Brdtextmedindrag"/>
    <w:link w:val="BrdtextChar"/>
    <w:unhideWhenUsed/>
    <w:rsid w:val="00E37465"/>
    <w:pPr>
      <w:tabs>
        <w:tab w:val="left" w:pos="2268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rdtextChar">
    <w:name w:val="Brödtext Char"/>
    <w:basedOn w:val="Standardstycketeckensnitt"/>
    <w:link w:val="Brdtext"/>
    <w:rsid w:val="00E37465"/>
    <w:rPr>
      <w:rFonts w:ascii="Times New Roman" w:eastAsia="Times New Roman" w:hAnsi="Times New Roman" w:cs="Times New Roman"/>
      <w:sz w:val="20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797B"/>
    <w:rPr>
      <w:rFonts w:asciiTheme="majorHAnsi" w:eastAsiaTheme="majorEastAsia" w:hAnsiTheme="majorHAnsi" w:cstheme="majorBidi"/>
      <w:color w:val="675370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t\office-mallar\office16\Skatteverket\Dokument%20med%20logoty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27A2B269414ECEADF87687395C4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A0F9E-9487-4DA6-A631-3ABD956CA59A}"/>
      </w:docPartPr>
      <w:docPartBody>
        <w:p w:rsidR="00FB6CE5" w:rsidRDefault="00477C76" w:rsidP="00477C76">
          <w:pPr>
            <w:pStyle w:val="3227A2B269414ECEADF87687395C46BC"/>
          </w:pPr>
          <w:r w:rsidRPr="00521BA1">
            <w:rPr>
              <w:rStyle w:val="Platshllartext"/>
            </w:rPr>
            <w:t>Välj ett objekt.</w:t>
          </w:r>
        </w:p>
      </w:docPartBody>
    </w:docPart>
    <w:docPart>
      <w:docPartPr>
        <w:name w:val="DDAFCD68245445E2A369614008572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04BF1-4EEA-42F2-BB24-EDE478340114}"/>
      </w:docPartPr>
      <w:docPartBody>
        <w:p w:rsidR="00FB6CE5" w:rsidRDefault="00477C76" w:rsidP="00477C76">
          <w:pPr>
            <w:pStyle w:val="DDAFCD68245445E2A369614008572776"/>
          </w:pPr>
          <w:r w:rsidRPr="00243E0B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652623DFF6748258C44E9EA451FD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69D90-79D4-4DFB-95EC-AA394877C493}"/>
      </w:docPartPr>
      <w:docPartBody>
        <w:p w:rsidR="00FB6CE5" w:rsidRDefault="00477C76" w:rsidP="00477C76">
          <w:pPr>
            <w:pStyle w:val="F652623DFF6748258C44E9EA451FD9CF"/>
          </w:pPr>
          <w:r w:rsidRPr="00243E0B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6244E2349D465D9AC967A0F519EA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8E055-9398-41DF-9EF5-E67FCA40EC0C}"/>
      </w:docPartPr>
      <w:docPartBody>
        <w:p w:rsidR="00FB6CE5" w:rsidRDefault="00477C76" w:rsidP="00477C76">
          <w:pPr>
            <w:pStyle w:val="8D6244E2349D465D9AC967A0F519EACE"/>
          </w:pPr>
          <w:r w:rsidRPr="00DE67AB">
            <w:rPr>
              <w:rFonts w:ascii="Arial" w:hAnsi="Arial"/>
              <w:b/>
              <w:sz w:val="16"/>
            </w:rPr>
            <w:t xml:space="preserve"> </w:t>
          </w:r>
        </w:p>
      </w:docPartBody>
    </w:docPart>
    <w:docPart>
      <w:docPartPr>
        <w:name w:val="DefaultPlaceholder_-1854013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03A0AE-30E4-4D7E-A1BA-7748FA63C1FE}"/>
      </w:docPartPr>
      <w:docPartBody>
        <w:p w:rsidR="00FB6CE5" w:rsidRDefault="00477C76">
          <w:r w:rsidRPr="00EE120A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552D1-A5F2-42A8-8A78-F042A6F2ADB1}"/>
      </w:docPartPr>
      <w:docPartBody>
        <w:p w:rsidR="00FB6CE5" w:rsidRDefault="00477C76">
          <w:r w:rsidRPr="00EE120A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76"/>
    <w:rsid w:val="00477C76"/>
    <w:rsid w:val="00FB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77C76"/>
    <w:rPr>
      <w:color w:val="808080"/>
    </w:rPr>
  </w:style>
  <w:style w:type="paragraph" w:customStyle="1" w:styleId="3227A2B269414ECEADF87687395C46BC">
    <w:name w:val="3227A2B269414ECEADF87687395C46BC"/>
    <w:rsid w:val="00477C76"/>
  </w:style>
  <w:style w:type="paragraph" w:customStyle="1" w:styleId="DDAFCD68245445E2A369614008572776">
    <w:name w:val="DDAFCD68245445E2A369614008572776"/>
    <w:rsid w:val="00477C76"/>
  </w:style>
  <w:style w:type="paragraph" w:customStyle="1" w:styleId="F652623DFF6748258C44E9EA451FD9CF">
    <w:name w:val="F652623DFF6748258C44E9EA451FD9CF"/>
    <w:rsid w:val="00477C76"/>
  </w:style>
  <w:style w:type="paragraph" w:customStyle="1" w:styleId="8D6244E2349D465D9AC967A0F519EACE">
    <w:name w:val="8D6244E2349D465D9AC967A0F519EACE"/>
    <w:rsid w:val="00477C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D61AB8A77A0E47A66CCD7406471ACE" ma:contentTypeVersion="9" ma:contentTypeDescription="Skapa ett nytt dokument." ma:contentTypeScope="" ma:versionID="f5d23cbdf4235fa374fd5e924b8cf387">
  <xsd:schema xmlns:xsd="http://www.w3.org/2001/XMLSchema" xmlns:xs="http://www.w3.org/2001/XMLSchema" xmlns:p="http://schemas.microsoft.com/office/2006/metadata/properties" xmlns:ns2="a2c8835c-d3d0-4b69-b07f-f6fe9a9179bf" xmlns:ns3="07d149a3-ae10-47d9-91b5-5b543d868ada" targetNamespace="http://schemas.microsoft.com/office/2006/metadata/properties" ma:root="true" ma:fieldsID="7b26c4be6d0e6d5a4a58893de78d302d" ns2:_="" ns3:_="">
    <xsd:import namespace="a2c8835c-d3d0-4b69-b07f-f6fe9a9179bf"/>
    <xsd:import namespace="07d149a3-ae10-47d9-91b5-5b543d868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8835c-d3d0-4b69-b07f-f6fe9a917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49a3-ae10-47d9-91b5-5b543d868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00DD-D5C4-412A-BA61-9D9CAE144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8835c-d3d0-4b69-b07f-f6fe9a9179bf"/>
    <ds:schemaRef ds:uri="07d149a3-ae10-47d9-91b5-5b543d868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CDBFD9-3333-4A78-B190-09D1905FFC62}">
  <ds:schemaRefs>
    <ds:schemaRef ds:uri="http://purl.org/dc/elements/1.1/"/>
    <ds:schemaRef ds:uri="http://schemas.openxmlformats.org/package/2006/metadata/core-properties"/>
    <ds:schemaRef ds:uri="a2c8835c-d3d0-4b69-b07f-f6fe9a9179bf"/>
    <ds:schemaRef ds:uri="http://www.w3.org/XML/1998/namespace"/>
    <ds:schemaRef ds:uri="07d149a3-ae10-47d9-91b5-5b543d868ada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F218CD-4130-42A3-9B61-F94A3F2A64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6AAC9B-E7DB-49BE-90C5-E418E1E2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med logotyp.dotx</Template>
  <TotalTime>1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Bjergert</dc:creator>
  <cp:lastModifiedBy>Urban Bjergert</cp:lastModifiedBy>
  <cp:revision>2</cp:revision>
  <dcterms:created xsi:type="dcterms:W3CDTF">2020-12-17T17:31:00Z</dcterms:created>
  <dcterms:modified xsi:type="dcterms:W3CDTF">2020-12-17T17:31:00Z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fir">
    <vt:lpwstr>Nej</vt:lpwstr>
  </property>
  <property fmtid="{D5CDD505-2E9C-101B-9397-08002B2CF9AE}" pid="3" name="ContentTypeId">
    <vt:lpwstr>0x01010009D61AB8A77A0E47A66CCD7406471ACE</vt:lpwstr>
  </property>
</Properties>
</file>