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19" w:rsidRPr="00361A19" w:rsidRDefault="00C82FD3" w:rsidP="00361A19">
      <w:pPr>
        <w:pStyle w:val="Rubrik1"/>
      </w:pPr>
      <w:r>
        <w:t>Skatteverkets föreskrifter</w:t>
      </w:r>
      <w:r w:rsidR="0055127D">
        <w:t xml:space="preserve"> </w:t>
      </w:r>
      <w:r w:rsidR="00BC0A41">
        <w:br/>
      </w:r>
      <w:r w:rsidR="00BC0A41" w:rsidRPr="0002298E">
        <w:t>om</w:t>
      </w:r>
      <w:r w:rsidR="00D57BD6" w:rsidRPr="0002298E">
        <w:t xml:space="preserve"> </w:t>
      </w:r>
      <w:bookmarkStart w:id="0" w:name="Start"/>
      <w:bookmarkEnd w:id="0"/>
      <w:r w:rsidR="0093354F" w:rsidRPr="0002298E">
        <w:t xml:space="preserve">standardexport av data </w:t>
      </w:r>
      <w:r w:rsidR="00355ACE" w:rsidRPr="0002298E">
        <w:t>i</w:t>
      </w:r>
      <w:r w:rsidR="0093354F" w:rsidRPr="0002298E">
        <w:t xml:space="preserve"> journalminne</w:t>
      </w:r>
      <w:r w:rsidR="005B658F" w:rsidRPr="0002298E">
        <w:t xml:space="preserve"> från kassaregister</w:t>
      </w:r>
    </w:p>
    <w:p w:rsidR="00C107BA" w:rsidRDefault="009D4F42" w:rsidP="00C107BA">
      <w:pPr>
        <w:pStyle w:val="Beslutadeden"/>
      </w:pPr>
      <w:r>
        <w:t>b</w:t>
      </w:r>
      <w:r w:rsidR="00FC3D6A">
        <w:t xml:space="preserve">eslutade </w:t>
      </w:r>
      <w:r w:rsidR="0059405D">
        <w:t>den</w:t>
      </w:r>
      <w:r w:rsidR="00D57BD6">
        <w:t xml:space="preserve"> </w:t>
      </w:r>
      <w:r w:rsidR="0093354F">
        <w:t xml:space="preserve">x månad 202X. </w:t>
      </w:r>
    </w:p>
    <w:p w:rsidR="0093354F" w:rsidRDefault="0093354F" w:rsidP="00E91354">
      <w:r w:rsidRPr="00747F91">
        <w:t>Skatteverket föreskriver</w:t>
      </w:r>
      <w:r w:rsidRPr="00747F91">
        <w:rPr>
          <w:rStyle w:val="Fotnotsreferens"/>
        </w:rPr>
        <w:footnoteReference w:id="1"/>
      </w:r>
      <w:r w:rsidRPr="00747F91">
        <w:t xml:space="preserve"> med stöd av 9 kap. 3 § skatteförfarande</w:t>
      </w:r>
      <w:r w:rsidRPr="00747F91">
        <w:softHyphen/>
        <w:t xml:space="preserve">förordningen (2011:1261) följande.  </w:t>
      </w:r>
      <w:r w:rsidRPr="005548AC">
        <w:rPr>
          <w:color w:val="FF0000"/>
        </w:rPr>
        <w:t xml:space="preserve"> </w:t>
      </w:r>
    </w:p>
    <w:p w:rsidR="005B658F" w:rsidRDefault="005B658F" w:rsidP="0093354F"/>
    <w:p w:rsidR="005B658F" w:rsidRPr="00747F91" w:rsidRDefault="005B658F" w:rsidP="007F10AB">
      <w:pPr>
        <w:pStyle w:val="Rubrik1"/>
      </w:pPr>
      <w:r w:rsidRPr="00747F91">
        <w:t xml:space="preserve">1 kap. </w:t>
      </w:r>
      <w:r w:rsidRPr="00747F91">
        <w:tab/>
        <w:t>Föreskrifternas tillämpningsområde</w:t>
      </w:r>
      <w:bookmarkStart w:id="1" w:name="BM3460"/>
      <w:bookmarkEnd w:id="1"/>
    </w:p>
    <w:p w:rsidR="005B658F" w:rsidRPr="00456FBF" w:rsidRDefault="005B658F" w:rsidP="005B658F">
      <w:pPr>
        <w:pStyle w:val="Paragraf"/>
      </w:pPr>
      <w:r w:rsidRPr="00456FBF">
        <w:t>Av 39 kap. 2 § skatteförfarandelagen (2011:1244) framgår att med kassa</w:t>
      </w:r>
      <w:r w:rsidRPr="00456FBF">
        <w:softHyphen/>
        <w:t xml:space="preserve">register avses kassaapparat, kassaterminal, kassasystem och liknande apparatur för registrering av försäljning av varor eller tjänster mot kontant betalning eller mot betalning med kontokort.   </w:t>
      </w:r>
    </w:p>
    <w:p w:rsidR="005B658F" w:rsidRPr="007F7EEE" w:rsidRDefault="005B658F" w:rsidP="002144BB">
      <w:r w:rsidRPr="00456FBF">
        <w:t>Som en del i ett kassaregistersystem ska alltid ingå en kontroll</w:t>
      </w:r>
      <w:r w:rsidRPr="00456FBF">
        <w:softHyphen/>
        <w:t xml:space="preserve">enhet eller ett kontrollsystem. Särskilda </w:t>
      </w:r>
      <w:r w:rsidRPr="005F5FD1">
        <w:t>bestämmelser om krav på kassa</w:t>
      </w:r>
      <w:r w:rsidRPr="005F5FD1">
        <w:softHyphen/>
        <w:t xml:space="preserve">register finns i Skatteverkets föreskrifter </w:t>
      </w:r>
      <w:r w:rsidR="00B21BD5" w:rsidRPr="005F5FD1">
        <w:t>(SKVFS 2014:9</w:t>
      </w:r>
      <w:r w:rsidRPr="005F5FD1">
        <w:t>) om krav på kassaregister. Särskilda bestämmelser om kontrollenheten finns i Skatteverkets föreskrifter (SKVFS 2009:2) om kontrollenhet till kassa</w:t>
      </w:r>
      <w:r w:rsidRPr="005F5FD1">
        <w:softHyphen/>
        <w:t>register</w:t>
      </w:r>
      <w:r w:rsidRPr="003C720C">
        <w:t xml:space="preserve">. Särskilda bestämmelser om kontrollsystemet finns i Skatteverkets föreskrifter </w:t>
      </w:r>
      <w:r w:rsidR="003C720C" w:rsidRPr="003C720C">
        <w:t>(SKVFS 2020:9</w:t>
      </w:r>
      <w:r w:rsidRPr="003C720C">
        <w:t>) om kontrollsystem till kassa</w:t>
      </w:r>
      <w:r w:rsidR="00B21BD5">
        <w:softHyphen/>
      </w:r>
      <w:r w:rsidRPr="003C720C">
        <w:t>register. Särskilda bestämmelser om användning av kassaregister finns i Skatteverkets föreskrifter (SKVFS 2014:10) om användning av kassa</w:t>
      </w:r>
      <w:r w:rsidRPr="003C720C">
        <w:softHyphen/>
      </w:r>
      <w:r w:rsidRPr="003C720C">
        <w:softHyphen/>
        <w:t>register. I dessa</w:t>
      </w:r>
      <w:r w:rsidRPr="007F7EEE">
        <w:t xml:space="preserve"> föreskrifter finns bestämmel</w:t>
      </w:r>
      <w:r w:rsidRPr="007F7EEE">
        <w:softHyphen/>
        <w:t xml:space="preserve">ser om standardexport av data </w:t>
      </w:r>
      <w:r w:rsidR="00355ACE" w:rsidRPr="007F7EEE">
        <w:t>i</w:t>
      </w:r>
      <w:r w:rsidRPr="007F7EEE">
        <w:t xml:space="preserve"> journalminne från </w:t>
      </w:r>
      <w:r w:rsidR="002144BB" w:rsidRPr="007F7EEE">
        <w:t>kassa</w:t>
      </w:r>
      <w:r w:rsidR="002144BB" w:rsidRPr="007F7EEE">
        <w:softHyphen/>
        <w:t>register.</w:t>
      </w:r>
    </w:p>
    <w:p w:rsidR="002144BB" w:rsidRDefault="002144BB" w:rsidP="002144BB">
      <w:r>
        <w:t xml:space="preserve">Innehållet i föreskrifterna är uppdelat enligt följande. </w:t>
      </w:r>
    </w:p>
    <w:p w:rsidR="002144BB" w:rsidRPr="0002298E" w:rsidRDefault="002144BB" w:rsidP="002144BB">
      <w:r>
        <w:t xml:space="preserve">1 </w:t>
      </w:r>
      <w:r w:rsidR="00355ACE" w:rsidRPr="0002298E">
        <w:t xml:space="preserve">kap. </w:t>
      </w:r>
      <w:r w:rsidR="00355ACE" w:rsidRPr="0002298E">
        <w:tab/>
        <w:t>Föreskrifternas tillämpni</w:t>
      </w:r>
      <w:r w:rsidRPr="0002298E">
        <w:t>ngsområde</w:t>
      </w:r>
    </w:p>
    <w:p w:rsidR="002144BB" w:rsidRPr="0002298E" w:rsidRDefault="002144BB" w:rsidP="002144BB">
      <w:r w:rsidRPr="0002298E">
        <w:t xml:space="preserve">2 kap. </w:t>
      </w:r>
      <w:r w:rsidRPr="0002298E">
        <w:tab/>
        <w:t>Definitioner</w:t>
      </w:r>
    </w:p>
    <w:p w:rsidR="00355ACE" w:rsidRPr="0002298E" w:rsidRDefault="006A6043" w:rsidP="002144BB">
      <w:r w:rsidRPr="0002298E">
        <w:t xml:space="preserve">3 kap. </w:t>
      </w:r>
      <w:r w:rsidRPr="0002298E">
        <w:tab/>
        <w:t xml:space="preserve">Överföring </w:t>
      </w:r>
      <w:r w:rsidR="00F36202" w:rsidRPr="0002298E">
        <w:t xml:space="preserve">av </w:t>
      </w:r>
      <w:r w:rsidRPr="0002298E">
        <w:t xml:space="preserve">data </w:t>
      </w:r>
      <w:r w:rsidR="008F1BCA" w:rsidRPr="0002298E">
        <w:t>till XML</w:t>
      </w:r>
    </w:p>
    <w:p w:rsidR="002144BB" w:rsidRPr="0002298E" w:rsidRDefault="006A6043" w:rsidP="002144BB">
      <w:r w:rsidRPr="0002298E">
        <w:t>4</w:t>
      </w:r>
      <w:r w:rsidR="002144BB" w:rsidRPr="0002298E">
        <w:t xml:space="preserve"> kap. </w:t>
      </w:r>
      <w:r w:rsidR="002144BB" w:rsidRPr="0002298E">
        <w:tab/>
        <w:t>Inledande element</w:t>
      </w:r>
    </w:p>
    <w:p w:rsidR="00D3180B" w:rsidRDefault="006A6043" w:rsidP="00D3180B">
      <w:r w:rsidRPr="0002298E">
        <w:t>5</w:t>
      </w:r>
      <w:r w:rsidR="002144BB" w:rsidRPr="0002298E">
        <w:t xml:space="preserve"> kap. </w:t>
      </w:r>
      <w:r w:rsidR="002144BB" w:rsidRPr="0002298E">
        <w:tab/>
        <w:t>Gemensamma element</w:t>
      </w:r>
      <w:r w:rsidR="00D3180B">
        <w:t xml:space="preserve"> </w:t>
      </w:r>
    </w:p>
    <w:p w:rsidR="002144BB" w:rsidRDefault="006A6043" w:rsidP="002144BB">
      <w:r>
        <w:t>6</w:t>
      </w:r>
      <w:r w:rsidR="002144BB">
        <w:t xml:space="preserve"> kap. </w:t>
      </w:r>
      <w:r w:rsidR="002144BB">
        <w:tab/>
      </w:r>
      <w:r w:rsidR="002144BB" w:rsidRPr="00E00784">
        <w:t>Registrera artikel</w:t>
      </w:r>
    </w:p>
    <w:p w:rsidR="002144BB" w:rsidRDefault="006A6043" w:rsidP="002144BB">
      <w:r>
        <w:t>7</w:t>
      </w:r>
      <w:r w:rsidR="002144BB">
        <w:t xml:space="preserve"> kap. </w:t>
      </w:r>
      <w:r w:rsidR="002144BB">
        <w:tab/>
      </w:r>
      <w:r w:rsidR="002144BB" w:rsidRPr="00E00784">
        <w:t>Ändra registrerad artikel</w:t>
      </w:r>
    </w:p>
    <w:p w:rsidR="002144BB" w:rsidRDefault="006A6043" w:rsidP="002144BB">
      <w:r>
        <w:t>8</w:t>
      </w:r>
      <w:r w:rsidR="002144BB">
        <w:t xml:space="preserve"> kap. </w:t>
      </w:r>
      <w:r w:rsidR="002144BB" w:rsidRPr="00E00784">
        <w:tab/>
        <w:t>Radera registrerad artikel</w:t>
      </w:r>
    </w:p>
    <w:p w:rsidR="002144BB" w:rsidRDefault="006A6043" w:rsidP="002144BB">
      <w:r>
        <w:t>9</w:t>
      </w:r>
      <w:r w:rsidR="002144BB">
        <w:t xml:space="preserve"> kap. </w:t>
      </w:r>
      <w:r w:rsidR="002144BB">
        <w:tab/>
      </w:r>
      <w:r w:rsidR="002144BB" w:rsidRPr="00E00784">
        <w:t>Parkera registrerad artikel</w:t>
      </w:r>
    </w:p>
    <w:p w:rsidR="002144BB" w:rsidRDefault="006A6043" w:rsidP="002144BB">
      <w:r>
        <w:t>10</w:t>
      </w:r>
      <w:r w:rsidR="002144BB">
        <w:t xml:space="preserve"> kap. </w:t>
      </w:r>
      <w:r w:rsidR="002144BB">
        <w:tab/>
      </w:r>
      <w:r w:rsidR="002144BB" w:rsidRPr="00E00784">
        <w:t>Öppna parkering</w:t>
      </w:r>
    </w:p>
    <w:p w:rsidR="002144BB" w:rsidRDefault="006A6043" w:rsidP="002144BB">
      <w:r>
        <w:t>11</w:t>
      </w:r>
      <w:r w:rsidR="002144BB">
        <w:t xml:space="preserve"> kap. </w:t>
      </w:r>
      <w:r w:rsidR="002144BB">
        <w:tab/>
      </w:r>
      <w:r w:rsidR="002144BB" w:rsidRPr="00E00784">
        <w:t>Radera parkerad artikel</w:t>
      </w:r>
    </w:p>
    <w:p w:rsidR="002144BB" w:rsidRDefault="006A6043" w:rsidP="002144BB">
      <w:r>
        <w:t>12</w:t>
      </w:r>
      <w:r w:rsidR="002144BB">
        <w:t xml:space="preserve"> kap. </w:t>
      </w:r>
      <w:r w:rsidR="002144BB">
        <w:tab/>
      </w:r>
      <w:r w:rsidR="002144BB" w:rsidRPr="00E00784">
        <w:t>Ändra parkerad artikel</w:t>
      </w:r>
    </w:p>
    <w:p w:rsidR="002144BB" w:rsidRDefault="006A6043" w:rsidP="002144BB">
      <w:r>
        <w:t>13</w:t>
      </w:r>
      <w:r w:rsidR="002144BB">
        <w:t xml:space="preserve"> kap. </w:t>
      </w:r>
      <w:r w:rsidR="002144BB">
        <w:tab/>
      </w:r>
      <w:r w:rsidR="002144BB" w:rsidRPr="00E00784">
        <w:t>Flytta parkerad artikel</w:t>
      </w:r>
    </w:p>
    <w:p w:rsidR="002144BB" w:rsidRDefault="002144BB" w:rsidP="002144BB">
      <w:r>
        <w:lastRenderedPageBreak/>
        <w:t>1</w:t>
      </w:r>
      <w:r w:rsidR="006A6043">
        <w:t>4</w:t>
      </w:r>
      <w:r>
        <w:t xml:space="preserve"> kap. </w:t>
      </w:r>
      <w:r>
        <w:tab/>
      </w:r>
      <w:r w:rsidRPr="00E00784">
        <w:t>Stänga parkering</w:t>
      </w:r>
    </w:p>
    <w:p w:rsidR="002144BB" w:rsidRPr="000604BA" w:rsidRDefault="006A6043" w:rsidP="000604BA">
      <w:pPr>
        <w:ind w:left="1304" w:hanging="1077"/>
      </w:pPr>
      <w:r>
        <w:t>15</w:t>
      </w:r>
      <w:r w:rsidR="002144BB">
        <w:t xml:space="preserve"> kap. </w:t>
      </w:r>
      <w:r w:rsidR="002144BB" w:rsidRPr="00E00784">
        <w:tab/>
      </w:r>
      <w:r w:rsidR="002144BB" w:rsidRPr="000604BA">
        <w:t xml:space="preserve">Öppna </w:t>
      </w:r>
      <w:r w:rsidR="00987A40" w:rsidRPr="00B21BD5">
        <w:t>kassa</w:t>
      </w:r>
      <w:r w:rsidR="002144BB" w:rsidRPr="000604BA">
        <w:t>låda vid nollförsäljning</w:t>
      </w:r>
      <w:r w:rsidR="000604BA" w:rsidRPr="000604BA">
        <w:t xml:space="preserve"> </w:t>
      </w:r>
    </w:p>
    <w:p w:rsidR="002144BB" w:rsidRDefault="006A6043" w:rsidP="002144BB">
      <w:r w:rsidRPr="000604BA">
        <w:t>16</w:t>
      </w:r>
      <w:r w:rsidR="002144BB" w:rsidRPr="000604BA">
        <w:t xml:space="preserve"> kap. </w:t>
      </w:r>
      <w:r w:rsidR="002144BB" w:rsidRPr="000604BA">
        <w:tab/>
        <w:t xml:space="preserve">Använda </w:t>
      </w:r>
      <w:proofErr w:type="spellStart"/>
      <w:r w:rsidR="002144BB" w:rsidRPr="00E00784">
        <w:t>clear</w:t>
      </w:r>
      <w:proofErr w:type="spellEnd"/>
    </w:p>
    <w:p w:rsidR="002144BB" w:rsidRPr="007F7EEE" w:rsidRDefault="006A6043" w:rsidP="002144BB">
      <w:r w:rsidRPr="007F7EEE">
        <w:t>17</w:t>
      </w:r>
      <w:r w:rsidR="002144BB" w:rsidRPr="007F7EEE">
        <w:t xml:space="preserve"> kap. </w:t>
      </w:r>
      <w:r w:rsidR="002144BB" w:rsidRPr="007F7EEE">
        <w:tab/>
        <w:t>Ställa prisförfrågan</w:t>
      </w:r>
    </w:p>
    <w:p w:rsidR="002144BB" w:rsidRPr="007F7EEE" w:rsidRDefault="006A6043" w:rsidP="002144BB">
      <w:r w:rsidRPr="007F7EEE">
        <w:t>18</w:t>
      </w:r>
      <w:r w:rsidR="002144BB" w:rsidRPr="007F7EEE">
        <w:t xml:space="preserve"> kap. </w:t>
      </w:r>
      <w:r w:rsidR="002144BB" w:rsidRPr="007F7EEE">
        <w:tab/>
      </w:r>
      <w:r w:rsidR="00971E97" w:rsidRPr="007F7EEE">
        <w:t xml:space="preserve">Förändra </w:t>
      </w:r>
      <w:r w:rsidR="002144BB" w:rsidRPr="007F7EEE">
        <w:t>växelkassa</w:t>
      </w:r>
    </w:p>
    <w:p w:rsidR="002144BB" w:rsidRPr="007F7EEE" w:rsidRDefault="006A6043" w:rsidP="002144BB">
      <w:r w:rsidRPr="007F7EEE">
        <w:t>19</w:t>
      </w:r>
      <w:r w:rsidR="002144BB" w:rsidRPr="007F7EEE">
        <w:t xml:space="preserve"> kap. </w:t>
      </w:r>
      <w:r w:rsidR="002144BB" w:rsidRPr="007F7EEE">
        <w:tab/>
        <w:t>Kassakvitto</w:t>
      </w:r>
    </w:p>
    <w:p w:rsidR="002144BB" w:rsidRPr="007F7EEE" w:rsidRDefault="006A6043" w:rsidP="002144BB">
      <w:r w:rsidRPr="007F7EEE">
        <w:t>20</w:t>
      </w:r>
      <w:r w:rsidR="002144BB" w:rsidRPr="007F7EEE">
        <w:t xml:space="preserve"> kap. </w:t>
      </w:r>
      <w:r w:rsidR="002144BB" w:rsidRPr="007F7EEE">
        <w:tab/>
        <w:t>Returkvitto</w:t>
      </w:r>
    </w:p>
    <w:p w:rsidR="002144BB" w:rsidRPr="007F7EEE" w:rsidRDefault="006A6043" w:rsidP="002144BB">
      <w:r w:rsidRPr="007F7EEE">
        <w:t>21</w:t>
      </w:r>
      <w:r w:rsidR="002144BB" w:rsidRPr="007F7EEE">
        <w:t xml:space="preserve"> kap. </w:t>
      </w:r>
      <w:r w:rsidR="002144BB" w:rsidRPr="007F7EEE">
        <w:tab/>
        <w:t>Kopia av kassakvitto</w:t>
      </w:r>
    </w:p>
    <w:p w:rsidR="002144BB" w:rsidRPr="007F7EEE" w:rsidRDefault="006A6043" w:rsidP="002144BB">
      <w:r w:rsidRPr="007F7EEE">
        <w:t>22</w:t>
      </w:r>
      <w:r w:rsidR="002144BB" w:rsidRPr="007F7EEE">
        <w:t xml:space="preserve"> kap. </w:t>
      </w:r>
      <w:r w:rsidR="002144BB" w:rsidRPr="007F7EEE">
        <w:tab/>
        <w:t>Pro forma kvitto</w:t>
      </w:r>
    </w:p>
    <w:p w:rsidR="002144BB" w:rsidRPr="007F7EEE" w:rsidRDefault="006A6043" w:rsidP="002144BB">
      <w:r w:rsidRPr="007F7EEE">
        <w:t>23</w:t>
      </w:r>
      <w:r w:rsidR="002144BB" w:rsidRPr="007F7EEE">
        <w:t xml:space="preserve"> kap. </w:t>
      </w:r>
      <w:r w:rsidR="002144BB" w:rsidRPr="007F7EEE">
        <w:tab/>
        <w:t>Övningskvitto</w:t>
      </w:r>
    </w:p>
    <w:p w:rsidR="002144BB" w:rsidRPr="007F7EEE" w:rsidRDefault="006A6043" w:rsidP="002144BB">
      <w:r w:rsidRPr="007F7EEE">
        <w:t>24</w:t>
      </w:r>
      <w:r w:rsidR="002144BB" w:rsidRPr="007F7EEE">
        <w:t xml:space="preserve"> kap. </w:t>
      </w:r>
      <w:r w:rsidR="002144BB" w:rsidRPr="007F7EEE">
        <w:tab/>
        <w:t>X-dagrapport</w:t>
      </w:r>
    </w:p>
    <w:p w:rsidR="002144BB" w:rsidRPr="007F7EEE" w:rsidRDefault="006A6043" w:rsidP="002144BB">
      <w:r w:rsidRPr="007F7EEE">
        <w:t>25</w:t>
      </w:r>
      <w:r w:rsidR="002144BB" w:rsidRPr="007F7EEE">
        <w:t xml:space="preserve"> kap. </w:t>
      </w:r>
      <w:r w:rsidR="002144BB" w:rsidRPr="007F7EEE">
        <w:tab/>
        <w:t>Z-dagrapport</w:t>
      </w:r>
    </w:p>
    <w:p w:rsidR="002144BB" w:rsidRPr="007F7EEE" w:rsidRDefault="006A6043" w:rsidP="002144BB">
      <w:r w:rsidRPr="007F7EEE">
        <w:t>26</w:t>
      </w:r>
      <w:r w:rsidR="002144BB" w:rsidRPr="007F7EEE">
        <w:t xml:space="preserve"> kap. </w:t>
      </w:r>
      <w:r w:rsidR="002144BB" w:rsidRPr="007F7EEE">
        <w:tab/>
      </w:r>
      <w:r w:rsidR="00971E97" w:rsidRPr="007F7EEE">
        <w:t xml:space="preserve">Övrig </w:t>
      </w:r>
      <w:r w:rsidR="002144BB" w:rsidRPr="007F7EEE">
        <w:t>rapport</w:t>
      </w:r>
    </w:p>
    <w:p w:rsidR="002144BB" w:rsidRDefault="006A6043" w:rsidP="002144BB">
      <w:r w:rsidRPr="007F7EEE">
        <w:t>27</w:t>
      </w:r>
      <w:r w:rsidR="002144BB" w:rsidRPr="007F7EEE">
        <w:t xml:space="preserve"> kap. </w:t>
      </w:r>
      <w:r w:rsidR="002144BB" w:rsidRPr="007F7EEE">
        <w:tab/>
        <w:t>Start av kassaregister</w:t>
      </w:r>
    </w:p>
    <w:p w:rsidR="002144BB" w:rsidRDefault="006A6043" w:rsidP="002144BB">
      <w:r>
        <w:t>28</w:t>
      </w:r>
      <w:r w:rsidR="002144BB">
        <w:t xml:space="preserve"> kap. </w:t>
      </w:r>
      <w:r w:rsidR="002144BB">
        <w:tab/>
      </w:r>
      <w:r w:rsidR="002144BB" w:rsidRPr="00E00784">
        <w:t>Stopp av kassaregister</w:t>
      </w:r>
    </w:p>
    <w:p w:rsidR="002144BB" w:rsidRDefault="006A6043" w:rsidP="002144BB">
      <w:r>
        <w:t>29</w:t>
      </w:r>
      <w:r w:rsidR="002144BB">
        <w:t xml:space="preserve"> kap. </w:t>
      </w:r>
      <w:r w:rsidR="002144BB">
        <w:tab/>
      </w:r>
      <w:r w:rsidR="002144BB" w:rsidRPr="00E00784">
        <w:t>Omstart av kassaregister</w:t>
      </w:r>
    </w:p>
    <w:p w:rsidR="002144BB" w:rsidRDefault="006A6043" w:rsidP="002144BB">
      <w:r>
        <w:t>30</w:t>
      </w:r>
      <w:r w:rsidR="002144BB">
        <w:t xml:space="preserve"> kap. </w:t>
      </w:r>
      <w:r w:rsidR="002144BB">
        <w:tab/>
      </w:r>
      <w:r w:rsidR="002144BB" w:rsidRPr="00E00784">
        <w:t>Inloggning i kassaregister</w:t>
      </w:r>
    </w:p>
    <w:p w:rsidR="00355ACE" w:rsidRDefault="006A6043" w:rsidP="002144BB">
      <w:r>
        <w:t>31</w:t>
      </w:r>
      <w:r w:rsidR="002144BB">
        <w:t xml:space="preserve"> kap. </w:t>
      </w:r>
      <w:r w:rsidR="002144BB">
        <w:tab/>
      </w:r>
      <w:r w:rsidR="002144BB" w:rsidRPr="00E00784">
        <w:t>Utloggning ur kassaregister</w:t>
      </w:r>
    </w:p>
    <w:p w:rsidR="00355ACE" w:rsidRDefault="006A6043" w:rsidP="00355ACE">
      <w:r>
        <w:t>32</w:t>
      </w:r>
      <w:r w:rsidR="00355ACE">
        <w:t xml:space="preserve"> kap. </w:t>
      </w:r>
      <w:r w:rsidR="00355ACE">
        <w:tab/>
      </w:r>
      <w:r w:rsidR="002144BB" w:rsidRPr="00E00784">
        <w:t>Ställa om klockan</w:t>
      </w:r>
    </w:p>
    <w:p w:rsidR="00355ACE" w:rsidRDefault="006A6043" w:rsidP="00355ACE">
      <w:r>
        <w:t>33</w:t>
      </w:r>
      <w:r w:rsidR="00355ACE">
        <w:t xml:space="preserve"> kap. </w:t>
      </w:r>
      <w:r w:rsidR="00355ACE">
        <w:tab/>
      </w:r>
      <w:r w:rsidR="002144BB" w:rsidRPr="00E00784">
        <w:t xml:space="preserve">Ställa om till </w:t>
      </w:r>
      <w:proofErr w:type="spellStart"/>
      <w:r w:rsidR="002144BB" w:rsidRPr="00E00784">
        <w:t>övningsläge</w:t>
      </w:r>
      <w:proofErr w:type="spellEnd"/>
    </w:p>
    <w:p w:rsidR="00355ACE" w:rsidRDefault="006A6043" w:rsidP="000C35BF">
      <w:r>
        <w:t>34</w:t>
      </w:r>
      <w:r w:rsidR="00355ACE">
        <w:t xml:space="preserve"> kap. </w:t>
      </w:r>
      <w:r w:rsidR="00355ACE">
        <w:tab/>
      </w:r>
      <w:r w:rsidR="002144BB" w:rsidRPr="00E00784">
        <w:t>Ställa om till normalläge</w:t>
      </w:r>
    </w:p>
    <w:p w:rsidR="00355ACE" w:rsidRDefault="006A6043" w:rsidP="00355ACE">
      <w:r>
        <w:t>35</w:t>
      </w:r>
      <w:r w:rsidR="00355ACE">
        <w:t xml:space="preserve"> kap. </w:t>
      </w:r>
      <w:r w:rsidR="00355ACE">
        <w:tab/>
      </w:r>
      <w:r w:rsidR="002144BB" w:rsidRPr="00E00784">
        <w:t>Statuskod från kontrollprogrammet</w:t>
      </w:r>
    </w:p>
    <w:p w:rsidR="002144BB" w:rsidRDefault="006A6043" w:rsidP="00355ACE">
      <w:pPr>
        <w:ind w:left="1304" w:hanging="1077"/>
      </w:pPr>
      <w:r>
        <w:t>36</w:t>
      </w:r>
      <w:r w:rsidR="00355ACE">
        <w:t xml:space="preserve"> kap. </w:t>
      </w:r>
      <w:r w:rsidR="00355ACE">
        <w:tab/>
      </w:r>
      <w:r w:rsidR="002144BB" w:rsidRPr="00E00784">
        <w:t>Verifiering av kvitto</w:t>
      </w:r>
      <w:r w:rsidR="00355ACE">
        <w:t xml:space="preserve">data mellan kontrollprogram och </w:t>
      </w:r>
      <w:r w:rsidR="002144BB" w:rsidRPr="00E00784">
        <w:t>kontrollserver</w:t>
      </w:r>
    </w:p>
    <w:p w:rsidR="00E71444" w:rsidRPr="00355ACE" w:rsidRDefault="00E71444" w:rsidP="00355ACE">
      <w:pPr>
        <w:ind w:left="1304" w:hanging="1077"/>
      </w:pPr>
    </w:p>
    <w:p w:rsidR="006A6043" w:rsidRDefault="006A6043" w:rsidP="007F10AB">
      <w:pPr>
        <w:pStyle w:val="Rubrik1"/>
      </w:pPr>
      <w:r>
        <w:t xml:space="preserve">2 kap. </w:t>
      </w:r>
      <w:r>
        <w:tab/>
        <w:t>Definitioner</w:t>
      </w:r>
    </w:p>
    <w:p w:rsidR="006A6043" w:rsidRDefault="006A6043" w:rsidP="006A6043">
      <w:pPr>
        <w:pStyle w:val="Paragraf1"/>
      </w:pPr>
      <w:r>
        <w:t xml:space="preserve">Med </w:t>
      </w:r>
      <w:r w:rsidRPr="006A6043">
        <w:rPr>
          <w:i/>
        </w:rPr>
        <w:t>journalminne</w:t>
      </w:r>
      <w:r>
        <w:t xml:space="preserve"> avses i dessa</w:t>
      </w:r>
      <w:r w:rsidR="00D83809">
        <w:t xml:space="preserve"> föreskrifter detsamma som i        </w:t>
      </w:r>
      <w:r w:rsidR="00D83809" w:rsidRPr="00D83809">
        <w:t>42</w:t>
      </w:r>
      <w:r w:rsidR="00D83809">
        <w:t xml:space="preserve"> </w:t>
      </w:r>
      <w:r w:rsidRPr="00D83809">
        <w:t>kap</w:t>
      </w:r>
      <w:r>
        <w:t xml:space="preserve">. 2 § andra stycket skatteförfarandelagen (2011:1244). </w:t>
      </w:r>
    </w:p>
    <w:p w:rsidR="006A6043" w:rsidRPr="000779C7" w:rsidRDefault="006A6043" w:rsidP="006A6043">
      <w:pPr>
        <w:pStyle w:val="Paragraf1"/>
      </w:pPr>
      <w:r w:rsidRPr="000779C7">
        <w:t xml:space="preserve">Med </w:t>
      </w:r>
      <w:proofErr w:type="spellStart"/>
      <w:r w:rsidR="004122B1" w:rsidRPr="000779C7">
        <w:rPr>
          <w:i/>
        </w:rPr>
        <w:t>clear</w:t>
      </w:r>
      <w:proofErr w:type="spellEnd"/>
      <w:r w:rsidR="00E61925" w:rsidRPr="000779C7">
        <w:t xml:space="preserve"> avses i dessa föreskrifter en borttagning av </w:t>
      </w:r>
      <w:r w:rsidR="000779C7" w:rsidRPr="000779C7">
        <w:t xml:space="preserve">en </w:t>
      </w:r>
      <w:r w:rsidR="00E61925" w:rsidRPr="000779C7">
        <w:t>inmat</w:t>
      </w:r>
      <w:r w:rsidR="00E61925" w:rsidRPr="000779C7">
        <w:softHyphen/>
        <w:t xml:space="preserve">ning </w:t>
      </w:r>
      <w:r w:rsidR="00973DD0" w:rsidRPr="000779C7">
        <w:t>av data s</w:t>
      </w:r>
      <w:r w:rsidR="00E61925" w:rsidRPr="000779C7">
        <w:t xml:space="preserve">om inte har registrerats som en försäljning eller som en annan löpande användning. </w:t>
      </w:r>
    </w:p>
    <w:p w:rsidR="00D16F23" w:rsidRPr="007F7EEE" w:rsidRDefault="006A6043" w:rsidP="00D16F23">
      <w:pPr>
        <w:pStyle w:val="Paragraf1"/>
        <w:numPr>
          <w:ilvl w:val="0"/>
          <w:numId w:val="41"/>
        </w:numPr>
      </w:pPr>
      <w:r w:rsidRPr="007F7EEE">
        <w:t xml:space="preserve">Med </w:t>
      </w:r>
      <w:r w:rsidR="00D16F23" w:rsidRPr="007F7EEE">
        <w:rPr>
          <w:i/>
        </w:rPr>
        <w:t>öppn</w:t>
      </w:r>
      <w:r w:rsidR="000604BA" w:rsidRPr="007F7EEE">
        <w:rPr>
          <w:i/>
        </w:rPr>
        <w:t xml:space="preserve">a </w:t>
      </w:r>
      <w:r w:rsidR="00971E97" w:rsidRPr="007F7EEE">
        <w:rPr>
          <w:i/>
        </w:rPr>
        <w:t>kassa</w:t>
      </w:r>
      <w:r w:rsidR="000604BA" w:rsidRPr="007F7EEE">
        <w:rPr>
          <w:i/>
        </w:rPr>
        <w:t xml:space="preserve">låda </w:t>
      </w:r>
      <w:r w:rsidR="00D16F23" w:rsidRPr="007F7EEE">
        <w:rPr>
          <w:i/>
        </w:rPr>
        <w:t>vid nollförsäljning</w:t>
      </w:r>
      <w:r w:rsidR="00D16F23" w:rsidRPr="007F7EEE">
        <w:t xml:space="preserve"> avses i dessa föreskrifter att en kassalåda </w:t>
      </w:r>
      <w:r w:rsidR="000779C7" w:rsidRPr="007F7EEE">
        <w:t>öppna</w:t>
      </w:r>
      <w:r w:rsidR="00D16F23" w:rsidRPr="007F7EEE">
        <w:t xml:space="preserve">s med en funktion på kassaregistret utan att någon försäljning eller återköp </w:t>
      </w:r>
      <w:r w:rsidR="000779C7" w:rsidRPr="007F7EEE">
        <w:t>registrera</w:t>
      </w:r>
      <w:r w:rsidR="00D16F23" w:rsidRPr="007F7EEE">
        <w:t xml:space="preserve">s. </w:t>
      </w:r>
    </w:p>
    <w:p w:rsidR="009434DD" w:rsidRPr="007F7EEE" w:rsidRDefault="004122B1" w:rsidP="009434DD">
      <w:pPr>
        <w:pStyle w:val="Paragraf1"/>
      </w:pPr>
      <w:r w:rsidRPr="007F7EEE">
        <w:t xml:space="preserve">Med </w:t>
      </w:r>
      <w:r w:rsidR="009434DD" w:rsidRPr="007F7EEE">
        <w:rPr>
          <w:i/>
        </w:rPr>
        <w:t>parkering</w:t>
      </w:r>
      <w:r w:rsidR="009434DD" w:rsidRPr="007F7EEE">
        <w:t xml:space="preserve"> avses i dessa föreskrifter</w:t>
      </w:r>
      <w:r w:rsidR="000D3EDD" w:rsidRPr="007F7EEE">
        <w:t xml:space="preserve"> </w:t>
      </w:r>
      <w:r w:rsidR="000604BA" w:rsidRPr="007F7EEE">
        <w:t>att varor</w:t>
      </w:r>
      <w:r w:rsidR="00973DD0" w:rsidRPr="007F7EEE">
        <w:t xml:space="preserve"> eller</w:t>
      </w:r>
      <w:r w:rsidR="009434DD" w:rsidRPr="007F7EEE">
        <w:t xml:space="preserve"> </w:t>
      </w:r>
      <w:r w:rsidR="000D3EDD" w:rsidRPr="007F7EEE">
        <w:t xml:space="preserve">tjänster </w:t>
      </w:r>
      <w:r w:rsidR="000604BA" w:rsidRPr="007F7EEE">
        <w:t xml:space="preserve">registreras som parkering för att </w:t>
      </w:r>
      <w:r w:rsidR="00D83809">
        <w:t xml:space="preserve">slås in som betalade vid ett </w:t>
      </w:r>
      <w:r w:rsidR="000D3EDD" w:rsidRPr="007F7EEE">
        <w:t>senare till</w:t>
      </w:r>
      <w:r w:rsidR="00D83809">
        <w:softHyphen/>
      </w:r>
      <w:r w:rsidR="000D3EDD" w:rsidRPr="007F7EEE">
        <w:t xml:space="preserve">fälle. </w:t>
      </w:r>
    </w:p>
    <w:p w:rsidR="009434DD" w:rsidRPr="007F7EEE" w:rsidRDefault="009434DD" w:rsidP="000D3EDD">
      <w:pPr>
        <w:pStyle w:val="Paragraf1"/>
        <w:numPr>
          <w:ilvl w:val="0"/>
          <w:numId w:val="41"/>
        </w:numPr>
      </w:pPr>
      <w:r w:rsidRPr="007F7EEE">
        <w:t xml:space="preserve">Med </w:t>
      </w:r>
      <w:proofErr w:type="spellStart"/>
      <w:r w:rsidRPr="007F7EEE">
        <w:rPr>
          <w:i/>
        </w:rPr>
        <w:t>övningsläge</w:t>
      </w:r>
      <w:proofErr w:type="spellEnd"/>
      <w:r w:rsidR="000D3EDD" w:rsidRPr="007F7EEE">
        <w:t xml:space="preserve"> avses i dessa föreskrifter ett inställningsläge på kassaregistret som möjliggör för </w:t>
      </w:r>
      <w:r w:rsidR="00973DD0" w:rsidRPr="007F7EEE">
        <w:t>företaget</w:t>
      </w:r>
      <w:r w:rsidR="000D3EDD" w:rsidRPr="007F7EEE">
        <w:t xml:space="preserve"> att göra registreringar utan att dessa påverkar </w:t>
      </w:r>
      <w:r w:rsidR="00973DD0" w:rsidRPr="007F7EEE">
        <w:t xml:space="preserve">den försäljning som registreras i kassaregistret. </w:t>
      </w:r>
    </w:p>
    <w:p w:rsidR="009434DD" w:rsidRPr="007F7EEE" w:rsidRDefault="009434DD" w:rsidP="000D3EDD">
      <w:pPr>
        <w:pStyle w:val="Paragraf1"/>
        <w:numPr>
          <w:ilvl w:val="0"/>
          <w:numId w:val="41"/>
        </w:numPr>
      </w:pPr>
      <w:r w:rsidRPr="007F7EEE">
        <w:t xml:space="preserve">Med </w:t>
      </w:r>
      <w:r w:rsidRPr="007F7EEE">
        <w:rPr>
          <w:i/>
        </w:rPr>
        <w:t>normalläge</w:t>
      </w:r>
      <w:r w:rsidR="000D3EDD" w:rsidRPr="007F7EEE">
        <w:t xml:space="preserve"> avses i dessa föreskrifter att kassaregistret är i försäljningsläge</w:t>
      </w:r>
      <w:r w:rsidR="000604BA" w:rsidRPr="007F7EEE">
        <w:t xml:space="preserve"> för att kunna registrera en försäljning eller återköp</w:t>
      </w:r>
      <w:r w:rsidR="000D3EDD" w:rsidRPr="007F7EEE">
        <w:t>.</w:t>
      </w:r>
    </w:p>
    <w:p w:rsidR="002A7A8E" w:rsidRPr="000D3EDD" w:rsidRDefault="002A7A8E" w:rsidP="000D3EDD">
      <w:pPr>
        <w:pStyle w:val="Paragraf1"/>
        <w:numPr>
          <w:ilvl w:val="0"/>
          <w:numId w:val="41"/>
        </w:numPr>
        <w:rPr>
          <w:color w:val="00B050"/>
        </w:rPr>
      </w:pPr>
      <w:r w:rsidRPr="007F7EEE">
        <w:lastRenderedPageBreak/>
        <w:t xml:space="preserve">Med </w:t>
      </w:r>
      <w:r w:rsidR="000D3EDD" w:rsidRPr="007F7EEE">
        <w:rPr>
          <w:i/>
        </w:rPr>
        <w:t xml:space="preserve">pro </w:t>
      </w:r>
      <w:r w:rsidRPr="007F7EEE">
        <w:rPr>
          <w:i/>
        </w:rPr>
        <w:t>forma</w:t>
      </w:r>
      <w:r w:rsidR="00D83809">
        <w:rPr>
          <w:i/>
        </w:rPr>
        <w:t xml:space="preserve"> kvitto</w:t>
      </w:r>
      <w:r w:rsidRPr="007F7EEE">
        <w:t xml:space="preserve"> </w:t>
      </w:r>
      <w:r w:rsidR="000604BA" w:rsidRPr="007F7EEE">
        <w:t xml:space="preserve">(förhandskvitto) </w:t>
      </w:r>
      <w:r w:rsidRPr="007F7EEE">
        <w:t>avses i dessa föreskrifter</w:t>
      </w:r>
      <w:r w:rsidR="000D3EDD" w:rsidRPr="007F7EEE">
        <w:t xml:space="preserve"> en </w:t>
      </w:r>
      <w:r w:rsidR="000D3EDD" w:rsidRPr="000604BA">
        <w:rPr>
          <w:szCs w:val="20"/>
        </w:rPr>
        <w:t>utskrift från ett kassa</w:t>
      </w:r>
      <w:r w:rsidR="00973DD0" w:rsidRPr="000604BA">
        <w:rPr>
          <w:szCs w:val="20"/>
        </w:rPr>
        <w:softHyphen/>
      </w:r>
      <w:r w:rsidR="000D3EDD" w:rsidRPr="000604BA">
        <w:rPr>
          <w:szCs w:val="20"/>
        </w:rPr>
        <w:t xml:space="preserve">register med uppgifter som liknar de uppgifter som ska finnas i ett </w:t>
      </w:r>
      <w:r w:rsidR="000D3EDD" w:rsidRPr="00803812">
        <w:rPr>
          <w:szCs w:val="20"/>
        </w:rPr>
        <w:t>kassa</w:t>
      </w:r>
      <w:r w:rsidR="00973DD0" w:rsidRPr="00803812">
        <w:rPr>
          <w:szCs w:val="20"/>
        </w:rPr>
        <w:softHyphen/>
      </w:r>
      <w:r w:rsidR="000D3EDD" w:rsidRPr="00803812">
        <w:rPr>
          <w:szCs w:val="20"/>
        </w:rPr>
        <w:t>kvitto</w:t>
      </w:r>
      <w:r w:rsidR="00330060" w:rsidRPr="00803812">
        <w:rPr>
          <w:szCs w:val="20"/>
        </w:rPr>
        <w:t xml:space="preserve"> enligt 7 kap. 1 § SKVFS 2014:9</w:t>
      </w:r>
      <w:r w:rsidR="000D3EDD" w:rsidRPr="00803812">
        <w:rPr>
          <w:color w:val="00B050"/>
          <w:szCs w:val="20"/>
        </w:rPr>
        <w:t>.</w:t>
      </w:r>
      <w:r w:rsidR="000D3EDD" w:rsidRPr="000D3EDD">
        <w:rPr>
          <w:color w:val="00B050"/>
          <w:szCs w:val="20"/>
        </w:rPr>
        <w:t xml:space="preserve"> </w:t>
      </w:r>
    </w:p>
    <w:p w:rsidR="002A7A8E" w:rsidRPr="007F562E" w:rsidRDefault="002A7A8E" w:rsidP="00D16F23">
      <w:pPr>
        <w:pStyle w:val="Paragraf1"/>
        <w:numPr>
          <w:ilvl w:val="0"/>
          <w:numId w:val="41"/>
        </w:numPr>
      </w:pPr>
      <w:r w:rsidRPr="007F562E">
        <w:t>Med</w:t>
      </w:r>
      <w:r w:rsidRPr="007F562E">
        <w:rPr>
          <w:i/>
        </w:rPr>
        <w:t xml:space="preserve"> kvittodata</w:t>
      </w:r>
      <w:r w:rsidR="000D3EDD" w:rsidRPr="007F562E">
        <w:t xml:space="preserve"> avses i dessa föreskrifter data som </w:t>
      </w:r>
      <w:r w:rsidR="00973DD0" w:rsidRPr="007F562E">
        <w:t xml:space="preserve">ett kassaregister </w:t>
      </w:r>
      <w:r w:rsidR="002131AE" w:rsidRPr="007F562E">
        <w:t xml:space="preserve">ska skicka till ett kontrollprogram i ett </w:t>
      </w:r>
      <w:r w:rsidR="000D3EDD" w:rsidRPr="007F562E">
        <w:t>kontrollsystem enligt 5 kap. 31</w:t>
      </w:r>
      <w:r w:rsidR="0003514A">
        <w:t xml:space="preserve"> SKVFS 2020:9</w:t>
      </w:r>
      <w:r w:rsidR="002131AE" w:rsidRPr="007F562E">
        <w:t>.</w:t>
      </w:r>
      <w:r w:rsidR="00D16F23" w:rsidRPr="007F562E">
        <w:t xml:space="preserve"> </w:t>
      </w:r>
    </w:p>
    <w:p w:rsidR="002A7A8E" w:rsidRDefault="002A7A8E" w:rsidP="002A7A8E">
      <w:pPr>
        <w:pStyle w:val="Paragraf1"/>
      </w:pPr>
      <w:r w:rsidRPr="007F562E">
        <w:t xml:space="preserve">Med </w:t>
      </w:r>
      <w:r w:rsidR="00D328AA" w:rsidRPr="007F562E">
        <w:rPr>
          <w:i/>
        </w:rPr>
        <w:t>statuskod</w:t>
      </w:r>
      <w:r w:rsidRPr="007F562E">
        <w:t xml:space="preserve"> </w:t>
      </w:r>
      <w:r w:rsidR="00D328AA" w:rsidRPr="007F562E">
        <w:t xml:space="preserve">avses i </w:t>
      </w:r>
      <w:r w:rsidR="000D3EDD" w:rsidRPr="007F562E">
        <w:t>dessa föreskrifter en kod som ett kontroll</w:t>
      </w:r>
      <w:r w:rsidR="00973DD0" w:rsidRPr="007F562E">
        <w:softHyphen/>
      </w:r>
      <w:r w:rsidR="000D3EDD" w:rsidRPr="007F562E">
        <w:t>program i ett kontrollsystem ska skicka till kassa</w:t>
      </w:r>
      <w:r w:rsidR="000D3EDD" w:rsidRPr="007F562E">
        <w:softHyphen/>
        <w:t>register</w:t>
      </w:r>
      <w:r w:rsidR="002131AE" w:rsidRPr="007F562E">
        <w:t xml:space="preserve"> enligt 5 kap. 12 § </w:t>
      </w:r>
      <w:r w:rsidR="0003514A">
        <w:t>SKVFS 2020:9</w:t>
      </w:r>
      <w:r w:rsidR="002131AE" w:rsidRPr="007F562E">
        <w:t>.</w:t>
      </w:r>
    </w:p>
    <w:p w:rsidR="002A7A8E" w:rsidRPr="002A7A8E" w:rsidRDefault="002A7A8E" w:rsidP="002A7A8E"/>
    <w:p w:rsidR="006A6043" w:rsidRPr="00E71444" w:rsidRDefault="00E71444" w:rsidP="00801DA0">
      <w:pPr>
        <w:pStyle w:val="Rubrik1"/>
        <w:spacing w:after="60"/>
      </w:pPr>
      <w:r>
        <w:t xml:space="preserve">3 kap. </w:t>
      </w:r>
      <w:r>
        <w:tab/>
      </w:r>
      <w:r w:rsidRPr="00E71444">
        <w:t xml:space="preserve">Överföring </w:t>
      </w:r>
      <w:r w:rsidR="008F1BCA">
        <w:t xml:space="preserve">av </w:t>
      </w:r>
      <w:r w:rsidRPr="00E71444">
        <w:t xml:space="preserve">data </w:t>
      </w:r>
      <w:r w:rsidR="008F1BCA">
        <w:t>till XML</w:t>
      </w:r>
      <w:r>
        <w:t xml:space="preserve"> </w:t>
      </w:r>
    </w:p>
    <w:p w:rsidR="002131AE" w:rsidRPr="007F562E" w:rsidRDefault="00F36202" w:rsidP="00D16F23">
      <w:pPr>
        <w:pStyle w:val="Paragraf1"/>
        <w:numPr>
          <w:ilvl w:val="0"/>
          <w:numId w:val="7"/>
        </w:numPr>
      </w:pPr>
      <w:r w:rsidRPr="00A332E1">
        <w:t xml:space="preserve">Enligt 4 kap. </w:t>
      </w:r>
      <w:r w:rsidR="005E5D17" w:rsidRPr="00A332E1">
        <w:t>10</w:t>
      </w:r>
      <w:r w:rsidR="00B26F56" w:rsidRPr="00A332E1">
        <w:t xml:space="preserve"> §</w:t>
      </w:r>
      <w:r w:rsidR="00D934C4" w:rsidRPr="00A332E1">
        <w:t xml:space="preserve"> andra stycket</w:t>
      </w:r>
      <w:r w:rsidR="00B26F56" w:rsidRPr="00A332E1">
        <w:t xml:space="preserve"> </w:t>
      </w:r>
      <w:r w:rsidRPr="00A332E1">
        <w:t>Skatteverkets</w:t>
      </w:r>
      <w:r w:rsidRPr="007F562E">
        <w:t xml:space="preserve"> föreskrifter (SKVFS </w:t>
      </w:r>
      <w:r w:rsidR="00B21BD5">
        <w:t>2014:9</w:t>
      </w:r>
      <w:r w:rsidRPr="007F562E">
        <w:t xml:space="preserve">) </w:t>
      </w:r>
      <w:r w:rsidR="007F10AB" w:rsidRPr="007F562E">
        <w:t xml:space="preserve">om krav på kassaregister </w:t>
      </w:r>
      <w:r w:rsidRPr="007F562E">
        <w:t xml:space="preserve">ska ett </w:t>
      </w:r>
      <w:r w:rsidR="00B26F56" w:rsidRPr="007F562E">
        <w:t xml:space="preserve">kassaregister </w:t>
      </w:r>
      <w:r w:rsidRPr="007F562E">
        <w:t>för varje regi</w:t>
      </w:r>
      <w:r w:rsidR="007F10AB" w:rsidRPr="007F562E">
        <w:softHyphen/>
      </w:r>
      <w:r w:rsidRPr="007F562E">
        <w:t>stre</w:t>
      </w:r>
      <w:r w:rsidR="007F10AB" w:rsidRPr="007F562E">
        <w:softHyphen/>
      </w:r>
      <w:r w:rsidRPr="007F562E">
        <w:t>ringsenhet kunna ta fram de registreringar som har gjorts i journal</w:t>
      </w:r>
      <w:r w:rsidR="007F10AB" w:rsidRPr="007F562E">
        <w:softHyphen/>
      </w:r>
      <w:r w:rsidRPr="007F562E">
        <w:t xml:space="preserve">minnet. </w:t>
      </w:r>
      <w:r w:rsidR="002131AE" w:rsidRPr="007F562E">
        <w:t>Upp</w:t>
      </w:r>
      <w:r w:rsidR="002131AE" w:rsidRPr="007F562E">
        <w:softHyphen/>
        <w:t xml:space="preserve">gifterna ska kunna tas fram för olika tidsperioder. </w:t>
      </w:r>
    </w:p>
    <w:p w:rsidR="001A0730" w:rsidRPr="007F562E" w:rsidRDefault="001A0730" w:rsidP="001A0730">
      <w:pPr>
        <w:pStyle w:val="Paragraf1"/>
      </w:pPr>
      <w:r w:rsidRPr="007F562E">
        <w:t>Registreringarna enligt 1 § ska exporteras till en fil i XML-format med UTF-8 som teckenkodning. Den exporterade filen ska vara giltig vid avstämning mot det XML-schema för export av data från journal</w:t>
      </w:r>
      <w:r w:rsidRPr="007F562E">
        <w:softHyphen/>
        <w:t>minne som finns i schema</w:t>
      </w:r>
      <w:r w:rsidRPr="007F562E">
        <w:softHyphen/>
        <w:t>lagret på Skatteverkets webbplats. Den expor</w:t>
      </w:r>
      <w:r w:rsidRPr="007F562E">
        <w:softHyphen/>
        <w:t xml:space="preserve">terade filen ska skapas enligt specifikation för XML 1.0. </w:t>
      </w:r>
    </w:p>
    <w:p w:rsidR="008A1324" w:rsidRPr="007F562E" w:rsidRDefault="00D83809" w:rsidP="00DF6487">
      <w:pPr>
        <w:pStyle w:val="Paragraf1"/>
        <w:numPr>
          <w:ilvl w:val="0"/>
          <w:numId w:val="7"/>
        </w:numPr>
      </w:pPr>
      <w:r>
        <w:t>De u</w:t>
      </w:r>
      <w:r w:rsidR="00E71444" w:rsidRPr="007F562E">
        <w:t>ppgifter</w:t>
      </w:r>
      <w:r w:rsidR="001A0730" w:rsidRPr="007F562E">
        <w:t xml:space="preserve"> som </w:t>
      </w:r>
      <w:r w:rsidR="00D6671D" w:rsidRPr="007F562E">
        <w:t xml:space="preserve">ett kassaregister </w:t>
      </w:r>
      <w:r>
        <w:t>enligt 2</w:t>
      </w:r>
      <w:r w:rsidR="001A0730" w:rsidRPr="007F562E">
        <w:t xml:space="preserve"> § ska </w:t>
      </w:r>
      <w:r>
        <w:t>exportera</w:t>
      </w:r>
      <w:r w:rsidR="00E71444" w:rsidRPr="007F562E">
        <w:t xml:space="preserve"> </w:t>
      </w:r>
      <w:r w:rsidR="00D16F23" w:rsidRPr="007F562E">
        <w:t xml:space="preserve">till </w:t>
      </w:r>
      <w:r w:rsidR="007F7EEE">
        <w:t>en fil i</w:t>
      </w:r>
      <w:r w:rsidR="00D16F23" w:rsidRPr="007F562E">
        <w:t xml:space="preserve"> XML-format </w:t>
      </w:r>
      <w:r>
        <w:t xml:space="preserve">framgår av </w:t>
      </w:r>
      <w:r w:rsidR="00B26F56" w:rsidRPr="007F562E">
        <w:t>kapitel 4–36.</w:t>
      </w:r>
      <w:r w:rsidR="007D0305" w:rsidRPr="007F562E">
        <w:t xml:space="preserve"> </w:t>
      </w:r>
      <w:r w:rsidR="00E52402" w:rsidRPr="007F562E">
        <w:t>Har uppgifter enligt kapitel</w:t>
      </w:r>
      <w:r w:rsidR="002131AE" w:rsidRPr="007F562E">
        <w:t xml:space="preserve"> </w:t>
      </w:r>
      <w:r w:rsidR="00E52402" w:rsidRPr="007F562E">
        <w:t xml:space="preserve">4–36 registrerats i kassaregistret ska de ingå i exporten. </w:t>
      </w:r>
      <w:r w:rsidR="007D0305" w:rsidRPr="007F562E">
        <w:t>Har kassa</w:t>
      </w:r>
      <w:r w:rsidR="0018245F" w:rsidRPr="007F562E">
        <w:softHyphen/>
      </w:r>
      <w:r w:rsidR="007D0305" w:rsidRPr="007F562E">
        <w:t>registret registrerat fler uppgif</w:t>
      </w:r>
      <w:r>
        <w:t>ter än de som anges i kapitel 4–</w:t>
      </w:r>
      <w:r w:rsidR="007D0305" w:rsidRPr="007F562E">
        <w:t xml:space="preserve">36 ska de inte vara med i exporten. </w:t>
      </w:r>
    </w:p>
    <w:p w:rsidR="00C558FF" w:rsidRPr="00C558FF" w:rsidRDefault="00C558FF" w:rsidP="00C558FF">
      <w:pPr>
        <w:rPr>
          <w:highlight w:val="yellow"/>
        </w:rPr>
      </w:pPr>
    </w:p>
    <w:p w:rsidR="00912CDA" w:rsidRDefault="00F36202" w:rsidP="00801DA0">
      <w:pPr>
        <w:pStyle w:val="Rubrik1"/>
        <w:spacing w:after="60"/>
      </w:pPr>
      <w:r w:rsidRPr="00F36202">
        <w:t xml:space="preserve">4 kap. </w:t>
      </w:r>
      <w:r w:rsidRPr="00F36202">
        <w:tab/>
      </w:r>
      <w:r w:rsidR="00912CDA" w:rsidRPr="00F36202">
        <w:t>Inledande element</w:t>
      </w:r>
    </w:p>
    <w:p w:rsidR="007D0305" w:rsidRDefault="00F36202" w:rsidP="007E5FA8">
      <w:pPr>
        <w:pStyle w:val="Paragraf1"/>
        <w:numPr>
          <w:ilvl w:val="0"/>
          <w:numId w:val="8"/>
        </w:numPr>
      </w:pPr>
      <w:r>
        <w:t>En export av data från journalminne ska innehålla följande in</w:t>
      </w:r>
      <w:r w:rsidR="007F10AB">
        <w:softHyphen/>
      </w:r>
      <w:r>
        <w:t>ledande element.</w:t>
      </w:r>
      <w:r w:rsidR="007D0305">
        <w:t xml:space="preserve"> </w:t>
      </w:r>
    </w:p>
    <w:p w:rsidR="007F10AB" w:rsidRPr="007F10AB" w:rsidRDefault="007F10AB" w:rsidP="00AF4E9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4"/>
        <w:gridCol w:w="2022"/>
        <w:gridCol w:w="2022"/>
        <w:gridCol w:w="722"/>
        <w:gridCol w:w="867"/>
        <w:gridCol w:w="1270"/>
      </w:tblGrid>
      <w:tr w:rsidR="00AD4226" w:rsidRPr="00095D39" w:rsidTr="00803812">
        <w:trPr>
          <w:trHeight w:val="185"/>
        </w:trPr>
        <w:tc>
          <w:tcPr>
            <w:tcW w:w="404" w:type="dxa"/>
          </w:tcPr>
          <w:p w:rsidR="00DF6487" w:rsidRPr="00095D39" w:rsidRDefault="00DF6487" w:rsidP="001E09E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22" w:type="dxa"/>
          </w:tcPr>
          <w:p w:rsidR="00DF6487" w:rsidRDefault="00DF6487" w:rsidP="001E09E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22" w:type="dxa"/>
          </w:tcPr>
          <w:p w:rsidR="00DF6487" w:rsidRPr="00095D39" w:rsidRDefault="00DF6487" w:rsidP="001E09E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2" w:type="dxa"/>
          </w:tcPr>
          <w:p w:rsidR="00DF6487" w:rsidRPr="00095D39" w:rsidRDefault="00DF6487" w:rsidP="001E09E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7" w:type="dxa"/>
          </w:tcPr>
          <w:p w:rsidR="00DF6487" w:rsidRPr="00095D39" w:rsidRDefault="00DF6487" w:rsidP="001E09E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70" w:type="dxa"/>
            <w:shd w:val="clear" w:color="auto" w:fill="auto"/>
          </w:tcPr>
          <w:p w:rsidR="00DF6487" w:rsidRPr="00095D39" w:rsidRDefault="00DF6487" w:rsidP="001E09E0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1E6DAE">
              <w:rPr>
                <w:rFonts w:cs="Times New Roman"/>
                <w:color w:val="000000"/>
                <w:sz w:val="16"/>
                <w:szCs w:val="16"/>
              </w:rPr>
              <w:t>InloggadAnvandareVidExportAvDataFranJournalminnet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Inloggad användare vid export av data från journalminnet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B21BD5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B21BD5">
              <w:rPr>
                <w:rFonts w:cs="Times New Roman"/>
                <w:color w:val="000000"/>
                <w:sz w:val="16"/>
                <w:szCs w:val="16"/>
              </w:rPr>
              <w:t>39 kap. 8 § SFL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BeteckningPaDetKassaregisterSomExportAvDataFranJournalminnetSkerIfran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Beteckning på det kassa</w:t>
            </w:r>
            <w:r w:rsidR="00B21BD5">
              <w:rPr>
                <w:rFonts w:cs="Times New Roman"/>
                <w:color w:val="000000"/>
                <w:sz w:val="16"/>
                <w:szCs w:val="16"/>
              </w:rPr>
              <w:softHyphen/>
            </w:r>
            <w:r w:rsidRPr="001E6DAE">
              <w:rPr>
                <w:rFonts w:cs="Times New Roman"/>
                <w:color w:val="000000"/>
                <w:sz w:val="16"/>
                <w:szCs w:val="16"/>
              </w:rPr>
              <w:t>register som export av data från journalminnet sker ifrån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B21BD5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B21BD5">
              <w:rPr>
                <w:rFonts w:cs="Times New Roman"/>
                <w:color w:val="000000"/>
                <w:sz w:val="16"/>
                <w:szCs w:val="16"/>
              </w:rPr>
              <w:t xml:space="preserve">2 kap. 7 § SKVFS </w:t>
            </w:r>
            <w:r w:rsidR="00B21BD5" w:rsidRPr="00B21BD5">
              <w:rPr>
                <w:rFonts w:cs="Times New Roman"/>
                <w:color w:val="000000"/>
                <w:sz w:val="16"/>
                <w:szCs w:val="16"/>
              </w:rPr>
              <w:t>2014:9</w:t>
            </w:r>
          </w:p>
        </w:tc>
      </w:tr>
      <w:tr w:rsidR="001E6DAE" w:rsidRPr="00B21BD5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1E6DAE">
              <w:rPr>
                <w:rFonts w:cs="Times New Roman"/>
                <w:color w:val="000000"/>
                <w:sz w:val="16"/>
                <w:szCs w:val="16"/>
              </w:rPr>
              <w:t>TidpunktForNarExportAvDataFranJournalminnetSker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Tidpunkt för när export av data från journalminnet sker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B21BD5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B21BD5">
              <w:rPr>
                <w:rFonts w:cs="Times New Roman"/>
                <w:color w:val="000000"/>
                <w:sz w:val="16"/>
                <w:szCs w:val="16"/>
              </w:rPr>
              <w:t>39 kap. 8 § SFL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C35F58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C35F58">
              <w:rPr>
                <w:rFonts w:cs="Times New Roman"/>
                <w:color w:val="000000"/>
                <w:sz w:val="16"/>
                <w:szCs w:val="16"/>
              </w:rPr>
              <w:t>ValdPeriodForExportAvDataFranJournalminne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C35F58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35F58">
              <w:rPr>
                <w:rFonts w:cs="Times New Roman"/>
                <w:color w:val="000000"/>
                <w:sz w:val="16"/>
                <w:szCs w:val="16"/>
              </w:rPr>
              <w:t>Vald period för export av data från journalminne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A332E1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A332E1"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C35F58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C35F58">
              <w:rPr>
                <w:rFonts w:cs="Times New Roman"/>
                <w:color w:val="000000"/>
                <w:sz w:val="16"/>
                <w:szCs w:val="16"/>
              </w:rPr>
              <w:t>ValdStarttidpunktForExportAvDataFranJournalminnet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C35F58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C35F58">
              <w:rPr>
                <w:rFonts w:cs="Times New Roman"/>
                <w:sz w:val="16"/>
                <w:szCs w:val="16"/>
              </w:rPr>
              <w:t>Vald starttidpunkt för export av data från journalminnet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A332E1" w:rsidRDefault="005E5D17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A332E1">
              <w:rPr>
                <w:rFonts w:cs="Times New Roman"/>
                <w:sz w:val="16"/>
                <w:szCs w:val="16"/>
              </w:rPr>
              <w:t>4 kap. 10</w:t>
            </w:r>
            <w:r w:rsidR="001E6DAE" w:rsidRPr="00A332E1">
              <w:rPr>
                <w:rFonts w:cs="Times New Roman"/>
                <w:sz w:val="16"/>
                <w:szCs w:val="16"/>
              </w:rPr>
              <w:t xml:space="preserve"> § </w:t>
            </w:r>
            <w:r w:rsidR="007E5621" w:rsidRPr="00A332E1">
              <w:rPr>
                <w:rFonts w:cs="Times New Roman"/>
                <w:sz w:val="16"/>
                <w:szCs w:val="16"/>
              </w:rPr>
              <w:t xml:space="preserve">andra stycket </w:t>
            </w:r>
            <w:r w:rsidR="001E6DAE" w:rsidRPr="00A332E1">
              <w:rPr>
                <w:rFonts w:cs="Times New Roman"/>
                <w:sz w:val="16"/>
                <w:szCs w:val="16"/>
              </w:rPr>
              <w:t xml:space="preserve">SKVFS </w:t>
            </w:r>
            <w:r w:rsidR="00B21BD5" w:rsidRPr="00A332E1">
              <w:rPr>
                <w:rFonts w:cs="Times New Roman"/>
                <w:sz w:val="16"/>
                <w:szCs w:val="16"/>
              </w:rPr>
              <w:t>2014:9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C35F58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C35F58">
              <w:rPr>
                <w:rFonts w:cs="Times New Roman"/>
                <w:color w:val="000000"/>
                <w:sz w:val="16"/>
                <w:szCs w:val="16"/>
              </w:rPr>
              <w:t>ValdSluttidpunktForExportAvDataFranJournalminnet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C35F58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C35F58">
              <w:rPr>
                <w:rFonts w:cs="Times New Roman"/>
                <w:sz w:val="16"/>
                <w:szCs w:val="16"/>
              </w:rPr>
              <w:t>Vald sluttidpunkt för export av data från journalminnet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A332E1" w:rsidRDefault="005E5D17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A332E1">
              <w:rPr>
                <w:rFonts w:cs="Times New Roman"/>
                <w:sz w:val="16"/>
                <w:szCs w:val="16"/>
              </w:rPr>
              <w:t>4 kap. 10</w:t>
            </w:r>
            <w:r w:rsidR="007E5621" w:rsidRPr="00A332E1">
              <w:rPr>
                <w:rFonts w:cs="Times New Roman"/>
                <w:sz w:val="16"/>
                <w:szCs w:val="16"/>
              </w:rPr>
              <w:t xml:space="preserve"> § andra stycket SKVFS 2014:9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BeteckningPaValdaKassaregisterForExportAvDataFranJournalminnenLISTA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Beteckning på valda kassaregister för export av data från journalminnen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7E5621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7E5621"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1E6DAE">
              <w:rPr>
                <w:rFonts w:cs="Times New Roman"/>
                <w:color w:val="000000"/>
                <w:sz w:val="16"/>
                <w:szCs w:val="16"/>
              </w:rPr>
              <w:t>BeteckningPaValtKassaregisterForExportAvDataFranJournalminnet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Beteckning på valt kassaregister för export av data från journalminnet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7E5621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2 kap. 7 § SKVFS </w:t>
            </w:r>
            <w:r w:rsidR="00B21BD5" w:rsidRPr="007E5621">
              <w:rPr>
                <w:rFonts w:cs="Times New Roman"/>
                <w:color w:val="000000"/>
                <w:sz w:val="16"/>
                <w:szCs w:val="16"/>
              </w:rPr>
              <w:t>2014:9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1E6DAE">
              <w:rPr>
                <w:rFonts w:cs="Times New Roman"/>
                <w:color w:val="000000"/>
                <w:sz w:val="16"/>
                <w:szCs w:val="16"/>
              </w:rPr>
              <w:t>InformationOmForetaget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Information om företaget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7E5621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7E5621"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1E6DAE">
              <w:rPr>
                <w:rFonts w:cs="Times New Roman"/>
                <w:color w:val="000000"/>
                <w:sz w:val="16"/>
                <w:szCs w:val="16"/>
              </w:rPr>
              <w:t>OrganisationsnummerEllerPersonnummer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Organisationsnummer eller personnummer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F505F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7E5621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7 kap. 1 § a SKVFS </w:t>
            </w:r>
            <w:r w:rsidR="00B21BD5" w:rsidRPr="007E5621">
              <w:rPr>
                <w:rFonts w:cs="Times New Roman"/>
                <w:color w:val="000000"/>
                <w:sz w:val="16"/>
                <w:szCs w:val="16"/>
              </w:rPr>
              <w:t>2014:9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 w:rsidRPr="007E5621">
              <w:rPr>
                <w:rFonts w:cs="Times New Roman"/>
                <w:color w:val="000000"/>
                <w:sz w:val="16"/>
                <w:szCs w:val="16"/>
              </w:rPr>
              <w:t>2014:9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 w:rsidRPr="007E5621">
              <w:rPr>
                <w:rFonts w:cs="Times New Roman"/>
                <w:color w:val="000000"/>
                <w:sz w:val="16"/>
                <w:szCs w:val="16"/>
              </w:rPr>
              <w:t>2014:9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1E6DAE">
              <w:rPr>
                <w:rFonts w:cs="Times New Roman"/>
                <w:color w:val="000000"/>
                <w:sz w:val="16"/>
                <w:szCs w:val="16"/>
              </w:rPr>
              <w:t>ForetagetsNamn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Företagets namn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7E5621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7 kap. 1 § a SKVFS </w:t>
            </w:r>
            <w:r w:rsidR="00B21BD5" w:rsidRPr="007E5621">
              <w:rPr>
                <w:rFonts w:cs="Times New Roman"/>
                <w:color w:val="000000"/>
                <w:sz w:val="16"/>
                <w:szCs w:val="16"/>
              </w:rPr>
              <w:t>2014:9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 w:rsidRPr="007E5621">
              <w:rPr>
                <w:rFonts w:cs="Times New Roman"/>
                <w:color w:val="000000"/>
                <w:sz w:val="16"/>
                <w:szCs w:val="16"/>
              </w:rPr>
              <w:t>2014:9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 w:rsidRPr="007E5621">
              <w:rPr>
                <w:rFonts w:cs="Times New Roman"/>
                <w:color w:val="000000"/>
                <w:sz w:val="16"/>
                <w:szCs w:val="16"/>
              </w:rPr>
              <w:t>2014:9</w:t>
            </w: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1E6DAE">
              <w:rPr>
                <w:rFonts w:cs="Times New Roman"/>
                <w:color w:val="000000"/>
                <w:sz w:val="16"/>
                <w:szCs w:val="16"/>
              </w:rPr>
              <w:t>NamnPaVerksamheten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Namn på verksamheten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803812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621" w:rsidRPr="001E6DAE" w:rsidRDefault="00E91354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highlight w:val="cyan"/>
              </w:rPr>
            </w:pPr>
            <w:r w:rsidRPr="00E91354">
              <w:rPr>
                <w:rFonts w:cs="Times New Roman"/>
                <w:color w:val="000000"/>
                <w:sz w:val="16"/>
                <w:szCs w:val="16"/>
              </w:rPr>
              <w:t>39 kap. 8 § SFL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1E6DAE">
              <w:rPr>
                <w:rFonts w:cs="Times New Roman"/>
                <w:color w:val="000000"/>
                <w:sz w:val="16"/>
                <w:szCs w:val="16"/>
              </w:rPr>
              <w:t>DenAdressDarForsaljningSker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Den adress där försäljning sker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7E5621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7E5621">
              <w:rPr>
                <w:rFonts w:cs="Times New Roman"/>
                <w:color w:val="000000"/>
                <w:sz w:val="16"/>
                <w:szCs w:val="16"/>
              </w:rPr>
              <w:t xml:space="preserve">7 kap. 1 § b SKVFS </w:t>
            </w:r>
            <w:r w:rsidR="00B21BD5" w:rsidRPr="007E5621">
              <w:rPr>
                <w:rFonts w:cs="Times New Roman"/>
                <w:color w:val="000000"/>
                <w:sz w:val="16"/>
                <w:szCs w:val="16"/>
              </w:rPr>
              <w:t>2014:9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1E6DAE">
              <w:rPr>
                <w:rFonts w:cs="Times New Roman"/>
                <w:color w:val="000000"/>
                <w:sz w:val="16"/>
                <w:szCs w:val="16"/>
              </w:rPr>
              <w:t>KassaregistersystemLISTA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Kassaregistersystem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7E5621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7E5621"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Kassaregistersystemet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Kassaregistersystemet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7E5621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7E5621">
              <w:rPr>
                <w:rFonts w:cs="Times New Roman"/>
                <w:color w:val="000000"/>
                <w:sz w:val="16"/>
                <w:szCs w:val="16"/>
              </w:rPr>
              <w:t>-</w:t>
            </w:r>
          </w:p>
        </w:tc>
      </w:tr>
      <w:tr w:rsidR="00FF461B" w:rsidRPr="001E6DAE" w:rsidTr="00FF461B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1E6DAE">
              <w:rPr>
                <w:rFonts w:cs="Times New Roman"/>
                <w:color w:val="000000"/>
                <w:sz w:val="16"/>
                <w:szCs w:val="16"/>
              </w:rPr>
              <w:t>TillverkningsnummerForKassaregistret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C35F58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C35F58">
              <w:rPr>
                <w:rFonts w:cs="Times New Roman"/>
                <w:sz w:val="16"/>
                <w:szCs w:val="16"/>
              </w:rPr>
              <w:t>Tillverkningsnummer för kassaregistret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highlight w:val="cyan"/>
              </w:rPr>
            </w:pPr>
            <w:r w:rsidRPr="00E91354">
              <w:rPr>
                <w:rFonts w:cs="Times New Roman"/>
                <w:color w:val="000000"/>
                <w:sz w:val="16"/>
                <w:szCs w:val="16"/>
              </w:rPr>
              <w:t xml:space="preserve">2 </w:t>
            </w:r>
            <w:r w:rsidRPr="00F1310E">
              <w:rPr>
                <w:rFonts w:cs="Times New Roman"/>
                <w:sz w:val="16"/>
                <w:szCs w:val="16"/>
              </w:rPr>
              <w:t>kap. 23 § SKVFS 2014:</w:t>
            </w:r>
            <w:r w:rsidRPr="00E91354"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</w:tr>
      <w:tr w:rsidR="00FF461B" w:rsidRPr="001E6DAE" w:rsidTr="00FF461B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1E6DAE">
              <w:rPr>
                <w:rFonts w:cs="Times New Roman"/>
                <w:color w:val="000000"/>
                <w:sz w:val="16"/>
                <w:szCs w:val="16"/>
              </w:rPr>
              <w:t>ModellbeteckningForKassaregistret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C35F58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C35F58">
              <w:rPr>
                <w:rFonts w:cs="Times New Roman"/>
                <w:sz w:val="16"/>
                <w:szCs w:val="16"/>
              </w:rPr>
              <w:t>Modellbeteckning för kassaregistret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5548AC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5548AC">
              <w:rPr>
                <w:rFonts w:cs="Times New Roman"/>
                <w:color w:val="000000"/>
                <w:sz w:val="16"/>
                <w:szCs w:val="16"/>
              </w:rPr>
              <w:t xml:space="preserve">4 kap. </w:t>
            </w:r>
            <w:r>
              <w:rPr>
                <w:rFonts w:cs="Times New Roman"/>
                <w:color w:val="000000"/>
                <w:sz w:val="16"/>
                <w:szCs w:val="16"/>
              </w:rPr>
              <w:t>6</w:t>
            </w:r>
            <w:r w:rsidRPr="005548AC">
              <w:rPr>
                <w:rFonts w:cs="Times New Roman"/>
                <w:color w:val="000000"/>
                <w:sz w:val="16"/>
                <w:szCs w:val="16"/>
              </w:rPr>
              <w:t xml:space="preserve"> § SKVFS 2014:9</w:t>
            </w:r>
          </w:p>
        </w:tc>
      </w:tr>
      <w:tr w:rsidR="00FF461B" w:rsidRPr="001E6DAE" w:rsidTr="00FF461B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1E6DAE">
              <w:rPr>
                <w:rFonts w:cs="Times New Roman"/>
                <w:color w:val="000000"/>
                <w:sz w:val="16"/>
                <w:szCs w:val="16"/>
              </w:rPr>
              <w:t>ModellEllerProgramForKassaregistret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C35F58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C35F58">
              <w:rPr>
                <w:rFonts w:cs="Times New Roman"/>
                <w:sz w:val="16"/>
                <w:szCs w:val="16"/>
              </w:rPr>
              <w:t>Modell eller program för kassaregistret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5548AC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5548AC">
              <w:rPr>
                <w:rFonts w:cs="Times New Roman"/>
                <w:color w:val="000000"/>
                <w:sz w:val="16"/>
                <w:szCs w:val="16"/>
              </w:rPr>
              <w:t xml:space="preserve">4 kap. </w:t>
            </w:r>
            <w:r>
              <w:rPr>
                <w:rFonts w:cs="Times New Roman"/>
                <w:color w:val="000000"/>
                <w:sz w:val="16"/>
                <w:szCs w:val="16"/>
              </w:rPr>
              <w:t>6</w:t>
            </w:r>
            <w:r w:rsidRPr="005548AC">
              <w:rPr>
                <w:rFonts w:cs="Times New Roman"/>
                <w:color w:val="000000"/>
                <w:sz w:val="16"/>
                <w:szCs w:val="16"/>
              </w:rPr>
              <w:t xml:space="preserve"> § SKVFS 2014:9</w:t>
            </w:r>
          </w:p>
        </w:tc>
      </w:tr>
      <w:tr w:rsidR="00FF461B" w:rsidRPr="001E6DAE" w:rsidTr="00FF461B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1E6DAE">
              <w:rPr>
                <w:rFonts w:cs="Times New Roman"/>
                <w:color w:val="000000"/>
                <w:sz w:val="16"/>
                <w:szCs w:val="16"/>
              </w:rPr>
              <w:t>VersionsnummerForKassaregistret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Versionsnummer för kassaregistret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5548AC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5548AC">
              <w:rPr>
                <w:rFonts w:cs="Times New Roman"/>
                <w:color w:val="000000"/>
                <w:sz w:val="16"/>
                <w:szCs w:val="16"/>
              </w:rPr>
              <w:t xml:space="preserve">4 kap. </w:t>
            </w:r>
            <w:r>
              <w:rPr>
                <w:rFonts w:cs="Times New Roman"/>
                <w:color w:val="000000"/>
                <w:sz w:val="16"/>
                <w:szCs w:val="16"/>
              </w:rPr>
              <w:t>3</w:t>
            </w:r>
            <w:r w:rsidRPr="005548AC">
              <w:rPr>
                <w:rFonts w:cs="Times New Roman"/>
                <w:color w:val="000000"/>
                <w:sz w:val="16"/>
                <w:szCs w:val="16"/>
              </w:rPr>
              <w:t xml:space="preserve"> § SKVFS 2014:9</w:t>
            </w:r>
          </w:p>
        </w:tc>
      </w:tr>
      <w:tr w:rsidR="00FF461B" w:rsidRPr="001E6DAE" w:rsidTr="00FF461B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1E6DAE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5548AC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5548AC">
              <w:rPr>
                <w:rFonts w:cs="Times New Roman"/>
                <w:color w:val="000000"/>
                <w:sz w:val="16"/>
                <w:szCs w:val="16"/>
              </w:rPr>
              <w:t>7 kap. 1 § e SKVFS 2014:9</w:t>
            </w:r>
            <w:r w:rsidRPr="005548AC">
              <w:rPr>
                <w:rFonts w:cs="Times New Roman"/>
                <w:color w:val="000000"/>
                <w:sz w:val="16"/>
                <w:szCs w:val="16"/>
              </w:rPr>
              <w:br/>
              <w:t>7 kap. 2 § d SKVFS 2014:9</w:t>
            </w:r>
            <w:r w:rsidRPr="005548AC">
              <w:rPr>
                <w:rFonts w:cs="Times New Roman"/>
                <w:color w:val="000000"/>
                <w:sz w:val="16"/>
                <w:szCs w:val="16"/>
              </w:rPr>
              <w:br/>
              <w:t>7 kap. 3 § e SKVFS 2014:9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1E6DAE">
              <w:rPr>
                <w:rFonts w:cs="Times New Roman"/>
                <w:color w:val="000000"/>
                <w:sz w:val="16"/>
                <w:szCs w:val="16"/>
              </w:rPr>
              <w:t>TillverkningsnummerForKontrollenheten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color w:val="000000"/>
                <w:sz w:val="16"/>
                <w:szCs w:val="16"/>
              </w:rPr>
              <w:t>Tillverkningsnummer för kontrollenheten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F505F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highlight w:val="cyan"/>
              </w:rPr>
            </w:pPr>
            <w:r w:rsidRPr="005548AC">
              <w:rPr>
                <w:rFonts w:cs="Times New Roman"/>
                <w:color w:val="000000"/>
                <w:sz w:val="16"/>
                <w:szCs w:val="16"/>
              </w:rPr>
              <w:t>2 kap. 11 § SKVFS 2009:2</w:t>
            </w:r>
          </w:p>
        </w:tc>
      </w:tr>
      <w:tr w:rsidR="001E6DAE" w:rsidRPr="001E6DAE" w:rsidTr="00803812">
        <w:trPr>
          <w:trHeight w:val="40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1E6DAE">
              <w:rPr>
                <w:rFonts w:cs="Times New Roman"/>
                <w:color w:val="000000"/>
                <w:sz w:val="16"/>
                <w:szCs w:val="16"/>
              </w:rPr>
              <w:t>TillverkningsnummerForKontrollsystemet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C35F58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C35F58">
              <w:rPr>
                <w:rFonts w:cs="Times New Roman"/>
                <w:sz w:val="16"/>
                <w:szCs w:val="16"/>
              </w:rPr>
              <w:t>Tillverkningsnummer för kontrollsystemet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F505F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1E6DAE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1E6DA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DAE" w:rsidRPr="001E6DAE" w:rsidRDefault="005548AC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highlight w:val="cyan"/>
              </w:rPr>
            </w:pPr>
            <w:r w:rsidRPr="005548AC">
              <w:rPr>
                <w:rFonts w:cs="Times New Roman"/>
                <w:color w:val="000000"/>
                <w:sz w:val="16"/>
                <w:szCs w:val="16"/>
              </w:rPr>
              <w:t xml:space="preserve">8 kap. 37 § </w:t>
            </w:r>
            <w:r w:rsidR="00CC2942">
              <w:rPr>
                <w:rFonts w:cs="Times New Roman"/>
                <w:color w:val="000000"/>
                <w:sz w:val="16"/>
                <w:szCs w:val="16"/>
              </w:rPr>
              <w:t xml:space="preserve">SKVFS </w:t>
            </w:r>
            <w:r w:rsidRPr="005548AC">
              <w:rPr>
                <w:rFonts w:cs="Times New Roman"/>
                <w:color w:val="000000"/>
                <w:sz w:val="16"/>
                <w:szCs w:val="16"/>
              </w:rPr>
              <w:t>2020:9</w:t>
            </w:r>
          </w:p>
        </w:tc>
      </w:tr>
    </w:tbl>
    <w:p w:rsidR="001E09E0" w:rsidRDefault="001E09E0" w:rsidP="00641F2F"/>
    <w:p w:rsidR="001E09E0" w:rsidRDefault="001E09E0" w:rsidP="001E09E0"/>
    <w:p w:rsidR="001E09E0" w:rsidRPr="001E09E0" w:rsidRDefault="001E09E0" w:rsidP="001E09E0"/>
    <w:p w:rsidR="00912CDA" w:rsidRDefault="00F36202" w:rsidP="00801DA0">
      <w:pPr>
        <w:pStyle w:val="Rubrik1"/>
        <w:spacing w:after="60"/>
      </w:pPr>
      <w:r w:rsidRPr="00F36202">
        <w:lastRenderedPageBreak/>
        <w:t xml:space="preserve">5 kap. </w:t>
      </w:r>
      <w:r w:rsidRPr="00F36202">
        <w:tab/>
      </w:r>
      <w:r w:rsidR="00912CDA" w:rsidRPr="005F5FD1">
        <w:t>Gemensamma element</w:t>
      </w:r>
    </w:p>
    <w:p w:rsidR="007F10AB" w:rsidRDefault="008F1BCA" w:rsidP="001B6C8E">
      <w:pPr>
        <w:pStyle w:val="Paragraf1"/>
        <w:numPr>
          <w:ilvl w:val="0"/>
          <w:numId w:val="9"/>
        </w:numPr>
      </w:pPr>
      <w:r>
        <w:t xml:space="preserve">En export av data från </w:t>
      </w:r>
      <w:r w:rsidR="007F562E">
        <w:t xml:space="preserve">journalminne ska vid </w:t>
      </w:r>
      <w:r>
        <w:t>registrering innehålla följande</w:t>
      </w:r>
      <w:r w:rsidR="00E5411F">
        <w:t xml:space="preserve"> gemensamma</w:t>
      </w:r>
      <w:r>
        <w:t xml:space="preserve"> element.</w:t>
      </w:r>
    </w:p>
    <w:p w:rsidR="001B6C8E" w:rsidRPr="001B6C8E" w:rsidRDefault="001B6C8E" w:rsidP="001B6C8E"/>
    <w:tbl>
      <w:tblPr>
        <w:tblW w:w="7295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55"/>
      </w:tblGrid>
      <w:tr w:rsidR="001E6DAE" w:rsidRPr="00095D39" w:rsidTr="00330060">
        <w:trPr>
          <w:trHeight w:val="187"/>
        </w:trPr>
        <w:tc>
          <w:tcPr>
            <w:tcW w:w="420" w:type="dxa"/>
          </w:tcPr>
          <w:p w:rsidR="001E6DAE" w:rsidRPr="00095D39" w:rsidRDefault="001E6DAE" w:rsidP="0033006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1E6DAE" w:rsidRDefault="001E6DAE" w:rsidP="0033006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1E6DAE" w:rsidRPr="00095D39" w:rsidRDefault="001E6DAE" w:rsidP="0033006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1E6DAE" w:rsidRPr="00095D39" w:rsidRDefault="001E6DAE" w:rsidP="0033006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1E6DAE" w:rsidRPr="00095D39" w:rsidRDefault="001E6DAE" w:rsidP="0033006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55" w:type="dxa"/>
            <w:shd w:val="clear" w:color="auto" w:fill="auto"/>
          </w:tcPr>
          <w:p w:rsidR="001E6DAE" w:rsidRPr="00095D39" w:rsidRDefault="001E6DAE" w:rsidP="00330060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AD4226" w:rsidRPr="00AD4226" w:rsidTr="00062905">
        <w:trPr>
          <w:trHeight w:val="40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InloggadAnvandare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Inloggad användare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C35F58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AD4226" w:rsidRPr="00AD4226" w:rsidTr="00330060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AD4226" w:rsidRPr="00AD4226" w:rsidTr="00366C36">
        <w:trPr>
          <w:trHeight w:val="34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Registreringstidpunkt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Registreringstidpunkt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226" w:rsidRPr="00AD4226" w:rsidRDefault="00AD4226" w:rsidP="00803812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D4226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330060" w:rsidRDefault="00330060" w:rsidP="00892761">
      <w:pPr>
        <w:ind w:firstLine="0"/>
      </w:pPr>
    </w:p>
    <w:p w:rsidR="00912CDA" w:rsidRDefault="008F1BCA" w:rsidP="00801DA0">
      <w:pPr>
        <w:pStyle w:val="Rubrik1"/>
        <w:spacing w:after="60"/>
      </w:pPr>
      <w:r>
        <w:t xml:space="preserve">6 kap. </w:t>
      </w:r>
      <w:r>
        <w:tab/>
      </w:r>
      <w:r w:rsidR="00912CDA">
        <w:t>Registrera artikel</w:t>
      </w:r>
    </w:p>
    <w:p w:rsidR="007F10AB" w:rsidRDefault="008F1BCA" w:rsidP="001B6C8E">
      <w:pPr>
        <w:pStyle w:val="Paragraf1"/>
        <w:numPr>
          <w:ilvl w:val="0"/>
          <w:numId w:val="10"/>
        </w:numPr>
      </w:pPr>
      <w:r>
        <w:t>En export av data</w:t>
      </w:r>
      <w:r w:rsidR="007F562E">
        <w:t xml:space="preserve"> från journalminne ska för</w:t>
      </w:r>
      <w:r>
        <w:t xml:space="preserve"> </w:t>
      </w:r>
      <w:r w:rsidR="000F0F84">
        <w:t>en</w:t>
      </w:r>
      <w:r w:rsidR="005F5FD1">
        <w:t xml:space="preserve"> </w:t>
      </w:r>
      <w:r>
        <w:t>registrerad arti</w:t>
      </w:r>
      <w:r w:rsidR="001B6C8E">
        <w:t>kel innehålla följande element.</w:t>
      </w:r>
    </w:p>
    <w:p w:rsidR="001B6C8E" w:rsidRPr="001B6C8E" w:rsidRDefault="001B6C8E" w:rsidP="001B6C8E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1E6DAE" w:rsidRPr="009A4E00" w:rsidTr="00892761">
        <w:trPr>
          <w:trHeight w:val="187"/>
        </w:trPr>
        <w:tc>
          <w:tcPr>
            <w:tcW w:w="420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RegistreraArtikel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Registrera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366C36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AntalAvRegistreradArtikel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Antal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  <w:p w:rsidR="00FF2890" w:rsidRPr="009A4E00" w:rsidRDefault="00FF289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MangdAvRegistreradArtikel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Mängd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PrisPaRegistreradArtikel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RabatterPaRegistreradArtikelLISTA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Rabatter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RabattPaRegistreradArtikel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MervardesskattesatsForRegistreradArtikel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MervardesskattPaRegistreradArtikel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Mervärdesskatt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D93FD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E54C9F" w:rsidRDefault="00E54C9F" w:rsidP="00912CDA"/>
    <w:p w:rsidR="00912CDA" w:rsidRDefault="00C827D9" w:rsidP="00801DA0">
      <w:pPr>
        <w:pStyle w:val="Rubrik1"/>
        <w:spacing w:after="60"/>
      </w:pPr>
      <w:r w:rsidRPr="00C35F58">
        <w:t xml:space="preserve">7 kap. </w:t>
      </w:r>
      <w:r w:rsidRPr="00C35F58">
        <w:tab/>
      </w:r>
      <w:r w:rsidR="00912CDA" w:rsidRPr="00C35F58">
        <w:t>Ändra registrerad artikel</w:t>
      </w:r>
    </w:p>
    <w:p w:rsidR="00C827D9" w:rsidRDefault="00E5411F" w:rsidP="001B6C8E">
      <w:pPr>
        <w:pStyle w:val="Paragraf1"/>
        <w:numPr>
          <w:ilvl w:val="0"/>
          <w:numId w:val="11"/>
        </w:numPr>
      </w:pPr>
      <w:r>
        <w:t>En export av data</w:t>
      </w:r>
      <w:r w:rsidR="007F562E">
        <w:t xml:space="preserve"> från journalminne ska för</w:t>
      </w:r>
      <w:r w:rsidR="00580EDE">
        <w:t xml:space="preserve"> en</w:t>
      </w:r>
      <w:r>
        <w:t xml:space="preserve"> ändrad regi</w:t>
      </w:r>
      <w:r>
        <w:softHyphen/>
        <w:t>strerad arti</w:t>
      </w:r>
      <w:r w:rsidR="001B6C8E">
        <w:t>kel innehålla följande element.</w:t>
      </w:r>
    </w:p>
    <w:p w:rsidR="001B6C8E" w:rsidRPr="001B6C8E" w:rsidRDefault="001B6C8E" w:rsidP="001B6C8E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3"/>
        <w:gridCol w:w="2010"/>
        <w:gridCol w:w="2010"/>
        <w:gridCol w:w="730"/>
        <w:gridCol w:w="876"/>
        <w:gridCol w:w="1283"/>
      </w:tblGrid>
      <w:tr w:rsidR="009A4E00" w:rsidRPr="009A4E00" w:rsidTr="00803812">
        <w:trPr>
          <w:trHeight w:val="187"/>
        </w:trPr>
        <w:tc>
          <w:tcPr>
            <w:tcW w:w="403" w:type="dxa"/>
          </w:tcPr>
          <w:p w:rsidR="009A4E00" w:rsidRPr="009A4E00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0" w:type="dxa"/>
          </w:tcPr>
          <w:p w:rsidR="009A4E00" w:rsidRPr="009A4E00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0" w:type="dxa"/>
          </w:tcPr>
          <w:p w:rsidR="009A4E00" w:rsidRPr="009A4E00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30" w:type="dxa"/>
          </w:tcPr>
          <w:p w:rsidR="009A4E00" w:rsidRPr="009A4E00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76" w:type="dxa"/>
          </w:tcPr>
          <w:p w:rsidR="009A4E00" w:rsidRPr="009A4E00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83" w:type="dxa"/>
            <w:shd w:val="clear" w:color="auto" w:fill="auto"/>
          </w:tcPr>
          <w:p w:rsidR="009A4E00" w:rsidRPr="009A4E00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AndraRegistreradArtikel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Ändra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356F7B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AntalAvRegistreradArtikel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Antal av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5329C1">
        <w:trPr>
          <w:trHeight w:val="33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MangdAvRegistreradArtikel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Mängd av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5329C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062905" w:rsidRDefault="00062905"/>
    <w:p w:rsidR="00062905" w:rsidRDefault="00062905"/>
    <w:p w:rsidR="007B769D" w:rsidRDefault="007B769D">
      <w:r>
        <w:br w:type="page"/>
      </w:r>
    </w:p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3"/>
        <w:gridCol w:w="2010"/>
        <w:gridCol w:w="2010"/>
        <w:gridCol w:w="730"/>
        <w:gridCol w:w="876"/>
        <w:gridCol w:w="1283"/>
      </w:tblGrid>
      <w:tr w:rsidR="005329C1" w:rsidRPr="009A4E00" w:rsidTr="007B769D">
        <w:trPr>
          <w:trHeight w:val="406"/>
        </w:trPr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29C1" w:rsidRPr="009A4E00" w:rsidRDefault="005329C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29C1" w:rsidRDefault="005329C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  <w:p w:rsidR="005329C1" w:rsidRPr="009A4E00" w:rsidRDefault="005329C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29C1" w:rsidRPr="009A4E00" w:rsidRDefault="005329C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29C1" w:rsidRPr="009A4E00" w:rsidRDefault="005329C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29C1" w:rsidRPr="009A4E00" w:rsidRDefault="005329C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29C1" w:rsidRPr="009A4E00" w:rsidRDefault="005329C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</w:tr>
      <w:tr w:rsidR="009A4E00" w:rsidRPr="009A4E00" w:rsidTr="007B769D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PrisPaRegistreradArtikel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 på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RabatterPaRegistreradArtikelLISTA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Rabatter på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RabattPaRegistreradArtikel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 på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198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MervardesskattesatsForRegistreradArtikel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MervardesskattPaRegistreradArtikel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Mervärdesskatt på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TidigareAntalAvRegistreradArtikel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antal av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TidigareMangdAvRegistreradArtikel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mängd av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TidigareEnhetForViktLangdTidEllerVolym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enhet för vikt, längd, tid eller volym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TidigarePrisPerEnhet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pris per enhet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TidigarePrisPaRegistreradArtikel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pris på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TidigareRabatterPaRegistreradArtikelLISTA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rabatter på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TidigareRabattPaRegistreradArtikel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rabatt på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TidigareBenamningPaRabatt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benämning på rabatt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89276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TidigareBeloppPaRabatten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belopp på rabatten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TidigareMervardesskattesatsForRegistreradArtikel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mervärdesskattesats för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TidigareMervardesskattPaRegistreradArtikel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Tidigare mervärdesskatt på registrerad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40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UrsprungligRegistreringstidpunkt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Ursprunglig registreringstidpunkt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03812">
        <w:trPr>
          <w:trHeight w:val="267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356F7B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OrsakTillAndring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Orsak till ändring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5329C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912CDA" w:rsidRDefault="00912CDA" w:rsidP="00912CDA"/>
    <w:p w:rsidR="00641F2F" w:rsidRDefault="00641F2F" w:rsidP="00912CDA"/>
    <w:p w:rsidR="00641F2F" w:rsidRDefault="00641F2F" w:rsidP="00912CDA"/>
    <w:p w:rsidR="00641F2F" w:rsidRDefault="00641F2F" w:rsidP="00912CDA"/>
    <w:p w:rsidR="00912CDA" w:rsidRDefault="0002298E" w:rsidP="00801DA0">
      <w:pPr>
        <w:pStyle w:val="Rubrik1"/>
        <w:spacing w:after="60"/>
      </w:pPr>
      <w:r>
        <w:lastRenderedPageBreak/>
        <w:t xml:space="preserve">8 kap. </w:t>
      </w:r>
      <w:r w:rsidR="00912CDA">
        <w:tab/>
        <w:t>Radera registrerad artikel</w:t>
      </w:r>
    </w:p>
    <w:p w:rsidR="00C827D9" w:rsidRDefault="00E5411F" w:rsidP="001B6C8E">
      <w:pPr>
        <w:pStyle w:val="Paragraf1"/>
        <w:numPr>
          <w:ilvl w:val="0"/>
          <w:numId w:val="12"/>
        </w:numPr>
      </w:pPr>
      <w:r>
        <w:t xml:space="preserve">En export av data från journalminne ska för </w:t>
      </w:r>
      <w:r w:rsidR="00580EDE">
        <w:t>en</w:t>
      </w:r>
      <w:r>
        <w:t xml:space="preserve"> </w:t>
      </w:r>
      <w:r w:rsidR="000D1D10">
        <w:t xml:space="preserve">raderad </w:t>
      </w:r>
      <w:r>
        <w:t>regi</w:t>
      </w:r>
      <w:r w:rsidR="000D1D10">
        <w:softHyphen/>
      </w:r>
      <w:r>
        <w:t>strerad arti</w:t>
      </w:r>
      <w:r w:rsidR="001B6C8E">
        <w:t>kel innehålla följande element.</w:t>
      </w:r>
    </w:p>
    <w:p w:rsidR="001B6C8E" w:rsidRPr="001B6C8E" w:rsidRDefault="001B6C8E" w:rsidP="001B6C8E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1E6DAE" w:rsidRPr="009A4E00" w:rsidTr="004B2B2C">
        <w:trPr>
          <w:trHeight w:val="187"/>
        </w:trPr>
        <w:tc>
          <w:tcPr>
            <w:tcW w:w="420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RaderaRegistreradArtikel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Radera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AntalAvRegistreradArtikel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Antal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MangdAvRegistreradArtikel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Mängd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PrisPaRegistreradArtikel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RabatterPaRegistreradArtikelLISTA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Rabatter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RabattPaRegistreradArtikel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MervardesskattesatsForRegistreradArtikel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MervardesskattPaRegistreradArtikel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Mervärdesskatt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1E09E0" w:rsidRDefault="001E09E0"/>
    <w:p w:rsidR="001E09E0" w:rsidRDefault="001E09E0"/>
    <w:p w:rsidR="001E09E0" w:rsidRDefault="001E09E0"/>
    <w:p w:rsidR="001E09E0" w:rsidRDefault="001E09E0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UrsprungligRegistreringstidpunkt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Ursprunglig registreringstidpunkt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062905">
        <w:trPr>
          <w:trHeight w:val="40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TypAvRadering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 av radering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892761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1E09E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912CDA" w:rsidRDefault="00912CDA" w:rsidP="000D1D10">
      <w:pPr>
        <w:ind w:firstLine="0"/>
      </w:pPr>
    </w:p>
    <w:p w:rsidR="00912CDA" w:rsidRDefault="00C827D9" w:rsidP="00801DA0">
      <w:pPr>
        <w:pStyle w:val="Rubrik1"/>
        <w:spacing w:after="60"/>
      </w:pPr>
      <w:r>
        <w:t xml:space="preserve">9 kap. </w:t>
      </w:r>
      <w:r>
        <w:tab/>
      </w:r>
      <w:r w:rsidR="00912CDA">
        <w:t>Parkera registrerad artikel</w:t>
      </w:r>
    </w:p>
    <w:p w:rsidR="000D1D10" w:rsidRPr="000C35BF" w:rsidRDefault="000D1D10" w:rsidP="007E5FA8">
      <w:pPr>
        <w:pStyle w:val="Paragraf1"/>
        <w:numPr>
          <w:ilvl w:val="0"/>
          <w:numId w:val="13"/>
        </w:numPr>
      </w:pPr>
      <w:r w:rsidRPr="000C35BF">
        <w:t xml:space="preserve">En export av data från journalminne ska för </w:t>
      </w:r>
      <w:r w:rsidR="00580EDE">
        <w:t xml:space="preserve">en </w:t>
      </w:r>
      <w:r w:rsidR="000C35BF" w:rsidRPr="000C35BF">
        <w:t>parkerad regi</w:t>
      </w:r>
      <w:r w:rsidR="00580EDE">
        <w:softHyphen/>
      </w:r>
      <w:r w:rsidR="000C35BF" w:rsidRPr="000C35BF">
        <w:t xml:space="preserve">strerad </w:t>
      </w:r>
      <w:r w:rsidRPr="000C35BF">
        <w:t>artikel innehålla följande element.</w:t>
      </w:r>
    </w:p>
    <w:p w:rsidR="00912CDA" w:rsidRDefault="00912CDA" w:rsidP="001B6C8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1E6DAE" w:rsidRPr="009A4E00" w:rsidTr="004B2B2C">
        <w:trPr>
          <w:trHeight w:val="187"/>
        </w:trPr>
        <w:tc>
          <w:tcPr>
            <w:tcW w:w="420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1E6DAE" w:rsidRPr="009A4E00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ParkeraRegistreradArtikel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Parkera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CE3CCD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89276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AntalAvRegistreradArtikel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Antal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MangdAvRegistreradArtikel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Mängd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892761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PrisPaRegistreradArtikel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Pris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RabatterPaRegistreradArtikelLISTA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Rabatter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RabattPaRegistreradArtikel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695508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MervardesskattesatsForRegistreradArtikel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MervardesskattPaRegistreradArtikel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Mervärdesskatt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A4E00" w:rsidRPr="009A4E00" w:rsidTr="004B2B2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00" w:rsidRPr="009A4E00" w:rsidRDefault="009A4E00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A4E0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912CDA" w:rsidRDefault="00912CDA" w:rsidP="00912CDA"/>
    <w:p w:rsidR="00912CDA" w:rsidRDefault="00C827D9" w:rsidP="00801DA0">
      <w:pPr>
        <w:pStyle w:val="Rubrik1"/>
        <w:spacing w:after="60"/>
      </w:pPr>
      <w:r>
        <w:t xml:space="preserve">10 kap. </w:t>
      </w:r>
      <w:r>
        <w:tab/>
      </w:r>
      <w:r w:rsidR="00912CDA">
        <w:t>Öppna parkering</w:t>
      </w:r>
    </w:p>
    <w:p w:rsidR="000D1D10" w:rsidRPr="007F562E" w:rsidRDefault="000D1D10" w:rsidP="007E5FA8">
      <w:pPr>
        <w:pStyle w:val="Paragraf1"/>
        <w:numPr>
          <w:ilvl w:val="0"/>
          <w:numId w:val="14"/>
        </w:numPr>
      </w:pPr>
      <w:r w:rsidRPr="007F562E">
        <w:t xml:space="preserve">En export av data från journalminne ska </w:t>
      </w:r>
      <w:r w:rsidR="007F562E" w:rsidRPr="007F562E">
        <w:t xml:space="preserve">vid </w:t>
      </w:r>
      <w:r w:rsidR="00253CE3" w:rsidRPr="007F562E">
        <w:t xml:space="preserve">öppning av </w:t>
      </w:r>
      <w:r w:rsidR="00580EDE">
        <w:t xml:space="preserve">en </w:t>
      </w:r>
      <w:r w:rsidR="00253CE3" w:rsidRPr="007F562E">
        <w:t>parke</w:t>
      </w:r>
      <w:r w:rsidR="00580EDE">
        <w:softHyphen/>
      </w:r>
      <w:r w:rsidR="00253CE3" w:rsidRPr="007F562E">
        <w:t xml:space="preserve">ring </w:t>
      </w:r>
      <w:r w:rsidRPr="007F562E">
        <w:t>innehålla följande element.</w:t>
      </w:r>
    </w:p>
    <w:p w:rsidR="00912CDA" w:rsidRDefault="00912CDA" w:rsidP="00C827D9">
      <w:pPr>
        <w:ind w:firstLine="1304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9A4E00" w:rsidRPr="00913E2A" w:rsidTr="00A90BCA">
        <w:trPr>
          <w:trHeight w:val="187"/>
        </w:trPr>
        <w:tc>
          <w:tcPr>
            <w:tcW w:w="397" w:type="dxa"/>
          </w:tcPr>
          <w:p w:rsidR="009A4E00" w:rsidRPr="00913E2A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1985" w:type="dxa"/>
          </w:tcPr>
          <w:p w:rsidR="009A4E00" w:rsidRPr="00913E2A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1985" w:type="dxa"/>
          </w:tcPr>
          <w:p w:rsidR="009A4E00" w:rsidRPr="00913E2A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9A4E00" w:rsidRPr="00913E2A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9A4E00" w:rsidRPr="00913E2A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9A4E00" w:rsidRPr="00913E2A" w:rsidRDefault="009A4E00" w:rsidP="00892761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13E2A" w:rsidRPr="00913E2A" w:rsidTr="00913E2A">
        <w:trPr>
          <w:trHeight w:val="406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OppnaParkering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Öppna parkering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13E2A" w:rsidRPr="00913E2A" w:rsidTr="00913E2A">
        <w:trPr>
          <w:trHeight w:val="406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892761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DF6487" w:rsidRPr="005A7EFF" w:rsidRDefault="00DF6487" w:rsidP="00DF6487">
      <w:pPr>
        <w:ind w:firstLine="0"/>
        <w:jc w:val="left"/>
        <w:rPr>
          <w:rFonts w:asciiTheme="majorHAnsi" w:hAnsiTheme="majorHAnsi" w:cstheme="majorHAnsi"/>
        </w:rPr>
      </w:pPr>
    </w:p>
    <w:p w:rsidR="00912CDA" w:rsidRDefault="00B72CEF" w:rsidP="00801DA0">
      <w:pPr>
        <w:pStyle w:val="Rubrik1"/>
        <w:spacing w:after="60"/>
      </w:pPr>
      <w:r w:rsidRPr="00BC673C">
        <w:t xml:space="preserve">11 kap. </w:t>
      </w:r>
      <w:r w:rsidRPr="00BC673C">
        <w:tab/>
      </w:r>
      <w:r w:rsidR="00912CDA" w:rsidRPr="00BC673C">
        <w:t>Radera parkerad artikel</w:t>
      </w:r>
    </w:p>
    <w:p w:rsidR="000D1D10" w:rsidRPr="004122B1" w:rsidRDefault="000D1D10" w:rsidP="007E5FA8">
      <w:pPr>
        <w:pStyle w:val="Paragraf1"/>
        <w:numPr>
          <w:ilvl w:val="0"/>
          <w:numId w:val="15"/>
        </w:numPr>
      </w:pPr>
      <w:r w:rsidRPr="004122B1">
        <w:t xml:space="preserve">En export av </w:t>
      </w:r>
      <w:r w:rsidR="00580EDE">
        <w:t xml:space="preserve">data från journalminne ska för en </w:t>
      </w:r>
      <w:r w:rsidR="004122B1" w:rsidRPr="004122B1">
        <w:t xml:space="preserve">raderad </w:t>
      </w:r>
      <w:r w:rsidRPr="004122B1">
        <w:t>regi</w:t>
      </w:r>
      <w:r w:rsidR="004122B1" w:rsidRPr="004122B1">
        <w:softHyphen/>
      </w:r>
      <w:r w:rsidRPr="004122B1">
        <w:t>strerad artikel innehålla följande element.</w:t>
      </w:r>
    </w:p>
    <w:p w:rsidR="00912CDA" w:rsidRDefault="00912CDA" w:rsidP="00E5411F">
      <w:pPr>
        <w:ind w:firstLine="1304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1E6DAE" w:rsidRPr="00913E2A" w:rsidTr="00E54C9F">
        <w:trPr>
          <w:trHeight w:val="187"/>
        </w:trPr>
        <w:tc>
          <w:tcPr>
            <w:tcW w:w="420" w:type="dxa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RaderaParkeradArtikel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Radera parkerad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BC673C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AntalAvRegistreradArtikel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Antal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062905" w:rsidRDefault="00062905"/>
    <w:p w:rsidR="00062905" w:rsidRDefault="00062905"/>
    <w:p w:rsidR="00062905" w:rsidRDefault="00062905"/>
    <w:p w:rsidR="00062905" w:rsidRDefault="00062905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695508" w:rsidRPr="00913E2A" w:rsidTr="00695508">
        <w:trPr>
          <w:trHeight w:val="406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95508" w:rsidRPr="00913E2A" w:rsidRDefault="00695508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95508" w:rsidRPr="00913E2A" w:rsidRDefault="00695508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95508" w:rsidRPr="00913E2A" w:rsidRDefault="00695508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95508" w:rsidRPr="00913E2A" w:rsidRDefault="00695508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95508" w:rsidRPr="00913E2A" w:rsidRDefault="00695508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95508" w:rsidRPr="00913E2A" w:rsidRDefault="00695508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</w:tr>
      <w:tr w:rsidR="00913E2A" w:rsidRPr="00913E2A" w:rsidTr="00695508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MangdAvRegistreradArtikel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Mängd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695508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PrisPaRegistreradArtikel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RabatterPaRegistreradArtikelLISTA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Rabatter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RabattPaRegistreradArtikel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MervardesskattesatsForRegistreradArtikel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MervardesskattPaRegistreradArtikel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Mervärdesskatt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UrsprungligRegistreringstidpunkt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Ursprunglig registreringstidpunkt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TypAvRadering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Typ av radering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BC673C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E5411F" w:rsidRPr="00E5411F" w:rsidRDefault="00E5411F" w:rsidP="00E5411F">
      <w:pPr>
        <w:ind w:firstLine="1304"/>
      </w:pPr>
    </w:p>
    <w:p w:rsidR="00912CDA" w:rsidRDefault="00B72CEF" w:rsidP="00801DA0">
      <w:pPr>
        <w:pStyle w:val="Rubrik1"/>
        <w:spacing w:after="60"/>
      </w:pPr>
      <w:r>
        <w:t xml:space="preserve">12 kap. </w:t>
      </w:r>
      <w:r>
        <w:tab/>
      </w:r>
      <w:r w:rsidR="00912CDA" w:rsidRPr="00012D21">
        <w:t>Ändra parkerad artikel</w:t>
      </w:r>
    </w:p>
    <w:p w:rsidR="00912CDA" w:rsidRDefault="000D1D10" w:rsidP="001B6C8E">
      <w:pPr>
        <w:pStyle w:val="Paragraf1"/>
        <w:numPr>
          <w:ilvl w:val="0"/>
          <w:numId w:val="16"/>
        </w:numPr>
      </w:pPr>
      <w:r w:rsidRPr="004122B1">
        <w:t xml:space="preserve">En export av data från journalminne ska </w:t>
      </w:r>
      <w:r w:rsidR="00580EDE">
        <w:t>för en</w:t>
      </w:r>
      <w:r w:rsidR="007F562E">
        <w:t xml:space="preserve"> </w:t>
      </w:r>
      <w:r w:rsidR="004122B1" w:rsidRPr="004122B1">
        <w:t xml:space="preserve">ändrad parkerad </w:t>
      </w:r>
      <w:r w:rsidRPr="004122B1">
        <w:t>artikel innehålla följande element.</w:t>
      </w:r>
    </w:p>
    <w:p w:rsidR="001B6C8E" w:rsidRPr="001B6C8E" w:rsidRDefault="001B6C8E" w:rsidP="001B6C8E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1E6DAE" w:rsidRPr="00913E2A" w:rsidTr="00356F7B">
        <w:trPr>
          <w:trHeight w:val="187"/>
        </w:trPr>
        <w:tc>
          <w:tcPr>
            <w:tcW w:w="420" w:type="dxa"/>
            <w:shd w:val="clear" w:color="auto" w:fill="auto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  <w:shd w:val="clear" w:color="auto" w:fill="auto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  <w:shd w:val="clear" w:color="auto" w:fill="auto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  <w:shd w:val="clear" w:color="auto" w:fill="auto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  <w:shd w:val="clear" w:color="auto" w:fill="auto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1E6DAE" w:rsidRPr="00913E2A" w:rsidRDefault="001E6DAE" w:rsidP="00356F7B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AndraParkeradArtikel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Ändra parkerad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695508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684FC9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D509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D5092A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D509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D5092A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D509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D5092A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D509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D509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D509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D509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D509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D509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D509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 w:rsidRPr="00D5092A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D509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 w:rsidRPr="00D5092A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AntalAvRegistreradArtikel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Antal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MangdAvRegistreradArtikel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Mängd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BC673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PrisPaRegistreradArtikel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BC673C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RabatterPaRegistreradArtikelLISTA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Rabatter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RabattPaRegistreradArtikel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MervardesskattesatsForRegistreradArtikel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MervardesskattPaRegistreradArtikel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Mervärdesskatt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TidigareAntalAvRegistreradArtikel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antal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TidigareMangdAvRegistreradArtikel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mängd av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TidigareEnhetForViktLangdTidEllerVolym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enhet för vikt, längd, tid eller volym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TidigarePrisPerEnhet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pris per enhet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TidigarePrisPaRegistreradArtikel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pris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TidigareRabatterPaRegistreradArtikelLISTA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rabatter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TidigareRabattPaRegistreradArtikel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rabatt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TidigareBenamningPaRabatt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benämning på rabatt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TidigareBeloppPaRabatten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belopp på rabatten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TidigareMervardesskattesatsForRegistreradArtikel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mervärdesskattesats för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062905" w:rsidRDefault="00062905"/>
    <w:p w:rsidR="00062905" w:rsidRDefault="00062905"/>
    <w:p w:rsidR="00062905" w:rsidRDefault="00062905"/>
    <w:p w:rsidR="00062905" w:rsidRDefault="00062905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TidigareMervardesskattPaRegistreradArtikel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Tidigare mervärdesskatt på registrerad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E54C9F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UrsprungligRegistreringstidpunkt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Ursprunglig registreringstidpunkt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12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OrsakTillAndring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Orsak till ändring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BC673C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4B2B2C" w:rsidRDefault="004B2B2C" w:rsidP="005A7EFF"/>
    <w:p w:rsidR="005A7EFF" w:rsidRPr="005A7EFF" w:rsidRDefault="00B72CEF" w:rsidP="005A7EFF">
      <w:pPr>
        <w:pStyle w:val="Rubrik1"/>
        <w:spacing w:after="60"/>
      </w:pPr>
      <w:r>
        <w:t xml:space="preserve">13 kap. </w:t>
      </w:r>
      <w:r>
        <w:tab/>
      </w:r>
      <w:r w:rsidR="00912CDA">
        <w:t>Flytta parkerad artikel</w:t>
      </w:r>
    </w:p>
    <w:p w:rsidR="000D1D10" w:rsidRPr="004122B1" w:rsidRDefault="000D1D10" w:rsidP="007E5FA8">
      <w:pPr>
        <w:pStyle w:val="Paragraf1"/>
        <w:numPr>
          <w:ilvl w:val="0"/>
          <w:numId w:val="17"/>
        </w:numPr>
      </w:pPr>
      <w:r w:rsidRPr="004122B1">
        <w:t xml:space="preserve">En export av data från journalminne ska för </w:t>
      </w:r>
      <w:r w:rsidR="00580EDE">
        <w:t>en</w:t>
      </w:r>
      <w:r w:rsidRPr="004122B1">
        <w:t xml:space="preserve"> </w:t>
      </w:r>
      <w:r w:rsidR="004122B1" w:rsidRPr="004122B1">
        <w:t xml:space="preserve">flyttad parkerad </w:t>
      </w:r>
      <w:r w:rsidRPr="004122B1">
        <w:t>artikel innehålla följande element.</w:t>
      </w:r>
    </w:p>
    <w:p w:rsidR="00912CDA" w:rsidRDefault="00912CDA" w:rsidP="001B6C8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"/>
        <w:gridCol w:w="2007"/>
        <w:gridCol w:w="2007"/>
        <w:gridCol w:w="736"/>
        <w:gridCol w:w="883"/>
        <w:gridCol w:w="1263"/>
      </w:tblGrid>
      <w:tr w:rsidR="001E6DAE" w:rsidRPr="00913E2A" w:rsidTr="00D5092A">
        <w:trPr>
          <w:trHeight w:val="187"/>
        </w:trPr>
        <w:tc>
          <w:tcPr>
            <w:tcW w:w="411" w:type="dxa"/>
          </w:tcPr>
          <w:p w:rsidR="001E6DAE" w:rsidRPr="00913E2A" w:rsidRDefault="001E6DAE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07" w:type="dxa"/>
          </w:tcPr>
          <w:p w:rsidR="001E6DAE" w:rsidRPr="00913E2A" w:rsidRDefault="001E6DAE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07" w:type="dxa"/>
          </w:tcPr>
          <w:p w:rsidR="001E6DAE" w:rsidRPr="00913E2A" w:rsidRDefault="001E6DAE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36" w:type="dxa"/>
          </w:tcPr>
          <w:p w:rsidR="001E6DAE" w:rsidRPr="00913E2A" w:rsidRDefault="001E6DAE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83" w:type="dxa"/>
          </w:tcPr>
          <w:p w:rsidR="001E6DAE" w:rsidRPr="00913E2A" w:rsidRDefault="001E6DAE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3" w:type="dxa"/>
            <w:shd w:val="clear" w:color="auto" w:fill="auto"/>
          </w:tcPr>
          <w:p w:rsidR="001E6DAE" w:rsidRPr="00913E2A" w:rsidRDefault="001E6DAE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FlyttaParkeradArtikel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Flytta parkerad artikel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AntalAvRegistreradArtikel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Antal av registrerad artikel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MangdAvRegistreradArtikel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Mängd av registrerad artikel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PrisPaRegistreradArtikel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Pris på registrerad artikel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RabatterPaRegistreradArtikelLISTA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Rabatter på registrerad artikel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RabattPaRegistreradArtikel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 på registrerad artikel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MervardesskattesatsForRegistreradArtikel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registrerad artikel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MervardesskattPaRegistreradArtikel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Mervärdesskatt på registrerad artikel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13E2A" w:rsidRPr="00913E2A" w:rsidTr="00D5092A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IdentitetsbeteckningForTidigareParkering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tidigare parkering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2A" w:rsidRPr="00913E2A" w:rsidRDefault="00913E2A" w:rsidP="00641F2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13E2A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4B2B2C" w:rsidRDefault="004B2B2C" w:rsidP="005A7EFF"/>
    <w:p w:rsidR="00912CDA" w:rsidRDefault="00B72CEF" w:rsidP="00801DA0">
      <w:pPr>
        <w:pStyle w:val="Rubrik1"/>
        <w:spacing w:after="60"/>
      </w:pPr>
      <w:r>
        <w:t xml:space="preserve">14 kap. </w:t>
      </w:r>
      <w:r>
        <w:tab/>
      </w:r>
      <w:r w:rsidR="00912CDA">
        <w:t>Stänga parkering</w:t>
      </w:r>
    </w:p>
    <w:p w:rsidR="00DF6487" w:rsidRDefault="000D1D10" w:rsidP="001B6C8E">
      <w:pPr>
        <w:pStyle w:val="Paragraf1"/>
        <w:numPr>
          <w:ilvl w:val="0"/>
          <w:numId w:val="18"/>
        </w:numPr>
      </w:pPr>
      <w:r w:rsidRPr="004122B1">
        <w:t xml:space="preserve">En export av data från journalminne ska för </w:t>
      </w:r>
      <w:r w:rsidR="00580EDE">
        <w:t>en</w:t>
      </w:r>
      <w:r w:rsidRPr="004122B1">
        <w:t xml:space="preserve"> </w:t>
      </w:r>
      <w:r w:rsidR="004122B1" w:rsidRPr="004122B1">
        <w:t xml:space="preserve">stängd parkering </w:t>
      </w:r>
      <w:r w:rsidRPr="004122B1">
        <w:t>innehålla följande element.</w:t>
      </w:r>
    </w:p>
    <w:p w:rsidR="001B6C8E" w:rsidRPr="001B6C8E" w:rsidRDefault="001B6C8E" w:rsidP="001B6C8E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1E6DAE" w:rsidRPr="00987A40" w:rsidTr="00A90BCA">
        <w:trPr>
          <w:trHeight w:val="187"/>
        </w:trPr>
        <w:tc>
          <w:tcPr>
            <w:tcW w:w="413" w:type="dxa"/>
          </w:tcPr>
          <w:p w:rsidR="001E6DAE" w:rsidRPr="00987A40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1985" w:type="dxa"/>
          </w:tcPr>
          <w:p w:rsidR="001E6DAE" w:rsidRPr="00987A40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1985" w:type="dxa"/>
          </w:tcPr>
          <w:p w:rsidR="001E6DAE" w:rsidRPr="00987A40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09" w:type="dxa"/>
          </w:tcPr>
          <w:p w:rsidR="001E6DAE" w:rsidRPr="00987A40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51" w:type="dxa"/>
          </w:tcPr>
          <w:p w:rsidR="001E6DAE" w:rsidRPr="00987A40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47" w:type="dxa"/>
            <w:shd w:val="clear" w:color="auto" w:fill="auto"/>
          </w:tcPr>
          <w:p w:rsidR="001E6DAE" w:rsidRPr="00987A40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87A40" w:rsidRPr="00987A40" w:rsidTr="00987A40">
        <w:trPr>
          <w:trHeight w:val="40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StangaParkering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Stänga parkering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87A40" w:rsidRPr="00987A40" w:rsidTr="00987A40">
        <w:trPr>
          <w:trHeight w:val="40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4B2B2C" w:rsidRDefault="004B2B2C" w:rsidP="005A7EFF"/>
    <w:p w:rsidR="00912CDA" w:rsidRDefault="00B72CEF" w:rsidP="00801DA0">
      <w:pPr>
        <w:pStyle w:val="Rubrik1"/>
        <w:spacing w:after="60"/>
      </w:pPr>
      <w:r>
        <w:t xml:space="preserve">15 kap. </w:t>
      </w:r>
      <w:r>
        <w:tab/>
      </w:r>
      <w:r w:rsidR="00912CDA">
        <w:t xml:space="preserve">Öppna </w:t>
      </w:r>
      <w:r w:rsidR="00987A40" w:rsidRPr="00B21BD5">
        <w:t>kassa</w:t>
      </w:r>
      <w:r w:rsidR="00912CDA">
        <w:t>låda vid nollförsäljning</w:t>
      </w:r>
    </w:p>
    <w:p w:rsidR="00DF6487" w:rsidRDefault="000D1D10" w:rsidP="00B21BD5">
      <w:pPr>
        <w:pStyle w:val="Paragraf1"/>
        <w:numPr>
          <w:ilvl w:val="0"/>
          <w:numId w:val="19"/>
        </w:numPr>
      </w:pPr>
      <w:r w:rsidRPr="004122B1">
        <w:t xml:space="preserve">En export av data från journalminne ska </w:t>
      </w:r>
      <w:r w:rsidR="00580EDE">
        <w:t>vid</w:t>
      </w:r>
      <w:r w:rsidR="00971E97">
        <w:t xml:space="preserve"> en</w:t>
      </w:r>
      <w:r w:rsidR="00580EDE">
        <w:t xml:space="preserve"> öppning av </w:t>
      </w:r>
      <w:r w:rsidR="00971E97">
        <w:t>kassa</w:t>
      </w:r>
      <w:r w:rsidR="00971E97">
        <w:softHyphen/>
      </w:r>
      <w:r w:rsidR="00580EDE">
        <w:t xml:space="preserve">låda vid </w:t>
      </w:r>
      <w:r w:rsidR="004122B1" w:rsidRPr="004122B1">
        <w:t>noll</w:t>
      </w:r>
      <w:r w:rsidR="00580EDE">
        <w:softHyphen/>
      </w:r>
      <w:r w:rsidR="004122B1" w:rsidRPr="004122B1">
        <w:t xml:space="preserve">försäljning </w:t>
      </w:r>
      <w:r w:rsidRPr="004122B1">
        <w:t>innehålla följande element.</w:t>
      </w:r>
    </w:p>
    <w:p w:rsidR="001B6C8E" w:rsidRPr="001B6C8E" w:rsidRDefault="001B6C8E" w:rsidP="001B6C8E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1E6DAE" w:rsidRPr="00095D39" w:rsidTr="00A90BCA">
        <w:trPr>
          <w:trHeight w:val="187"/>
        </w:trPr>
        <w:tc>
          <w:tcPr>
            <w:tcW w:w="413" w:type="dxa"/>
          </w:tcPr>
          <w:p w:rsidR="001E6DAE" w:rsidRPr="00095D39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1985" w:type="dxa"/>
          </w:tcPr>
          <w:p w:rsidR="001E6DAE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1985" w:type="dxa"/>
          </w:tcPr>
          <w:p w:rsidR="001E6DAE" w:rsidRPr="00095D39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09" w:type="dxa"/>
          </w:tcPr>
          <w:p w:rsidR="001E6DAE" w:rsidRPr="00095D39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51" w:type="dxa"/>
          </w:tcPr>
          <w:p w:rsidR="001E6DAE" w:rsidRPr="00095D39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47" w:type="dxa"/>
            <w:shd w:val="clear" w:color="auto" w:fill="auto"/>
          </w:tcPr>
          <w:p w:rsidR="001E6DAE" w:rsidRPr="00095D39" w:rsidRDefault="001E6DAE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87A40" w:rsidRPr="00987A40" w:rsidTr="00987A40">
        <w:trPr>
          <w:trHeight w:val="40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OppnaKassaladaVidNollforsaljning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Öppna kassalåda vid nollförsäljning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CE3CCD" w:rsidRPr="00CE3CCD" w:rsidRDefault="00CE3CCD" w:rsidP="00CE3CCD"/>
    <w:p w:rsidR="00912CDA" w:rsidRDefault="00B72CEF" w:rsidP="00801DA0">
      <w:pPr>
        <w:pStyle w:val="Rubrik1"/>
        <w:spacing w:after="60"/>
      </w:pPr>
      <w:r>
        <w:t xml:space="preserve">16 kap. </w:t>
      </w:r>
      <w:r>
        <w:tab/>
      </w:r>
      <w:r w:rsidR="00912CDA">
        <w:t xml:space="preserve">Använda </w:t>
      </w:r>
      <w:proofErr w:type="spellStart"/>
      <w:r w:rsidR="00912CDA">
        <w:t>clear</w:t>
      </w:r>
      <w:proofErr w:type="spellEnd"/>
      <w:r w:rsidR="009434DD">
        <w:t xml:space="preserve"> </w:t>
      </w:r>
    </w:p>
    <w:p w:rsidR="000D1D10" w:rsidRDefault="000D1D10" w:rsidP="007E5FA8">
      <w:pPr>
        <w:pStyle w:val="Paragraf1"/>
        <w:numPr>
          <w:ilvl w:val="0"/>
          <w:numId w:val="20"/>
        </w:numPr>
      </w:pPr>
      <w:r w:rsidRPr="004122B1">
        <w:t xml:space="preserve">En export av data från journalminne ska </w:t>
      </w:r>
      <w:r w:rsidR="00971E97">
        <w:t xml:space="preserve">vid </w:t>
      </w:r>
      <w:r w:rsidR="004122B1" w:rsidRPr="004122B1">
        <w:t xml:space="preserve">användning av </w:t>
      </w:r>
      <w:proofErr w:type="spellStart"/>
      <w:r w:rsidR="004122B1" w:rsidRPr="004122B1">
        <w:t>clear</w:t>
      </w:r>
      <w:proofErr w:type="spellEnd"/>
      <w:r w:rsidR="004122B1" w:rsidRPr="004122B1">
        <w:t xml:space="preserve"> </w:t>
      </w:r>
      <w:r w:rsidRPr="004122B1">
        <w:t>innehålla följande element.</w:t>
      </w:r>
    </w:p>
    <w:p w:rsidR="00BC673C" w:rsidRPr="00BC673C" w:rsidRDefault="00BC673C" w:rsidP="00BC673C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095D39" w:rsidTr="00A90BCA">
        <w:trPr>
          <w:trHeight w:val="187"/>
        </w:trPr>
        <w:tc>
          <w:tcPr>
            <w:tcW w:w="420" w:type="dxa"/>
          </w:tcPr>
          <w:p w:rsidR="00AD4226" w:rsidRPr="00095D39" w:rsidRDefault="00AD4226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Default="00AD4226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095D39" w:rsidRDefault="00AD4226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095D39" w:rsidRDefault="00AD4226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AD4226" w:rsidRPr="00095D39" w:rsidRDefault="00AD4226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095D39" w:rsidRDefault="00AD4226" w:rsidP="00BC673C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87A40" w:rsidRPr="00987A40" w:rsidTr="00BC673C">
        <w:trPr>
          <w:trHeight w:val="3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AnvandaClear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Använda </w:t>
            </w: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clear</w:t>
            </w:r>
            <w:proofErr w:type="spellEnd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BC673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062905" w:rsidRDefault="00062905" w:rsidP="0013781F"/>
    <w:p w:rsidR="00B15A10" w:rsidRDefault="00B15A10" w:rsidP="0013781F"/>
    <w:p w:rsidR="00B15A10" w:rsidRDefault="00B15A10" w:rsidP="0013781F"/>
    <w:p w:rsidR="00B15A10" w:rsidRDefault="00B15A10" w:rsidP="0013781F"/>
    <w:p w:rsidR="00B15A10" w:rsidRDefault="00B15A10" w:rsidP="0013781F"/>
    <w:p w:rsidR="00912CDA" w:rsidRDefault="00B72CEF" w:rsidP="00801DA0">
      <w:pPr>
        <w:pStyle w:val="Rubrik1"/>
        <w:spacing w:after="60"/>
      </w:pPr>
      <w:r>
        <w:lastRenderedPageBreak/>
        <w:t xml:space="preserve">17 kap. </w:t>
      </w:r>
      <w:r>
        <w:tab/>
      </w:r>
      <w:r w:rsidR="00912CDA">
        <w:t>Ställa prisförfrågan</w:t>
      </w:r>
    </w:p>
    <w:p w:rsidR="000D1D10" w:rsidRDefault="000D1D10" w:rsidP="007E5FA8">
      <w:pPr>
        <w:pStyle w:val="Paragraf1"/>
        <w:numPr>
          <w:ilvl w:val="0"/>
          <w:numId w:val="21"/>
        </w:numPr>
      </w:pPr>
      <w:r w:rsidRPr="004122B1">
        <w:t xml:space="preserve">En export </w:t>
      </w:r>
      <w:r w:rsidRPr="00971E97">
        <w:t xml:space="preserve">av data från journalminne ska för </w:t>
      </w:r>
      <w:r w:rsidR="00971E97" w:rsidRPr="00971E97">
        <w:t>en</w:t>
      </w:r>
      <w:r w:rsidR="00253CE3" w:rsidRPr="00971E97">
        <w:t xml:space="preserve"> </w:t>
      </w:r>
      <w:r w:rsidR="004122B1" w:rsidRPr="00971E97">
        <w:t>ställd pris</w:t>
      </w:r>
      <w:r w:rsidR="00253CE3" w:rsidRPr="00971E97">
        <w:softHyphen/>
      </w:r>
      <w:r w:rsidR="004122B1" w:rsidRPr="00971E97">
        <w:t>för</w:t>
      </w:r>
      <w:r w:rsidR="00253CE3" w:rsidRPr="00971E97">
        <w:softHyphen/>
      </w:r>
      <w:r w:rsidR="004122B1" w:rsidRPr="00971E97">
        <w:t xml:space="preserve">frågan </w:t>
      </w:r>
      <w:r w:rsidRPr="00971E97">
        <w:t>innehålla följande element.</w:t>
      </w:r>
    </w:p>
    <w:p w:rsidR="009627BE" w:rsidRPr="009627BE" w:rsidRDefault="009627BE" w:rsidP="009627BE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095D39" w:rsidTr="00A90BCA">
        <w:trPr>
          <w:trHeight w:val="187"/>
        </w:trPr>
        <w:tc>
          <w:tcPr>
            <w:tcW w:w="420" w:type="dxa"/>
          </w:tcPr>
          <w:p w:rsidR="00AD4226" w:rsidRPr="00095D39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095D39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095D39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AD4226" w:rsidRPr="00095D39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095D39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87A40" w:rsidRPr="00987A40" w:rsidTr="009627BE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StallaPrisforfragan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Ställa prisförfrågan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87A40" w:rsidRPr="00987A40" w:rsidTr="009627BE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9627BE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9627BE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BC673C" w:rsidRPr="00987A40" w:rsidTr="00D5092A">
        <w:trPr>
          <w:trHeight w:val="2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73C" w:rsidRPr="00987A40" w:rsidRDefault="00BC673C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73C" w:rsidRPr="00987A40" w:rsidRDefault="00BC673C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PrisPaEfterfragadArtikel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73C" w:rsidRPr="00987A40" w:rsidRDefault="00BC673C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Pris på efterfrågad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73C" w:rsidRPr="00987A40" w:rsidRDefault="00BC673C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73C" w:rsidRPr="00987A40" w:rsidRDefault="00BC673C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73C" w:rsidRPr="00987A40" w:rsidRDefault="00BC673C" w:rsidP="0013781F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912CDA" w:rsidRDefault="00912CDA" w:rsidP="00E5411F">
      <w:pPr>
        <w:ind w:firstLine="0"/>
      </w:pPr>
    </w:p>
    <w:p w:rsidR="00912CDA" w:rsidRDefault="00B72CEF" w:rsidP="00801DA0">
      <w:pPr>
        <w:pStyle w:val="Rubrik1"/>
        <w:spacing w:after="60"/>
      </w:pPr>
      <w:r w:rsidRPr="005D5517">
        <w:t xml:space="preserve">18 kap. </w:t>
      </w:r>
      <w:r w:rsidRPr="005D5517">
        <w:tab/>
      </w:r>
      <w:r w:rsidR="00253CE3" w:rsidRPr="005D5517">
        <w:t>F</w:t>
      </w:r>
      <w:r w:rsidR="00912CDA" w:rsidRPr="005D5517">
        <w:t>örändr</w:t>
      </w:r>
      <w:r w:rsidR="00971E97" w:rsidRPr="005D5517">
        <w:t>a</w:t>
      </w:r>
      <w:r w:rsidR="00971E97" w:rsidRPr="005D5517">
        <w:rPr>
          <w:color w:val="00B050"/>
        </w:rPr>
        <w:t xml:space="preserve"> </w:t>
      </w:r>
      <w:r w:rsidR="00912CDA" w:rsidRPr="005D5517">
        <w:t>växelkassa</w:t>
      </w:r>
      <w:r w:rsidR="004122B1">
        <w:t xml:space="preserve"> </w:t>
      </w:r>
    </w:p>
    <w:p w:rsidR="000D1D10" w:rsidRPr="00D328AA" w:rsidRDefault="000D1D10" w:rsidP="007E5FA8">
      <w:pPr>
        <w:pStyle w:val="Paragraf1"/>
        <w:numPr>
          <w:ilvl w:val="0"/>
          <w:numId w:val="22"/>
        </w:numPr>
      </w:pPr>
      <w:r w:rsidRPr="004122B1">
        <w:t xml:space="preserve">En export av data från journalminne ska </w:t>
      </w:r>
      <w:r w:rsidRPr="00D328AA">
        <w:t xml:space="preserve">för </w:t>
      </w:r>
      <w:r w:rsidR="00971E97">
        <w:t xml:space="preserve">en </w:t>
      </w:r>
      <w:r w:rsidR="004122B1" w:rsidRPr="00D328AA">
        <w:t xml:space="preserve">förändring av växelkassan </w:t>
      </w:r>
      <w:r w:rsidRPr="00D328AA">
        <w:t>innehålla följande element.</w:t>
      </w:r>
    </w:p>
    <w:p w:rsidR="00DF6487" w:rsidRDefault="00DF6487" w:rsidP="00912CDA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987A40" w:rsidTr="00220F1B">
        <w:trPr>
          <w:trHeight w:val="187"/>
        </w:trPr>
        <w:tc>
          <w:tcPr>
            <w:tcW w:w="420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87A40" w:rsidRPr="00987A40" w:rsidTr="00220F1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ForandraVaxelkassa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Förändra växelkassa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87A40" w:rsidRPr="00987A40" w:rsidTr="00220F1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ForandringAvVaxelkassaISvenskaKronor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Förändring av växelkassa i svenska kronor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87A40" w:rsidRPr="00987A40" w:rsidTr="00220F1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ForandringAvVaxelkassaIUtlandskValuta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Förändring av växelkassa i 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220F1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220F1B" w:rsidRPr="00987A40" w:rsidTr="00220F1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F1B" w:rsidRDefault="00220F1B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  <w:p w:rsidR="00220F1B" w:rsidRPr="00987A40" w:rsidRDefault="00220F1B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F1B" w:rsidRPr="00987A40" w:rsidRDefault="00220F1B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BeloppIUtlandskValuta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F1B" w:rsidRPr="00987A40" w:rsidRDefault="00220F1B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Belopp i 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F1B" w:rsidRPr="00987A40" w:rsidRDefault="00220F1B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F1B" w:rsidRPr="00987A40" w:rsidRDefault="00220F1B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F1B" w:rsidRPr="00987A40" w:rsidRDefault="00220F1B" w:rsidP="00E273C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912CDA" w:rsidRDefault="00912CDA" w:rsidP="00912CDA"/>
    <w:p w:rsidR="00912CDA" w:rsidRDefault="00B72CEF" w:rsidP="00801DA0">
      <w:pPr>
        <w:pStyle w:val="Rubrik1"/>
        <w:spacing w:after="60"/>
      </w:pPr>
      <w:r w:rsidRPr="00E87ED8">
        <w:lastRenderedPageBreak/>
        <w:t xml:space="preserve">19 kap. </w:t>
      </w:r>
      <w:r w:rsidRPr="00E87ED8">
        <w:tab/>
      </w:r>
      <w:r w:rsidR="00912CDA" w:rsidRPr="00E87ED8">
        <w:t>Kassakvitto</w:t>
      </w:r>
    </w:p>
    <w:p w:rsidR="000D1D10" w:rsidRPr="004122B1" w:rsidRDefault="000D1D10" w:rsidP="007E5FA8">
      <w:pPr>
        <w:pStyle w:val="Paragraf1"/>
        <w:numPr>
          <w:ilvl w:val="0"/>
          <w:numId w:val="23"/>
        </w:numPr>
      </w:pPr>
      <w:r w:rsidRPr="004122B1">
        <w:t xml:space="preserve">En export av data från journalminne ska för </w:t>
      </w:r>
      <w:r w:rsidR="00971E97">
        <w:t>ett</w:t>
      </w:r>
      <w:r w:rsidRPr="004122B1">
        <w:t xml:space="preserve"> </w:t>
      </w:r>
      <w:r w:rsidR="004122B1" w:rsidRPr="004122B1">
        <w:t xml:space="preserve">kassakvitto </w:t>
      </w:r>
      <w:r w:rsidRPr="004122B1">
        <w:t>inne</w:t>
      </w:r>
      <w:r w:rsidR="00971E97">
        <w:softHyphen/>
      </w:r>
      <w:r w:rsidRPr="004122B1">
        <w:t>hålla följande element.</w:t>
      </w:r>
    </w:p>
    <w:p w:rsidR="00DF6487" w:rsidRDefault="00DF6487" w:rsidP="00912CDA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987A40" w:rsidTr="0005697B">
        <w:trPr>
          <w:trHeight w:val="187"/>
        </w:trPr>
        <w:tc>
          <w:tcPr>
            <w:tcW w:w="420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987A40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Kassakvitto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Kassakvitto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2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ForetagetsNamn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Företagets namn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OrganisationsnummerEllerPersonnummer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Organisationsnummer eller personnummer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DenAdressDarForsaljningSker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Den adress där försäljning sker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b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DatumOchKlockslagNarKvittoFramstalls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Datum och klockslag när kvitto framställs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c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LopnummerForKassakvitto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Löpnummer för kassakvitto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SaldaArtiklarLISTA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Sålda artiklar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SaldArtikel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Såld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1A38AB" w:rsidRDefault="001A38AB"/>
    <w:p w:rsidR="001A38AB" w:rsidRDefault="001A38AB"/>
    <w:p w:rsidR="001A38AB" w:rsidRDefault="001A38AB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AntalAvSaldArtikel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Antal av såld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MangdAvSaldArtikel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Mängd av såld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PrisPaSaldArtikel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Pris på såld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RabatterPaSaldArtikelLISTA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Rabatter på såld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RabattPaSaldArtikel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 på såld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5E7A85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MervardesskattesatsForSaldArtikel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såld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MervardesskattPaSaldArtikel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Mervärdesskatt på såld artikel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ArtikelnsRegistreringstidpunkt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Artikelns registreringstidpunkt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RabatterPaKvittonivaLISTA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Rabatter på kvittonivå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RabattPaKvittoniva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 på kvittonivå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RabattensBeloppPaKvittoniva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Rabattens belopp på kvittonivå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TotaltRabattbeloppPaKvitto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Totalt rabattbelopp på kvitto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987A40" w:rsidRPr="00987A40" w:rsidTr="00E87ED8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TotaltForsaljningsbeloppISvenskaKronor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Totalt försäljningsbelopp i svenska kronor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7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B15A10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TotalaForsaljningsbelopp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>I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UtlandskValutaLISTA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Totala försäljningsbelopp 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 xml:space="preserve">i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B15A10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TotaltForsaljningsbelopp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>I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Totalt försäljningsbelopp 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 xml:space="preserve">i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B15A10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BeloppIUtlandskValuta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Belopp i 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MervardesskattPaForsaljningsbeloppet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Mervärdesskatt på försäljningsbeloppet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TotalaForsaljningssummorPerBetalningsmedelLISTA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Totala försäljningssummor per betalningsmedel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TotalForsaljningssummaPerBetalningsmedel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per betalningsmedel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ForsaljningssummaPerBetalningsmedel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Försäljningssumma per betalningsmedel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MervardesskattPaOlikaSkattesatserLISTA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Mervärdesskatt på olika skattesatser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MervardesskattPerSkattesats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Mervärdesskatt per skattesats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Mervardesskattesats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Mervärdesskattesats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TotaltMervardesskattebeloppPerSkattesats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Totalt mervärdesskattebelopp per skattesats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FF461B" w:rsidRPr="00987A40" w:rsidTr="00FF461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ElektronisktKassakvitto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Elektroniskt kassakvitto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m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FF461B" w:rsidRPr="00987A40" w:rsidTr="00FF461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LopnummerForZdagrapportPaKvitto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Löpnummer för Z-dagrapport på kvitto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61B" w:rsidRPr="00987A40" w:rsidRDefault="00FF461B" w:rsidP="00FF461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3 § c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FF461B" w:rsidRDefault="00FF461B"/>
    <w:p w:rsidR="00FF461B" w:rsidRDefault="00FF461B"/>
    <w:p w:rsidR="00FF461B" w:rsidRDefault="00FF461B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TillverkningsnummerForKontrollenheten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kontrollenheten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2 kap. 11 § SKVFS 2009:2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TillverkningsnummerForKontrollsystemet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kontrollsystemet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8144B7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 xml:space="preserve">8 kap. 37 § </w:t>
            </w:r>
            <w:r w:rsidR="00CC2942">
              <w:rPr>
                <w:rFonts w:cs="Times New Roman"/>
                <w:bCs/>
                <w:color w:val="000000"/>
                <w:sz w:val="16"/>
                <w:szCs w:val="16"/>
              </w:rPr>
              <w:t xml:space="preserve">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2020:9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Kontrollkod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Kontrollkod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Avstamningskod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Avstämningskod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5 kap. 45-46 §§ SKV</w:t>
            </w:r>
            <w:r w:rsidR="008144B7">
              <w:rPr>
                <w:rFonts w:cs="Times New Roman"/>
                <w:bCs/>
                <w:color w:val="000000"/>
                <w:sz w:val="16"/>
                <w:szCs w:val="16"/>
              </w:rPr>
              <w:t>FS 2020:9</w:t>
            </w:r>
            <w:r w:rsidR="008144B7">
              <w:rPr>
                <w:rFonts w:cs="Times New Roman"/>
                <w:bCs/>
                <w:color w:val="000000"/>
                <w:sz w:val="16"/>
                <w:szCs w:val="16"/>
              </w:rPr>
              <w:br/>
              <w:t>8 kap. 34 § SKVFS 2020:9</w:t>
            </w: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87A40" w:rsidRPr="00987A40" w:rsidTr="0005697B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UtskriftAvKvittoUtanAttKontrollprogrammetHarKontaktMedKontrollservern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Utskrift av kvitto utan att kontrollprogrammet har kontakt med kontrollservern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987A40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87A40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A40" w:rsidRPr="00987A40" w:rsidRDefault="008144B7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5 kap. 46 § SKVFS 2020:9</w:t>
            </w:r>
            <w:r w:rsidR="00987A40" w:rsidRPr="00987A40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05697B" w:rsidRDefault="0005697B" w:rsidP="005A7EFF"/>
    <w:p w:rsidR="00912CDA" w:rsidRDefault="00B72CEF" w:rsidP="00801DA0">
      <w:pPr>
        <w:pStyle w:val="Rubrik1"/>
        <w:spacing w:after="60"/>
      </w:pPr>
      <w:r>
        <w:t xml:space="preserve">20 kap. </w:t>
      </w:r>
      <w:r>
        <w:tab/>
      </w:r>
      <w:r w:rsidR="00912CDA">
        <w:t>Returkvitto</w:t>
      </w:r>
    </w:p>
    <w:p w:rsidR="000D1D10" w:rsidRDefault="000D1D10" w:rsidP="007E5FA8">
      <w:pPr>
        <w:pStyle w:val="Paragraf1"/>
        <w:numPr>
          <w:ilvl w:val="0"/>
          <w:numId w:val="24"/>
        </w:numPr>
      </w:pPr>
      <w:r w:rsidRPr="004122B1">
        <w:t xml:space="preserve">En export av data från journalminne ska för </w:t>
      </w:r>
      <w:r w:rsidR="00971E97">
        <w:t>ett</w:t>
      </w:r>
      <w:r w:rsidRPr="004122B1">
        <w:t xml:space="preserve"> </w:t>
      </w:r>
      <w:r w:rsidR="004122B1" w:rsidRPr="004122B1">
        <w:t>returkvitto</w:t>
      </w:r>
      <w:r w:rsidRPr="004122B1">
        <w:t xml:space="preserve"> inne</w:t>
      </w:r>
      <w:r w:rsidR="00971E97">
        <w:softHyphen/>
      </w:r>
      <w:r w:rsidRPr="004122B1">
        <w:t>hålla följande element.</w:t>
      </w:r>
    </w:p>
    <w:p w:rsidR="00912CDA" w:rsidRDefault="00912CDA" w:rsidP="00E87ED8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AD4226" w:rsidRPr="00E4322D" w:rsidTr="0005697B">
        <w:trPr>
          <w:trHeight w:val="187"/>
        </w:trPr>
        <w:tc>
          <w:tcPr>
            <w:tcW w:w="402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09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09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30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75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82" w:type="dxa"/>
            <w:shd w:val="clear" w:color="auto" w:fill="auto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Returkvitto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Returkvitto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tredje stycket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ForetagetsNamn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Företagets namn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OrganisationsnummerEllerPersonnummer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Organisationsnummer eller personnummer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E87ED8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DenAdressDarForsaljningSker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Den adress där försäljning sker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b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E87ED8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DatumOchKlockslagNarReturkvittoFramstalls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 och klockslag när returkvitto framställs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c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LopnummerForKassakvitto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Löpnummer för kassakvitto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LopnummerForUrsprungligtKassakvitto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Löpnummer för ursprungligt kassakvitto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1A38AB" w:rsidRDefault="001A38AB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220F1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SaldaArtiklarLISTA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Sålda artiklar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220F1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SaldArtikel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Såld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AntalAvSaldArtikel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Antal av såld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MangdAvSaldArtikel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Mängd av såld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PrisPaSaldArtikel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 på såld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RabatterPaSaldArtikelLISTA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 på såld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RabattPaSaldArtikel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 på såld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MervardesskattesatsForSaldArtikel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såld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MervardesskattPaSaldArtikel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såld artikel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ArtikelnsRegistreringstidpunkt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Artikelns registreringstidpunkt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1A38AB" w:rsidRDefault="001A38AB"/>
    <w:p w:rsidR="001A38AB" w:rsidRDefault="001A38AB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RabatterPaKvittonivaLISTA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 på kvittonivå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RabattPaKvittoniva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 på kvittonivå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RabattensBeloppPaKvittoniva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 belopp på kvittonivå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TotaltRabattbeloppPaKvitto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rabattbelopp på kvitto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TotaltForsaljningsbeloppISvenskaKronor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försäljningsbelopp i svenska kronor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7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TotalaForsaljningsbelopp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>I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UtlandskValutaLISTA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Totala försäljningsbelopp 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 xml:space="preserve">i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TotaltForsaljningsbelopp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>I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Totalt försäljningsbelopp 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 xml:space="preserve">i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BeloppIUtlandskValuta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Belopp i utländsk valuta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E87ED8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MervardesskattPaForsaljningsbeloppet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försäljningsbeloppet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E87ED8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TotalaForsaljningssummorPerBetalningsmedelLISTA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Totala försäljningssummor per betalningsmedel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TotalForsaljningssummaPerBetalningsmedel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per betalningsmedel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ForsaljningssummaPerBetalningsmedel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Försäljningssumma per betalningsmedel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MervardesskattPaOlikaSkattesatserLISTA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olika skattesatser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MervardesskattPerSkattesats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per skattesats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Mervardesskattesats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Mervärdesskattesats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220F1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TotaltMervardesskattebeloppPerSkattesats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mervärdesskattebelopp per skattesats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36069D" w:rsidRPr="00566382" w:rsidTr="00D83809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ElektronisktKassakvitto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Elektroniskt kassakvitto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m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36069D" w:rsidRPr="00566382" w:rsidTr="00D83809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LopnummerForZdagrapportPaKvitto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Löpnummer för Z-dagrapport på kvitto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69D" w:rsidRPr="00566382" w:rsidRDefault="0036069D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3 § c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220F1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TillverkningsnummerForKontrollenheten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kontrollenheten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2 kap. 11 § SKVFS 2009:2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TillverkningsnummerForKontrollsystemet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kontrollsystemet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8144B7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 xml:space="preserve">8 kap. 37 § </w:t>
            </w:r>
            <w:r w:rsidR="00CC2942">
              <w:rPr>
                <w:rFonts w:cs="Times New Roman"/>
                <w:bCs/>
                <w:color w:val="000000"/>
                <w:sz w:val="16"/>
                <w:szCs w:val="16"/>
              </w:rPr>
              <w:t xml:space="preserve">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2020:9</w:t>
            </w:r>
          </w:p>
        </w:tc>
      </w:tr>
      <w:tr w:rsidR="00566382" w:rsidRPr="00566382" w:rsidTr="00E87ED8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Kontrollkod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Kontrollkod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E87ED8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Avstamningskod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Avstämningskod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5 kap. </w:t>
            </w:r>
            <w:r w:rsidR="008144B7">
              <w:rPr>
                <w:rFonts w:cs="Times New Roman"/>
                <w:bCs/>
                <w:color w:val="000000"/>
                <w:sz w:val="16"/>
                <w:szCs w:val="16"/>
              </w:rPr>
              <w:t>45-46 §§ SKVFS 2020:9</w:t>
            </w:r>
            <w:r w:rsidR="008144B7">
              <w:rPr>
                <w:rFonts w:cs="Times New Roman"/>
                <w:bCs/>
                <w:color w:val="000000"/>
                <w:sz w:val="16"/>
                <w:szCs w:val="16"/>
              </w:rPr>
              <w:br/>
              <w:t>8 kap. 34 § SKVFS 2020:9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UtskriftAvKvittoUtanAttKontrollprogrammetHarKontaktMedKontrollservern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Utskrift av kvitto utan att kontrollprogrammet har kontakt med kontrollservern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 kap. 46 § SKVFS 20</w:t>
            </w:r>
            <w:r w:rsidR="008144B7">
              <w:rPr>
                <w:rFonts w:cs="Times New Roman"/>
                <w:bCs/>
                <w:color w:val="000000"/>
                <w:sz w:val="16"/>
                <w:szCs w:val="16"/>
              </w:rPr>
              <w:t>20:9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05697B" w:rsidRDefault="0005697B" w:rsidP="005A7EFF"/>
    <w:p w:rsidR="00912CDA" w:rsidRDefault="00B72CEF" w:rsidP="00801DA0">
      <w:pPr>
        <w:pStyle w:val="Rubrik1"/>
        <w:spacing w:after="60"/>
      </w:pPr>
      <w:r>
        <w:t xml:space="preserve">21 kap. </w:t>
      </w:r>
      <w:r>
        <w:tab/>
      </w:r>
      <w:r w:rsidR="00912CDA">
        <w:t>Kopia av kassakvitto</w:t>
      </w:r>
    </w:p>
    <w:p w:rsidR="000D1D10" w:rsidRPr="00AD5771" w:rsidRDefault="000D1D10" w:rsidP="007E5FA8">
      <w:pPr>
        <w:pStyle w:val="Paragraf1"/>
        <w:numPr>
          <w:ilvl w:val="0"/>
          <w:numId w:val="25"/>
        </w:numPr>
      </w:pPr>
      <w:r w:rsidRPr="00AD5771">
        <w:t xml:space="preserve">En export av data från journalminne ska för </w:t>
      </w:r>
      <w:r w:rsidR="00971E97">
        <w:t>en</w:t>
      </w:r>
      <w:r w:rsidR="00AD5771" w:rsidRPr="00AD5771">
        <w:t xml:space="preserve"> kopia av kassa</w:t>
      </w:r>
      <w:r w:rsidR="00971E97">
        <w:softHyphen/>
      </w:r>
      <w:r w:rsidR="00AD5771" w:rsidRPr="00AD5771">
        <w:t xml:space="preserve">kvitto </w:t>
      </w:r>
      <w:r w:rsidRPr="00AD5771">
        <w:t>innehålla följande element.</w:t>
      </w:r>
    </w:p>
    <w:p w:rsidR="00912CDA" w:rsidRDefault="00912CDA" w:rsidP="00912CDA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"/>
        <w:gridCol w:w="2021"/>
        <w:gridCol w:w="2021"/>
        <w:gridCol w:w="722"/>
        <w:gridCol w:w="867"/>
        <w:gridCol w:w="1270"/>
      </w:tblGrid>
      <w:tr w:rsidR="00AD4226" w:rsidRPr="00E4322D" w:rsidTr="0013781F">
        <w:trPr>
          <w:trHeight w:val="187"/>
        </w:trPr>
        <w:tc>
          <w:tcPr>
            <w:tcW w:w="411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21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21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2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7" w:type="dxa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70" w:type="dxa"/>
            <w:shd w:val="clear" w:color="auto" w:fill="auto"/>
          </w:tcPr>
          <w:p w:rsidR="00AD4226" w:rsidRPr="00E4322D" w:rsidRDefault="00AD4226" w:rsidP="0013781F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KopiaAvKassakvitto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Kopia av kassakvitto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ForetagetsNamn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Företagets namn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1A38AB" w:rsidRDefault="001A38AB"/>
    <w:p w:rsidR="001A38AB" w:rsidRDefault="001A38AB"/>
    <w:p w:rsidR="001A38AB" w:rsidRDefault="001A38AB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"/>
        <w:gridCol w:w="2021"/>
        <w:gridCol w:w="2021"/>
        <w:gridCol w:w="722"/>
        <w:gridCol w:w="867"/>
        <w:gridCol w:w="1270"/>
      </w:tblGrid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OrganisationsnummerEllerPersonnummer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Organisationsnummer eller personnummer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DenAdressDarForsaljningSker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Den adress där försäljning sker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b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DatumOchKlockslagNarKvittoFramstalls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 och klockslag när kvitto framställs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c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DatumOchKlockslagNarOriginalkvittoFramstalldes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 och klockslag när originalkvitto framställdes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c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LopnummerForKvittokopia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Löpnummer för kvittokopia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LopnummerPaOriginalkvitto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Löpnummer på originalkvitto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SaldaArtiklarLISTA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Sålda artiklar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SaldArtikel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AntalAvSaldArtikel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Antal av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MangdAvSaldArtikel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Mängd av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PrisPaSaldArtikel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 på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RabatterPaSaldArtikelLISTA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 på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RabattPaSaldArtikel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 på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MervardesskattesatsForSaldArtikel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MervardesskattPaSaldArtikel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ArtikelnsRegistreringstidpunkt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Artikelns registreringstidpunkt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RabatterPaKvittonivaLISTA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 på kvittonivå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RabattPaKvittoniva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 på kvittonivå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RabattensBeloppPaKvittoniva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 belopp på kvittonivå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TotaltRabattbeloppPaKvitto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rabattbelopp på kvitto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TotaltForsaljningsbeloppISvenskaKronor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försäljningsbelopp i svenska kronor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7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TotalaForsaljningsbelopp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>I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UtlandskValutaLISTA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Totala försäljningsbelopp 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 xml:space="preserve">i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TotaltForsaljningsbelopp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>I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Totalt försäljningsbelopp 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 xml:space="preserve">i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BeloppIUtlandskValuta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Belopp i utländsk valuta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1A38AB" w:rsidRDefault="001A38AB"/>
    <w:p w:rsidR="001A38AB" w:rsidRDefault="001A38AB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"/>
        <w:gridCol w:w="2021"/>
        <w:gridCol w:w="2021"/>
        <w:gridCol w:w="722"/>
        <w:gridCol w:w="867"/>
        <w:gridCol w:w="1270"/>
      </w:tblGrid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MervardesskattPaForsaljningsbeloppet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försäljningsbeloppet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TotalaForsaljningssummorPerBetalningsmedelLISTA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Totala försäljningssummor per betalningsmedel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TotalForsaljningssummaPerBetalningsmedel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per betalningsmedel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ForsaljningssummaPerBetalningsmedel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Försäljningssumma per betalningsmedel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MervardesskattPaOlikaSkattesatserLISTA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olika skattesatser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MervardesskattPerSkattesats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per skattesats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Mervardesskattesats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Mervärdesskattesats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TotaltMervardesskattebeloppPerSkattesats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mervärdesskattebelopp per skattesats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FA25F7" w:rsidRPr="00566382" w:rsidTr="00D83809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Kontrollkod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Kontrollkod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4 kap. 9 §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FA25F7" w:rsidRPr="00566382" w:rsidTr="00D83809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ElektroniskKopiaAvKassakvitto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Elektronisk kopia av kassakvitto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m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FA25F7" w:rsidRPr="00566382" w:rsidTr="00D83809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LopnummerForZdagrapportPaKvitto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Löpnummer för Z-dagrapport på kvitto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5F7" w:rsidRPr="00566382" w:rsidRDefault="00FA25F7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3 § c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TillverkningsnummerForKontrollenheten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kontrollenheten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2 kap. 11 § SKVFS 2009:2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TillverkningsnummerForKontrollsystemet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kontrollsystemet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8144B7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8 kap. 37 §</w:t>
            </w:r>
            <w:r w:rsidR="00CC294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SKVFS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 xml:space="preserve"> 2020:9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KontrollkodForKvittotSomKopianAvser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Kontrollkod för kvittot som kopian avser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D11FF0" w:rsidRDefault="00D11FF0"/>
    <w:p w:rsidR="00D11FF0" w:rsidRDefault="00D11FF0"/>
    <w:p w:rsidR="00D11FF0" w:rsidRDefault="00D11FF0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"/>
        <w:gridCol w:w="2021"/>
        <w:gridCol w:w="2021"/>
        <w:gridCol w:w="722"/>
        <w:gridCol w:w="867"/>
        <w:gridCol w:w="1270"/>
      </w:tblGrid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AvstamningskodForKvittotSomKopianAvser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Avstämningskod för kvittot som kopian avser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8144B7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5 kap. 45-46 §§ SKVFS 2020:9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br/>
              <w:t>8 kap. 34 § SKVFS 2020:9</w:t>
            </w:r>
            <w:r w:rsidR="00566382"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13781F">
        <w:trPr>
          <w:trHeight w:val="406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OriginalkvittoUtskrivetUtanKontaktMedKontrollservern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Originalkvitto utskrivet utan kontakt med kontrollservern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8144B7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5 kap. 46 § SKVFS 2020:9</w:t>
            </w:r>
            <w:r w:rsidR="00566382"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13781F" w:rsidRDefault="0013781F" w:rsidP="0013781F"/>
    <w:p w:rsidR="00912CDA" w:rsidRDefault="00B72CEF" w:rsidP="00801DA0">
      <w:pPr>
        <w:pStyle w:val="Rubrik1"/>
        <w:spacing w:after="60"/>
      </w:pPr>
      <w:r>
        <w:t xml:space="preserve">22 kap. </w:t>
      </w:r>
      <w:r>
        <w:tab/>
      </w:r>
      <w:r w:rsidR="00912CDA">
        <w:t>Pro forma kvitto</w:t>
      </w:r>
    </w:p>
    <w:p w:rsidR="000D1D10" w:rsidRPr="00AD5771" w:rsidRDefault="000D1D10" w:rsidP="007E5FA8">
      <w:pPr>
        <w:pStyle w:val="Paragraf1"/>
        <w:numPr>
          <w:ilvl w:val="0"/>
          <w:numId w:val="26"/>
        </w:numPr>
      </w:pPr>
      <w:r w:rsidRPr="00AD5771">
        <w:t xml:space="preserve">En export av data från journalminne ska för </w:t>
      </w:r>
      <w:r w:rsidR="00971E97">
        <w:t>ett</w:t>
      </w:r>
      <w:r w:rsidRPr="00AD5771">
        <w:t xml:space="preserve"> </w:t>
      </w:r>
      <w:r w:rsidR="00AD5771" w:rsidRPr="00AD5771">
        <w:t>pro forma kvitto</w:t>
      </w:r>
      <w:r w:rsidRPr="00AD5771">
        <w:t xml:space="preserve"> innehålla följande element.</w:t>
      </w:r>
    </w:p>
    <w:p w:rsidR="00912CDA" w:rsidRDefault="00912CDA" w:rsidP="00E5411F">
      <w:pPr>
        <w:ind w:firstLine="1304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0"/>
        <w:gridCol w:w="2017"/>
        <w:gridCol w:w="2017"/>
        <w:gridCol w:w="731"/>
        <w:gridCol w:w="865"/>
        <w:gridCol w:w="1267"/>
      </w:tblGrid>
      <w:tr w:rsidR="00AD4226" w:rsidRPr="00E4322D" w:rsidTr="0005697B">
        <w:trPr>
          <w:trHeight w:val="187"/>
        </w:trPr>
        <w:tc>
          <w:tcPr>
            <w:tcW w:w="410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31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ProFormaKvitto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Pro forma kvitto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ForetagetsNamn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Företagets namn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220F1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OrganisationsnummerEllerPersonnummer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Organisationsnummer eller personnummer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220F1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DenAdressDarForsaljningSker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Den adress där försäljning sker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b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DatumOchKlockslagNarProFormaKvittoFramstalls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 och klockslag när pro forma kvitto framställs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SaldaArtiklarLISTA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Sålda artiklar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SaldArtikel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Såld artikel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</w:tbl>
    <w:p w:rsidR="00D11FF0" w:rsidRDefault="00D11FF0"/>
    <w:p w:rsidR="00D11FF0" w:rsidRDefault="00D11FF0"/>
    <w:p w:rsidR="00D11FF0" w:rsidRDefault="00D11FF0"/>
    <w:p w:rsidR="00D11FF0" w:rsidRDefault="00D11FF0"/>
    <w:p w:rsidR="00D11FF0" w:rsidRDefault="00D11FF0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0"/>
        <w:gridCol w:w="2017"/>
        <w:gridCol w:w="2017"/>
        <w:gridCol w:w="731"/>
        <w:gridCol w:w="865"/>
        <w:gridCol w:w="1267"/>
      </w:tblGrid>
      <w:tr w:rsidR="00566382" w:rsidRPr="00566382" w:rsidTr="00CD7F0C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CD7F0C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CD7F0C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AntalAvSaldArtikel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Antal av såld artikel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MangdAvSaldArtikel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Mängd av såld artikel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PrisPaSaldArtikel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 på såld artikel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RabatterPaSaldArtikelLISTA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 på såld artikel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RabattPaSaldArtikel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 på såld artikel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MervardesskattesatsForSaldArtikel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såld artikel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MervardesskattPaSaldArtikel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såld artikel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ArtikelnsRegistreringstidpunkt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Artikelns registreringstidpunkt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RabatterPaKvittonivaLISTA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 på kvittonivå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RabattPaKvittoniva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 på kvittonivå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RabattensBeloppPaKvittoniva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 belopp på kvittonivå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TotaltRabattbeloppPaKvitto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rabattbelopp på kvitto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TotaltForsaljningsbeloppISvenskaKronor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försäljningsbelopp i svenska kronor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7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MervardesskattPaForsaljningsbeloppet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försäljningsbeloppet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MervardesskattPaOlikaSkattesatserLISTA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olika skattesatser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MervardesskattPerSkattesats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per skattesats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Mervardesskattesats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Mervärdesskattesats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TotaltMervardesskattebeloppPerSkattesats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mervärdesskattebelopp per skattesats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TillverkningsnummerForKontrollenheten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kontrollenheten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2 kap. 11 § SKVFS 2009:2</w:t>
            </w:r>
          </w:p>
        </w:tc>
      </w:tr>
      <w:tr w:rsidR="00566382" w:rsidRPr="00566382" w:rsidTr="0005697B">
        <w:trPr>
          <w:trHeight w:val="40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TillverkningsnummerForKontrollsystemet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kontrollsystemet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1A38AB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8 kap. 37 § </w:t>
            </w:r>
            <w:r w:rsidR="008144B7">
              <w:rPr>
                <w:rFonts w:cs="Times New Roman"/>
                <w:bCs/>
                <w:color w:val="000000"/>
                <w:sz w:val="16"/>
                <w:szCs w:val="16"/>
              </w:rPr>
              <w:t>SKVFS 2020:9</w:t>
            </w:r>
          </w:p>
        </w:tc>
      </w:tr>
    </w:tbl>
    <w:p w:rsidR="00E5411F" w:rsidRDefault="00E5411F" w:rsidP="00E5411F">
      <w:pPr>
        <w:ind w:firstLine="1304"/>
      </w:pPr>
    </w:p>
    <w:p w:rsidR="00912CDA" w:rsidRDefault="00B72CEF" w:rsidP="00801DA0">
      <w:pPr>
        <w:pStyle w:val="Rubrik1"/>
        <w:spacing w:after="60"/>
      </w:pPr>
      <w:r>
        <w:t xml:space="preserve">23 kap. </w:t>
      </w:r>
      <w:r>
        <w:tab/>
      </w:r>
      <w:r w:rsidR="00912CDA">
        <w:t>Övningskvitto</w:t>
      </w:r>
    </w:p>
    <w:p w:rsidR="000D1D10" w:rsidRPr="00AD5771" w:rsidRDefault="000D1D10" w:rsidP="007E5FA8">
      <w:pPr>
        <w:pStyle w:val="Paragraf1"/>
        <w:numPr>
          <w:ilvl w:val="0"/>
          <w:numId w:val="27"/>
        </w:numPr>
      </w:pPr>
      <w:r w:rsidRPr="00AD5771">
        <w:t xml:space="preserve">En export av data från journalminne ska för </w:t>
      </w:r>
      <w:r w:rsidR="00971E97">
        <w:t>ett</w:t>
      </w:r>
      <w:r w:rsidRPr="00AD5771">
        <w:t xml:space="preserve"> </w:t>
      </w:r>
      <w:r w:rsidR="00AD5771" w:rsidRPr="00AD5771">
        <w:t xml:space="preserve">övningskvitto </w:t>
      </w:r>
      <w:r w:rsidRPr="00AD5771">
        <w:t>inne</w:t>
      </w:r>
      <w:r w:rsidR="00971E97">
        <w:softHyphen/>
      </w:r>
      <w:r w:rsidRPr="00AD5771">
        <w:t>hålla följande element.</w:t>
      </w:r>
    </w:p>
    <w:p w:rsidR="00912CDA" w:rsidRDefault="00912CDA" w:rsidP="00C827D9">
      <w:pPr>
        <w:ind w:firstLine="1304"/>
      </w:pPr>
    </w:p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2"/>
        <w:gridCol w:w="2017"/>
        <w:gridCol w:w="2005"/>
        <w:gridCol w:w="734"/>
        <w:gridCol w:w="846"/>
        <w:gridCol w:w="1288"/>
      </w:tblGrid>
      <w:tr w:rsidR="00AD4226" w:rsidRPr="00E4322D" w:rsidTr="00664104">
        <w:trPr>
          <w:trHeight w:val="187"/>
        </w:trPr>
        <w:tc>
          <w:tcPr>
            <w:tcW w:w="422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05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34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46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88" w:type="dxa"/>
            <w:shd w:val="clear" w:color="auto" w:fill="auto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Ovningskvitto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Övningskvitto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ForetagetsNamn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Företagets namn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OrganisationsnummerEllerPersonnummer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Organisationsnummer eller personnummer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DenAdressDarForsaljningSker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Den adress där försäljning sker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b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D11FF0" w:rsidRDefault="00D11FF0"/>
    <w:p w:rsidR="00D11FF0" w:rsidRDefault="00D11FF0"/>
    <w:p w:rsidR="00D11FF0" w:rsidRDefault="00D11FF0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2"/>
        <w:gridCol w:w="2017"/>
        <w:gridCol w:w="2005"/>
        <w:gridCol w:w="12"/>
        <w:gridCol w:w="722"/>
        <w:gridCol w:w="846"/>
        <w:gridCol w:w="1288"/>
      </w:tblGrid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DatumOchKlockslagNarKvittoFramstalls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Datum och klockslag när kvitto framställs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c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LopnummerForOvningskvitto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Löpnummer för övningskvitto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IdentitetsbeteckningPaParkering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 på parkering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SaldaArtiklarLISTA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Sålda artiklar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SaldArtikel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Såld artikel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IdentitetsbeteckningForRegistreringAvArtiklar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Identitetsbeteckning för registrering av artiklar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TypAvArtikel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Typ av artikel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Artikelnummer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Artikelnamn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AntalAvSaldArtikel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Antal av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1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MangdAvSaldArtikel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Mängd av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EnhetForViktLangdTidEllerVolym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Enhet för vikt, längd, tid eller volym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PrisPerEnhet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 per enhet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PrisPaSaldArtikel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Pris på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RabatterPaSaldArtikelLISTA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 på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RabattPaSaldArtikel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 på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RabattensBelopp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 belopp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B15A10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MervardesskattesatsForSaldArtikel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Mervärdesskattesats för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MervardesskattPaSaldArtikel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såld artikel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ArtikelnsRegistreringstidpunkt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Artikelns registreringstidpunkt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RabatterPaKvittonivaLISTA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Rabatter på kvittonivå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RabattPaKvittoniva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 på kvittonivå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BenamningPaRabatt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Benämning på rabatt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RabattensBeloppPaKvittoniva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Rabattens belopp på kvittonivå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TotaltRabattbeloppPaKvitto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rabattbelopp på kvitto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TotaltForsaljningsbeloppISvenskaKronor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försäljningsbelopp i svenska kronor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7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TotalaForsaljningsbelopp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>I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UtlandskValutaLISTA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Totala försäljningsbelopp 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 xml:space="preserve">i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TotaltForsaljningsbelopp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>I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Totalt försäljningsbelopp </w:t>
            </w:r>
            <w:r w:rsidR="005E31C5">
              <w:rPr>
                <w:rFonts w:cs="Times New Roman"/>
                <w:bCs/>
                <w:color w:val="000000"/>
                <w:sz w:val="16"/>
                <w:szCs w:val="16"/>
              </w:rPr>
              <w:t xml:space="preserve">i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BeloppIUtlandskValuta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Belopp i utländsk valuta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MervardesskattPaForsaljningsbeloppet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försäljningsbeloppet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TotalaForsaljningssummorPerBetalningsmedelLISTA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Totala försäljningssummor per betalningsmedel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TotalForsaljningssummaPerBetalningsmedel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per betalningsmedel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</w:tbl>
    <w:p w:rsidR="00D11FF0" w:rsidRDefault="00D11FF0"/>
    <w:p w:rsidR="00D11FF0" w:rsidRDefault="00D11FF0"/>
    <w:p w:rsidR="00D11FF0" w:rsidRDefault="00D11FF0"/>
    <w:p w:rsidR="00D11FF0" w:rsidRDefault="00D11FF0"/>
    <w:p w:rsidR="00D11FF0" w:rsidRDefault="00D11FF0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2"/>
        <w:gridCol w:w="2017"/>
        <w:gridCol w:w="2017"/>
        <w:gridCol w:w="722"/>
        <w:gridCol w:w="846"/>
        <w:gridCol w:w="1288"/>
      </w:tblGrid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ForsaljningssummaPerBetalningsmedel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Försäljningssumma per betalningsmedel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MervardesskattPaOlikaSkattesatserLISTA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på olika skattesatser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MervardesskattPerSkattesats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 per skattesats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Mervardesskattesats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Mervärdesskattesats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TotaltMervardesskattebeloppPerSkattesats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Totalt mervärdesskattebelopp per skattesats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BB7B26" w:rsidRPr="00566382" w:rsidTr="00D83809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B26" w:rsidRPr="00566382" w:rsidRDefault="00BB7B26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B26" w:rsidRPr="00566382" w:rsidRDefault="00BB7B26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LopnummerForZdagrapportPaKvitto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B26" w:rsidRPr="00566382" w:rsidRDefault="00BB7B26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Löpnummer för Z-dagrapport på kvitto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B26" w:rsidRPr="00566382" w:rsidRDefault="00BB7B26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B26" w:rsidRPr="00566382" w:rsidRDefault="00BB7B26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B26" w:rsidRPr="00566382" w:rsidRDefault="00BB7B26" w:rsidP="00D8380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3 § c SKVFS 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TillverkningsnummerForKontrollenheten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kontrollenheten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2 kap. 11 § SKVFS 2009:2</w:t>
            </w:r>
          </w:p>
        </w:tc>
      </w:tr>
      <w:tr w:rsidR="00566382" w:rsidRPr="00566382" w:rsidTr="00664104">
        <w:trPr>
          <w:trHeight w:val="40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TillverkningsnummerForKontrollsystemet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kontrollsystemet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382" w:rsidRPr="00566382" w:rsidRDefault="00566382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66382">
              <w:rPr>
                <w:rFonts w:cs="Times New Roman"/>
                <w:bCs/>
                <w:color w:val="000000"/>
                <w:sz w:val="16"/>
                <w:szCs w:val="16"/>
              </w:rPr>
              <w:t xml:space="preserve">8 kap. 37 § </w:t>
            </w:r>
            <w:r w:rsidR="008144B7">
              <w:rPr>
                <w:rFonts w:cs="Times New Roman"/>
                <w:bCs/>
                <w:color w:val="000000"/>
                <w:sz w:val="16"/>
                <w:szCs w:val="16"/>
              </w:rPr>
              <w:t>SKVFS 2020:9</w:t>
            </w:r>
          </w:p>
        </w:tc>
      </w:tr>
    </w:tbl>
    <w:p w:rsidR="0005697B" w:rsidRDefault="0005697B" w:rsidP="005A7EFF"/>
    <w:p w:rsidR="00912CDA" w:rsidRDefault="00B72CEF" w:rsidP="00D96820">
      <w:pPr>
        <w:pStyle w:val="Rubrik1"/>
      </w:pPr>
      <w:r>
        <w:t xml:space="preserve">24 kap. </w:t>
      </w:r>
      <w:r>
        <w:tab/>
      </w:r>
      <w:r w:rsidR="00912CDA">
        <w:t>X-dagrapport</w:t>
      </w:r>
    </w:p>
    <w:p w:rsidR="000D1D10" w:rsidRPr="00AD5771" w:rsidRDefault="000D1D10" w:rsidP="007E5FA8">
      <w:pPr>
        <w:pStyle w:val="Paragraf1"/>
        <w:numPr>
          <w:ilvl w:val="0"/>
          <w:numId w:val="28"/>
        </w:numPr>
      </w:pPr>
      <w:r w:rsidRPr="00AD5771">
        <w:t xml:space="preserve">En export av data från journalminne ska för </w:t>
      </w:r>
      <w:r w:rsidR="00971E97">
        <w:t>en</w:t>
      </w:r>
      <w:r w:rsidRPr="00AD5771">
        <w:t xml:space="preserve"> </w:t>
      </w:r>
      <w:r w:rsidR="00AD5771" w:rsidRPr="00AD5771">
        <w:t xml:space="preserve">X-dagrapport </w:t>
      </w:r>
      <w:r w:rsidRPr="00AD5771">
        <w:t>innehålla följande element.</w:t>
      </w:r>
    </w:p>
    <w:p w:rsidR="00912CDA" w:rsidRDefault="00912CDA" w:rsidP="00912CDA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1"/>
        <w:gridCol w:w="2018"/>
        <w:gridCol w:w="2018"/>
        <w:gridCol w:w="721"/>
        <w:gridCol w:w="866"/>
        <w:gridCol w:w="1268"/>
      </w:tblGrid>
      <w:tr w:rsidR="00AD4226" w:rsidRPr="00E4322D" w:rsidTr="00D96820">
        <w:trPr>
          <w:trHeight w:val="187"/>
        </w:trPr>
        <w:tc>
          <w:tcPr>
            <w:tcW w:w="421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8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8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6" w:type="dxa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8" w:type="dxa"/>
            <w:shd w:val="clear" w:color="auto" w:fill="auto"/>
          </w:tcPr>
          <w:p w:rsidR="00AD4226" w:rsidRPr="00E4322D" w:rsidRDefault="00AD4226" w:rsidP="00D96820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4322D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Xdagrapport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X-dagrapport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2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ForetagetsNamn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Företagets namn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OrganisationsnummerEllerPersonnummer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Organisationsnummer eller personnummer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DatumOchKlockslagNarRapportFramstalls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Datum och klockslag när rapport framställs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b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b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TotalForsaljningssumma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TotalaForsaljningssummorForOlikaHuvudgrupperLISTA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Totala försäljningssummor för olika huvudgrupper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TotalForsaljningssummaForOlikaHuvudgrupper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för olika huvudgrupper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TotalForsaljningssummaForHuvudgrupp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för huvudgrupp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MervardesskattPaOlikaSkattesatserLISTA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Mervärdesskatt på olika skattesatser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MervardesskattPerSkattesats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Mervärdesskatt per skattesats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Mervardesskattesats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Mervärdesskattesats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TotaltMervardesskattebeloppPerSkattesats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 mervärdesskattebelopp per skattesats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VaxelkassansBeloppISvenskaKronor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Växelkassans belopp i svenska kronor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783F05" w:rsidRDefault="00783F05"/>
    <w:p w:rsidR="00783F05" w:rsidRDefault="00783F05"/>
    <w:p w:rsidR="00783F05" w:rsidRDefault="00783F05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1"/>
        <w:gridCol w:w="2018"/>
        <w:gridCol w:w="2018"/>
        <w:gridCol w:w="721"/>
        <w:gridCol w:w="866"/>
        <w:gridCol w:w="1268"/>
      </w:tblGrid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VaxelkassorIUtlandskValutaLISTA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Växelkassor i 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VaxelkassaIUtlandskValuta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Växelkassa i 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BeloppIUtlandskValuta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Belopp i utländsk valuta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AntalSaldaVaror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sålda varor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AntalSaldaTjanster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sålda tjänster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CD7F0C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br w:type="page"/>
            </w:r>
            <w:r w:rsidR="00931E71"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AntalKassakvitton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kassakvitton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l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AntalKassaladoppningar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kassalådöppningar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l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m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AntalKvittokopior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kvittokopior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m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n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TotaltBeloppPaKvittokopior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 belopp på kvittokopior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m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n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AntalKvittonSomTagitsFramIOvningslage</w:t>
            </w:r>
            <w:proofErr w:type="spellEnd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Antal kvitton som tagits fram i </w:t>
            </w: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övningsläge</w:t>
            </w:r>
            <w:proofErr w:type="spellEnd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n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TotaltBeloppIOvningslage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Totalt belopp i </w:t>
            </w:r>
            <w:proofErr w:type="spellStart"/>
            <w:r w:rsidR="00664104">
              <w:rPr>
                <w:rFonts w:cs="Times New Roman"/>
                <w:bCs/>
                <w:color w:val="000000"/>
                <w:sz w:val="16"/>
                <w:szCs w:val="16"/>
              </w:rPr>
              <w:t>ö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vningsläge</w:t>
            </w:r>
            <w:proofErr w:type="spellEnd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n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TotalaForsaljningssummorPerBetalningsmedelLISTA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Totala försäljningssummor per betalningsmedel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TotalForsaljningssummaPerBetalningsmedel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per betalningsmedel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ForsaljningssummaPerBetalningsmedel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Försäljningssumma per betalningsmedel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AntalReturer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returer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q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ReturernasBelopp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Returernas 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q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RabatternasBelopp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Rabatternas 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q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r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AntalOvrigaRegistreringarSomMinskatDagensForsaljningsbelopp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övriga registreringar som minskat dagens försäljningsbelopp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r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s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TotaltBeloppAvOvrigaRegistreringarSomMinskatDagensForsaljningsbelopp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 belopp av övriga registreringar som minskat dagens försäljningsbelopp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r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s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AntalOavslutadeForsaljningar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oavslutade försäljningar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s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t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TotaltBeloppAvOavslutadeForsaljningar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 belopp av oavslutade försäljningar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s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t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GrandTotalForsaljning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 total försäljning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t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u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783F05" w:rsidRDefault="00783F05"/>
    <w:p w:rsidR="00783F05" w:rsidRDefault="00783F05"/>
    <w:p w:rsidR="00783F05" w:rsidRDefault="00783F05"/>
    <w:p w:rsidR="00783F05" w:rsidRDefault="00783F05"/>
    <w:p w:rsidR="00783F05" w:rsidRDefault="00783F05"/>
    <w:p w:rsidR="00783F05" w:rsidRDefault="00783F05"/>
    <w:p w:rsidR="00783F05" w:rsidRDefault="00783F05"/>
    <w:tbl>
      <w:tblPr>
        <w:tblW w:w="7312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1"/>
        <w:gridCol w:w="2018"/>
        <w:gridCol w:w="2018"/>
        <w:gridCol w:w="721"/>
        <w:gridCol w:w="866"/>
        <w:gridCol w:w="1268"/>
      </w:tblGrid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GrandTotalRetur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 total retur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u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v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GrandTotalNetto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 total netto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v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w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D96820" w:rsidRDefault="00D96820" w:rsidP="00D96820"/>
    <w:p w:rsidR="00912CDA" w:rsidRDefault="00B72CEF" w:rsidP="00801DA0">
      <w:pPr>
        <w:pStyle w:val="Rubrik1"/>
        <w:spacing w:after="60"/>
      </w:pPr>
      <w:r>
        <w:t xml:space="preserve">25 kap. </w:t>
      </w:r>
      <w:r>
        <w:tab/>
      </w:r>
      <w:r w:rsidR="00912CDA">
        <w:t>Z-dagrapport</w:t>
      </w:r>
    </w:p>
    <w:p w:rsidR="000D1D10" w:rsidRPr="00AD5771" w:rsidRDefault="000D1D10" w:rsidP="007E5FA8">
      <w:pPr>
        <w:pStyle w:val="Paragraf1"/>
        <w:numPr>
          <w:ilvl w:val="0"/>
          <w:numId w:val="29"/>
        </w:numPr>
      </w:pPr>
      <w:r w:rsidRPr="00AD5771">
        <w:t xml:space="preserve">En export av data från journalminne ska för </w:t>
      </w:r>
      <w:r w:rsidR="00971E97">
        <w:t>en</w:t>
      </w:r>
      <w:r w:rsidRPr="00AD5771">
        <w:t xml:space="preserve"> </w:t>
      </w:r>
      <w:r w:rsidR="00AD5771" w:rsidRPr="00AD5771">
        <w:t xml:space="preserve">Z-dagrapport </w:t>
      </w:r>
      <w:r w:rsidRPr="00AD5771">
        <w:t>innehålla följande element.</w:t>
      </w:r>
    </w:p>
    <w:p w:rsidR="00912CDA" w:rsidRDefault="00912CDA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AD4226" w:rsidRPr="00F75E94" w:rsidTr="00D96820">
        <w:trPr>
          <w:trHeight w:val="187"/>
        </w:trPr>
        <w:tc>
          <w:tcPr>
            <w:tcW w:w="402" w:type="dxa"/>
            <w:tcBorders>
              <w:bottom w:val="single" w:sz="4" w:space="0" w:color="auto"/>
            </w:tcBorders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D96820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Zdagrapport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Z-dagrapport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2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D96820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ForetagetsNamn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Företagets namn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OrganisationsnummerEllerPersonnummer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Organisationsnummer eller personnummer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a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DatumOchKlockslagNarRapportFramstalls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Datum och klockslag när rapport framställs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b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b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LopnummerForZdagrapport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Löpnummer för Z-dagrapport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3 § c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Kassabeteckning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TillverkningsnummerForKassaregistret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Tillverkningsnummer för kassaregistret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F1310E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2 kap. 23</w:t>
            </w:r>
            <w:r w:rsidR="00931E71"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ModellbeteckningForKassaregistret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Modellbeteckning för kassaregistret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DA7BB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4 kap. </w:t>
            </w:r>
            <w:r w:rsidR="00DA7BBC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ModellEllerProgramForKassaregistret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Modell eller program för kassaregistret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 kap</w:t>
            </w:r>
            <w:r w:rsidR="00DA7BBC">
              <w:rPr>
                <w:rFonts w:cs="Times New Roman"/>
                <w:bCs/>
                <w:color w:val="000000"/>
                <w:sz w:val="16"/>
                <w:szCs w:val="16"/>
              </w:rPr>
              <w:t>. 6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VersionsnummerForKassaregistret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Versionsnummer för kassaregistret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DA7BBC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4 kap. </w:t>
            </w:r>
            <w:r w:rsidR="00DA7BBC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E21F20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TotalForsaljningssumma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e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E21F20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TotalaForsaljningssummorForOlikaHuvudgrupperLISTA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Totala försäljningssummor för olika huvudgrupper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TotalForsaljningssummaForOlikaHuvudgrupper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för olika huvudgrupper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NamnPaHuvudgrupp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Namn på huvudgrupp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TotalForsaljningssummaForHuvudgrupp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för huvudgrupp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f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MervardesskattPaOlikaSkattesatserLISTA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Mervärdesskatt på olika skattesatser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MervardesskattPerSkattesats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Mervärdesskatt per skattesats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Mervardesskattesats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Mervärdesskattesats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TotaltMervardesskattebeloppPerSkattesats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 mervärdesskattebelopp per skattesats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g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VaxelkassansBeloppISvenskaKronor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Växelkassans belopp i svenska kronor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VaxelkassorIUtlandskValutaLISTA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Växelkassor i utländsk valuta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VaxelkassaIUtlandskValuta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Växelkassa i utländsk valuta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UtlandskValuta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Utländsk valuta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BeloppIUtlandskValuta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Belopp i utländsk valuta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5 kap. 1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h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3F06E8" w:rsidRDefault="003F06E8"/>
    <w:p w:rsidR="003F06E8" w:rsidRDefault="003F06E8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AntalSaldaVaror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sålda varor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i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AntalSaldaTjanster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sålda tjänster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j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AntalKassakvitton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kassakvitton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l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AntalKassaladoppningar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kassalådöppningar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l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m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AntalKvittokopior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kvittokopior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m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n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TotaltBeloppPaKvittokopior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 belopp på kvittokopior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m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n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591DAA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AntalKvittonSomTagitsFramIOvningslage</w:t>
            </w:r>
            <w:proofErr w:type="spellEnd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Antal kvitton som tagits fram i </w:t>
            </w: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övningsläge</w:t>
            </w:r>
            <w:proofErr w:type="spellEnd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n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591DAA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TotaltBeloppIOvningslage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Totalt belopp i </w:t>
            </w: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övningsläge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[0..1]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n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TotalaForsaljningssummorPerBetalningsmedelLISTA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Totala försäljningssummor per betalningsmedel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lista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1F71E8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TotalForsaljningssummaPerBetalningsmedel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 försäljningssumma per betalningsmedel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[1..n]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31E71" w:rsidRPr="00931E71" w:rsidTr="001F71E8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Betalningsmedel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8144B7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6</w:t>
            </w:r>
          </w:p>
          <w:p w:rsidR="001F71E8" w:rsidRDefault="001F71E8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  <w:p w:rsidR="001F71E8" w:rsidRPr="00931E71" w:rsidRDefault="001F71E8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ForsaljningssummaPerBetalningsmedel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Försäljningssumma per betalningsmedel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1§ k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2 § o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2B0C6B" w:rsidRDefault="002B0C6B"/>
    <w:p w:rsidR="002B0C6B" w:rsidRDefault="002B0C6B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AntalReturer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returer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q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ReturernasBelopp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Returernas belopp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p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q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RabatternasBelopp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Rabatternas belopp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q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r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AntalOvrigaRegistreringarSomMinskatDagensForsaljningsbelopp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övriga registreringar som minskat dagens försäljningsbelopp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r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s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TotaltBeloppAvOvrigaRegistreringarSomMinskatDagensForsaljningsbelopp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 belopp av övriga registreringar som minskat dagens försäljningsbelopp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r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s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AntalOavslutadeForsaljningar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Antal oavslutade försäljningar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s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t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TotaltBeloppAvOavslutadeForsaljningar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Totalt belopp av oavslutade försäljningar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s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t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GrandTotalForsaljning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 total försäljning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t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u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GrandTotalRetur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 total retur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u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v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05697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GrandTotalNetto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Grand total netto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tal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66410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2 § v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7 kap. 3 § w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2B0C6B" w:rsidRDefault="002B0C6B" w:rsidP="005A7EFF"/>
    <w:p w:rsidR="00912CDA" w:rsidRPr="00971E97" w:rsidRDefault="00B72CEF" w:rsidP="00801DA0">
      <w:pPr>
        <w:pStyle w:val="Rubrik1"/>
        <w:spacing w:after="60"/>
      </w:pPr>
      <w:r w:rsidRPr="00971E97">
        <w:t xml:space="preserve">26 kap. </w:t>
      </w:r>
      <w:r w:rsidRPr="00971E97">
        <w:tab/>
      </w:r>
      <w:r w:rsidR="00253CE3" w:rsidRPr="00971E97">
        <w:t>Ö</w:t>
      </w:r>
      <w:r w:rsidR="00912CDA" w:rsidRPr="00971E97">
        <w:t>vrig rapport</w:t>
      </w:r>
      <w:r w:rsidR="00AD5771" w:rsidRPr="00971E97">
        <w:t xml:space="preserve"> </w:t>
      </w:r>
      <w:r w:rsidR="00AD5771" w:rsidRPr="00971E97">
        <w:rPr>
          <w:b w:val="0"/>
          <w:sz w:val="18"/>
          <w:highlight w:val="yellow"/>
        </w:rPr>
        <w:t xml:space="preserve"> </w:t>
      </w:r>
    </w:p>
    <w:p w:rsidR="000D1D10" w:rsidRPr="00AD5771" w:rsidRDefault="000D1D10" w:rsidP="007E5FA8">
      <w:pPr>
        <w:pStyle w:val="Paragraf1"/>
        <w:numPr>
          <w:ilvl w:val="0"/>
          <w:numId w:val="30"/>
        </w:numPr>
      </w:pPr>
      <w:r w:rsidRPr="00AD5771">
        <w:t xml:space="preserve">En export av data från journalminne ska </w:t>
      </w:r>
      <w:r w:rsidRPr="00D328AA">
        <w:t xml:space="preserve">för varje </w:t>
      </w:r>
      <w:r w:rsidR="00AD5771" w:rsidRPr="00D328AA">
        <w:t xml:space="preserve">övrig rapport </w:t>
      </w:r>
      <w:r w:rsidRPr="00AD5771">
        <w:t>innehålla följande element.</w:t>
      </w:r>
    </w:p>
    <w:p w:rsidR="00912CDA" w:rsidRDefault="00912CDA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AD4226" w:rsidRPr="00F75E94" w:rsidTr="002B0C6B">
        <w:trPr>
          <w:trHeight w:val="187"/>
        </w:trPr>
        <w:tc>
          <w:tcPr>
            <w:tcW w:w="402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09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09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30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75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82" w:type="dxa"/>
            <w:shd w:val="clear" w:color="auto" w:fill="auto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2B0C6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OvrigRapport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Övrig rapport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</w:tbl>
    <w:p w:rsidR="002B0C6B" w:rsidRDefault="002B0C6B"/>
    <w:p w:rsidR="002B0C6B" w:rsidRDefault="002B0C6B"/>
    <w:p w:rsidR="002B0C6B" w:rsidRDefault="002B0C6B"/>
    <w:p w:rsidR="002B0C6B" w:rsidRDefault="002B0C6B"/>
    <w:p w:rsidR="002B0C6B" w:rsidRDefault="002B0C6B"/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931E71" w:rsidRPr="00931E71" w:rsidTr="002B0C6B">
        <w:trPr>
          <w:trHeight w:val="406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NamnPaOvrigRapport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Namn på övrig rapport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31E71" w:rsidRPr="00931E71" w:rsidTr="002B0C6B">
        <w:trPr>
          <w:trHeight w:val="375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Sokparameter</w:t>
            </w:r>
            <w:proofErr w:type="spellEnd"/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Sökparameter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F505F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F30E1A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F30E1A" w:rsidRDefault="00F30E1A" w:rsidP="005A7EFF"/>
    <w:p w:rsidR="00912CDA" w:rsidRDefault="00B72CEF" w:rsidP="00801DA0">
      <w:pPr>
        <w:pStyle w:val="Rubrik1"/>
        <w:spacing w:after="60"/>
      </w:pPr>
      <w:r>
        <w:t xml:space="preserve">27 kap. </w:t>
      </w:r>
      <w:r>
        <w:tab/>
      </w:r>
      <w:r w:rsidR="00912CDA">
        <w:t>Start av kassaregister</w:t>
      </w:r>
    </w:p>
    <w:p w:rsidR="000D1D10" w:rsidRPr="00AD5771" w:rsidRDefault="000D1D10" w:rsidP="007E5FA8">
      <w:pPr>
        <w:pStyle w:val="Paragraf1"/>
        <w:numPr>
          <w:ilvl w:val="0"/>
          <w:numId w:val="31"/>
        </w:numPr>
      </w:pPr>
      <w:r w:rsidRPr="00AD5771">
        <w:t>En export av</w:t>
      </w:r>
      <w:r w:rsidR="00971E97">
        <w:t xml:space="preserve"> data från journalminne ska vid</w:t>
      </w:r>
      <w:r w:rsidR="001F626F" w:rsidRPr="001F626F">
        <w:rPr>
          <w:color w:val="00B050"/>
        </w:rPr>
        <w:t xml:space="preserve"> </w:t>
      </w:r>
      <w:r w:rsidR="00AD5771" w:rsidRPr="00AD5771">
        <w:t>start av kassa</w:t>
      </w:r>
      <w:r w:rsidR="001F626F">
        <w:softHyphen/>
      </w:r>
      <w:r w:rsidR="00AD5771" w:rsidRPr="00AD5771">
        <w:t xml:space="preserve">register </w:t>
      </w:r>
      <w:r w:rsidRPr="00AD5771">
        <w:t>innehålla följande element.</w:t>
      </w:r>
      <w:r w:rsidR="001F626F">
        <w:t xml:space="preserve">  </w:t>
      </w:r>
    </w:p>
    <w:p w:rsidR="00757BE4" w:rsidRDefault="00757BE4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2"/>
        <w:gridCol w:w="2009"/>
        <w:gridCol w:w="2009"/>
        <w:gridCol w:w="730"/>
        <w:gridCol w:w="875"/>
        <w:gridCol w:w="1282"/>
      </w:tblGrid>
      <w:tr w:rsidR="00AD4226" w:rsidRPr="00F75E94" w:rsidTr="00A90BCA">
        <w:trPr>
          <w:trHeight w:val="187"/>
        </w:trPr>
        <w:tc>
          <w:tcPr>
            <w:tcW w:w="397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1985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1985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F30E1A">
        <w:trPr>
          <w:trHeight w:val="408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StartAvKassaregister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Start av kassaregister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</w:tbl>
    <w:p w:rsidR="0005697B" w:rsidRDefault="0005697B" w:rsidP="005A7EFF"/>
    <w:p w:rsidR="00912CDA" w:rsidRDefault="00B72CEF" w:rsidP="00801DA0">
      <w:pPr>
        <w:pStyle w:val="Rubrik1"/>
        <w:spacing w:after="60"/>
      </w:pPr>
      <w:r>
        <w:t xml:space="preserve">28 kap. </w:t>
      </w:r>
      <w:r>
        <w:tab/>
      </w:r>
      <w:r w:rsidR="00912CDA">
        <w:t>Stopp av kassaregister</w:t>
      </w:r>
    </w:p>
    <w:p w:rsidR="000D1D10" w:rsidRPr="00AD5771" w:rsidRDefault="000D1D10" w:rsidP="007E5FA8">
      <w:pPr>
        <w:pStyle w:val="Paragraf1"/>
        <w:numPr>
          <w:ilvl w:val="0"/>
          <w:numId w:val="32"/>
        </w:numPr>
      </w:pPr>
      <w:r w:rsidRPr="00AD5771">
        <w:t xml:space="preserve">En export av data från journalminne ska </w:t>
      </w:r>
      <w:r w:rsidR="00971E97">
        <w:t>vid</w:t>
      </w:r>
      <w:r w:rsidRPr="00AD5771">
        <w:t xml:space="preserve"> </w:t>
      </w:r>
      <w:r w:rsidR="00AD5771" w:rsidRPr="00AD5771">
        <w:t xml:space="preserve">stopp av kassaregister </w:t>
      </w:r>
      <w:r w:rsidRPr="00AD5771">
        <w:t>innehålla följande element.</w:t>
      </w:r>
    </w:p>
    <w:p w:rsidR="00912CDA" w:rsidRDefault="00912CDA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3"/>
        <w:gridCol w:w="2003"/>
        <w:gridCol w:w="2003"/>
        <w:gridCol w:w="727"/>
        <w:gridCol w:w="873"/>
        <w:gridCol w:w="1278"/>
      </w:tblGrid>
      <w:tr w:rsidR="00AD4226" w:rsidRPr="00F75E94" w:rsidTr="00A90BCA">
        <w:trPr>
          <w:trHeight w:val="187"/>
        </w:trPr>
        <w:tc>
          <w:tcPr>
            <w:tcW w:w="420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1985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1985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F75E94" w:rsidRDefault="00AD4226" w:rsidP="00707514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8144B7">
        <w:trPr>
          <w:trHeight w:val="39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StoppAvKassaregister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Stopp av kassaregister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</w:tbl>
    <w:p w:rsidR="0005697B" w:rsidRDefault="0005697B" w:rsidP="005A7EFF"/>
    <w:p w:rsidR="00912CDA" w:rsidRDefault="000D1D10" w:rsidP="00801DA0">
      <w:pPr>
        <w:pStyle w:val="Rubrik1"/>
        <w:spacing w:after="60"/>
      </w:pPr>
      <w:r>
        <w:t xml:space="preserve">29 kap. </w:t>
      </w:r>
      <w:r>
        <w:tab/>
      </w:r>
      <w:r w:rsidR="00912CDA">
        <w:t>Omstart av kassaregister</w:t>
      </w:r>
    </w:p>
    <w:p w:rsidR="000D1D10" w:rsidRPr="00AD5771" w:rsidRDefault="000D1D10" w:rsidP="007E5FA8">
      <w:pPr>
        <w:pStyle w:val="Paragraf1"/>
        <w:numPr>
          <w:ilvl w:val="0"/>
          <w:numId w:val="33"/>
        </w:numPr>
      </w:pPr>
      <w:r w:rsidRPr="00AD5771">
        <w:t xml:space="preserve">En export av data från journalminne ska </w:t>
      </w:r>
      <w:r w:rsidR="00971E97">
        <w:t>vid</w:t>
      </w:r>
      <w:r w:rsidRPr="00AD5771">
        <w:t xml:space="preserve"> </w:t>
      </w:r>
      <w:r w:rsidR="00AD5771" w:rsidRPr="00AD5771">
        <w:t>omstart av kassa</w:t>
      </w:r>
      <w:r w:rsidR="00971E97">
        <w:softHyphen/>
      </w:r>
      <w:r w:rsidR="00AD5771" w:rsidRPr="00AD5771">
        <w:t xml:space="preserve">register </w:t>
      </w:r>
      <w:r w:rsidRPr="00AD5771">
        <w:t>innehålla följande element.</w:t>
      </w:r>
    </w:p>
    <w:p w:rsidR="00912CDA" w:rsidRDefault="00912CDA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F75E94" w:rsidTr="00A90BCA">
        <w:trPr>
          <w:trHeight w:val="187"/>
        </w:trPr>
        <w:tc>
          <w:tcPr>
            <w:tcW w:w="420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OmstartAvKassaregister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Omstart av kassaregister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707514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</w:tbl>
    <w:p w:rsidR="00707514" w:rsidRDefault="00707514" w:rsidP="00707514"/>
    <w:p w:rsidR="00912CDA" w:rsidRDefault="000D1D10" w:rsidP="00801DA0">
      <w:pPr>
        <w:pStyle w:val="Rubrik1"/>
        <w:spacing w:after="60"/>
      </w:pPr>
      <w:r>
        <w:t xml:space="preserve">30 kap. </w:t>
      </w:r>
      <w:r>
        <w:tab/>
      </w:r>
      <w:r w:rsidR="00912CDA">
        <w:t>Inloggning i kassaregister</w:t>
      </w:r>
    </w:p>
    <w:p w:rsidR="000D1D10" w:rsidRPr="007E5FA8" w:rsidRDefault="000D1D10" w:rsidP="007E5FA8">
      <w:pPr>
        <w:pStyle w:val="Paragraf1"/>
        <w:numPr>
          <w:ilvl w:val="0"/>
          <w:numId w:val="34"/>
        </w:numPr>
      </w:pPr>
      <w:r w:rsidRPr="007E5FA8">
        <w:t>En export av data från journalminne ska</w:t>
      </w:r>
      <w:r w:rsidR="00971E97">
        <w:t xml:space="preserve"> vid</w:t>
      </w:r>
      <w:r w:rsidRPr="007E5FA8">
        <w:t xml:space="preserve"> </w:t>
      </w:r>
      <w:r w:rsidR="007E5FA8" w:rsidRPr="007E5FA8">
        <w:t>inloggning i kassa</w:t>
      </w:r>
      <w:r w:rsidR="00971E97">
        <w:softHyphen/>
      </w:r>
      <w:r w:rsidR="007E5FA8" w:rsidRPr="007E5FA8">
        <w:t xml:space="preserve">registret </w:t>
      </w:r>
      <w:r w:rsidRPr="007E5FA8">
        <w:t>innehålla följande element.</w:t>
      </w:r>
    </w:p>
    <w:p w:rsidR="00912CDA" w:rsidRDefault="00912CDA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8656C5" w:rsidTr="00A90BCA">
        <w:trPr>
          <w:trHeight w:val="187"/>
        </w:trPr>
        <w:tc>
          <w:tcPr>
            <w:tcW w:w="420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F75E94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InloggningIKassaregister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Inloggning i kassaregister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</w:tbl>
    <w:p w:rsidR="0005697B" w:rsidRDefault="0005697B" w:rsidP="005A7EFF"/>
    <w:p w:rsidR="002B0C6B" w:rsidRDefault="002B0C6B" w:rsidP="005A7EFF"/>
    <w:p w:rsidR="002B0C6B" w:rsidRDefault="002B0C6B" w:rsidP="005A7EFF"/>
    <w:p w:rsidR="002B0C6B" w:rsidRDefault="002B0C6B" w:rsidP="005A7EFF"/>
    <w:p w:rsidR="00912CDA" w:rsidRDefault="000D1D10" w:rsidP="00801DA0">
      <w:pPr>
        <w:pStyle w:val="Rubrik1"/>
        <w:spacing w:after="60"/>
      </w:pPr>
      <w:r>
        <w:lastRenderedPageBreak/>
        <w:t xml:space="preserve">31 kap. </w:t>
      </w:r>
      <w:r>
        <w:tab/>
      </w:r>
      <w:r w:rsidR="00912CDA">
        <w:t>Utloggning ur kassaregister</w:t>
      </w:r>
    </w:p>
    <w:p w:rsidR="000D1D10" w:rsidRPr="007E5FA8" w:rsidRDefault="000D1D10" w:rsidP="007E5FA8">
      <w:pPr>
        <w:pStyle w:val="Paragraf1"/>
        <w:numPr>
          <w:ilvl w:val="0"/>
          <w:numId w:val="35"/>
        </w:numPr>
      </w:pPr>
      <w:r w:rsidRPr="007E5FA8">
        <w:t>En export av data från journal</w:t>
      </w:r>
      <w:r w:rsidR="00971E97">
        <w:t xml:space="preserve">minne ska vid </w:t>
      </w:r>
      <w:r w:rsidR="007E5FA8" w:rsidRPr="007E5FA8">
        <w:t>utloggning ur kassa</w:t>
      </w:r>
      <w:r w:rsidR="00971E97">
        <w:softHyphen/>
      </w:r>
      <w:r w:rsidR="007E5FA8" w:rsidRPr="007E5FA8">
        <w:t xml:space="preserve">registret </w:t>
      </w:r>
      <w:r w:rsidRPr="007E5FA8">
        <w:t>innehålla följande element.</w:t>
      </w:r>
    </w:p>
    <w:p w:rsidR="0005697B" w:rsidRDefault="0005697B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F75E94" w:rsidTr="00A90BCA">
        <w:trPr>
          <w:trHeight w:val="187"/>
        </w:trPr>
        <w:tc>
          <w:tcPr>
            <w:tcW w:w="420" w:type="dxa"/>
          </w:tcPr>
          <w:p w:rsidR="00AD4226" w:rsidRPr="00F75E94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F75E94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F75E94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F75E94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AD4226" w:rsidRPr="00F75E94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F75E94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75E94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UtloggningUrKassaregister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Utloggning ur kassaregister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</w:tbl>
    <w:p w:rsidR="0005697B" w:rsidRDefault="0005697B" w:rsidP="005A7EFF"/>
    <w:p w:rsidR="00912CDA" w:rsidRDefault="000D1D10" w:rsidP="00801DA0">
      <w:pPr>
        <w:pStyle w:val="Rubrik1"/>
        <w:spacing w:after="60"/>
      </w:pPr>
      <w:r>
        <w:t xml:space="preserve">32 kap. </w:t>
      </w:r>
      <w:r>
        <w:tab/>
      </w:r>
      <w:r w:rsidR="00912CDA">
        <w:t>Ställa om klockan</w:t>
      </w:r>
    </w:p>
    <w:p w:rsidR="000D1D10" w:rsidRPr="007E5FA8" w:rsidRDefault="000D1D10" w:rsidP="007E5FA8">
      <w:pPr>
        <w:pStyle w:val="Paragraf1"/>
        <w:numPr>
          <w:ilvl w:val="0"/>
          <w:numId w:val="36"/>
        </w:numPr>
      </w:pPr>
      <w:r w:rsidRPr="007E5FA8">
        <w:t>En export av</w:t>
      </w:r>
      <w:r w:rsidR="00971E97">
        <w:t xml:space="preserve"> data från journalminne ska vid </w:t>
      </w:r>
      <w:r w:rsidR="007E5FA8" w:rsidRPr="007E5FA8">
        <w:t xml:space="preserve">omställning av klockan </w:t>
      </w:r>
      <w:r w:rsidRPr="007E5FA8">
        <w:t>innehålla följande element.</w:t>
      </w:r>
    </w:p>
    <w:p w:rsidR="00757BE4" w:rsidRDefault="00757BE4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8C2D92" w:rsidTr="00A90BCA">
        <w:trPr>
          <w:trHeight w:val="187"/>
        </w:trPr>
        <w:tc>
          <w:tcPr>
            <w:tcW w:w="420" w:type="dxa"/>
          </w:tcPr>
          <w:p w:rsidR="00AD4226" w:rsidRPr="008C2D92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8C2D92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8C2D92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8C2D92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8C2D92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8C2D92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8C2D92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C2D92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AD4226" w:rsidRPr="008C2D92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8C2D92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8C2D92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8C2D92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StallaOmKlockan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Ställa om klockan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NyTidVidOmstallningAvKlockan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Ny tid vid omställning av klockan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tidpunkt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</w:p>
        </w:tc>
      </w:tr>
    </w:tbl>
    <w:p w:rsidR="0005697B" w:rsidRDefault="0005697B" w:rsidP="005A7EFF"/>
    <w:p w:rsidR="00912CDA" w:rsidRPr="000C35BF" w:rsidRDefault="000D1D10" w:rsidP="00801DA0">
      <w:pPr>
        <w:pStyle w:val="Rubrik1"/>
        <w:spacing w:after="60"/>
        <w:rPr>
          <w:sz w:val="20"/>
        </w:rPr>
      </w:pPr>
      <w:r>
        <w:t xml:space="preserve">33 kap. </w:t>
      </w:r>
      <w:r>
        <w:tab/>
      </w:r>
      <w:r w:rsidR="00912CDA">
        <w:t xml:space="preserve">Ställa om till </w:t>
      </w:r>
      <w:proofErr w:type="spellStart"/>
      <w:r w:rsidR="00912CDA">
        <w:t>övningsläge</w:t>
      </w:r>
      <w:proofErr w:type="spellEnd"/>
      <w:r w:rsidR="000C35BF">
        <w:t xml:space="preserve"> </w:t>
      </w:r>
    </w:p>
    <w:p w:rsidR="000D1D10" w:rsidRPr="007E5FA8" w:rsidRDefault="000D1D10" w:rsidP="007E5FA8">
      <w:pPr>
        <w:pStyle w:val="Paragraf1"/>
        <w:numPr>
          <w:ilvl w:val="0"/>
          <w:numId w:val="37"/>
        </w:numPr>
      </w:pPr>
      <w:r w:rsidRPr="007E5FA8">
        <w:t>En export av data</w:t>
      </w:r>
      <w:r w:rsidR="00971E97">
        <w:t xml:space="preserve"> från journalminne ska vid</w:t>
      </w:r>
      <w:r w:rsidRPr="007E5FA8">
        <w:t xml:space="preserve"> </w:t>
      </w:r>
      <w:r w:rsidR="007E5FA8" w:rsidRPr="007E5FA8">
        <w:t xml:space="preserve">omställning till </w:t>
      </w:r>
      <w:proofErr w:type="spellStart"/>
      <w:r w:rsidR="007E5FA8" w:rsidRPr="007E5FA8">
        <w:t>övnings</w:t>
      </w:r>
      <w:r w:rsidR="00971E97">
        <w:softHyphen/>
      </w:r>
      <w:r w:rsidR="007E5FA8" w:rsidRPr="007E5FA8">
        <w:t>läge</w:t>
      </w:r>
      <w:proofErr w:type="spellEnd"/>
      <w:r w:rsidR="007E5FA8" w:rsidRPr="007E5FA8">
        <w:t xml:space="preserve"> </w:t>
      </w:r>
      <w:r w:rsidRPr="007E5FA8">
        <w:t>innehålla följande element.</w:t>
      </w:r>
    </w:p>
    <w:p w:rsidR="00912CDA" w:rsidRDefault="00912CDA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E03ABE" w:rsidTr="00A90BCA">
        <w:trPr>
          <w:trHeight w:val="187"/>
        </w:trPr>
        <w:tc>
          <w:tcPr>
            <w:tcW w:w="420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StallaOmTillOvningslage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Ställa om till </w:t>
            </w: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övningsläge</w:t>
            </w:r>
            <w:proofErr w:type="spellEnd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8144B7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</w:tbl>
    <w:p w:rsidR="0005697B" w:rsidRDefault="0005697B" w:rsidP="005A7EFF"/>
    <w:p w:rsidR="00912CDA" w:rsidRPr="00971E97" w:rsidRDefault="000D1D10" w:rsidP="00801DA0">
      <w:pPr>
        <w:pStyle w:val="Rubrik1"/>
        <w:spacing w:after="60"/>
        <w:rPr>
          <w:sz w:val="20"/>
        </w:rPr>
      </w:pPr>
      <w:r>
        <w:t>34 kap.</w:t>
      </w:r>
      <w:r w:rsidR="00912CDA">
        <w:tab/>
        <w:t xml:space="preserve">Ställa om till </w:t>
      </w:r>
      <w:r w:rsidR="00912CDA" w:rsidRPr="00971E97">
        <w:t>normalläge</w:t>
      </w:r>
      <w:r w:rsidR="000C35BF" w:rsidRPr="00971E97">
        <w:t xml:space="preserve"> </w:t>
      </w:r>
    </w:p>
    <w:p w:rsidR="000D1D10" w:rsidRPr="00971E97" w:rsidRDefault="000D1D10" w:rsidP="007E5FA8">
      <w:pPr>
        <w:pStyle w:val="Paragraf1"/>
        <w:numPr>
          <w:ilvl w:val="0"/>
          <w:numId w:val="38"/>
        </w:numPr>
      </w:pPr>
      <w:r w:rsidRPr="00971E97">
        <w:t xml:space="preserve">En export av data från journalminne ska för </w:t>
      </w:r>
      <w:r w:rsidR="00971E97" w:rsidRPr="00971E97">
        <w:t xml:space="preserve">vid omställning </w:t>
      </w:r>
      <w:r w:rsidR="007E5FA8" w:rsidRPr="00971E97">
        <w:t>till norma</w:t>
      </w:r>
      <w:r w:rsidR="00971E97">
        <w:t>l</w:t>
      </w:r>
      <w:r w:rsidR="007E5FA8" w:rsidRPr="00971E97">
        <w:t>läge</w:t>
      </w:r>
      <w:r w:rsidR="000C35BF" w:rsidRPr="00971E97">
        <w:t xml:space="preserve"> </w:t>
      </w:r>
      <w:r w:rsidRPr="00971E97">
        <w:t>innehålla följande element.</w:t>
      </w:r>
    </w:p>
    <w:p w:rsidR="00912CDA" w:rsidRDefault="00912CDA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E03ABE" w:rsidTr="00A90BCA">
        <w:trPr>
          <w:trHeight w:val="187"/>
        </w:trPr>
        <w:tc>
          <w:tcPr>
            <w:tcW w:w="413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1985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1985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09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51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47" w:type="dxa"/>
            <w:shd w:val="clear" w:color="auto" w:fill="auto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E03ABE" w:rsidRPr="00E03ABE" w:rsidTr="00E03ABE">
        <w:trPr>
          <w:trHeight w:val="40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ABE" w:rsidRPr="00E03ABE" w:rsidRDefault="00E03ABE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ABE" w:rsidRPr="00E03ABE" w:rsidRDefault="00E03ABE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E03ABE">
              <w:rPr>
                <w:rFonts w:cs="Times New Roman"/>
                <w:bCs/>
                <w:color w:val="000000"/>
                <w:sz w:val="16"/>
                <w:szCs w:val="16"/>
              </w:rPr>
              <w:t>StallaOmTillNormallage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ABE" w:rsidRPr="00E03ABE" w:rsidRDefault="00E03ABE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Cs/>
                <w:color w:val="000000"/>
                <w:sz w:val="16"/>
                <w:szCs w:val="16"/>
              </w:rPr>
              <w:t>Ställa om till normalläge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ABE" w:rsidRPr="00E03ABE" w:rsidRDefault="00E03ABE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Cs/>
                <w:color w:val="000000"/>
                <w:sz w:val="16"/>
                <w:szCs w:val="16"/>
              </w:rPr>
              <w:t>värde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ABE" w:rsidRPr="00E03ABE" w:rsidRDefault="00E03ABE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ABE" w:rsidRPr="00E03ABE" w:rsidRDefault="00E03ABE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</w:tbl>
    <w:p w:rsidR="0005697B" w:rsidRDefault="0005697B" w:rsidP="005A7EFF"/>
    <w:p w:rsidR="00831421" w:rsidRDefault="00831421" w:rsidP="005A7EFF"/>
    <w:p w:rsidR="00831421" w:rsidRDefault="00831421" w:rsidP="005A7EFF"/>
    <w:p w:rsidR="00831421" w:rsidRDefault="00831421" w:rsidP="005A7EFF"/>
    <w:p w:rsidR="00831421" w:rsidRDefault="00831421" w:rsidP="005A7EFF"/>
    <w:p w:rsidR="00831421" w:rsidRDefault="00831421" w:rsidP="005A7EFF"/>
    <w:p w:rsidR="00831421" w:rsidRDefault="00831421" w:rsidP="005A7EFF"/>
    <w:p w:rsidR="00831421" w:rsidRDefault="00831421" w:rsidP="005A7EFF"/>
    <w:p w:rsidR="00912CDA" w:rsidRPr="000C35BF" w:rsidRDefault="000D1D10" w:rsidP="00801DA0">
      <w:pPr>
        <w:pStyle w:val="Rubrik1"/>
        <w:spacing w:after="60"/>
      </w:pPr>
      <w:r w:rsidRPr="000C35BF">
        <w:lastRenderedPageBreak/>
        <w:t xml:space="preserve">35 kap. </w:t>
      </w:r>
      <w:r w:rsidRPr="000C35BF">
        <w:tab/>
      </w:r>
      <w:r w:rsidR="00912CDA" w:rsidRPr="000C35BF">
        <w:t>Statuskod från kontrollprogrammet</w:t>
      </w:r>
    </w:p>
    <w:p w:rsidR="000D1D10" w:rsidRPr="000C35BF" w:rsidRDefault="000D1D10" w:rsidP="007E5FA8">
      <w:pPr>
        <w:pStyle w:val="Paragraf1"/>
        <w:numPr>
          <w:ilvl w:val="0"/>
          <w:numId w:val="39"/>
        </w:numPr>
      </w:pPr>
      <w:r w:rsidRPr="000C35BF">
        <w:t>En export av data från j</w:t>
      </w:r>
      <w:r w:rsidR="00971E97">
        <w:t xml:space="preserve">ournalminne ska vid </w:t>
      </w:r>
      <w:r w:rsidR="000C35BF" w:rsidRPr="000C35BF">
        <w:t>statuskod från kon</w:t>
      </w:r>
      <w:r w:rsidR="00971E97">
        <w:softHyphen/>
      </w:r>
      <w:r w:rsidR="000C35BF" w:rsidRPr="000C35BF">
        <w:t xml:space="preserve">trollprogrammet </w:t>
      </w:r>
      <w:r w:rsidRPr="000C35BF">
        <w:t>innehålla följande element.</w:t>
      </w:r>
    </w:p>
    <w:p w:rsidR="00912CDA" w:rsidRDefault="00912CDA" w:rsidP="009627BE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E03ABE" w:rsidTr="00A90BCA">
        <w:trPr>
          <w:trHeight w:val="187"/>
        </w:trPr>
        <w:tc>
          <w:tcPr>
            <w:tcW w:w="420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E03ABE" w:rsidRDefault="00AD4226" w:rsidP="008656C5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StatuskodFranKontrollprogrammet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Statuskod från kontrollprogrammet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39 kap. 8 § SFL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  <w:r w:rsidR="008144B7">
              <w:rPr>
                <w:rFonts w:cs="Times New Roman"/>
                <w:bCs/>
                <w:color w:val="000000"/>
                <w:sz w:val="16"/>
                <w:szCs w:val="16"/>
              </w:rPr>
              <w:br/>
              <w:t>5 kap. 12 § SKVFS 2020:9</w:t>
            </w:r>
          </w:p>
        </w:tc>
      </w:tr>
    </w:tbl>
    <w:p w:rsidR="00F30E1A" w:rsidRDefault="00F30E1A" w:rsidP="00912CDA"/>
    <w:p w:rsidR="00912CDA" w:rsidRDefault="000D1D10" w:rsidP="00801DA0">
      <w:pPr>
        <w:pStyle w:val="Rubrik1"/>
        <w:spacing w:after="60"/>
      </w:pPr>
      <w:r>
        <w:t xml:space="preserve">36 kap. </w:t>
      </w:r>
      <w:r>
        <w:tab/>
      </w:r>
      <w:r w:rsidR="00912CDA" w:rsidRPr="00E04699">
        <w:t>V</w:t>
      </w:r>
      <w:r>
        <w:t xml:space="preserve">erifiering av kvittodata mellan </w:t>
      </w:r>
      <w:r w:rsidR="00801DA0">
        <w:tab/>
      </w:r>
      <w:r w:rsidR="00912CDA" w:rsidRPr="00E04699">
        <w:t>kontroll</w:t>
      </w:r>
      <w:r>
        <w:softHyphen/>
      </w:r>
      <w:r w:rsidR="00912CDA" w:rsidRPr="00E04699">
        <w:t>program och kontrollserver</w:t>
      </w:r>
    </w:p>
    <w:p w:rsidR="000D1D10" w:rsidRPr="000C35BF" w:rsidRDefault="000D1D10" w:rsidP="007E5FA8">
      <w:pPr>
        <w:pStyle w:val="Paragraf1"/>
        <w:numPr>
          <w:ilvl w:val="0"/>
          <w:numId w:val="40"/>
        </w:numPr>
      </w:pPr>
      <w:r w:rsidRPr="000C35BF">
        <w:t xml:space="preserve">En export av data från journalminne ska </w:t>
      </w:r>
      <w:r w:rsidR="00971E97">
        <w:t xml:space="preserve">vid </w:t>
      </w:r>
      <w:r w:rsidR="000C35BF" w:rsidRPr="000C35BF">
        <w:t>verifiering av kvitto</w:t>
      </w:r>
      <w:r w:rsidR="0042584F">
        <w:softHyphen/>
      </w:r>
      <w:r w:rsidR="000C35BF" w:rsidRPr="000C35BF">
        <w:t xml:space="preserve">data mellan kontrollprogram och kontrollserver </w:t>
      </w:r>
      <w:r w:rsidRPr="000C35BF">
        <w:t>innehålla följande element.</w:t>
      </w:r>
    </w:p>
    <w:p w:rsidR="00912CDA" w:rsidRDefault="00912CDA" w:rsidP="00931E71">
      <w:pPr>
        <w:ind w:firstLine="0"/>
      </w:pPr>
    </w:p>
    <w:tbl>
      <w:tblPr>
        <w:tblW w:w="730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2017"/>
        <w:gridCol w:w="2017"/>
        <w:gridCol w:w="721"/>
        <w:gridCol w:w="865"/>
        <w:gridCol w:w="1267"/>
      </w:tblGrid>
      <w:tr w:rsidR="00AD4226" w:rsidRPr="00E03ABE" w:rsidTr="00A90BCA">
        <w:trPr>
          <w:trHeight w:val="187"/>
        </w:trPr>
        <w:tc>
          <w:tcPr>
            <w:tcW w:w="420" w:type="dxa"/>
          </w:tcPr>
          <w:p w:rsidR="00AD4226" w:rsidRPr="00E03ABE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Nivå</w:t>
            </w:r>
          </w:p>
        </w:tc>
        <w:tc>
          <w:tcPr>
            <w:tcW w:w="2017" w:type="dxa"/>
          </w:tcPr>
          <w:p w:rsidR="00AD4226" w:rsidRPr="00E03ABE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017" w:type="dxa"/>
          </w:tcPr>
          <w:p w:rsidR="00AD4226" w:rsidRPr="00E03ABE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721" w:type="dxa"/>
          </w:tcPr>
          <w:p w:rsidR="00AD4226" w:rsidRPr="00E03ABE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Datatyp</w:t>
            </w:r>
            <w:proofErr w:type="spellEnd"/>
          </w:p>
        </w:tc>
        <w:tc>
          <w:tcPr>
            <w:tcW w:w="865" w:type="dxa"/>
          </w:tcPr>
          <w:p w:rsidR="00AD4226" w:rsidRPr="00E03ABE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Förekomst</w:t>
            </w:r>
          </w:p>
        </w:tc>
        <w:tc>
          <w:tcPr>
            <w:tcW w:w="1267" w:type="dxa"/>
            <w:shd w:val="clear" w:color="auto" w:fill="auto"/>
          </w:tcPr>
          <w:p w:rsidR="00AD4226" w:rsidRPr="00E03ABE" w:rsidRDefault="00AD4226" w:rsidP="00245C19">
            <w:pPr>
              <w:autoSpaceDE w:val="0"/>
              <w:autoSpaceDN w:val="0"/>
              <w:adjustRightInd w:val="0"/>
              <w:spacing w:before="40" w:after="120"/>
              <w:ind w:firstLine="0"/>
              <w:jc w:val="left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E03ABE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Källreferens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VerifieringAvKvittodataMellanKontrollprogramOchKontrollserver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Verifiering av kvittodata mellan kontrollprogram och kontrollserver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grupp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39 kap. 8 § SFL 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LopnummerForKassakvitto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Löpnummer för kassakvitto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 xml:space="preserve">7 kap. 1 § d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  <w:tr w:rsidR="00931E71" w:rsidRPr="00931E71" w:rsidTr="00931E71">
        <w:trPr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Avstamningskod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Avstämningskod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text</w:t>
            </w: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931E71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931E71">
              <w:rPr>
                <w:rFonts w:cs="Times New Roman"/>
                <w:bCs/>
                <w:color w:val="000000"/>
                <w:sz w:val="16"/>
                <w:szCs w:val="16"/>
              </w:rPr>
              <w:t>[1..1]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E71" w:rsidRPr="00931E71" w:rsidRDefault="008144B7" w:rsidP="00245C19">
            <w:pPr>
              <w:autoSpaceDE w:val="0"/>
              <w:autoSpaceDN w:val="0"/>
              <w:adjustRightInd w:val="0"/>
              <w:spacing w:before="40" w:after="40"/>
              <w:ind w:firstLine="0"/>
              <w:jc w:val="left"/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5 kap. 45-46 §§ SKVFS 2020:9</w:t>
            </w:r>
            <w:r>
              <w:rPr>
                <w:rFonts w:cs="Times New Roman"/>
                <w:bCs/>
                <w:color w:val="000000"/>
                <w:sz w:val="16"/>
                <w:szCs w:val="16"/>
              </w:rPr>
              <w:br/>
              <w:t>8 kap. 34 § SKVFS 2020:9</w:t>
            </w:r>
            <w:r w:rsidR="00931E71" w:rsidRPr="00931E71">
              <w:rPr>
                <w:rFonts w:cs="Times New Roman"/>
                <w:bCs/>
                <w:color w:val="000000"/>
                <w:sz w:val="16"/>
                <w:szCs w:val="16"/>
              </w:rPr>
              <w:br/>
              <w:t xml:space="preserve">4 kap. 9 § SKVFS </w:t>
            </w:r>
            <w:r w:rsidR="00B21BD5">
              <w:rPr>
                <w:rFonts w:cs="Times New Roman"/>
                <w:bCs/>
                <w:color w:val="000000"/>
                <w:sz w:val="16"/>
                <w:szCs w:val="16"/>
              </w:rPr>
              <w:t>2014:9</w:t>
            </w:r>
          </w:p>
        </w:tc>
      </w:tr>
    </w:tbl>
    <w:p w:rsidR="00C827D9" w:rsidRDefault="00C827D9" w:rsidP="00912CDA"/>
    <w:p w:rsidR="007F1F69" w:rsidRDefault="007F1F69" w:rsidP="007F1F69">
      <w:pPr>
        <w:ind w:firstLine="0"/>
      </w:pPr>
      <w:r>
        <w:t>___________</w:t>
      </w:r>
    </w:p>
    <w:p w:rsidR="006C0D1D" w:rsidRDefault="006C0D1D" w:rsidP="006C0D1D">
      <w:pPr>
        <w:pStyle w:val="Numlista1"/>
        <w:numPr>
          <w:ilvl w:val="0"/>
          <w:numId w:val="0"/>
        </w:numPr>
        <w:ind w:firstLine="227"/>
      </w:pPr>
      <w:r>
        <w:t xml:space="preserve">Dessa föreskrifter träder i kraft den </w:t>
      </w:r>
      <w:r w:rsidR="007369DD">
        <w:t xml:space="preserve">1 </w:t>
      </w:r>
      <w:r w:rsidR="009F7B1A">
        <w:t>januari</w:t>
      </w:r>
      <w:r w:rsidR="007369DD">
        <w:t xml:space="preserve"> 2022</w:t>
      </w:r>
      <w:r>
        <w:t xml:space="preserve">. </w:t>
      </w:r>
    </w:p>
    <w:sdt>
      <w:sdtPr>
        <w:tag w:val="ccPrintOnly"/>
        <w:id w:val="-2035883178"/>
        <w:placeholder>
          <w:docPart w:val="DefaultPlaceholder_-1854013440"/>
        </w:placeholder>
      </w:sdtPr>
      <w:sdtEndPr/>
      <w:sdtContent>
        <w:p w:rsidR="007F1F69" w:rsidRDefault="007F1F69" w:rsidP="00607140">
          <w:pPr>
            <w:pStyle w:val="Normalindrag"/>
            <w:ind w:left="0" w:firstLine="0"/>
          </w:pPr>
        </w:p>
        <w:p w:rsidR="007F1F69" w:rsidRDefault="007F1F69" w:rsidP="00361A19">
          <w:pPr>
            <w:pStyle w:val="Signaturtext"/>
          </w:pPr>
          <w:r>
            <w:t>På Skatteverkets vägnar</w:t>
          </w:r>
        </w:p>
        <w:p w:rsidR="007F1F69" w:rsidRDefault="007F1F69" w:rsidP="00361A19">
          <w:pPr>
            <w:pStyle w:val="Signaturtext"/>
          </w:pPr>
        </w:p>
        <w:p w:rsidR="007F1F69" w:rsidRPr="009E1D59" w:rsidRDefault="009F7B1A" w:rsidP="00361A19">
          <w:pPr>
            <w:pStyle w:val="Signaturtext"/>
            <w:rPr>
              <w:caps/>
            </w:rPr>
          </w:pPr>
          <w:sdt>
            <w:sdtPr>
              <w:rPr>
                <w:caps/>
              </w:rPr>
              <w:id w:val="749466796"/>
              <w:placeholder>
                <w:docPart w:val="43E5B8E5A20440059BD79C1C1EB7C7D6"/>
              </w:placeholder>
              <w:showingPlcHdr/>
              <w:text/>
            </w:sdtPr>
            <w:sdtEndPr/>
            <w:sdtContent>
              <w:r w:rsidR="007F1F69" w:rsidRPr="009E1D59">
                <w:rPr>
                  <w:rStyle w:val="Platshllartext"/>
                  <w:caps/>
                </w:rPr>
                <w:t>Underskrift</w:t>
              </w:r>
            </w:sdtContent>
          </w:sdt>
        </w:p>
        <w:p w:rsidR="007F1F69" w:rsidRDefault="007F1F69" w:rsidP="00361A19">
          <w:pPr>
            <w:pStyle w:val="Signaturtext"/>
          </w:pPr>
          <w:r>
            <w:tab/>
          </w:r>
          <w:sdt>
            <w:sdtPr>
              <w:id w:val="157807834"/>
              <w:placeholder>
                <w:docPart w:val="E5C00B30CCD4456592EFF3F3ECF65C22"/>
              </w:placeholder>
              <w:showingPlcHdr/>
              <w:text/>
            </w:sdtPr>
            <w:sdtEndPr/>
            <w:sdtContent>
              <w:r>
                <w:rPr>
                  <w:rStyle w:val="Platshllartext"/>
                </w:rPr>
                <w:t>Kontrasignatur</w:t>
              </w:r>
            </w:sdtContent>
          </w:sdt>
        </w:p>
        <w:p w:rsidR="007F1F69" w:rsidRDefault="007F1F69" w:rsidP="00361A19">
          <w:pPr>
            <w:pStyle w:val="Signaturtext"/>
          </w:pPr>
          <w:r>
            <w:tab/>
            <w:t>(</w:t>
          </w:r>
          <w:sdt>
            <w:sdtPr>
              <w:id w:val="-1861045083"/>
              <w:placeholder>
                <w:docPart w:val="787D5FCCE40D4233A576151FC9757EC6"/>
              </w:placeholder>
              <w:showingPlcHdr/>
              <w:text/>
            </w:sdtPr>
            <w:sdtEndPr/>
            <w:sdtContent>
              <w:r>
                <w:rPr>
                  <w:rStyle w:val="Platshllartext"/>
                </w:rPr>
                <w:t>Avdelning/kontrasignatör</w:t>
              </w:r>
            </w:sdtContent>
          </w:sdt>
          <w:r>
            <w:t>)</w:t>
          </w:r>
        </w:p>
        <w:p w:rsidR="007F1F69" w:rsidRDefault="009F7B1A" w:rsidP="00912CDA"/>
      </w:sdtContent>
    </w:sdt>
    <w:p w:rsidR="00912CDA" w:rsidRPr="00912CDA" w:rsidRDefault="00912CDA" w:rsidP="00912CDA">
      <w:bookmarkStart w:id="2" w:name="_GoBack"/>
      <w:bookmarkEnd w:id="2"/>
    </w:p>
    <w:sectPr w:rsidR="00912CDA" w:rsidRPr="00912CDA" w:rsidSect="008025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66" w:right="3799" w:bottom="2920" w:left="2410" w:header="2466" w:footer="23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809" w:rsidRDefault="00D83809" w:rsidP="00A419A4">
      <w:r>
        <w:separator/>
      </w:r>
    </w:p>
  </w:endnote>
  <w:endnote w:type="continuationSeparator" w:id="0">
    <w:p w:rsidR="00D83809" w:rsidRDefault="00D83809" w:rsidP="00A4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809" w:rsidRDefault="00D83809" w:rsidP="00995D15">
    <w:pPr>
      <w:pStyle w:val="Sidfot"/>
      <w:ind w:left="-1984"/>
    </w:pPr>
    <w:r>
      <w:fldChar w:fldCharType="begin"/>
    </w:r>
    <w:r>
      <w:instrText xml:space="preserve"> PAGE  \* Arabic  \* MERGEFORMAT </w:instrText>
    </w:r>
    <w:r>
      <w:fldChar w:fldCharType="separate"/>
    </w:r>
    <w:r w:rsidR="009F7B1A">
      <w:rPr>
        <w:noProof/>
      </w:rPr>
      <w:t>40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809" w:rsidRDefault="00D83809" w:rsidP="00995D15">
    <w:pPr>
      <w:pStyle w:val="Sidfot"/>
      <w:ind w:right="-1984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F7B1A">
      <w:rPr>
        <w:noProof/>
      </w:rPr>
      <w:t>41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809" w:rsidRDefault="00D83809" w:rsidP="005B4CCC">
    <w:pPr>
      <w:pStyle w:val="Sidfot"/>
      <w:ind w:right="-1984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F7B1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809" w:rsidRDefault="00D83809" w:rsidP="00A419A4"/>
  </w:footnote>
  <w:footnote w:type="continuationSeparator" w:id="0">
    <w:p w:rsidR="00D83809" w:rsidRDefault="00D83809" w:rsidP="00A419A4">
      <w:r>
        <w:continuationSeparator/>
      </w:r>
    </w:p>
  </w:footnote>
  <w:footnote w:id="1">
    <w:p w:rsidR="00D83809" w:rsidRDefault="00D83809" w:rsidP="0093354F">
      <w:pPr>
        <w:pStyle w:val="Fotnotstext"/>
        <w:jc w:val="left"/>
      </w:pPr>
      <w:r w:rsidRPr="0012628E">
        <w:rPr>
          <w:rStyle w:val="Fotnotsreferens"/>
        </w:rPr>
        <w:footnoteRef/>
      </w:r>
      <w:r w:rsidRPr="0012628E">
        <w:t xml:space="preserve"> Se Europaparlamentets och rådets direktiv (EU) 2015/1535 av den 9 september 2015 om ett informationsförfarande beträffande tekniska föreskrifter och beträffande föreskrifter för informationssamhällets tjänster.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809" w:rsidRPr="00973688" w:rsidRDefault="009F7B1A">
    <w:pPr>
      <w:pStyle w:val="Sidhuvud"/>
      <w:rPr>
        <w:sz w:val="26"/>
        <w:szCs w:val="26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011938" o:spid="_x0000_s81922" type="#_x0000_t136" style="position:absolute;left:0;text-align:left;margin-left:0;margin-top:0;width:301.2pt;height:100.4pt;rotation:315;z-index:-2516019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TKAST"/>
          <w10:wrap anchorx="margin" anchory="margin"/>
        </v:shape>
      </w:pict>
    </w:r>
    <w:r w:rsidR="00D83809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17280" behindDoc="0" locked="0" layoutInCell="0" allowOverlap="1" wp14:anchorId="7FC90907" wp14:editId="5E6C4741">
              <wp:simplePos x="0" y="0"/>
              <wp:positionH relativeFrom="page">
                <wp:posOffset>1151890</wp:posOffset>
              </wp:positionH>
              <wp:positionV relativeFrom="page">
                <wp:posOffset>1733550</wp:posOffset>
              </wp:positionV>
              <wp:extent cx="1234440" cy="680085"/>
              <wp:effectExtent l="0" t="0" r="3810" b="5715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4440" cy="680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3809" w:rsidRPr="00973688" w:rsidRDefault="00D83809" w:rsidP="00973688">
                          <w:pPr>
                            <w:ind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 w:rsidRPr="00973688">
                            <w:rPr>
                              <w:b/>
                              <w:sz w:val="24"/>
                              <w:szCs w:val="24"/>
                            </w:rPr>
                            <w:t xml:space="preserve">SKVFS 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Year"/>
                              <w:id w:val="460932729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2020</w:t>
                              </w:r>
                            </w:sdtContent>
                          </w:sdt>
                          <w:r w:rsidRPr="00973688">
                            <w:rPr>
                              <w:b/>
                              <w:sz w:val="24"/>
                              <w:szCs w:val="24"/>
                            </w:rPr>
                            <w:t>: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Month"/>
                              <w:id w:val="-201021999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Y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9090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90.7pt;margin-top:136.5pt;width:97.2pt;height:53.55pt;z-index: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" o:allowincell="f" fillcolor="white [3201]" stroked="f" strokeweight=".5pt">
              <v:textbox inset="0,0,0,0">
                <w:txbxContent>
                  <w:p w:rsidR="00D83809" w:rsidRPr="00973688" w:rsidRDefault="00D83809" w:rsidP="00973688">
                    <w:pPr>
                      <w:ind w:firstLine="0"/>
                      <w:jc w:val="left"/>
                      <w:rPr>
                        <w:sz w:val="24"/>
                        <w:szCs w:val="24"/>
                      </w:rPr>
                    </w:pPr>
                    <w:r w:rsidRPr="00973688">
                      <w:rPr>
                        <w:b/>
                        <w:sz w:val="24"/>
                        <w:szCs w:val="24"/>
                      </w:rPr>
                      <w:t xml:space="preserve">SKVFS 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Year"/>
                        <w:id w:val="460932729"/>
                        <w:text/>
                      </w:sdtPr>
                      <w:sdtContent>
                        <w:r>
                          <w:rPr>
                            <w:b/>
                            <w:sz w:val="24"/>
                            <w:szCs w:val="24"/>
                          </w:rPr>
                          <w:t>2020</w:t>
                        </w:r>
                      </w:sdtContent>
                    </w:sdt>
                    <w:r w:rsidRPr="00973688">
                      <w:rPr>
                        <w:b/>
                        <w:sz w:val="24"/>
                        <w:szCs w:val="24"/>
                      </w:rPr>
                      <w:t>: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Month"/>
                        <w:id w:val="-201021999"/>
                        <w:text/>
                      </w:sdtPr>
                      <w:sdtContent>
                        <w:r>
                          <w:rPr>
                            <w:b/>
                            <w:sz w:val="24"/>
                            <w:szCs w:val="24"/>
                          </w:rPr>
                          <w:t>Y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 w:rsidR="00D83809" w:rsidRPr="0081352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7AF6703C" wp14:editId="5B3CB604">
              <wp:simplePos x="0" y="0"/>
              <wp:positionH relativeFrom="page">
                <wp:posOffset>3240405</wp:posOffset>
              </wp:positionH>
              <wp:positionV relativeFrom="page">
                <wp:posOffset>1043940</wp:posOffset>
              </wp:positionV>
              <wp:extent cx="3207600" cy="302400"/>
              <wp:effectExtent l="0" t="0" r="0" b="254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7600" cy="302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3809" w:rsidRDefault="009F7B1A" w:rsidP="00973688">
                          <w:pPr>
                            <w:tabs>
                              <w:tab w:val="left" w:pos="2835"/>
                            </w:tabs>
                            <w:jc w:val="left"/>
                          </w:pPr>
                          <w:sdt>
                            <w:sdtPr>
                              <w:tag w:val="ccHeadDate"/>
                              <w:id w:val="-1678577464"/>
                              <w:date w:fullDate="2020-12-18T00:00:00Z">
                                <w:dateFormat w:val="yyyy-MM-dd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83809">
                                <w:t>2020-12-18</w:t>
                              </w:r>
                            </w:sdtContent>
                          </w:sdt>
                          <w:r w:rsidR="00D83809">
                            <w:tab/>
                          </w:r>
                          <w:sdt>
                            <w:sdtPr>
                              <w:tag w:val="ccDnr"/>
                              <w:id w:val="-1721514568"/>
                              <w:text/>
                            </w:sdtPr>
                            <w:sdtEndPr/>
                            <w:sdtContent>
                              <w:r w:rsidR="00D83809">
                                <w:t>8-634526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F6703C" id="Textruta 8" o:spid="_x0000_s1027" type="#_x0000_t202" style="position:absolute;left:0;text-align:left;margin-left:255.15pt;margin-top:82.2pt;width:252.55pt;height:23.8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" fillcolor="white [3201]" stroked="f" strokeweight=".5pt">
              <v:textbox inset="0,0,0,0">
                <w:txbxContent>
                  <w:p w:rsidR="00D83809" w:rsidRDefault="00D83809" w:rsidP="00973688">
                    <w:pPr>
                      <w:tabs>
                        <w:tab w:val="left" w:pos="2835"/>
                      </w:tabs>
                      <w:jc w:val="left"/>
                    </w:pPr>
                    <w:sdt>
                      <w:sdtPr>
                        <w:tag w:val="ccHeadDate"/>
                        <w:id w:val="-1678577464"/>
                        <w:date w:fullDate="2020-12-18T00:00:00Z">
                          <w:dateFormat w:val="yyyy-MM-dd"/>
                          <w:lid w:val="sv-SE"/>
                          <w:storeMappedDataAs w:val="dateTime"/>
                          <w:calendar w:val="gregorian"/>
                        </w:date>
                      </w:sdtPr>
                      <w:sdtContent>
                        <w:r>
                          <w:t>2020-12-18</w:t>
                        </w:r>
                      </w:sdtContent>
                    </w:sdt>
                    <w:r>
                      <w:tab/>
                    </w:r>
                    <w:sdt>
                      <w:sdtPr>
                        <w:tag w:val="ccDnr"/>
                        <w:id w:val="-1721514568"/>
                        <w:text/>
                      </w:sdtPr>
                      <w:sdtContent>
                        <w:r>
                          <w:t>8-634526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809" w:rsidRPr="00973688" w:rsidRDefault="009F7B1A" w:rsidP="00662461">
    <w:pPr>
      <w:pStyle w:val="Sidhuvud"/>
      <w:jc w:val="left"/>
      <w:rPr>
        <w:sz w:val="26"/>
        <w:szCs w:val="26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011939" o:spid="_x0000_s81923" type="#_x0000_t136" style="position:absolute;margin-left:0;margin-top:0;width:301.2pt;height:100.4pt;rotation:315;z-index:-2515998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TKAST"/>
          <w10:wrap anchorx="margin" anchory="margin"/>
        </v:shape>
      </w:pict>
    </w:r>
    <w:r w:rsidR="00D83809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35712" behindDoc="0" locked="0" layoutInCell="0" allowOverlap="1" wp14:anchorId="431F99FC" wp14:editId="2E632CEB">
              <wp:simplePos x="0" y="0"/>
              <wp:positionH relativeFrom="page">
                <wp:posOffset>5472430</wp:posOffset>
              </wp:positionH>
              <wp:positionV relativeFrom="page">
                <wp:posOffset>1728470</wp:posOffset>
              </wp:positionV>
              <wp:extent cx="1234800" cy="680400"/>
              <wp:effectExtent l="0" t="0" r="3810" b="5715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4800" cy="680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3809" w:rsidRPr="00973688" w:rsidRDefault="00D83809" w:rsidP="00973688">
                          <w:pPr>
                            <w:ind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SKVFS</w:t>
                          </w:r>
                          <w:r w:rsidRPr="00973688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Year"/>
                              <w:id w:val="-323277320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2020</w:t>
                              </w:r>
                            </w:sdtContent>
                          </w:sdt>
                          <w:r w:rsidRPr="00973688">
                            <w:rPr>
                              <w:b/>
                              <w:sz w:val="24"/>
                              <w:szCs w:val="24"/>
                            </w:rPr>
                            <w:t>: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Month"/>
                              <w:id w:val="-649516479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Y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1F99FC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8" type="#_x0000_t202" style="position:absolute;margin-left:430.9pt;margin-top:136.1pt;width:97.25pt;height:53.55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" o:allowincell="f" fillcolor="white [3201]" stroked="f" strokeweight=".5pt">
              <v:textbox inset="0,0,0,0">
                <w:txbxContent>
                  <w:p w:rsidR="00D83809" w:rsidRPr="00973688" w:rsidRDefault="00D83809" w:rsidP="00973688">
                    <w:pPr>
                      <w:ind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SKVFS</w:t>
                    </w:r>
                    <w:r w:rsidRPr="00973688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Year"/>
                        <w:id w:val="-323277320"/>
                        <w:text/>
                      </w:sdtPr>
                      <w:sdtContent>
                        <w:r>
                          <w:rPr>
                            <w:b/>
                            <w:sz w:val="24"/>
                            <w:szCs w:val="24"/>
                          </w:rPr>
                          <w:t>2020</w:t>
                        </w:r>
                      </w:sdtContent>
                    </w:sdt>
                    <w:r w:rsidRPr="00973688">
                      <w:rPr>
                        <w:b/>
                        <w:sz w:val="24"/>
                        <w:szCs w:val="24"/>
                      </w:rPr>
                      <w:t>: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Month"/>
                        <w:id w:val="-649516479"/>
                        <w:text/>
                      </w:sdtPr>
                      <w:sdtContent>
                        <w:r>
                          <w:rPr>
                            <w:b/>
                            <w:sz w:val="24"/>
                            <w:szCs w:val="24"/>
                          </w:rPr>
                          <w:t>Y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 w:rsidR="00D83809" w:rsidRPr="0081352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2DBEFB14" wp14:editId="12B30197">
              <wp:simplePos x="0" y="0"/>
              <wp:positionH relativeFrom="page">
                <wp:posOffset>3240405</wp:posOffset>
              </wp:positionH>
              <wp:positionV relativeFrom="page">
                <wp:posOffset>1043940</wp:posOffset>
              </wp:positionV>
              <wp:extent cx="3207600" cy="302400"/>
              <wp:effectExtent l="0" t="0" r="0" b="2540"/>
              <wp:wrapNone/>
              <wp:docPr id="9" name="Textruta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7600" cy="302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3809" w:rsidRDefault="009F7B1A" w:rsidP="00973688">
                          <w:pPr>
                            <w:tabs>
                              <w:tab w:val="left" w:pos="2835"/>
                            </w:tabs>
                            <w:jc w:val="left"/>
                          </w:pPr>
                          <w:sdt>
                            <w:sdtPr>
                              <w:tag w:val="ccHeadDate"/>
                              <w:id w:val="-381945453"/>
                              <w:date w:fullDate="2020-12-18T00:00:00Z">
                                <w:dateFormat w:val="yyyy-MM-dd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83809">
                                <w:t>2020-12-18</w:t>
                              </w:r>
                            </w:sdtContent>
                          </w:sdt>
                          <w:r w:rsidR="00D83809">
                            <w:tab/>
                          </w:r>
                          <w:sdt>
                            <w:sdtPr>
                              <w:tag w:val="ccDnr"/>
                              <w:id w:val="-86775120"/>
                              <w:text/>
                            </w:sdtPr>
                            <w:sdtEndPr/>
                            <w:sdtContent>
                              <w:r w:rsidR="00D83809">
                                <w:t>8-634526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BEFB14" id="Textruta 9" o:spid="_x0000_s1029" type="#_x0000_t202" style="position:absolute;margin-left:255.15pt;margin-top:82.2pt;width:252.55pt;height:23.8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" fillcolor="white [3201]" stroked="f" strokeweight=".5pt">
              <v:textbox inset="0,0,0,0">
                <w:txbxContent>
                  <w:p w:rsidR="00D83809" w:rsidRDefault="00D83809" w:rsidP="00973688">
                    <w:pPr>
                      <w:tabs>
                        <w:tab w:val="left" w:pos="2835"/>
                      </w:tabs>
                      <w:jc w:val="left"/>
                    </w:pPr>
                    <w:sdt>
                      <w:sdtPr>
                        <w:tag w:val="ccHeadDate"/>
                        <w:id w:val="-381945453"/>
                        <w:date w:fullDate="2020-12-18T00:00:00Z">
                          <w:dateFormat w:val="yyyy-MM-dd"/>
                          <w:lid w:val="sv-SE"/>
                          <w:storeMappedDataAs w:val="dateTime"/>
                          <w:calendar w:val="gregorian"/>
                        </w:date>
                      </w:sdtPr>
                      <w:sdtContent>
                        <w:r>
                          <w:t>2020-12-18</w:t>
                        </w:r>
                      </w:sdtContent>
                    </w:sdt>
                    <w:r>
                      <w:tab/>
                    </w:r>
                    <w:sdt>
                      <w:sdtPr>
                        <w:tag w:val="ccDnr"/>
                        <w:id w:val="-86775120"/>
                        <w:text/>
                      </w:sdtPr>
                      <w:sdtContent>
                        <w:r>
                          <w:t>8-634526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809" w:rsidRPr="0081352E" w:rsidRDefault="009F7B1A" w:rsidP="0080257D">
    <w:pPr>
      <w:pStyle w:val="Rubrik"/>
      <w:spacing w:after="24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011937" o:spid="_x0000_s81921" type="#_x0000_t136" style="position:absolute;margin-left:0;margin-top:0;width:301.2pt;height:100.4pt;rotation:315;z-index:-2516039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TKAST"/>
          <w10:wrap anchorx="margin" anchory="margin"/>
        </v:shape>
      </w:pict>
    </w:r>
    <w:r w:rsidR="00D83809">
      <w:rPr>
        <w:noProof/>
        <w:lang w:eastAsia="sv-SE"/>
      </w:rPr>
      <w:drawing>
        <wp:anchor distT="0" distB="0" distL="114300" distR="114300" simplePos="0" relativeHeight="251655168" behindDoc="1" locked="0" layoutInCell="1" allowOverlap="1" wp14:anchorId="7850B0BB" wp14:editId="4A98DC96">
          <wp:simplePos x="0" y="0"/>
          <wp:positionH relativeFrom="page">
            <wp:posOffset>5438775</wp:posOffset>
          </wp:positionH>
          <wp:positionV relativeFrom="page">
            <wp:posOffset>1619295</wp:posOffset>
          </wp:positionV>
          <wp:extent cx="529200" cy="489510"/>
          <wp:effectExtent l="0" t="0" r="4445" b="6350"/>
          <wp:wrapTight wrapText="bothSides">
            <wp:wrapPolygon edited="0">
              <wp:start x="0" y="0"/>
              <wp:lineTo x="0" y="21039"/>
              <wp:lineTo x="21004" y="21039"/>
              <wp:lineTo x="21004" y="0"/>
              <wp:lineTo x="0" y="0"/>
            </wp:wrapPolygon>
          </wp:wrapTight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KVLogoUtanTex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9200" cy="489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3809" w:rsidRPr="0081352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5533AA2" wp14:editId="44FD5861">
              <wp:simplePos x="0" y="0"/>
              <wp:positionH relativeFrom="page">
                <wp:posOffset>3240405</wp:posOffset>
              </wp:positionH>
              <wp:positionV relativeFrom="page">
                <wp:posOffset>1043940</wp:posOffset>
              </wp:positionV>
              <wp:extent cx="3207600" cy="302400"/>
              <wp:effectExtent l="0" t="0" r="0" b="254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7600" cy="302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3809" w:rsidRDefault="009F7B1A" w:rsidP="0080257D">
                          <w:pPr>
                            <w:tabs>
                              <w:tab w:val="left" w:pos="2835"/>
                            </w:tabs>
                            <w:jc w:val="left"/>
                          </w:pPr>
                          <w:sdt>
                            <w:sdtPr>
                              <w:tag w:val="ccHeadDate"/>
                              <w:id w:val="1607232066"/>
                              <w:date w:fullDate="2020-12-18T00:00:00Z">
                                <w:dateFormat w:val="yyyy-MM-dd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83809">
                                <w:t>2020-12-18</w:t>
                              </w:r>
                            </w:sdtContent>
                          </w:sdt>
                          <w:r w:rsidR="00D83809">
                            <w:tab/>
                          </w:r>
                          <w:sdt>
                            <w:sdtPr>
                              <w:tag w:val="ccDnr"/>
                              <w:id w:val="-791830318"/>
                              <w:text/>
                            </w:sdtPr>
                            <w:sdtEndPr/>
                            <w:sdtContent>
                              <w:r w:rsidR="00D83809">
                                <w:t>8-634526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533AA2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30" type="#_x0000_t202" style="position:absolute;margin-left:255.15pt;margin-top:82.2pt;width:252.55pt;height:23.8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" fillcolor="white [3201]" stroked="f" strokeweight=".5pt">
              <v:textbox inset="0,0,0,0">
                <w:txbxContent>
                  <w:p w:rsidR="00D83809" w:rsidRDefault="00D83809" w:rsidP="0080257D">
                    <w:pPr>
                      <w:tabs>
                        <w:tab w:val="left" w:pos="2835"/>
                      </w:tabs>
                      <w:jc w:val="left"/>
                    </w:pPr>
                    <w:sdt>
                      <w:sdtPr>
                        <w:tag w:val="ccHeadDate"/>
                        <w:id w:val="1607232066"/>
                        <w:date w:fullDate="2020-12-18T00:00:00Z">
                          <w:dateFormat w:val="yyyy-MM-dd"/>
                          <w:lid w:val="sv-SE"/>
                          <w:storeMappedDataAs w:val="dateTime"/>
                          <w:calendar w:val="gregorian"/>
                        </w:date>
                      </w:sdtPr>
                      <w:sdtContent>
                        <w:r>
                          <w:t>2020-12-18</w:t>
                        </w:r>
                      </w:sdtContent>
                    </w:sdt>
                    <w:r>
                      <w:tab/>
                    </w:r>
                    <w:sdt>
                      <w:sdtPr>
                        <w:tag w:val="ccDnr"/>
                        <w:id w:val="-791830318"/>
                        <w:text/>
                      </w:sdtPr>
                      <w:sdtContent>
                        <w:r>
                          <w:t>8-634526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 w:rsidR="00D83809" w:rsidRPr="0081352E">
      <w:t xml:space="preserve">Skatteverkets </w:t>
    </w:r>
    <w:r w:rsidR="00D83809" w:rsidRPr="0080257D">
      <w:t>författningssamling</w:t>
    </w:r>
  </w:p>
  <w:p w:rsidR="00D83809" w:rsidRDefault="00D83809" w:rsidP="00973688">
    <w:pPr>
      <w:spacing w:after="120"/>
      <w:ind w:right="-1956" w:firstLine="0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463460EC" wp14:editId="627715D9">
              <wp:simplePos x="0" y="0"/>
              <wp:positionH relativeFrom="page">
                <wp:posOffset>5436870</wp:posOffset>
              </wp:positionH>
              <wp:positionV relativeFrom="page">
                <wp:posOffset>2376170</wp:posOffset>
              </wp:positionV>
              <wp:extent cx="1440000" cy="3499200"/>
              <wp:effectExtent l="0" t="0" r="8255" b="635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000" cy="3499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3809" w:rsidRDefault="00D83809" w:rsidP="00CC37D7">
                          <w:pPr>
                            <w:ind w:firstLine="0"/>
                            <w:jc w:val="left"/>
                            <w:rPr>
                              <w:b/>
                            </w:rPr>
                          </w:pPr>
                          <w:r w:rsidRPr="00973688">
                            <w:rPr>
                              <w:b/>
                              <w:sz w:val="24"/>
                              <w:szCs w:val="24"/>
                            </w:rPr>
                            <w:t>SKVFS</w:t>
                          </w:r>
                          <w:r w:rsidRPr="00CC37D7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Year"/>
                              <w:id w:val="62765334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2020</w:t>
                              </w:r>
                            </w:sdtContent>
                          </w:sdt>
                          <w:r w:rsidRPr="00CC37D7">
                            <w:rPr>
                              <w:b/>
                              <w:sz w:val="24"/>
                              <w:szCs w:val="24"/>
                            </w:rPr>
                            <w:t>: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Month"/>
                              <w:id w:val="-216599254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Y</w:t>
                              </w:r>
                            </w:sdtContent>
                          </w:sdt>
                          <w:r w:rsidRPr="00CC37D7">
                            <w:rPr>
                              <w:b/>
                              <w:sz w:val="24"/>
                              <w:szCs w:val="24"/>
                            </w:rPr>
                            <w:br/>
                          </w:r>
                          <w:sdt>
                            <w:sdtPr>
                              <w:rPr>
                                <w:b/>
                              </w:rPr>
                              <w:tag w:val="ccStuff"/>
                              <w:id w:val="-1408676990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</w:rPr>
                                <w:t>Kassaregister</w:t>
                              </w:r>
                            </w:sdtContent>
                          </w:sdt>
                        </w:p>
                        <w:p w:rsidR="00D83809" w:rsidRPr="00973688" w:rsidRDefault="00D83809" w:rsidP="00CC37D7">
                          <w:pPr>
                            <w:spacing w:before="120"/>
                            <w:ind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973688">
                            <w:rPr>
                              <w:sz w:val="16"/>
                              <w:szCs w:val="16"/>
                            </w:rPr>
                            <w:t>Utkom från trycket</w:t>
                          </w:r>
                          <w:r w:rsidRPr="00973688">
                            <w:rPr>
                              <w:sz w:val="16"/>
                              <w:szCs w:val="16"/>
                            </w:rPr>
                            <w:br/>
                          </w:r>
                          <w:proofErr w:type="gramStart"/>
                          <w:r w:rsidRPr="00973688">
                            <w:rPr>
                              <w:sz w:val="16"/>
                              <w:szCs w:val="16"/>
                            </w:rPr>
                            <w:t>den</w:t>
                          </w:r>
                          <w:proofErr w:type="gramEnd"/>
                          <w:r w:rsidRPr="00973688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6"/>
                                <w:szCs w:val="16"/>
                              </w:rPr>
                              <w:tag w:val="ccDate"/>
                              <w:id w:val="1986968910"/>
                            </w:sdtPr>
                            <w:sdtEndPr/>
                            <w:sdtContent>
                              <w:r>
                                <w:rPr>
                                  <w:sz w:val="16"/>
                                  <w:szCs w:val="16"/>
                                </w:rPr>
                                <w:t>x månad 2021</w:t>
                              </w:r>
                            </w:sdtContent>
                          </w:sdt>
                        </w:p>
                        <w:p w:rsidR="00D83809" w:rsidRPr="00973688" w:rsidRDefault="009F7B1A" w:rsidP="00CC37D7">
                          <w:pPr>
                            <w:ind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sdt>
                            <w:sdtPr>
                              <w:rPr>
                                <w:sz w:val="16"/>
                                <w:szCs w:val="16"/>
                              </w:rPr>
                              <w:alias w:val="ccReCorrect"/>
                              <w:tag w:val="ccReCorrect"/>
                              <w:id w:val="2098976444"/>
                              <w:text w:multiLine="1"/>
                            </w:sdtPr>
                            <w:sdtEndPr/>
                            <w:sdtContent>
                              <w:r w:rsidR="00D83809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3460EC" id="Textruta 1" o:spid="_x0000_s1031" type="#_x0000_t202" style="position:absolute;left:0;text-align:left;margin-left:428.1pt;margin-top:187.1pt;width:113.4pt;height:275.5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" o:allowincell="f" fillcolor="white [3201]" stroked="f" strokeweight=".5pt">
              <v:textbox inset="0,0,0,0">
                <w:txbxContent>
                  <w:p w:rsidR="00D83809" w:rsidRDefault="00D83809" w:rsidP="00CC37D7">
                    <w:pPr>
                      <w:ind w:firstLine="0"/>
                      <w:jc w:val="left"/>
                      <w:rPr>
                        <w:b/>
                      </w:rPr>
                    </w:pPr>
                    <w:r w:rsidRPr="00973688">
                      <w:rPr>
                        <w:b/>
                        <w:sz w:val="24"/>
                        <w:szCs w:val="24"/>
                      </w:rPr>
                      <w:t>SKVFS</w:t>
                    </w:r>
                    <w:r w:rsidRPr="00CC37D7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Year"/>
                        <w:id w:val="62765334"/>
                        <w:text/>
                      </w:sdtPr>
                      <w:sdtContent>
                        <w:r>
                          <w:rPr>
                            <w:b/>
                            <w:sz w:val="24"/>
                            <w:szCs w:val="24"/>
                          </w:rPr>
                          <w:t>2020</w:t>
                        </w:r>
                      </w:sdtContent>
                    </w:sdt>
                    <w:r w:rsidRPr="00CC37D7">
                      <w:rPr>
                        <w:b/>
                        <w:sz w:val="24"/>
                        <w:szCs w:val="24"/>
                      </w:rPr>
                      <w:t>: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Month"/>
                        <w:id w:val="-216599254"/>
                        <w:text/>
                      </w:sdtPr>
                      <w:sdtContent>
                        <w:r>
                          <w:rPr>
                            <w:b/>
                            <w:sz w:val="24"/>
                            <w:szCs w:val="24"/>
                          </w:rPr>
                          <w:t>Y</w:t>
                        </w:r>
                      </w:sdtContent>
                    </w:sdt>
                    <w:r w:rsidRPr="00CC37D7">
                      <w:rPr>
                        <w:b/>
                        <w:sz w:val="24"/>
                        <w:szCs w:val="24"/>
                      </w:rPr>
                      <w:br/>
                    </w:r>
                    <w:sdt>
                      <w:sdtPr>
                        <w:rPr>
                          <w:b/>
                        </w:rPr>
                        <w:tag w:val="ccStuff"/>
                        <w:id w:val="-1408676990"/>
                        <w:text/>
                      </w:sdtPr>
                      <w:sdtContent>
                        <w:r>
                          <w:rPr>
                            <w:b/>
                          </w:rPr>
                          <w:t>Kassaregister</w:t>
                        </w:r>
                      </w:sdtContent>
                    </w:sdt>
                  </w:p>
                  <w:p w:rsidR="00D83809" w:rsidRPr="00973688" w:rsidRDefault="00D83809" w:rsidP="00CC37D7">
                    <w:pPr>
                      <w:spacing w:before="120"/>
                      <w:ind w:firstLine="0"/>
                      <w:jc w:val="left"/>
                      <w:rPr>
                        <w:sz w:val="16"/>
                        <w:szCs w:val="16"/>
                      </w:rPr>
                    </w:pPr>
                    <w:r w:rsidRPr="00973688">
                      <w:rPr>
                        <w:sz w:val="16"/>
                        <w:szCs w:val="16"/>
                      </w:rPr>
                      <w:t>Utkom från trycket</w:t>
                    </w:r>
                    <w:r w:rsidRPr="00973688">
                      <w:rPr>
                        <w:sz w:val="16"/>
                        <w:szCs w:val="16"/>
                      </w:rPr>
                      <w:br/>
                      <w:t xml:space="preserve">den </w:t>
                    </w:r>
                    <w:sdt>
                      <w:sdtPr>
                        <w:rPr>
                          <w:sz w:val="16"/>
                          <w:szCs w:val="16"/>
                        </w:rPr>
                        <w:tag w:val="ccDate"/>
                        <w:id w:val="1986968910"/>
                      </w:sdtPr>
                      <w:sdtContent>
                        <w:r>
                          <w:rPr>
                            <w:sz w:val="16"/>
                            <w:szCs w:val="16"/>
                          </w:rPr>
                          <w:t>x månad 2021</w:t>
                        </w:r>
                      </w:sdtContent>
                    </w:sdt>
                  </w:p>
                  <w:p w:rsidR="00D83809" w:rsidRPr="00973688" w:rsidRDefault="00D83809" w:rsidP="00CC37D7">
                    <w:pPr>
                      <w:ind w:firstLine="0"/>
                      <w:jc w:val="left"/>
                      <w:rPr>
                        <w:sz w:val="16"/>
                        <w:szCs w:val="16"/>
                      </w:rPr>
                    </w:pPr>
                    <w:sdt>
                      <w:sdtPr>
                        <w:rPr>
                          <w:sz w:val="16"/>
                          <w:szCs w:val="16"/>
                        </w:rPr>
                        <w:alias w:val="ccReCorrect"/>
                        <w:tag w:val="ccReCorrect"/>
                        <w:id w:val="2098976444"/>
                        <w:text w:multiLine="1"/>
                      </w:sdtPr>
                      <w:sdtContent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>ISSN 1652-1420</w:t>
    </w:r>
  </w:p>
  <w:p w:rsidR="00D83809" w:rsidRPr="001802B2" w:rsidRDefault="00D83809" w:rsidP="00F061E4">
    <w:pPr>
      <w:pBdr>
        <w:top w:val="single" w:sz="4" w:space="1" w:color="auto"/>
      </w:pBdr>
      <w:ind w:right="-1956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D411E"/>
    <w:multiLevelType w:val="multilevel"/>
    <w:tmpl w:val="474CB2DA"/>
    <w:lvl w:ilvl="0">
      <w:start w:val="1"/>
      <w:numFmt w:val="decimal"/>
      <w:pStyle w:val="Paragraf"/>
      <w:suff w:val="space"/>
      <w:lvlText w:val="%1 §   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lowerLetter"/>
      <w:suff w:val="space"/>
      <w:lvlText w:val="%1 %2 §   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6FA0B61"/>
    <w:multiLevelType w:val="multilevel"/>
    <w:tmpl w:val="18362B8E"/>
    <w:numStyleLink w:val="SKVListor"/>
  </w:abstractNum>
  <w:abstractNum w:abstractNumId="2" w15:restartNumberingAfterBreak="0">
    <w:nsid w:val="2F976EF5"/>
    <w:multiLevelType w:val="multilevel"/>
    <w:tmpl w:val="B9ACAEEA"/>
    <w:styleLink w:val="SKVNumreraderubriker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43807D1"/>
    <w:multiLevelType w:val="multilevel"/>
    <w:tmpl w:val="7222F90C"/>
    <w:styleLink w:val="SKVParagraf"/>
    <w:lvl w:ilvl="0">
      <w:start w:val="1"/>
      <w:numFmt w:val="decimal"/>
      <w:pStyle w:val="Paragraf1"/>
      <w:lvlText w:val="%1 § "/>
      <w:lvlJc w:val="left"/>
      <w:pPr>
        <w:tabs>
          <w:tab w:val="num" w:pos="454"/>
        </w:tabs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lvlText w:val="%1 %2 § "/>
      <w:lvlJc w:val="left"/>
      <w:pPr>
        <w:tabs>
          <w:tab w:val="num" w:pos="454"/>
        </w:tabs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5F61DA3"/>
    <w:multiLevelType w:val="multilevel"/>
    <w:tmpl w:val="18362B8E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680"/>
        </w:tabs>
        <w:ind w:left="227" w:firstLine="0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907"/>
        </w:tabs>
        <w:ind w:left="454" w:firstLine="0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454"/>
        </w:tabs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680"/>
        </w:tabs>
        <w:ind w:left="227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907"/>
        </w:tabs>
        <w:ind w:left="454" w:firstLine="0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680"/>
        </w:tabs>
        <w:ind w:left="227" w:firstLine="0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907"/>
        </w:tabs>
        <w:ind w:left="454" w:firstLine="0"/>
      </w:pPr>
      <w:rPr>
        <w:rFonts w:hint="default"/>
      </w:rPr>
    </w:lvl>
  </w:abstractNum>
  <w:abstractNum w:abstractNumId="5" w15:restartNumberingAfterBreak="0">
    <w:nsid w:val="7CA92707"/>
    <w:multiLevelType w:val="multilevel"/>
    <w:tmpl w:val="7222F90C"/>
    <w:numStyleLink w:val="SKVParagraf"/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lvl w:ilvl="0">
        <w:start w:val="1"/>
        <w:numFmt w:val="decimal"/>
        <w:pStyle w:val="Paragraf1"/>
        <w:lvlText w:val="%1 § "/>
        <w:lvlJc w:val="left"/>
        <w:pPr>
          <w:tabs>
            <w:tab w:val="num" w:pos="454"/>
          </w:tabs>
          <w:ind w:left="0" w:firstLine="0"/>
        </w:pPr>
        <w:rPr>
          <w:rFonts w:hint="default"/>
          <w:b/>
          <w:color w:val="auto"/>
        </w:rPr>
      </w:lvl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81924"/>
    <o:shapelayout v:ext="edit">
      <o:idmap v:ext="edit" data="8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rrect" w:val="0"/>
    <w:docVar w:name="Created" w:val="True"/>
    <w:docVar w:name="Reprint" w:val="0"/>
    <w:docVar w:name="Type" w:val="Föreskrift.dotm"/>
  </w:docVars>
  <w:rsids>
    <w:rsidRoot w:val="00131700"/>
    <w:rsid w:val="00003D1A"/>
    <w:rsid w:val="000165F4"/>
    <w:rsid w:val="0002298E"/>
    <w:rsid w:val="000230F8"/>
    <w:rsid w:val="00033AF1"/>
    <w:rsid w:val="0003514A"/>
    <w:rsid w:val="00041D2D"/>
    <w:rsid w:val="0005697B"/>
    <w:rsid w:val="000604BA"/>
    <w:rsid w:val="00062905"/>
    <w:rsid w:val="00067C87"/>
    <w:rsid w:val="00070D8F"/>
    <w:rsid w:val="00072087"/>
    <w:rsid w:val="000779C7"/>
    <w:rsid w:val="00082E77"/>
    <w:rsid w:val="00084AEF"/>
    <w:rsid w:val="00086B43"/>
    <w:rsid w:val="00087A68"/>
    <w:rsid w:val="000926B8"/>
    <w:rsid w:val="00093473"/>
    <w:rsid w:val="000944BA"/>
    <w:rsid w:val="000A7982"/>
    <w:rsid w:val="000B728A"/>
    <w:rsid w:val="000C35BF"/>
    <w:rsid w:val="000C5989"/>
    <w:rsid w:val="000D0BD7"/>
    <w:rsid w:val="000D1B4F"/>
    <w:rsid w:val="000D1D10"/>
    <w:rsid w:val="000D224D"/>
    <w:rsid w:val="000D3EDD"/>
    <w:rsid w:val="000E4E49"/>
    <w:rsid w:val="000F0F84"/>
    <w:rsid w:val="001022C7"/>
    <w:rsid w:val="00102BDA"/>
    <w:rsid w:val="00103B8C"/>
    <w:rsid w:val="00106E26"/>
    <w:rsid w:val="00120DCF"/>
    <w:rsid w:val="001314A5"/>
    <w:rsid w:val="00131700"/>
    <w:rsid w:val="00132889"/>
    <w:rsid w:val="001332C6"/>
    <w:rsid w:val="00134F2D"/>
    <w:rsid w:val="00136F49"/>
    <w:rsid w:val="0013781F"/>
    <w:rsid w:val="00142E66"/>
    <w:rsid w:val="00144438"/>
    <w:rsid w:val="0016184E"/>
    <w:rsid w:val="00163645"/>
    <w:rsid w:val="00163B88"/>
    <w:rsid w:val="0016796D"/>
    <w:rsid w:val="00170337"/>
    <w:rsid w:val="001802B2"/>
    <w:rsid w:val="0018245F"/>
    <w:rsid w:val="00183689"/>
    <w:rsid w:val="00196583"/>
    <w:rsid w:val="001A0730"/>
    <w:rsid w:val="001A38AB"/>
    <w:rsid w:val="001A5E8E"/>
    <w:rsid w:val="001A6416"/>
    <w:rsid w:val="001B3713"/>
    <w:rsid w:val="001B6C8E"/>
    <w:rsid w:val="001C5E30"/>
    <w:rsid w:val="001E09E0"/>
    <w:rsid w:val="001E5FD2"/>
    <w:rsid w:val="001E6DAE"/>
    <w:rsid w:val="001F1FD5"/>
    <w:rsid w:val="001F626F"/>
    <w:rsid w:val="001F71E8"/>
    <w:rsid w:val="00202B69"/>
    <w:rsid w:val="00206399"/>
    <w:rsid w:val="002068C9"/>
    <w:rsid w:val="00207BAD"/>
    <w:rsid w:val="00207C19"/>
    <w:rsid w:val="002131AE"/>
    <w:rsid w:val="002144BB"/>
    <w:rsid w:val="00216A14"/>
    <w:rsid w:val="0022047B"/>
    <w:rsid w:val="00220F1B"/>
    <w:rsid w:val="00224F5B"/>
    <w:rsid w:val="002309B4"/>
    <w:rsid w:val="00234218"/>
    <w:rsid w:val="00245C19"/>
    <w:rsid w:val="00246F39"/>
    <w:rsid w:val="00253CE3"/>
    <w:rsid w:val="00261B21"/>
    <w:rsid w:val="00266B68"/>
    <w:rsid w:val="00270119"/>
    <w:rsid w:val="0027372F"/>
    <w:rsid w:val="00274662"/>
    <w:rsid w:val="002A075C"/>
    <w:rsid w:val="002A5318"/>
    <w:rsid w:val="002A5ED5"/>
    <w:rsid w:val="002A7A8E"/>
    <w:rsid w:val="002B0C6B"/>
    <w:rsid w:val="002B4C70"/>
    <w:rsid w:val="002B5653"/>
    <w:rsid w:val="002C7331"/>
    <w:rsid w:val="002E2918"/>
    <w:rsid w:val="002E2DE6"/>
    <w:rsid w:val="002F03AA"/>
    <w:rsid w:val="00301D96"/>
    <w:rsid w:val="00313B00"/>
    <w:rsid w:val="003206D7"/>
    <w:rsid w:val="00323566"/>
    <w:rsid w:val="00330060"/>
    <w:rsid w:val="00331A5A"/>
    <w:rsid w:val="00331C63"/>
    <w:rsid w:val="0033507F"/>
    <w:rsid w:val="003377A5"/>
    <w:rsid w:val="003379F1"/>
    <w:rsid w:val="00340FCC"/>
    <w:rsid w:val="00350A26"/>
    <w:rsid w:val="0035287F"/>
    <w:rsid w:val="00355ACE"/>
    <w:rsid w:val="00356F7B"/>
    <w:rsid w:val="0036069D"/>
    <w:rsid w:val="00361A19"/>
    <w:rsid w:val="00363422"/>
    <w:rsid w:val="00363A97"/>
    <w:rsid w:val="00366C36"/>
    <w:rsid w:val="0037241A"/>
    <w:rsid w:val="00377A10"/>
    <w:rsid w:val="00377A27"/>
    <w:rsid w:val="00382992"/>
    <w:rsid w:val="003838A1"/>
    <w:rsid w:val="00384B4B"/>
    <w:rsid w:val="003910D5"/>
    <w:rsid w:val="00397672"/>
    <w:rsid w:val="003A254D"/>
    <w:rsid w:val="003A3BE7"/>
    <w:rsid w:val="003C3E64"/>
    <w:rsid w:val="003C5883"/>
    <w:rsid w:val="003C720C"/>
    <w:rsid w:val="003D3383"/>
    <w:rsid w:val="003D7F0E"/>
    <w:rsid w:val="003E04E3"/>
    <w:rsid w:val="003E1001"/>
    <w:rsid w:val="003E1C9F"/>
    <w:rsid w:val="003E5828"/>
    <w:rsid w:val="003E7033"/>
    <w:rsid w:val="003F01F5"/>
    <w:rsid w:val="003F06E8"/>
    <w:rsid w:val="003F2013"/>
    <w:rsid w:val="003F6977"/>
    <w:rsid w:val="00406F81"/>
    <w:rsid w:val="00410F73"/>
    <w:rsid w:val="004122B1"/>
    <w:rsid w:val="0041589E"/>
    <w:rsid w:val="004167CC"/>
    <w:rsid w:val="0042075F"/>
    <w:rsid w:val="0042584F"/>
    <w:rsid w:val="00443CD9"/>
    <w:rsid w:val="00444DD4"/>
    <w:rsid w:val="00445714"/>
    <w:rsid w:val="0045115B"/>
    <w:rsid w:val="00452227"/>
    <w:rsid w:val="00456FBF"/>
    <w:rsid w:val="00457299"/>
    <w:rsid w:val="004715B4"/>
    <w:rsid w:val="0047400E"/>
    <w:rsid w:val="00475951"/>
    <w:rsid w:val="00486498"/>
    <w:rsid w:val="00490EC2"/>
    <w:rsid w:val="004A5BAE"/>
    <w:rsid w:val="004B2B2C"/>
    <w:rsid w:val="004B7DEE"/>
    <w:rsid w:val="004C4824"/>
    <w:rsid w:val="004C4B68"/>
    <w:rsid w:val="004E0EBE"/>
    <w:rsid w:val="004E1883"/>
    <w:rsid w:val="004E4868"/>
    <w:rsid w:val="004E7B9B"/>
    <w:rsid w:val="004F6A92"/>
    <w:rsid w:val="00520EC5"/>
    <w:rsid w:val="00523843"/>
    <w:rsid w:val="005329C1"/>
    <w:rsid w:val="00533F0E"/>
    <w:rsid w:val="00541E5D"/>
    <w:rsid w:val="00545627"/>
    <w:rsid w:val="00550FA6"/>
    <w:rsid w:val="0055127D"/>
    <w:rsid w:val="005548AC"/>
    <w:rsid w:val="00557A0B"/>
    <w:rsid w:val="00564074"/>
    <w:rsid w:val="00566382"/>
    <w:rsid w:val="00577A54"/>
    <w:rsid w:val="005804DE"/>
    <w:rsid w:val="00580BBD"/>
    <w:rsid w:val="00580EDE"/>
    <w:rsid w:val="005821A0"/>
    <w:rsid w:val="005859C3"/>
    <w:rsid w:val="00591DAA"/>
    <w:rsid w:val="0059405D"/>
    <w:rsid w:val="005A3C55"/>
    <w:rsid w:val="005A7487"/>
    <w:rsid w:val="005A7EFF"/>
    <w:rsid w:val="005B2BF2"/>
    <w:rsid w:val="005B4CCC"/>
    <w:rsid w:val="005B51E3"/>
    <w:rsid w:val="005B658F"/>
    <w:rsid w:val="005C0E80"/>
    <w:rsid w:val="005C3D7F"/>
    <w:rsid w:val="005D0FE6"/>
    <w:rsid w:val="005D5517"/>
    <w:rsid w:val="005E31C5"/>
    <w:rsid w:val="005E5D17"/>
    <w:rsid w:val="005E7A85"/>
    <w:rsid w:val="005F4265"/>
    <w:rsid w:val="005F5FD1"/>
    <w:rsid w:val="0060342B"/>
    <w:rsid w:val="00607140"/>
    <w:rsid w:val="006157F3"/>
    <w:rsid w:val="0062414A"/>
    <w:rsid w:val="00625FE8"/>
    <w:rsid w:val="00635BEB"/>
    <w:rsid w:val="00640E88"/>
    <w:rsid w:val="00641F2F"/>
    <w:rsid w:val="00642274"/>
    <w:rsid w:val="006457E0"/>
    <w:rsid w:val="00653BB6"/>
    <w:rsid w:val="00656D73"/>
    <w:rsid w:val="00662461"/>
    <w:rsid w:val="00663F9E"/>
    <w:rsid w:val="00664104"/>
    <w:rsid w:val="00684FC9"/>
    <w:rsid w:val="00693F03"/>
    <w:rsid w:val="00695508"/>
    <w:rsid w:val="00696F5C"/>
    <w:rsid w:val="006A036C"/>
    <w:rsid w:val="006A6043"/>
    <w:rsid w:val="006B20A7"/>
    <w:rsid w:val="006C0D1D"/>
    <w:rsid w:val="006D0BF4"/>
    <w:rsid w:val="006D224C"/>
    <w:rsid w:val="00703CFD"/>
    <w:rsid w:val="00707514"/>
    <w:rsid w:val="00713685"/>
    <w:rsid w:val="0071550C"/>
    <w:rsid w:val="00726D3A"/>
    <w:rsid w:val="007277A4"/>
    <w:rsid w:val="00727A4A"/>
    <w:rsid w:val="00732940"/>
    <w:rsid w:val="00732CA6"/>
    <w:rsid w:val="00735343"/>
    <w:rsid w:val="007369DD"/>
    <w:rsid w:val="00742603"/>
    <w:rsid w:val="007427B3"/>
    <w:rsid w:val="00751039"/>
    <w:rsid w:val="00754F6B"/>
    <w:rsid w:val="00755F18"/>
    <w:rsid w:val="00757BE4"/>
    <w:rsid w:val="007674F9"/>
    <w:rsid w:val="00783F05"/>
    <w:rsid w:val="00791944"/>
    <w:rsid w:val="007A1C42"/>
    <w:rsid w:val="007A292B"/>
    <w:rsid w:val="007A2B9C"/>
    <w:rsid w:val="007A47ED"/>
    <w:rsid w:val="007A4EF9"/>
    <w:rsid w:val="007B2127"/>
    <w:rsid w:val="007B6AFE"/>
    <w:rsid w:val="007B769D"/>
    <w:rsid w:val="007C2EF1"/>
    <w:rsid w:val="007D0305"/>
    <w:rsid w:val="007D4D6D"/>
    <w:rsid w:val="007E5621"/>
    <w:rsid w:val="007E572B"/>
    <w:rsid w:val="007E5FA8"/>
    <w:rsid w:val="007F10AB"/>
    <w:rsid w:val="007F1F69"/>
    <w:rsid w:val="007F562E"/>
    <w:rsid w:val="007F7EEE"/>
    <w:rsid w:val="00801DA0"/>
    <w:rsid w:val="0080257D"/>
    <w:rsid w:val="00803812"/>
    <w:rsid w:val="008076F6"/>
    <w:rsid w:val="008126FC"/>
    <w:rsid w:val="0081352E"/>
    <w:rsid w:val="008144B7"/>
    <w:rsid w:val="00815E68"/>
    <w:rsid w:val="00831421"/>
    <w:rsid w:val="0083279D"/>
    <w:rsid w:val="008437A6"/>
    <w:rsid w:val="00843F8F"/>
    <w:rsid w:val="00855E7C"/>
    <w:rsid w:val="00856A55"/>
    <w:rsid w:val="00862EAE"/>
    <w:rsid w:val="008656C5"/>
    <w:rsid w:val="00873AF8"/>
    <w:rsid w:val="00875A88"/>
    <w:rsid w:val="008779A6"/>
    <w:rsid w:val="00880966"/>
    <w:rsid w:val="008838C1"/>
    <w:rsid w:val="008854FD"/>
    <w:rsid w:val="008924EF"/>
    <w:rsid w:val="00892761"/>
    <w:rsid w:val="0089584C"/>
    <w:rsid w:val="008A1324"/>
    <w:rsid w:val="008A7A08"/>
    <w:rsid w:val="008B1115"/>
    <w:rsid w:val="008B4D14"/>
    <w:rsid w:val="008B4FBB"/>
    <w:rsid w:val="008C2D92"/>
    <w:rsid w:val="008C5E93"/>
    <w:rsid w:val="008C7551"/>
    <w:rsid w:val="008D2ED2"/>
    <w:rsid w:val="008D2F17"/>
    <w:rsid w:val="008F1BCA"/>
    <w:rsid w:val="008F62CD"/>
    <w:rsid w:val="00900D01"/>
    <w:rsid w:val="00901187"/>
    <w:rsid w:val="00907D1B"/>
    <w:rsid w:val="00912CDA"/>
    <w:rsid w:val="00913189"/>
    <w:rsid w:val="009134DB"/>
    <w:rsid w:val="00913E2A"/>
    <w:rsid w:val="00917DFD"/>
    <w:rsid w:val="00926234"/>
    <w:rsid w:val="00931E71"/>
    <w:rsid w:val="00932A89"/>
    <w:rsid w:val="0093354F"/>
    <w:rsid w:val="00940813"/>
    <w:rsid w:val="009434DD"/>
    <w:rsid w:val="00951DCE"/>
    <w:rsid w:val="009522AA"/>
    <w:rsid w:val="0095409E"/>
    <w:rsid w:val="00954F40"/>
    <w:rsid w:val="0095511A"/>
    <w:rsid w:val="009627BE"/>
    <w:rsid w:val="00965909"/>
    <w:rsid w:val="00971E97"/>
    <w:rsid w:val="00973688"/>
    <w:rsid w:val="00973DD0"/>
    <w:rsid w:val="009759C5"/>
    <w:rsid w:val="00987A40"/>
    <w:rsid w:val="00995D15"/>
    <w:rsid w:val="009A4E00"/>
    <w:rsid w:val="009B03C0"/>
    <w:rsid w:val="009B2040"/>
    <w:rsid w:val="009B6653"/>
    <w:rsid w:val="009C36BC"/>
    <w:rsid w:val="009C68DA"/>
    <w:rsid w:val="009D3E47"/>
    <w:rsid w:val="009D4F42"/>
    <w:rsid w:val="009E1D59"/>
    <w:rsid w:val="009F4CCF"/>
    <w:rsid w:val="009F7477"/>
    <w:rsid w:val="009F7B1A"/>
    <w:rsid w:val="00A05E9D"/>
    <w:rsid w:val="00A332E1"/>
    <w:rsid w:val="00A343B8"/>
    <w:rsid w:val="00A419A4"/>
    <w:rsid w:val="00A42BA6"/>
    <w:rsid w:val="00A4585D"/>
    <w:rsid w:val="00A728FA"/>
    <w:rsid w:val="00A90BCA"/>
    <w:rsid w:val="00A93A40"/>
    <w:rsid w:val="00A93F0E"/>
    <w:rsid w:val="00AB3D66"/>
    <w:rsid w:val="00AC7F79"/>
    <w:rsid w:val="00AD4226"/>
    <w:rsid w:val="00AD5771"/>
    <w:rsid w:val="00AE0474"/>
    <w:rsid w:val="00AF4E9E"/>
    <w:rsid w:val="00B01137"/>
    <w:rsid w:val="00B0372B"/>
    <w:rsid w:val="00B0617F"/>
    <w:rsid w:val="00B12868"/>
    <w:rsid w:val="00B13CD5"/>
    <w:rsid w:val="00B15A10"/>
    <w:rsid w:val="00B167A8"/>
    <w:rsid w:val="00B21BD5"/>
    <w:rsid w:val="00B236AA"/>
    <w:rsid w:val="00B26F56"/>
    <w:rsid w:val="00B402B1"/>
    <w:rsid w:val="00B46EA9"/>
    <w:rsid w:val="00B47513"/>
    <w:rsid w:val="00B554B0"/>
    <w:rsid w:val="00B557D4"/>
    <w:rsid w:val="00B60ECA"/>
    <w:rsid w:val="00B72CEF"/>
    <w:rsid w:val="00B73E8B"/>
    <w:rsid w:val="00B765EE"/>
    <w:rsid w:val="00BB6AFB"/>
    <w:rsid w:val="00BB7B26"/>
    <w:rsid w:val="00BC0A41"/>
    <w:rsid w:val="00BC37AF"/>
    <w:rsid w:val="00BC673C"/>
    <w:rsid w:val="00BD6BFD"/>
    <w:rsid w:val="00BF1D85"/>
    <w:rsid w:val="00BF3438"/>
    <w:rsid w:val="00BF5148"/>
    <w:rsid w:val="00BF5F7B"/>
    <w:rsid w:val="00C107BA"/>
    <w:rsid w:val="00C136C0"/>
    <w:rsid w:val="00C157FD"/>
    <w:rsid w:val="00C1759E"/>
    <w:rsid w:val="00C24911"/>
    <w:rsid w:val="00C260D7"/>
    <w:rsid w:val="00C32A9B"/>
    <w:rsid w:val="00C35F58"/>
    <w:rsid w:val="00C44157"/>
    <w:rsid w:val="00C50933"/>
    <w:rsid w:val="00C54F35"/>
    <w:rsid w:val="00C558FF"/>
    <w:rsid w:val="00C60198"/>
    <w:rsid w:val="00C6535B"/>
    <w:rsid w:val="00C70859"/>
    <w:rsid w:val="00C827D9"/>
    <w:rsid w:val="00C82FD3"/>
    <w:rsid w:val="00CA209B"/>
    <w:rsid w:val="00CA7B40"/>
    <w:rsid w:val="00CB6DC8"/>
    <w:rsid w:val="00CC2942"/>
    <w:rsid w:val="00CC37D7"/>
    <w:rsid w:val="00CC51B7"/>
    <w:rsid w:val="00CC79AE"/>
    <w:rsid w:val="00CD56FD"/>
    <w:rsid w:val="00CD7F0C"/>
    <w:rsid w:val="00CE0D30"/>
    <w:rsid w:val="00CE3CCD"/>
    <w:rsid w:val="00CE45D2"/>
    <w:rsid w:val="00D11FF0"/>
    <w:rsid w:val="00D16D69"/>
    <w:rsid w:val="00D16F23"/>
    <w:rsid w:val="00D2377E"/>
    <w:rsid w:val="00D23B4C"/>
    <w:rsid w:val="00D24C4E"/>
    <w:rsid w:val="00D30DCF"/>
    <w:rsid w:val="00D3180B"/>
    <w:rsid w:val="00D328AA"/>
    <w:rsid w:val="00D352F8"/>
    <w:rsid w:val="00D4212A"/>
    <w:rsid w:val="00D44954"/>
    <w:rsid w:val="00D5092A"/>
    <w:rsid w:val="00D540E6"/>
    <w:rsid w:val="00D54478"/>
    <w:rsid w:val="00D56C1D"/>
    <w:rsid w:val="00D57BD6"/>
    <w:rsid w:val="00D621D7"/>
    <w:rsid w:val="00D6671D"/>
    <w:rsid w:val="00D674B8"/>
    <w:rsid w:val="00D76607"/>
    <w:rsid w:val="00D83809"/>
    <w:rsid w:val="00D857F5"/>
    <w:rsid w:val="00D91B23"/>
    <w:rsid w:val="00D932BE"/>
    <w:rsid w:val="00D934C4"/>
    <w:rsid w:val="00D93FDC"/>
    <w:rsid w:val="00D960BA"/>
    <w:rsid w:val="00D96820"/>
    <w:rsid w:val="00D97B1B"/>
    <w:rsid w:val="00DA7BBC"/>
    <w:rsid w:val="00DB260A"/>
    <w:rsid w:val="00DB2DDC"/>
    <w:rsid w:val="00DC347D"/>
    <w:rsid w:val="00DC6CFF"/>
    <w:rsid w:val="00DD4E3A"/>
    <w:rsid w:val="00DF6487"/>
    <w:rsid w:val="00E01D04"/>
    <w:rsid w:val="00E03ABE"/>
    <w:rsid w:val="00E12D43"/>
    <w:rsid w:val="00E17156"/>
    <w:rsid w:val="00E21F20"/>
    <w:rsid w:val="00E273CB"/>
    <w:rsid w:val="00E2795C"/>
    <w:rsid w:val="00E27A18"/>
    <w:rsid w:val="00E32821"/>
    <w:rsid w:val="00E32B36"/>
    <w:rsid w:val="00E37B62"/>
    <w:rsid w:val="00E4322D"/>
    <w:rsid w:val="00E52402"/>
    <w:rsid w:val="00E53043"/>
    <w:rsid w:val="00E5411F"/>
    <w:rsid w:val="00E54C9F"/>
    <w:rsid w:val="00E60A7F"/>
    <w:rsid w:val="00E6122B"/>
    <w:rsid w:val="00E61925"/>
    <w:rsid w:val="00E64A29"/>
    <w:rsid w:val="00E6534D"/>
    <w:rsid w:val="00E656CB"/>
    <w:rsid w:val="00E71249"/>
    <w:rsid w:val="00E71444"/>
    <w:rsid w:val="00E772FE"/>
    <w:rsid w:val="00E82618"/>
    <w:rsid w:val="00E83014"/>
    <w:rsid w:val="00E8624C"/>
    <w:rsid w:val="00E865AA"/>
    <w:rsid w:val="00E872C3"/>
    <w:rsid w:val="00E87ED8"/>
    <w:rsid w:val="00E91354"/>
    <w:rsid w:val="00E964B9"/>
    <w:rsid w:val="00E97709"/>
    <w:rsid w:val="00EA7E15"/>
    <w:rsid w:val="00EC1F91"/>
    <w:rsid w:val="00EC6BDE"/>
    <w:rsid w:val="00EC7FA1"/>
    <w:rsid w:val="00EE79DC"/>
    <w:rsid w:val="00EF0657"/>
    <w:rsid w:val="00EF2644"/>
    <w:rsid w:val="00F03DBC"/>
    <w:rsid w:val="00F061E4"/>
    <w:rsid w:val="00F113ED"/>
    <w:rsid w:val="00F11A3B"/>
    <w:rsid w:val="00F1310E"/>
    <w:rsid w:val="00F13828"/>
    <w:rsid w:val="00F30E1A"/>
    <w:rsid w:val="00F36202"/>
    <w:rsid w:val="00F45C6F"/>
    <w:rsid w:val="00F505F1"/>
    <w:rsid w:val="00F51D89"/>
    <w:rsid w:val="00F565AA"/>
    <w:rsid w:val="00F72C85"/>
    <w:rsid w:val="00F75E94"/>
    <w:rsid w:val="00F77303"/>
    <w:rsid w:val="00F81A89"/>
    <w:rsid w:val="00F83EB9"/>
    <w:rsid w:val="00F90E18"/>
    <w:rsid w:val="00F936E5"/>
    <w:rsid w:val="00FA25F7"/>
    <w:rsid w:val="00FA318E"/>
    <w:rsid w:val="00FA498D"/>
    <w:rsid w:val="00FC3D6A"/>
    <w:rsid w:val="00FD681C"/>
    <w:rsid w:val="00FE1CA6"/>
    <w:rsid w:val="00FE5E8B"/>
    <w:rsid w:val="00FF2010"/>
    <w:rsid w:val="00FF2890"/>
    <w:rsid w:val="00FF461B"/>
    <w:rsid w:val="00FF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4"/>
    <o:shapelayout v:ext="edit">
      <o:idmap v:ext="edit" data="1"/>
    </o:shapelayout>
  </w:shapeDefaults>
  <w:decimalSymbol w:val=","/>
  <w:listSeparator w:val=";"/>
  <w14:docId w14:val="10DDD60A"/>
  <w15:docId w15:val="{E14509E8-C535-4ADE-942D-77A27B17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115"/>
    <w:pPr>
      <w:spacing w:after="0" w:line="240" w:lineRule="auto"/>
      <w:ind w:firstLine="227"/>
      <w:jc w:val="both"/>
    </w:pPr>
    <w:rPr>
      <w:rFonts w:ascii="Times New Roman" w:hAnsi="Times New Roman"/>
      <w:sz w:val="20"/>
    </w:rPr>
  </w:style>
  <w:style w:type="paragraph" w:styleId="Rubrik1">
    <w:name w:val="heading 1"/>
    <w:basedOn w:val="Normal"/>
    <w:next w:val="Normal"/>
    <w:link w:val="Rubrik1Char"/>
    <w:uiPriority w:val="2"/>
    <w:qFormat/>
    <w:rsid w:val="00F565AA"/>
    <w:pPr>
      <w:keepNext/>
      <w:keepLines/>
      <w:spacing w:after="240" w:line="260" w:lineRule="exact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973688"/>
    <w:pPr>
      <w:keepNext/>
      <w:keepLines/>
      <w:spacing w:after="6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973688"/>
    <w:pPr>
      <w:keepNext/>
      <w:keepLines/>
      <w:spacing w:after="60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973688"/>
    <w:pPr>
      <w:keepNext/>
      <w:keepLines/>
      <w:spacing w:after="60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qFormat/>
    <w:rsid w:val="00F565AA"/>
    <w:pPr>
      <w:keepNext/>
      <w:keepLines/>
      <w:ind w:firstLine="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F565AA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973688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973688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973688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973688"/>
    <w:pPr>
      <w:ind w:firstLine="0"/>
    </w:pPr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973688"/>
    <w:pPr>
      <w:ind w:firstLine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73688"/>
    <w:rPr>
      <w:rFonts w:ascii="Times New Roman" w:hAnsi="Times New Roman"/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semiHidden/>
    <w:qFormat/>
    <w:rsid w:val="00A419A4"/>
    <w:pPr>
      <w:spacing w:line="288" w:lineRule="auto"/>
    </w:pPr>
  </w:style>
  <w:style w:type="paragraph" w:customStyle="1" w:styleId="Frminskadnormal2">
    <w:name w:val="Förminskad normal 2"/>
    <w:basedOn w:val="Normal"/>
    <w:uiPriority w:val="1"/>
    <w:semiHidden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973688"/>
    <w:pPr>
      <w:tabs>
        <w:tab w:val="left" w:pos="4256"/>
        <w:tab w:val="left" w:pos="5949"/>
        <w:tab w:val="right" w:pos="9015"/>
      </w:tabs>
      <w:ind w:firstLine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973688"/>
    <w:rPr>
      <w:rFonts w:ascii="Times New Roman" w:hAnsi="Times New Roman" w:cstheme="majorHAnsi"/>
      <w:sz w:val="20"/>
    </w:rPr>
  </w:style>
  <w:style w:type="paragraph" w:styleId="Sidfot">
    <w:name w:val="footer"/>
    <w:basedOn w:val="Normal"/>
    <w:link w:val="SidfotChar"/>
    <w:uiPriority w:val="99"/>
    <w:unhideWhenUsed/>
    <w:rsid w:val="00973688"/>
    <w:pPr>
      <w:tabs>
        <w:tab w:val="center" w:pos="4536"/>
        <w:tab w:val="right" w:pos="9072"/>
      </w:tabs>
      <w:ind w:firstLine="0"/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973688"/>
    <w:rPr>
      <w:sz w:val="18"/>
    </w:rPr>
  </w:style>
  <w:style w:type="paragraph" w:customStyle="1" w:styleId="Kantrubrik">
    <w:name w:val="Kantrubrik"/>
    <w:basedOn w:val="Normal"/>
    <w:uiPriority w:val="3"/>
    <w:semiHidden/>
    <w:qFormat/>
    <w:rsid w:val="00DB260A"/>
    <w:rPr>
      <w:b/>
    </w:rPr>
  </w:style>
  <w:style w:type="paragraph" w:customStyle="1" w:styleId="Normalindrag">
    <w:name w:val="Normal indrag"/>
    <w:basedOn w:val="Normal"/>
    <w:qFormat/>
    <w:rsid w:val="00490EC2"/>
    <w:pPr>
      <w:ind w:left="227"/>
    </w:pPr>
  </w:style>
  <w:style w:type="paragraph" w:customStyle="1" w:styleId="Normalextraindrag">
    <w:name w:val="Normal extra indrag"/>
    <w:basedOn w:val="Normal"/>
    <w:qFormat/>
    <w:rsid w:val="00490EC2"/>
    <w:pPr>
      <w:ind w:left="454"/>
    </w:pPr>
  </w:style>
  <w:style w:type="paragraph" w:customStyle="1" w:styleId="Frminskadnormal1indrag">
    <w:name w:val="Förminskad normal 1 indrag"/>
    <w:basedOn w:val="Frminskadnormal1"/>
    <w:uiPriority w:val="1"/>
    <w:semiHidden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semiHidden/>
    <w:qFormat/>
    <w:rsid w:val="009B2040"/>
    <w:pPr>
      <w:ind w:left="284"/>
    </w:pPr>
    <w:rPr>
      <w:sz w:val="16"/>
    </w:rPr>
  </w:style>
  <w:style w:type="paragraph" w:customStyle="1" w:styleId="Paragraf1">
    <w:name w:val="Paragraf 1"/>
    <w:basedOn w:val="Normal"/>
    <w:next w:val="Normal"/>
    <w:uiPriority w:val="4"/>
    <w:qFormat/>
    <w:rsid w:val="0080257D"/>
    <w:pPr>
      <w:numPr>
        <w:numId w:val="4"/>
      </w:numPr>
      <w:spacing w:before="120"/>
    </w:pPr>
  </w:style>
  <w:style w:type="paragraph" w:customStyle="1" w:styleId="Paragraf2">
    <w:name w:val="Paragraf 2"/>
    <w:basedOn w:val="Paragraf1"/>
    <w:next w:val="Normal"/>
    <w:uiPriority w:val="4"/>
    <w:qFormat/>
    <w:rsid w:val="00742603"/>
    <w:pPr>
      <w:numPr>
        <w:ilvl w:val="1"/>
      </w:numPr>
      <w:tabs>
        <w:tab w:val="left" w:pos="567"/>
      </w:tabs>
    </w:pPr>
  </w:style>
  <w:style w:type="numbering" w:customStyle="1" w:styleId="SKVParagraf">
    <w:name w:val="SKV Paragraf"/>
    <w:uiPriority w:val="99"/>
    <w:rsid w:val="0080257D"/>
    <w:pPr>
      <w:numPr>
        <w:numId w:val="1"/>
      </w:numPr>
    </w:pPr>
  </w:style>
  <w:style w:type="paragraph" w:customStyle="1" w:styleId="Tankstreckslista1">
    <w:name w:val="Tankstreckslista 1"/>
    <w:basedOn w:val="Normal"/>
    <w:uiPriority w:val="4"/>
    <w:qFormat/>
    <w:rsid w:val="008437A6"/>
    <w:pPr>
      <w:numPr>
        <w:ilvl w:val="3"/>
        <w:numId w:val="5"/>
      </w:numPr>
      <w:ind w:firstLine="227"/>
    </w:pPr>
  </w:style>
  <w:style w:type="paragraph" w:customStyle="1" w:styleId="Tankstreckslista2">
    <w:name w:val="Tankstreckslista 2"/>
    <w:basedOn w:val="Normal"/>
    <w:uiPriority w:val="4"/>
    <w:qFormat/>
    <w:rsid w:val="008437A6"/>
    <w:pPr>
      <w:numPr>
        <w:ilvl w:val="4"/>
        <w:numId w:val="5"/>
      </w:numPr>
      <w:ind w:firstLine="227"/>
    </w:pPr>
  </w:style>
  <w:style w:type="paragraph" w:customStyle="1" w:styleId="Tankstreckslista3">
    <w:name w:val="Tankstreckslista 3"/>
    <w:basedOn w:val="Normal"/>
    <w:uiPriority w:val="4"/>
    <w:qFormat/>
    <w:rsid w:val="008437A6"/>
    <w:pPr>
      <w:numPr>
        <w:ilvl w:val="5"/>
        <w:numId w:val="5"/>
      </w:numPr>
      <w:ind w:firstLine="227"/>
    </w:pPr>
  </w:style>
  <w:style w:type="paragraph" w:customStyle="1" w:styleId="Numlista1">
    <w:name w:val="Num lista 1"/>
    <w:basedOn w:val="Normal"/>
    <w:uiPriority w:val="4"/>
    <w:qFormat/>
    <w:rsid w:val="008437A6"/>
    <w:pPr>
      <w:numPr>
        <w:numId w:val="5"/>
      </w:numPr>
      <w:ind w:firstLine="227"/>
    </w:pPr>
  </w:style>
  <w:style w:type="paragraph" w:customStyle="1" w:styleId="Numlista2">
    <w:name w:val="Num lista 2"/>
    <w:basedOn w:val="Normal"/>
    <w:uiPriority w:val="4"/>
    <w:qFormat/>
    <w:rsid w:val="008437A6"/>
    <w:pPr>
      <w:numPr>
        <w:ilvl w:val="1"/>
        <w:numId w:val="5"/>
      </w:numPr>
      <w:ind w:firstLine="227"/>
    </w:pPr>
  </w:style>
  <w:style w:type="paragraph" w:customStyle="1" w:styleId="Numlista3">
    <w:name w:val="Num lista 3"/>
    <w:basedOn w:val="Normal"/>
    <w:uiPriority w:val="4"/>
    <w:qFormat/>
    <w:rsid w:val="008437A6"/>
    <w:pPr>
      <w:numPr>
        <w:ilvl w:val="2"/>
        <w:numId w:val="5"/>
      </w:numPr>
      <w:ind w:firstLine="227"/>
    </w:pPr>
  </w:style>
  <w:style w:type="numbering" w:customStyle="1" w:styleId="SKVListor">
    <w:name w:val="SKV Listor"/>
    <w:uiPriority w:val="99"/>
    <w:rsid w:val="008437A6"/>
    <w:pPr>
      <w:numPr>
        <w:numId w:val="2"/>
      </w:numPr>
    </w:pPr>
  </w:style>
  <w:style w:type="paragraph" w:customStyle="1" w:styleId="Alfalista1">
    <w:name w:val="Alfalista 1"/>
    <w:basedOn w:val="Normal"/>
    <w:uiPriority w:val="4"/>
    <w:qFormat/>
    <w:rsid w:val="008437A6"/>
    <w:pPr>
      <w:numPr>
        <w:ilvl w:val="6"/>
        <w:numId w:val="5"/>
      </w:numPr>
      <w:ind w:firstLine="227"/>
    </w:pPr>
  </w:style>
  <w:style w:type="paragraph" w:customStyle="1" w:styleId="Alfalista2">
    <w:name w:val="Alfalista 2"/>
    <w:basedOn w:val="Normal"/>
    <w:uiPriority w:val="4"/>
    <w:qFormat/>
    <w:rsid w:val="008437A6"/>
    <w:pPr>
      <w:numPr>
        <w:ilvl w:val="7"/>
        <w:numId w:val="5"/>
      </w:numPr>
      <w:ind w:firstLine="227"/>
    </w:pPr>
  </w:style>
  <w:style w:type="paragraph" w:customStyle="1" w:styleId="Alfalista3">
    <w:name w:val="Alfalista 3"/>
    <w:basedOn w:val="Normal"/>
    <w:uiPriority w:val="4"/>
    <w:qFormat/>
    <w:rsid w:val="008437A6"/>
    <w:pPr>
      <w:numPr>
        <w:ilvl w:val="8"/>
        <w:numId w:val="5"/>
      </w:numPr>
      <w:ind w:firstLine="227"/>
    </w:pPr>
  </w:style>
  <w:style w:type="paragraph" w:styleId="Rubrik">
    <w:name w:val="Title"/>
    <w:basedOn w:val="Normal"/>
    <w:next w:val="Normal"/>
    <w:link w:val="RubrikChar"/>
    <w:uiPriority w:val="2"/>
    <w:qFormat/>
    <w:rsid w:val="00973688"/>
    <w:pPr>
      <w:ind w:firstLine="0"/>
      <w:contextualSpacing/>
      <w:jc w:val="left"/>
    </w:pPr>
    <w:rPr>
      <w:rFonts w:asciiTheme="majorHAnsi" w:hAnsiTheme="majorHAnsi"/>
      <w:b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973688"/>
    <w:rPr>
      <w:rFonts w:asciiTheme="majorHAnsi" w:hAnsiTheme="majorHAnsi"/>
      <w:b/>
      <w:spacing w:val="5"/>
      <w:kern w:val="28"/>
      <w:sz w:val="36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ind w:left="567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ind w:left="-851"/>
    </w:pPr>
  </w:style>
  <w:style w:type="numbering" w:customStyle="1" w:styleId="SKVNumreraderubriker">
    <w:name w:val="SKV Numrerade rubriker"/>
    <w:uiPriority w:val="99"/>
    <w:rsid w:val="001802B2"/>
    <w:pPr>
      <w:numPr>
        <w:numId w:val="3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/>
    </w:pPr>
  </w:style>
  <w:style w:type="character" w:styleId="Platshllartext">
    <w:name w:val="Placeholder Text"/>
    <w:basedOn w:val="Standardstycketeckensnitt"/>
    <w:uiPriority w:val="99"/>
    <w:semiHidden/>
    <w:rsid w:val="00C54F35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4F3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4F35"/>
    <w:rPr>
      <w:rFonts w:ascii="Tahoma" w:hAnsi="Tahoma" w:cs="Tahoma"/>
      <w:sz w:val="16"/>
      <w:szCs w:val="16"/>
    </w:rPr>
  </w:style>
  <w:style w:type="paragraph" w:customStyle="1" w:styleId="Allmnnard">
    <w:name w:val="Allmänna råd"/>
    <w:basedOn w:val="Normalindrag"/>
    <w:next w:val="Normalextraindrag"/>
    <w:uiPriority w:val="3"/>
    <w:qFormat/>
    <w:rsid w:val="009D4F42"/>
    <w:pPr>
      <w:spacing w:before="120"/>
      <w:ind w:left="454" w:firstLine="0"/>
    </w:pPr>
    <w:rPr>
      <w:b/>
    </w:rPr>
  </w:style>
  <w:style w:type="paragraph" w:customStyle="1" w:styleId="Allmnnardrubrik">
    <w:name w:val="Allmänna råd rubrik"/>
    <w:basedOn w:val="Allmnnard"/>
    <w:next w:val="Normalextraindrag"/>
    <w:uiPriority w:val="3"/>
    <w:qFormat/>
    <w:rsid w:val="0080257D"/>
    <w:pPr>
      <w:spacing w:before="0"/>
    </w:pPr>
    <w:rPr>
      <w:b w:val="0"/>
      <w:i/>
    </w:rPr>
  </w:style>
  <w:style w:type="paragraph" w:customStyle="1" w:styleId="Billista">
    <w:name w:val="Billista"/>
    <w:basedOn w:val="Normal"/>
    <w:uiPriority w:val="5"/>
    <w:qFormat/>
    <w:rsid w:val="00973688"/>
    <w:pPr>
      <w:ind w:firstLine="0"/>
    </w:pPr>
    <w:rPr>
      <w:sz w:val="15"/>
    </w:rPr>
  </w:style>
  <w:style w:type="paragraph" w:customStyle="1" w:styleId="Kodtabell">
    <w:name w:val="Kod_tabell"/>
    <w:basedOn w:val="Normal"/>
    <w:uiPriority w:val="5"/>
    <w:qFormat/>
    <w:rsid w:val="00973688"/>
    <w:pPr>
      <w:spacing w:before="80"/>
      <w:ind w:firstLine="0"/>
    </w:pPr>
    <w:rPr>
      <w:b/>
      <w:sz w:val="18"/>
    </w:rPr>
  </w:style>
  <w:style w:type="paragraph" w:customStyle="1" w:styleId="Beslutadeden">
    <w:name w:val="Beslutade den"/>
    <w:basedOn w:val="Normal"/>
    <w:next w:val="Normal"/>
    <w:uiPriority w:val="5"/>
    <w:qFormat/>
    <w:rsid w:val="00973688"/>
    <w:pPr>
      <w:spacing w:line="480" w:lineRule="auto"/>
      <w:ind w:firstLine="0"/>
      <w:jc w:val="left"/>
    </w:pPr>
  </w:style>
  <w:style w:type="character" w:customStyle="1" w:styleId="Rubrik5Char">
    <w:name w:val="Rubrik 5 Char"/>
    <w:basedOn w:val="Standardstycketeckensnitt"/>
    <w:link w:val="Rubrik5"/>
    <w:uiPriority w:val="2"/>
    <w:rsid w:val="00F565AA"/>
    <w:rPr>
      <w:rFonts w:asciiTheme="majorHAnsi" w:eastAsiaTheme="majorEastAsia" w:hAnsiTheme="majorHAnsi" w:cstheme="majorBidi"/>
      <w:i/>
      <w:sz w:val="20"/>
    </w:rPr>
  </w:style>
  <w:style w:type="paragraph" w:customStyle="1" w:styleId="Signaturtext">
    <w:name w:val="Signaturtext"/>
    <w:basedOn w:val="Normal"/>
    <w:qFormat/>
    <w:rsid w:val="00361A19"/>
    <w:pPr>
      <w:tabs>
        <w:tab w:val="left" w:pos="2835"/>
      </w:tabs>
      <w:ind w:firstLine="0"/>
    </w:pPr>
  </w:style>
  <w:style w:type="paragraph" w:styleId="Citat">
    <w:name w:val="Quote"/>
    <w:aliases w:val="Indrag"/>
    <w:basedOn w:val="Brdtext"/>
    <w:next w:val="Brdtext"/>
    <w:link w:val="CitatChar"/>
    <w:qFormat/>
    <w:rsid w:val="004E1883"/>
    <w:pPr>
      <w:spacing w:line="360" w:lineRule="auto"/>
      <w:ind w:left="714" w:firstLine="0"/>
      <w:jc w:val="left"/>
    </w:pPr>
    <w:rPr>
      <w:rFonts w:asciiTheme="minorHAnsi" w:eastAsia="Times New Roman" w:hAnsiTheme="minorHAnsi" w:cs="Times New Roman"/>
      <w:szCs w:val="24"/>
      <w:lang w:eastAsia="sv-SE"/>
    </w:rPr>
  </w:style>
  <w:style w:type="character" w:customStyle="1" w:styleId="CitatChar">
    <w:name w:val="Citat Char"/>
    <w:aliases w:val="Indrag Char"/>
    <w:basedOn w:val="Standardstycketeckensnitt"/>
    <w:link w:val="Citat"/>
    <w:rsid w:val="004E1883"/>
    <w:rPr>
      <w:rFonts w:eastAsia="Times New Roman" w:cs="Times New Roman"/>
      <w:sz w:val="20"/>
      <w:szCs w:val="24"/>
      <w:lang w:eastAsia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4E1883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4E1883"/>
    <w:rPr>
      <w:rFonts w:ascii="Times New Roman" w:hAnsi="Times New Roman"/>
      <w:sz w:val="20"/>
    </w:rPr>
  </w:style>
  <w:style w:type="table" w:customStyle="1" w:styleId="TableNormal">
    <w:name w:val="Table Normal"/>
    <w:uiPriority w:val="2"/>
    <w:semiHidden/>
    <w:unhideWhenUsed/>
    <w:qFormat/>
    <w:rsid w:val="00912C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12CDA"/>
    <w:pPr>
      <w:widowControl w:val="0"/>
      <w:autoSpaceDE w:val="0"/>
      <w:autoSpaceDN w:val="0"/>
      <w:spacing w:line="152" w:lineRule="exact"/>
      <w:ind w:firstLine="0"/>
      <w:jc w:val="left"/>
    </w:pPr>
    <w:rPr>
      <w:rFonts w:eastAsia="Times New Roman" w:cs="Times New Roman"/>
      <w:sz w:val="22"/>
      <w:lang w:eastAsia="sv-SE" w:bidi="sv-SE"/>
    </w:rPr>
  </w:style>
  <w:style w:type="character" w:styleId="Hyperlnk">
    <w:name w:val="Hyperlink"/>
    <w:basedOn w:val="Standardstycketeckensnitt"/>
    <w:uiPriority w:val="99"/>
    <w:semiHidden/>
    <w:unhideWhenUsed/>
    <w:rsid w:val="00912CDA"/>
    <w:rPr>
      <w:color w:val="0563C1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12CDA"/>
    <w:rPr>
      <w:color w:val="954F72"/>
      <w:u w:val="single"/>
    </w:rPr>
  </w:style>
  <w:style w:type="paragraph" w:customStyle="1" w:styleId="msonormal0">
    <w:name w:val="msonormal"/>
    <w:basedOn w:val="Normal"/>
    <w:rsid w:val="00912CDA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sv-SE"/>
    </w:rPr>
  </w:style>
  <w:style w:type="paragraph" w:customStyle="1" w:styleId="font5">
    <w:name w:val="font5"/>
    <w:basedOn w:val="Normal"/>
    <w:rsid w:val="00912CDA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color w:val="FF0000"/>
      <w:sz w:val="22"/>
      <w:lang w:eastAsia="sv-SE"/>
    </w:rPr>
  </w:style>
  <w:style w:type="paragraph" w:customStyle="1" w:styleId="xl65">
    <w:name w:val="xl65"/>
    <w:basedOn w:val="Normal"/>
    <w:rsid w:val="00912CDA"/>
    <w:pPr>
      <w:spacing w:before="100" w:beforeAutospacing="1" w:after="100" w:afterAutospacing="1"/>
      <w:ind w:firstLine="0"/>
      <w:jc w:val="left"/>
      <w:textAlignment w:val="top"/>
    </w:pPr>
    <w:rPr>
      <w:rFonts w:eastAsia="Times New Roman" w:cs="Times New Roman"/>
      <w:sz w:val="24"/>
      <w:szCs w:val="24"/>
      <w:lang w:eastAsia="sv-SE"/>
    </w:rPr>
  </w:style>
  <w:style w:type="paragraph" w:customStyle="1" w:styleId="xl66">
    <w:name w:val="xl66"/>
    <w:basedOn w:val="Normal"/>
    <w:rsid w:val="00912CDA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sv-SE"/>
    </w:rPr>
  </w:style>
  <w:style w:type="paragraph" w:customStyle="1" w:styleId="xl67">
    <w:name w:val="xl67"/>
    <w:basedOn w:val="Normal"/>
    <w:rsid w:val="00912CDA"/>
    <w:pPr>
      <w:spacing w:before="100" w:beforeAutospacing="1" w:after="100" w:afterAutospacing="1"/>
      <w:ind w:firstLine="0"/>
      <w:jc w:val="left"/>
      <w:textAlignment w:val="top"/>
    </w:pPr>
    <w:rPr>
      <w:rFonts w:eastAsia="Times New Roman" w:cs="Times New Roman"/>
      <w:b/>
      <w:bCs/>
      <w:sz w:val="24"/>
      <w:szCs w:val="24"/>
      <w:lang w:eastAsia="sv-SE"/>
    </w:rPr>
  </w:style>
  <w:style w:type="paragraph" w:customStyle="1" w:styleId="xl68">
    <w:name w:val="xl68"/>
    <w:basedOn w:val="Normal"/>
    <w:rsid w:val="00912CDA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24"/>
      <w:szCs w:val="24"/>
      <w:lang w:eastAsia="sv-SE"/>
    </w:rPr>
  </w:style>
  <w:style w:type="paragraph" w:customStyle="1" w:styleId="xl69">
    <w:name w:val="xl69"/>
    <w:basedOn w:val="Normal"/>
    <w:rsid w:val="00912CDA"/>
    <w:pP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sz w:val="24"/>
      <w:szCs w:val="24"/>
      <w:lang w:eastAsia="sv-SE"/>
    </w:rPr>
  </w:style>
  <w:style w:type="paragraph" w:customStyle="1" w:styleId="xl70">
    <w:name w:val="xl70"/>
    <w:basedOn w:val="Normal"/>
    <w:rsid w:val="00912CDA"/>
    <w:pP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sz w:val="24"/>
      <w:szCs w:val="24"/>
      <w:lang w:eastAsia="sv-SE"/>
    </w:rPr>
  </w:style>
  <w:style w:type="paragraph" w:customStyle="1" w:styleId="xl71">
    <w:name w:val="xl71"/>
    <w:basedOn w:val="Normal"/>
    <w:rsid w:val="00912CDA"/>
    <w:pPr>
      <w:spacing w:before="100" w:beforeAutospacing="1" w:after="100" w:afterAutospacing="1"/>
      <w:ind w:firstLine="0"/>
      <w:jc w:val="left"/>
      <w:textAlignment w:val="top"/>
    </w:pPr>
    <w:rPr>
      <w:rFonts w:eastAsia="Times New Roman" w:cs="Times New Roman"/>
      <w:sz w:val="24"/>
      <w:szCs w:val="24"/>
      <w:lang w:eastAsia="sv-SE"/>
    </w:rPr>
  </w:style>
  <w:style w:type="paragraph" w:customStyle="1" w:styleId="xl72">
    <w:name w:val="xl72"/>
    <w:basedOn w:val="Normal"/>
    <w:rsid w:val="00912CDA"/>
    <w:pPr>
      <w:spacing w:before="100" w:beforeAutospacing="1" w:after="100" w:afterAutospacing="1"/>
      <w:ind w:firstLine="0"/>
      <w:jc w:val="left"/>
      <w:textAlignment w:val="top"/>
    </w:pPr>
    <w:rPr>
      <w:rFonts w:eastAsia="Times New Roman" w:cs="Times New Roman"/>
      <w:sz w:val="24"/>
      <w:szCs w:val="24"/>
      <w:lang w:eastAsia="sv-SE"/>
    </w:rPr>
  </w:style>
  <w:style w:type="paragraph" w:customStyle="1" w:styleId="xl73">
    <w:name w:val="xl73"/>
    <w:basedOn w:val="Normal"/>
    <w:rsid w:val="00912CDA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24"/>
      <w:szCs w:val="24"/>
      <w:lang w:eastAsia="sv-SE"/>
    </w:rPr>
  </w:style>
  <w:style w:type="paragraph" w:customStyle="1" w:styleId="xl74">
    <w:name w:val="xl74"/>
    <w:basedOn w:val="Normal"/>
    <w:rsid w:val="00912CDA"/>
    <w:pPr>
      <w:spacing w:before="100" w:beforeAutospacing="1" w:after="100" w:afterAutospacing="1"/>
      <w:ind w:firstLine="0"/>
      <w:jc w:val="center"/>
      <w:textAlignment w:val="top"/>
    </w:pPr>
    <w:rPr>
      <w:rFonts w:eastAsia="Times New Roman" w:cs="Times New Roman"/>
      <w:b/>
      <w:bCs/>
      <w:sz w:val="24"/>
      <w:szCs w:val="24"/>
      <w:lang w:eastAsia="sv-SE"/>
    </w:rPr>
  </w:style>
  <w:style w:type="paragraph" w:customStyle="1" w:styleId="xl75">
    <w:name w:val="xl75"/>
    <w:basedOn w:val="Normal"/>
    <w:rsid w:val="00912CDA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24"/>
      <w:szCs w:val="24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12CD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12CDA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12CDA"/>
    <w:rPr>
      <w:rFonts w:ascii="Times New Roman" w:hAnsi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12CD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12CDA"/>
    <w:rPr>
      <w:rFonts w:ascii="Times New Roman" w:hAnsi="Times New Roman"/>
      <w:b/>
      <w:bCs/>
      <w:sz w:val="20"/>
      <w:szCs w:val="20"/>
    </w:rPr>
  </w:style>
  <w:style w:type="paragraph" w:customStyle="1" w:styleId="Paragraf">
    <w:name w:val="Paragraf"/>
    <w:basedOn w:val="Normal"/>
    <w:next w:val="Brdtextmedindrag"/>
    <w:link w:val="ParagrafChar"/>
    <w:rsid w:val="005B658F"/>
    <w:pPr>
      <w:numPr>
        <w:numId w:val="6"/>
      </w:numPr>
      <w:spacing w:before="120"/>
    </w:pPr>
    <w:rPr>
      <w:rFonts w:eastAsia="Times New Roman" w:cs="Times New Roman"/>
      <w:szCs w:val="24"/>
      <w:lang w:eastAsia="sv-SE"/>
    </w:rPr>
  </w:style>
  <w:style w:type="character" w:customStyle="1" w:styleId="ParagrafChar">
    <w:name w:val="Paragraf Char"/>
    <w:basedOn w:val="Standardstycketeckensnitt"/>
    <w:link w:val="Paragraf"/>
    <w:rsid w:val="005B658F"/>
    <w:rPr>
      <w:rFonts w:ascii="Times New Roman" w:eastAsia="Times New Roman" w:hAnsi="Times New Roman" w:cs="Times New Roman"/>
      <w:sz w:val="20"/>
      <w:szCs w:val="24"/>
      <w:lang w:eastAsia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5B658F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5B658F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t\office-mallar\office16\Skatteverket\R&#228;ttsliga%20regler%20och%20st&#228;llningstaganden\F&#246;reskrif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81A8E-4D48-4D17-B71E-61E0EE564C9D}"/>
      </w:docPartPr>
      <w:docPartBody>
        <w:p w:rsidR="005C2A14" w:rsidRDefault="00E6772F">
          <w:r w:rsidRPr="002A7CD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3E5B8E5A20440059BD79C1C1EB7C7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194095-9902-4A94-99B4-C6041597C2F0}"/>
      </w:docPartPr>
      <w:docPartBody>
        <w:p w:rsidR="005C2A14" w:rsidRDefault="00E6772F" w:rsidP="00E6772F">
          <w:pPr>
            <w:pStyle w:val="43E5B8E5A20440059BD79C1C1EB7C7D6"/>
          </w:pPr>
          <w:r>
            <w:rPr>
              <w:rStyle w:val="Platshllartext"/>
              <w:caps/>
            </w:rPr>
            <w:t>Underskrift</w:t>
          </w:r>
        </w:p>
      </w:docPartBody>
    </w:docPart>
    <w:docPart>
      <w:docPartPr>
        <w:name w:val="E5C00B30CCD4456592EFF3F3ECF65C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064500-05C7-478C-8018-A0A4F22A0FB8}"/>
      </w:docPartPr>
      <w:docPartBody>
        <w:p w:rsidR="005C2A14" w:rsidRDefault="00E6772F" w:rsidP="00E6772F">
          <w:pPr>
            <w:pStyle w:val="E5C00B30CCD4456592EFF3F3ECF65C22"/>
          </w:pPr>
          <w:r>
            <w:rPr>
              <w:rStyle w:val="Platshllartext"/>
            </w:rPr>
            <w:t>Kontrasignatur</w:t>
          </w:r>
        </w:p>
      </w:docPartBody>
    </w:docPart>
    <w:docPart>
      <w:docPartPr>
        <w:name w:val="787D5FCCE40D4233A576151FC9757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B647B-E287-408C-995E-C6CEAC71E972}"/>
      </w:docPartPr>
      <w:docPartBody>
        <w:p w:rsidR="005C2A14" w:rsidRDefault="00E6772F" w:rsidP="00E6772F">
          <w:pPr>
            <w:pStyle w:val="787D5FCCE40D4233A576151FC9757EC6"/>
          </w:pPr>
          <w:r>
            <w:rPr>
              <w:rStyle w:val="Platshllartext"/>
            </w:rPr>
            <w:t>Avdelning/kontrasignatör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2F"/>
    <w:rsid w:val="00190218"/>
    <w:rsid w:val="005C2A14"/>
    <w:rsid w:val="008F1D88"/>
    <w:rsid w:val="00E6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6772F"/>
    <w:rPr>
      <w:color w:val="808080"/>
    </w:rPr>
  </w:style>
  <w:style w:type="paragraph" w:customStyle="1" w:styleId="43E5B8E5A20440059BD79C1C1EB7C7D6">
    <w:name w:val="43E5B8E5A20440059BD79C1C1EB7C7D6"/>
    <w:rsid w:val="00E6772F"/>
  </w:style>
  <w:style w:type="paragraph" w:customStyle="1" w:styleId="E5C00B30CCD4456592EFF3F3ECF65C22">
    <w:name w:val="E5C00B30CCD4456592EFF3F3ECF65C22"/>
    <w:rsid w:val="00E6772F"/>
  </w:style>
  <w:style w:type="paragraph" w:customStyle="1" w:styleId="787D5FCCE40D4233A576151FC9757EC6">
    <w:name w:val="787D5FCCE40D4233A576151FC9757EC6"/>
    <w:rsid w:val="00E677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Skatteverket">
  <a:themeElements>
    <a:clrScheme name="Skatteverket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 Författning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50101-8BCF-4306-BCC3-A0E0F1FC0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Föreskrift.dotm</Template>
  <TotalTime>13</TotalTime>
  <Pages>41</Pages>
  <Words>10296</Words>
  <Characters>55879</Characters>
  <Application>Microsoft Office Word</Application>
  <DocSecurity>0</DocSecurity>
  <Lines>5271</Lines>
  <Paragraphs>3614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Skatteverkets föreskrifter om standardexport av data i journalminne från kassaregister</vt:lpstr>
    </vt:vector>
  </TitlesOfParts>
  <Company>Skatteverket</Company>
  <LinksUpToDate>false</LinksUpToDate>
  <CharactersWithSpaces>63009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Skatteverkets föreskrifter om standardexport av data i journalminne från kassaregister</dc:title>
  <dc:creator>Urban Bjergert</dc:creator>
  <cp:keywords>Utkom från trycket x månad 2021</cp:keywords>
  <dc:description>SKVFS 2020:Y</dc:description>
  <cp:lastModifiedBy>Urban Bjergert</cp:lastModifiedBy>
  <cp:revision>5</cp:revision>
  <dcterms:created xsi:type="dcterms:W3CDTF">2020-12-17T10:45:00Z</dcterms:created>
  <dcterms:modified xsi:type="dcterms:W3CDTF">2020-12-17T14:10:00Z</dcterms:modified>
</cp:coreProperties>
</file>