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A19" w:rsidRPr="00361A19" w:rsidRDefault="00C82FD3" w:rsidP="00361A19">
      <w:pPr>
        <w:pStyle w:val="Rubrik1"/>
      </w:pPr>
      <w:r>
        <w:t>Skatteverkets föreskrifter</w:t>
      </w:r>
      <w:r w:rsidR="0055127D">
        <w:t xml:space="preserve"> </w:t>
      </w:r>
      <w:r w:rsidR="00BC0A41">
        <w:br/>
        <w:t>om</w:t>
      </w:r>
      <w:r w:rsidR="00D57BD6">
        <w:t xml:space="preserve"> </w:t>
      </w:r>
      <w:bookmarkStart w:id="0" w:name="Start"/>
      <w:bookmarkEnd w:id="0"/>
      <w:r w:rsidR="00066CA1">
        <w:t xml:space="preserve">ändring i Skatteverkets föreskrifter (SKVFS 2014:9) om </w:t>
      </w:r>
      <w:r w:rsidR="00E97A37">
        <w:t>krav på kassaregister</w:t>
      </w:r>
      <w:r w:rsidR="00066CA1">
        <w:t>;</w:t>
      </w:r>
      <w:r w:rsidR="00E97A37">
        <w:t xml:space="preserve"> </w:t>
      </w:r>
    </w:p>
    <w:p w:rsidR="00C107BA" w:rsidRDefault="009D4F42" w:rsidP="00C107BA">
      <w:pPr>
        <w:pStyle w:val="Beslutadeden"/>
      </w:pPr>
      <w:r>
        <w:t>b</w:t>
      </w:r>
      <w:r w:rsidR="00FC3D6A">
        <w:t xml:space="preserve">eslutade </w:t>
      </w:r>
      <w:r w:rsidR="0059405D">
        <w:t>den</w:t>
      </w:r>
      <w:r w:rsidR="00D57BD6">
        <w:t xml:space="preserve"> </w:t>
      </w:r>
      <w:r w:rsidR="00E97A37">
        <w:t>x månad 2021</w:t>
      </w:r>
      <w:r w:rsidR="00F0104D">
        <w:t>.</w:t>
      </w:r>
      <w:r w:rsidR="002D3DFC">
        <w:t xml:space="preserve"> </w:t>
      </w:r>
      <w:bookmarkStart w:id="1" w:name="_GoBack"/>
      <w:bookmarkEnd w:id="1"/>
    </w:p>
    <w:p w:rsidR="004E17FB" w:rsidRDefault="00F0104D" w:rsidP="00F0104D">
      <w:r>
        <w:t>Skatteverket föreskriver</w:t>
      </w:r>
      <w:r>
        <w:rPr>
          <w:rStyle w:val="Fotnotsreferens"/>
        </w:rPr>
        <w:footnoteReference w:id="1"/>
      </w:r>
      <w:r>
        <w:t xml:space="preserve"> med stöd av 9 kap. 3 § skatteförfarande</w:t>
      </w:r>
      <w:r>
        <w:softHyphen/>
        <w:t xml:space="preserve">förordningen (2011:1261) </w:t>
      </w:r>
      <w:r w:rsidR="004E17FB">
        <w:t>i fråga om Skatteverkets föreskrifter (SKVFS 2014:9) om krav på kassaregister</w:t>
      </w:r>
    </w:p>
    <w:p w:rsidR="00F0104D" w:rsidRPr="0007334F" w:rsidRDefault="004E17FB" w:rsidP="00F0104D">
      <w:r w:rsidRPr="004E17FB">
        <w:rPr>
          <w:i/>
        </w:rPr>
        <w:t>dels</w:t>
      </w:r>
      <w:r>
        <w:t xml:space="preserve"> </w:t>
      </w:r>
      <w:r w:rsidRPr="0007334F">
        <w:t xml:space="preserve">att 2 kap. </w:t>
      </w:r>
      <w:r w:rsidR="0007334F" w:rsidRPr="0007334F">
        <w:t xml:space="preserve">1 och </w:t>
      </w:r>
      <w:r w:rsidRPr="0007334F">
        <w:t>17 §</w:t>
      </w:r>
      <w:r w:rsidR="0007334F" w:rsidRPr="0007334F">
        <w:t>§</w:t>
      </w:r>
      <w:r w:rsidRPr="0007334F">
        <w:t xml:space="preserve"> </w:t>
      </w:r>
      <w:r w:rsidR="005F5FB0" w:rsidRPr="0007334F">
        <w:t xml:space="preserve">och </w:t>
      </w:r>
      <w:r w:rsidR="004E7BE5" w:rsidRPr="0007334F">
        <w:t xml:space="preserve">4 kap. 7 § </w:t>
      </w:r>
      <w:r w:rsidRPr="0007334F">
        <w:t xml:space="preserve">ska upphöra att gälla, </w:t>
      </w:r>
    </w:p>
    <w:p w:rsidR="002C4B92" w:rsidRDefault="004E17FB" w:rsidP="00F0104D">
      <w:r w:rsidRPr="0007334F">
        <w:rPr>
          <w:i/>
        </w:rPr>
        <w:t>dels</w:t>
      </w:r>
      <w:r w:rsidRPr="0007334F">
        <w:t xml:space="preserve"> att </w:t>
      </w:r>
      <w:r w:rsidR="0007334F" w:rsidRPr="0007334F">
        <w:t xml:space="preserve">2 kap. 2 och </w:t>
      </w:r>
      <w:r w:rsidR="003F7A0B" w:rsidRPr="0007334F">
        <w:t xml:space="preserve">15 </w:t>
      </w:r>
      <w:r w:rsidR="0007334F" w:rsidRPr="0007334F">
        <w:t>§</w:t>
      </w:r>
      <w:r w:rsidR="003F7A0B" w:rsidRPr="0007334F">
        <w:t xml:space="preserve">§, </w:t>
      </w:r>
      <w:r w:rsidR="00ED2E9A" w:rsidRPr="0007334F">
        <w:t xml:space="preserve">4 kap. 9, 10 </w:t>
      </w:r>
      <w:r w:rsidR="00EA2B1C" w:rsidRPr="0007334F">
        <w:t xml:space="preserve">och 12 §§ </w:t>
      </w:r>
      <w:r w:rsidR="00D3522B" w:rsidRPr="0007334F">
        <w:t xml:space="preserve">och 5 kap. 7 § </w:t>
      </w:r>
      <w:r w:rsidR="00EA2B1C" w:rsidRPr="0007334F">
        <w:t>s</w:t>
      </w:r>
      <w:r w:rsidR="002C4B92" w:rsidRPr="0007334F">
        <w:t>ka ha föl</w:t>
      </w:r>
      <w:r w:rsidR="00D3522B" w:rsidRPr="0007334F">
        <w:softHyphen/>
      </w:r>
      <w:r w:rsidR="00D3522B" w:rsidRPr="0007334F">
        <w:softHyphen/>
      </w:r>
      <w:r w:rsidR="002C4B92" w:rsidRPr="0007334F">
        <w:t xml:space="preserve">jande lydelse. </w:t>
      </w:r>
    </w:p>
    <w:p w:rsidR="004E17FB" w:rsidRDefault="002C4B92" w:rsidP="00F0104D">
      <w:r>
        <w:t xml:space="preserve">Föreskrifterna kommer därför att ha följande lydelse från och med den dag då dessa föreskrifter träder i kraft.  </w:t>
      </w:r>
    </w:p>
    <w:p w:rsidR="00E97A37" w:rsidRDefault="00E97A37" w:rsidP="00E97A37"/>
    <w:p w:rsidR="00F0104D" w:rsidRDefault="00F0104D" w:rsidP="00F0104D">
      <w:pPr>
        <w:pStyle w:val="Rubrik2"/>
      </w:pPr>
      <w:r>
        <w:t xml:space="preserve">1 kap. </w:t>
      </w:r>
      <w:r>
        <w:tab/>
        <w:t xml:space="preserve">Föreskrifternas tillämpningsområde </w:t>
      </w:r>
    </w:p>
    <w:p w:rsidR="00F0104D" w:rsidRDefault="00F0104D" w:rsidP="00F0104D">
      <w:pPr>
        <w:pStyle w:val="Paragraf1"/>
      </w:pPr>
      <w:r>
        <w:t xml:space="preserve">I dessa föreskrifter finns bestämmelser om sådana kassaregister som avses i 39 kap. 2 § skatteförfarandelagen (2011:1244). </w:t>
      </w:r>
    </w:p>
    <w:p w:rsidR="00F0104D" w:rsidRDefault="00F0104D" w:rsidP="00F0104D">
      <w:r>
        <w:t>Av 39 kap. 2 § skatteförfarandelagen framgår att med kassaregister avses kassaapparat, kassaterminal, kassasystem och liknande apparatur för registrering av försäljning av varor eller tjänster mot kontant betal-</w:t>
      </w:r>
      <w:proofErr w:type="spellStart"/>
      <w:r>
        <w:t>ning</w:t>
      </w:r>
      <w:proofErr w:type="spellEnd"/>
      <w:r>
        <w:t xml:space="preserve"> eller mot betalning med kontokort. </w:t>
      </w:r>
    </w:p>
    <w:p w:rsidR="00F0104D" w:rsidRPr="00FC7651" w:rsidRDefault="00F0104D" w:rsidP="00F0104D">
      <w:pPr>
        <w:rPr>
          <w:szCs w:val="20"/>
        </w:rPr>
      </w:pPr>
      <w:r>
        <w:rPr>
          <w:szCs w:val="20"/>
        </w:rPr>
        <w:t xml:space="preserve">Som en del i ett kassaregistersystem ska alltid ingå en kontrollenhet eller ett kontrollsystem. Särskilda bestämmelser om kontrollenheten finns i </w:t>
      </w:r>
      <w:r w:rsidRPr="00FC7651">
        <w:rPr>
          <w:szCs w:val="20"/>
        </w:rPr>
        <w:t xml:space="preserve">Skatteverkets föreskrifter (SKVFS 2009:2) om kontrollenhet till </w:t>
      </w:r>
      <w:r w:rsidRPr="00066CA1">
        <w:rPr>
          <w:szCs w:val="20"/>
        </w:rPr>
        <w:t>kassaregister. Särskilda bestämmelser om kontrollsystemet finns i Skatteve</w:t>
      </w:r>
      <w:r w:rsidR="006553EE" w:rsidRPr="00066CA1">
        <w:rPr>
          <w:szCs w:val="20"/>
        </w:rPr>
        <w:t>rkets föreskrifter (SKVFS 2020:9</w:t>
      </w:r>
      <w:r w:rsidRPr="00066CA1">
        <w:rPr>
          <w:szCs w:val="20"/>
        </w:rPr>
        <w:t>) om kontrollsystem till kassa</w:t>
      </w:r>
      <w:r w:rsidR="007C1F65" w:rsidRPr="00066CA1">
        <w:rPr>
          <w:szCs w:val="20"/>
        </w:rPr>
        <w:softHyphen/>
      </w:r>
      <w:r w:rsidRPr="00066CA1">
        <w:rPr>
          <w:szCs w:val="20"/>
        </w:rPr>
        <w:t>register. Särskilda bestämmelser om användning av kassaregister finns i Skatteverkets</w:t>
      </w:r>
      <w:r w:rsidRPr="00FC7651">
        <w:rPr>
          <w:szCs w:val="20"/>
        </w:rPr>
        <w:t xml:space="preserve"> föreskrifter (SKVFS 2014:10) om användning av kassaregister. </w:t>
      </w:r>
    </w:p>
    <w:p w:rsidR="00F0104D" w:rsidRPr="00FC7651" w:rsidRDefault="00F0104D" w:rsidP="00F0104D">
      <w:pPr>
        <w:rPr>
          <w:szCs w:val="20"/>
        </w:rPr>
      </w:pPr>
      <w:r w:rsidRPr="00FC7651">
        <w:rPr>
          <w:szCs w:val="20"/>
        </w:rPr>
        <w:t xml:space="preserve">Innehållet i föreskrifterna är uppdelat enligt följande. </w:t>
      </w:r>
    </w:p>
    <w:p w:rsidR="00F0104D" w:rsidRDefault="00F0104D" w:rsidP="007C1F65">
      <w:pPr>
        <w:pStyle w:val="Default"/>
        <w:ind w:firstLine="227"/>
        <w:rPr>
          <w:sz w:val="20"/>
          <w:szCs w:val="20"/>
        </w:rPr>
      </w:pPr>
      <w:r w:rsidRPr="00FC7651">
        <w:rPr>
          <w:sz w:val="20"/>
          <w:szCs w:val="20"/>
        </w:rPr>
        <w:t xml:space="preserve">1 kap. </w:t>
      </w:r>
      <w:r w:rsidR="007C1F65" w:rsidRPr="00FC7651">
        <w:rPr>
          <w:sz w:val="20"/>
          <w:szCs w:val="20"/>
        </w:rPr>
        <w:tab/>
      </w:r>
      <w:r w:rsidRPr="00FC7651">
        <w:rPr>
          <w:sz w:val="20"/>
          <w:szCs w:val="20"/>
        </w:rPr>
        <w:t>Föreskrifternas</w:t>
      </w:r>
      <w:r>
        <w:rPr>
          <w:sz w:val="20"/>
          <w:szCs w:val="20"/>
        </w:rPr>
        <w:t xml:space="preserve"> tillämpningsområde </w:t>
      </w:r>
    </w:p>
    <w:p w:rsidR="00F0104D" w:rsidRDefault="00F0104D" w:rsidP="007C1F65">
      <w:pPr>
        <w:pStyle w:val="Default"/>
        <w:ind w:firstLine="227"/>
        <w:rPr>
          <w:sz w:val="20"/>
          <w:szCs w:val="20"/>
        </w:rPr>
      </w:pPr>
      <w:r>
        <w:rPr>
          <w:sz w:val="20"/>
          <w:szCs w:val="20"/>
        </w:rPr>
        <w:t xml:space="preserve">2 kap. </w:t>
      </w:r>
      <w:r w:rsidR="007C1F65">
        <w:rPr>
          <w:sz w:val="20"/>
          <w:szCs w:val="20"/>
        </w:rPr>
        <w:tab/>
      </w:r>
      <w:r>
        <w:rPr>
          <w:sz w:val="20"/>
          <w:szCs w:val="20"/>
        </w:rPr>
        <w:t xml:space="preserve">Definitioner </w:t>
      </w:r>
    </w:p>
    <w:p w:rsidR="00F0104D" w:rsidRDefault="00F0104D" w:rsidP="007C1F65">
      <w:pPr>
        <w:pStyle w:val="Default"/>
        <w:ind w:firstLine="227"/>
        <w:rPr>
          <w:sz w:val="20"/>
          <w:szCs w:val="20"/>
        </w:rPr>
      </w:pPr>
      <w:r>
        <w:rPr>
          <w:sz w:val="20"/>
          <w:szCs w:val="20"/>
        </w:rPr>
        <w:t xml:space="preserve">3 kap. </w:t>
      </w:r>
      <w:r w:rsidR="007C1F65">
        <w:rPr>
          <w:sz w:val="20"/>
          <w:szCs w:val="20"/>
        </w:rPr>
        <w:tab/>
      </w:r>
      <w:r>
        <w:rPr>
          <w:sz w:val="20"/>
          <w:szCs w:val="20"/>
        </w:rPr>
        <w:t xml:space="preserve">Undantag från krav på certifiering </w:t>
      </w:r>
    </w:p>
    <w:p w:rsidR="00F0104D" w:rsidRDefault="00F0104D" w:rsidP="007C1F65">
      <w:pPr>
        <w:pStyle w:val="Default"/>
        <w:ind w:firstLine="227"/>
        <w:rPr>
          <w:sz w:val="20"/>
          <w:szCs w:val="20"/>
        </w:rPr>
      </w:pPr>
      <w:r>
        <w:rPr>
          <w:sz w:val="20"/>
          <w:szCs w:val="20"/>
        </w:rPr>
        <w:t xml:space="preserve">4 kap. </w:t>
      </w:r>
      <w:r w:rsidR="007C1F65">
        <w:rPr>
          <w:sz w:val="20"/>
          <w:szCs w:val="20"/>
        </w:rPr>
        <w:tab/>
      </w:r>
      <w:r>
        <w:rPr>
          <w:sz w:val="20"/>
          <w:szCs w:val="20"/>
        </w:rPr>
        <w:t xml:space="preserve">Allmänna krav på kassaregister </w:t>
      </w:r>
    </w:p>
    <w:p w:rsidR="00F0104D" w:rsidRDefault="00F0104D" w:rsidP="007C1F65">
      <w:pPr>
        <w:pStyle w:val="Default"/>
        <w:ind w:firstLine="227"/>
        <w:rPr>
          <w:sz w:val="20"/>
          <w:szCs w:val="20"/>
        </w:rPr>
      </w:pPr>
      <w:r>
        <w:rPr>
          <w:sz w:val="20"/>
          <w:szCs w:val="20"/>
        </w:rPr>
        <w:t xml:space="preserve">5 kap. </w:t>
      </w:r>
      <w:r w:rsidR="007C1F65">
        <w:rPr>
          <w:sz w:val="20"/>
          <w:szCs w:val="20"/>
        </w:rPr>
        <w:tab/>
      </w:r>
      <w:r>
        <w:rPr>
          <w:sz w:val="20"/>
          <w:szCs w:val="20"/>
        </w:rPr>
        <w:t xml:space="preserve">Funktioner som ska finnas </w:t>
      </w:r>
    </w:p>
    <w:p w:rsidR="00F0104D" w:rsidRPr="003E1174" w:rsidRDefault="00F0104D" w:rsidP="007C1F65">
      <w:pPr>
        <w:pStyle w:val="Default"/>
        <w:ind w:firstLine="227"/>
        <w:rPr>
          <w:sz w:val="20"/>
          <w:szCs w:val="20"/>
        </w:rPr>
      </w:pPr>
      <w:r>
        <w:rPr>
          <w:sz w:val="20"/>
          <w:szCs w:val="20"/>
        </w:rPr>
        <w:t xml:space="preserve">6 kap. </w:t>
      </w:r>
      <w:r w:rsidR="007C1F65">
        <w:rPr>
          <w:sz w:val="20"/>
          <w:szCs w:val="20"/>
        </w:rPr>
        <w:tab/>
      </w:r>
      <w:r>
        <w:rPr>
          <w:sz w:val="20"/>
          <w:szCs w:val="20"/>
        </w:rPr>
        <w:t xml:space="preserve">Funktioner som </w:t>
      </w:r>
      <w:r w:rsidRPr="003E1174">
        <w:rPr>
          <w:sz w:val="20"/>
          <w:szCs w:val="20"/>
        </w:rPr>
        <w:t xml:space="preserve">inte är tillåtna </w:t>
      </w:r>
    </w:p>
    <w:p w:rsidR="00F0104D" w:rsidRPr="003E1174" w:rsidRDefault="00F0104D" w:rsidP="007C1F65">
      <w:pPr>
        <w:pStyle w:val="Default"/>
        <w:ind w:firstLine="227"/>
        <w:rPr>
          <w:sz w:val="20"/>
          <w:szCs w:val="20"/>
        </w:rPr>
      </w:pPr>
      <w:r w:rsidRPr="003E1174">
        <w:rPr>
          <w:sz w:val="20"/>
          <w:szCs w:val="20"/>
        </w:rPr>
        <w:t xml:space="preserve">7 kap. </w:t>
      </w:r>
      <w:r w:rsidR="007C1F65" w:rsidRPr="003E1174">
        <w:rPr>
          <w:sz w:val="20"/>
          <w:szCs w:val="20"/>
        </w:rPr>
        <w:tab/>
      </w:r>
      <w:r w:rsidRPr="003E1174">
        <w:rPr>
          <w:sz w:val="20"/>
          <w:szCs w:val="20"/>
        </w:rPr>
        <w:t xml:space="preserve">Uppgifter på kvitton och rapporter </w:t>
      </w:r>
    </w:p>
    <w:p w:rsidR="00066CA1" w:rsidRPr="00136660" w:rsidRDefault="00F0104D" w:rsidP="00136660">
      <w:pPr>
        <w:pStyle w:val="Default"/>
        <w:ind w:firstLine="227"/>
        <w:rPr>
          <w:sz w:val="20"/>
          <w:szCs w:val="20"/>
        </w:rPr>
      </w:pPr>
      <w:r w:rsidRPr="003E1174">
        <w:rPr>
          <w:sz w:val="20"/>
          <w:szCs w:val="20"/>
        </w:rPr>
        <w:t xml:space="preserve">8 kap. </w:t>
      </w:r>
      <w:r w:rsidR="007C1F65" w:rsidRPr="003E1174">
        <w:rPr>
          <w:sz w:val="20"/>
          <w:szCs w:val="20"/>
        </w:rPr>
        <w:tab/>
      </w:r>
      <w:r w:rsidRPr="003E1174">
        <w:rPr>
          <w:sz w:val="20"/>
          <w:szCs w:val="20"/>
        </w:rPr>
        <w:t>Tillverkardeklaration</w:t>
      </w:r>
      <w:r w:rsidR="002C4B92" w:rsidRPr="003E1174">
        <w:rPr>
          <w:sz w:val="20"/>
          <w:szCs w:val="20"/>
        </w:rPr>
        <w:t xml:space="preserve"> </w:t>
      </w:r>
      <w:r w:rsidR="00066CA1" w:rsidRPr="003E1174">
        <w:rPr>
          <w:i/>
          <w:sz w:val="20"/>
          <w:szCs w:val="20"/>
        </w:rPr>
        <w:t>(SKVFS 2020:10).</w:t>
      </w:r>
    </w:p>
    <w:p w:rsidR="00F0104D" w:rsidRDefault="00F0104D" w:rsidP="00F0104D">
      <w:pPr>
        <w:pStyle w:val="Rubrik2"/>
      </w:pPr>
      <w:r>
        <w:lastRenderedPageBreak/>
        <w:t xml:space="preserve">2 kap. </w:t>
      </w:r>
      <w:r>
        <w:tab/>
        <w:t xml:space="preserve">Definitioner </w:t>
      </w:r>
    </w:p>
    <w:p w:rsidR="00F0104D" w:rsidRPr="003E1174" w:rsidRDefault="00005D62" w:rsidP="00005D62">
      <w:pPr>
        <w:pStyle w:val="Paragraf1"/>
        <w:numPr>
          <w:ilvl w:val="0"/>
          <w:numId w:val="0"/>
        </w:numPr>
      </w:pPr>
      <w:r w:rsidRPr="003E1174">
        <w:rPr>
          <w:b/>
        </w:rPr>
        <w:t>1 §</w:t>
      </w:r>
      <w:r w:rsidRPr="003E1174">
        <w:rPr>
          <w:rStyle w:val="Fotnotsreferens"/>
          <w:b/>
        </w:rPr>
        <w:footnoteReference w:id="2"/>
      </w:r>
      <w:r w:rsidRPr="003E1174">
        <w:rPr>
          <w:i/>
        </w:rPr>
        <w:t xml:space="preserve">   </w:t>
      </w:r>
      <w:r w:rsidR="00A13CA2" w:rsidRPr="003E1174">
        <w:rPr>
          <w:i/>
        </w:rPr>
        <w:t>Har</w:t>
      </w:r>
      <w:r w:rsidR="00A13CA2" w:rsidRPr="003E1174">
        <w:t xml:space="preserve"> </w:t>
      </w:r>
      <w:r w:rsidR="00A13CA2" w:rsidRPr="003E1174">
        <w:rPr>
          <w:i/>
        </w:rPr>
        <w:t>upphävts</w:t>
      </w:r>
      <w:r w:rsidR="00A13CA2" w:rsidRPr="003E1174">
        <w:t xml:space="preserve"> </w:t>
      </w:r>
      <w:r w:rsidR="00A13CA2" w:rsidRPr="003E1174">
        <w:rPr>
          <w:i/>
        </w:rPr>
        <w:t>genom</w:t>
      </w:r>
      <w:r w:rsidR="00066CA1" w:rsidRPr="003E1174">
        <w:rPr>
          <w:i/>
        </w:rPr>
        <w:t xml:space="preserve"> </w:t>
      </w:r>
      <w:r w:rsidR="00DA5F2C">
        <w:rPr>
          <w:i/>
        </w:rPr>
        <w:t>(SKVFS 2021</w:t>
      </w:r>
      <w:r w:rsidR="008A0763">
        <w:rPr>
          <w:i/>
        </w:rPr>
        <w:t>:Y</w:t>
      </w:r>
      <w:r w:rsidR="00066CA1" w:rsidRPr="003E1174">
        <w:rPr>
          <w:i/>
        </w:rPr>
        <w:t>)</w:t>
      </w:r>
      <w:r w:rsidR="000170D5" w:rsidRPr="003E1174">
        <w:rPr>
          <w:i/>
        </w:rPr>
        <w:t>.</w:t>
      </w:r>
    </w:p>
    <w:p w:rsidR="00A7433C" w:rsidRPr="003E1174" w:rsidRDefault="00971B43" w:rsidP="008A0763">
      <w:pPr>
        <w:pStyle w:val="Paragraf1"/>
        <w:pBdr>
          <w:left w:val="single" w:sz="4" w:space="4" w:color="000000"/>
        </w:pBdr>
      </w:pPr>
      <w:r w:rsidRPr="003E1174">
        <w:t xml:space="preserve">Med </w:t>
      </w:r>
      <w:r w:rsidR="00A7433C" w:rsidRPr="003E1174">
        <w:rPr>
          <w:i/>
        </w:rPr>
        <w:t>betalningsmedel</w:t>
      </w:r>
      <w:r w:rsidR="00A7433C" w:rsidRPr="003E1174">
        <w:t xml:space="preserve"> avses i dessa föreskrifter </w:t>
      </w:r>
      <w:r w:rsidR="00945565" w:rsidRPr="003E1174">
        <w:t>formen för betalning oavsett om den görs i elektronisk form eller i fysisk form.</w:t>
      </w:r>
      <w:r w:rsidR="00A7433C" w:rsidRPr="003E1174">
        <w:t xml:space="preserve"> </w:t>
      </w:r>
      <w:r w:rsidR="00DA5F2C">
        <w:rPr>
          <w:i/>
        </w:rPr>
        <w:t>(SKVFS 2021</w:t>
      </w:r>
      <w:r w:rsidR="008A0763">
        <w:rPr>
          <w:i/>
        </w:rPr>
        <w:t>:Y</w:t>
      </w:r>
      <w:r w:rsidR="00D916B9" w:rsidRPr="003E1174">
        <w:rPr>
          <w:i/>
        </w:rPr>
        <w:t>)</w:t>
      </w:r>
    </w:p>
    <w:p w:rsidR="00F0104D" w:rsidRPr="003E1174" w:rsidRDefault="00F0104D" w:rsidP="00BC189E">
      <w:pPr>
        <w:pStyle w:val="Paragraf1"/>
        <w:rPr>
          <w:szCs w:val="20"/>
        </w:rPr>
      </w:pPr>
      <w:r w:rsidRPr="003E1174">
        <w:rPr>
          <w:szCs w:val="20"/>
        </w:rPr>
        <w:t xml:space="preserve">Med </w:t>
      </w:r>
      <w:r w:rsidRPr="003E1174">
        <w:rPr>
          <w:i/>
          <w:szCs w:val="20"/>
        </w:rPr>
        <w:t>elektroniskt kassakvitto</w:t>
      </w:r>
      <w:r w:rsidRPr="003E1174">
        <w:rPr>
          <w:szCs w:val="20"/>
        </w:rPr>
        <w:t xml:space="preserve"> avses i dessa föreskrifter ett kassa-kvitto enligt 7 kap. 1 § som inte skrivs ut i pappersform utan som tas fram och skickas i elektronisk form på sådant sätt att kunden kan ta emot och läsa uppgifterna.</w:t>
      </w:r>
    </w:p>
    <w:p w:rsidR="00F0104D" w:rsidRDefault="00F0104D" w:rsidP="00F0104D">
      <w:pPr>
        <w:pStyle w:val="Paragraf1"/>
        <w:rPr>
          <w:szCs w:val="20"/>
        </w:rPr>
      </w:pPr>
      <w:r w:rsidRPr="00141295">
        <w:rPr>
          <w:szCs w:val="20"/>
        </w:rPr>
        <w:t xml:space="preserve">Med </w:t>
      </w:r>
      <w:r w:rsidRPr="0060001D">
        <w:rPr>
          <w:i/>
          <w:szCs w:val="20"/>
        </w:rPr>
        <w:t>grand total försäljning</w:t>
      </w:r>
      <w:r w:rsidRPr="00141295">
        <w:rPr>
          <w:szCs w:val="20"/>
        </w:rPr>
        <w:t xml:space="preserve"> avses i dessa föreskrifter ackumulerat belopp av försäljningen utan hänsyn till returer och andra registreringar som minskat försäljningen.</w:t>
      </w:r>
    </w:p>
    <w:p w:rsidR="00F0104D" w:rsidRDefault="00F0104D" w:rsidP="00F0104D">
      <w:pPr>
        <w:pStyle w:val="Paragraf1"/>
        <w:rPr>
          <w:szCs w:val="20"/>
        </w:rPr>
      </w:pPr>
      <w:r w:rsidRPr="00141295">
        <w:rPr>
          <w:szCs w:val="20"/>
        </w:rPr>
        <w:t xml:space="preserve">Med </w:t>
      </w:r>
      <w:r w:rsidRPr="0060001D">
        <w:rPr>
          <w:i/>
          <w:szCs w:val="20"/>
        </w:rPr>
        <w:t>grand total netto</w:t>
      </w:r>
      <w:r w:rsidRPr="00141295">
        <w:rPr>
          <w:szCs w:val="20"/>
        </w:rPr>
        <w:t xml:space="preserve"> avses i dessa föreskrifter grand total försäljning minskat med grand total retur.</w:t>
      </w:r>
    </w:p>
    <w:p w:rsidR="00F0104D" w:rsidRDefault="00F0104D" w:rsidP="00F0104D">
      <w:pPr>
        <w:pStyle w:val="Paragraf1"/>
        <w:rPr>
          <w:szCs w:val="20"/>
        </w:rPr>
      </w:pPr>
      <w:r w:rsidRPr="00141295">
        <w:rPr>
          <w:szCs w:val="20"/>
        </w:rPr>
        <w:t xml:space="preserve">Med </w:t>
      </w:r>
      <w:r w:rsidRPr="0060001D">
        <w:rPr>
          <w:i/>
          <w:szCs w:val="20"/>
        </w:rPr>
        <w:t>grand total retur</w:t>
      </w:r>
      <w:r w:rsidRPr="00141295">
        <w:rPr>
          <w:szCs w:val="20"/>
        </w:rPr>
        <w:t xml:space="preserve"> avses i dessa föreskrifter absolutvärdet för ackumulerat summerat belopp av returposter.</w:t>
      </w:r>
    </w:p>
    <w:p w:rsidR="00F0104D" w:rsidRDefault="00F0104D" w:rsidP="00F0104D">
      <w:pPr>
        <w:pStyle w:val="Paragraf1"/>
        <w:rPr>
          <w:szCs w:val="20"/>
        </w:rPr>
      </w:pPr>
      <w:r w:rsidRPr="00141295">
        <w:rPr>
          <w:szCs w:val="20"/>
        </w:rPr>
        <w:t xml:space="preserve">Med </w:t>
      </w:r>
      <w:r w:rsidRPr="0060001D">
        <w:rPr>
          <w:i/>
          <w:szCs w:val="20"/>
        </w:rPr>
        <w:t>kassabeteckning</w:t>
      </w:r>
      <w:r w:rsidRPr="00141295">
        <w:rPr>
          <w:szCs w:val="20"/>
        </w:rPr>
        <w:t xml:space="preserve"> avses i dessa föreskrifter en unik </w:t>
      </w:r>
      <w:proofErr w:type="spellStart"/>
      <w:r w:rsidRPr="00141295">
        <w:rPr>
          <w:szCs w:val="20"/>
        </w:rPr>
        <w:t>beteck-ning</w:t>
      </w:r>
      <w:proofErr w:type="spellEnd"/>
      <w:r w:rsidRPr="00141295">
        <w:rPr>
          <w:szCs w:val="20"/>
        </w:rPr>
        <w:t xml:space="preserve"> för varje registreringsenhet enligt 2 kap. 5 § Skatteverkets före-skrifter (SKVFS 2014:10) om användning av kassaregister.</w:t>
      </w:r>
    </w:p>
    <w:p w:rsidR="00F0104D" w:rsidRDefault="00F0104D" w:rsidP="00F0104D">
      <w:pPr>
        <w:pStyle w:val="Paragraf1"/>
        <w:rPr>
          <w:szCs w:val="20"/>
        </w:rPr>
      </w:pPr>
      <w:r w:rsidRPr="00141295">
        <w:rPr>
          <w:szCs w:val="20"/>
        </w:rPr>
        <w:t xml:space="preserve">Med </w:t>
      </w:r>
      <w:r w:rsidRPr="0060001D">
        <w:rPr>
          <w:i/>
          <w:szCs w:val="20"/>
        </w:rPr>
        <w:t>kassakvitto</w:t>
      </w:r>
      <w:r w:rsidRPr="00141295">
        <w:rPr>
          <w:szCs w:val="20"/>
        </w:rPr>
        <w:t xml:space="preserve"> avses i dessa föreskrifter ett sådant kvitto som enligt 39 kap. 7 § andra stycket skatteförfarandelagen (2011:1244) ska tas fram och erbjudas kunden.</w:t>
      </w:r>
    </w:p>
    <w:p w:rsidR="00F0104D" w:rsidRDefault="00F0104D" w:rsidP="00F0104D">
      <w:pPr>
        <w:pStyle w:val="Paragraf1"/>
        <w:rPr>
          <w:szCs w:val="20"/>
        </w:rPr>
      </w:pPr>
      <w:r w:rsidRPr="00141295">
        <w:rPr>
          <w:szCs w:val="20"/>
        </w:rPr>
        <w:t xml:space="preserve">Med </w:t>
      </w:r>
      <w:r w:rsidRPr="00471ADF">
        <w:rPr>
          <w:i/>
          <w:szCs w:val="20"/>
        </w:rPr>
        <w:t>kassalåda</w:t>
      </w:r>
      <w:r w:rsidRPr="00141295">
        <w:rPr>
          <w:szCs w:val="20"/>
        </w:rPr>
        <w:t xml:space="preserve"> avses i dessa föreskrifter en förvaringsplats för betalningsmedel som registrerats i ett kassaregister. En kassalåda kan vara fristående eller integrerad med ett kassaregister.</w:t>
      </w:r>
    </w:p>
    <w:p w:rsidR="00F0104D" w:rsidRDefault="00F0104D" w:rsidP="00F0104D">
      <w:pPr>
        <w:pStyle w:val="Paragraf1"/>
        <w:rPr>
          <w:szCs w:val="20"/>
        </w:rPr>
      </w:pPr>
      <w:r w:rsidRPr="00141295">
        <w:rPr>
          <w:szCs w:val="20"/>
        </w:rPr>
        <w:t xml:space="preserve">Med </w:t>
      </w:r>
      <w:r w:rsidRPr="0060001D">
        <w:rPr>
          <w:i/>
          <w:szCs w:val="20"/>
        </w:rPr>
        <w:t>kassaregisternummer</w:t>
      </w:r>
      <w:r w:rsidRPr="00141295">
        <w:rPr>
          <w:szCs w:val="20"/>
        </w:rPr>
        <w:t xml:space="preserve"> avses i dessa föreskrifter ett </w:t>
      </w:r>
      <w:proofErr w:type="spellStart"/>
      <w:r w:rsidRPr="00141295">
        <w:rPr>
          <w:szCs w:val="20"/>
        </w:rPr>
        <w:t>tillverk-</w:t>
      </w:r>
      <w:r w:rsidRPr="001D067E">
        <w:rPr>
          <w:szCs w:val="20"/>
        </w:rPr>
        <w:t>ningsnummer</w:t>
      </w:r>
      <w:proofErr w:type="spellEnd"/>
      <w:r w:rsidRPr="001D067E">
        <w:rPr>
          <w:szCs w:val="20"/>
        </w:rPr>
        <w:t xml:space="preserve"> </w:t>
      </w:r>
      <w:r w:rsidR="000C4F6B" w:rsidRPr="001D067E">
        <w:rPr>
          <w:szCs w:val="20"/>
        </w:rPr>
        <w:t>enligt 21</w:t>
      </w:r>
      <w:r w:rsidRPr="001D067E">
        <w:rPr>
          <w:szCs w:val="20"/>
        </w:rPr>
        <w:t xml:space="preserve"> § för ett kassaregister med tillägg för </w:t>
      </w:r>
      <w:proofErr w:type="spellStart"/>
      <w:r w:rsidRPr="001D067E">
        <w:rPr>
          <w:szCs w:val="20"/>
        </w:rPr>
        <w:t>organisa-tionsnummer</w:t>
      </w:r>
      <w:proofErr w:type="spellEnd"/>
      <w:r w:rsidRPr="001D067E">
        <w:rPr>
          <w:szCs w:val="20"/>
        </w:rPr>
        <w:t xml:space="preserve"> eller personnummer</w:t>
      </w:r>
      <w:r w:rsidRPr="00141295">
        <w:rPr>
          <w:szCs w:val="20"/>
        </w:rPr>
        <w:t xml:space="preserve"> för det företag som använder kassa-registret.</w:t>
      </w:r>
    </w:p>
    <w:p w:rsidR="00F0104D" w:rsidRPr="003E1174" w:rsidRDefault="00F0104D" w:rsidP="00F0104D">
      <w:pPr>
        <w:pStyle w:val="Paragraf1"/>
        <w:rPr>
          <w:szCs w:val="20"/>
        </w:rPr>
      </w:pPr>
      <w:r w:rsidRPr="00141295">
        <w:rPr>
          <w:szCs w:val="20"/>
        </w:rPr>
        <w:t xml:space="preserve">Med </w:t>
      </w:r>
      <w:r w:rsidRPr="0060001D">
        <w:rPr>
          <w:i/>
          <w:szCs w:val="20"/>
        </w:rPr>
        <w:t>kontrollkod</w:t>
      </w:r>
      <w:r w:rsidRPr="00141295">
        <w:rPr>
          <w:szCs w:val="20"/>
        </w:rPr>
        <w:t xml:space="preserve"> avses i dessa föreskrifter detsamma som i 2 kap. 6 § </w:t>
      </w:r>
      <w:r w:rsidRPr="003E1174">
        <w:rPr>
          <w:szCs w:val="20"/>
        </w:rPr>
        <w:t xml:space="preserve">Skatteverkets föreskrifter (SKVFS 2009:2) om kontrollenhet till kassaregister. </w:t>
      </w:r>
    </w:p>
    <w:p w:rsidR="00F0104D" w:rsidRPr="003E1174" w:rsidRDefault="00F0104D" w:rsidP="00F0104D">
      <w:pPr>
        <w:pStyle w:val="Paragraf1"/>
        <w:rPr>
          <w:szCs w:val="20"/>
        </w:rPr>
      </w:pPr>
      <w:r w:rsidRPr="003E1174">
        <w:rPr>
          <w:szCs w:val="20"/>
        </w:rPr>
        <w:t xml:space="preserve">Med </w:t>
      </w:r>
      <w:r w:rsidRPr="003E1174">
        <w:rPr>
          <w:i/>
          <w:szCs w:val="20"/>
        </w:rPr>
        <w:t>kontrollenhet</w:t>
      </w:r>
      <w:r w:rsidRPr="003E1174">
        <w:rPr>
          <w:szCs w:val="20"/>
        </w:rPr>
        <w:t xml:space="preserve"> avses i dessa föreskrifter en kontroll</w:t>
      </w:r>
      <w:r w:rsidRPr="003E1174">
        <w:rPr>
          <w:szCs w:val="20"/>
        </w:rPr>
        <w:softHyphen/>
        <w:t>enhet enligt Skatteverkets föreskrifter (SKVFS 2009:2) om kontroll</w:t>
      </w:r>
      <w:r w:rsidRPr="003E1174">
        <w:rPr>
          <w:szCs w:val="20"/>
        </w:rPr>
        <w:softHyphen/>
        <w:t>enhet till kassaregister.</w:t>
      </w:r>
    </w:p>
    <w:p w:rsidR="00F0104D" w:rsidRPr="003E1174" w:rsidRDefault="00F0104D" w:rsidP="00F0104D">
      <w:pPr>
        <w:pStyle w:val="Paragraf1"/>
      </w:pPr>
      <w:r w:rsidRPr="003E1174">
        <w:t xml:space="preserve">Med </w:t>
      </w:r>
      <w:r w:rsidRPr="003E1174">
        <w:rPr>
          <w:i/>
          <w:iCs/>
        </w:rPr>
        <w:t xml:space="preserve">kontrollsystem </w:t>
      </w:r>
      <w:r w:rsidRPr="003E1174">
        <w:t>avses i dessa föreskrifter ett kontrollsystem enligt Skatteve</w:t>
      </w:r>
      <w:r w:rsidR="006553EE" w:rsidRPr="003E1174">
        <w:t>rkets föreskrifter (SKVFS 2020:9</w:t>
      </w:r>
      <w:r w:rsidRPr="003E1174">
        <w:t xml:space="preserve">) om kontrollsystem till kassaregister. </w:t>
      </w:r>
      <w:r w:rsidR="00774DA5" w:rsidRPr="003E1174">
        <w:rPr>
          <w:i/>
        </w:rPr>
        <w:t>(SKVFS 2020:10).</w:t>
      </w:r>
    </w:p>
    <w:p w:rsidR="00F0104D" w:rsidRDefault="00F0104D" w:rsidP="00F0104D">
      <w:pPr>
        <w:pStyle w:val="Paragraf1"/>
      </w:pPr>
      <w:r>
        <w:lastRenderedPageBreak/>
        <w:t xml:space="preserve">Med </w:t>
      </w:r>
      <w:r>
        <w:rPr>
          <w:i/>
          <w:iCs/>
        </w:rPr>
        <w:t xml:space="preserve">lådöppning </w:t>
      </w:r>
      <w:r>
        <w:t xml:space="preserve">avses i dessa föreskrifter att en kassalåda som är integrerad med ett kassaregister öppnas med en funktion som styrs av kassaregisterprogrammet utan att någon registrering sker av försäljning eller återbetalning. </w:t>
      </w:r>
    </w:p>
    <w:p w:rsidR="00F0104D" w:rsidRPr="003E1174" w:rsidRDefault="00F0104D" w:rsidP="00BC189E">
      <w:pPr>
        <w:pStyle w:val="Paragraf1"/>
        <w:pBdr>
          <w:left w:val="single" w:sz="4" w:space="4" w:color="000000"/>
        </w:pBdr>
      </w:pPr>
      <w:r w:rsidRPr="001D067E">
        <w:t xml:space="preserve">Med </w:t>
      </w:r>
      <w:r w:rsidRPr="003E1174">
        <w:rPr>
          <w:i/>
          <w:iCs/>
        </w:rPr>
        <w:t xml:space="preserve">löpande användning </w:t>
      </w:r>
      <w:r w:rsidRPr="003E1174">
        <w:t xml:space="preserve">av ett kassaregister avses detsamma som i 39 kap. 7 § första stycket skatteförfarandelagen (2011:1244). </w:t>
      </w:r>
      <w:r w:rsidR="003F7A0B">
        <w:rPr>
          <w:i/>
        </w:rPr>
        <w:t>(SKVFS 2021</w:t>
      </w:r>
      <w:r w:rsidR="008A0763">
        <w:rPr>
          <w:i/>
        </w:rPr>
        <w:t>:Y</w:t>
      </w:r>
      <w:r w:rsidR="00BC189E" w:rsidRPr="003E1174">
        <w:rPr>
          <w:i/>
        </w:rPr>
        <w:t>)</w:t>
      </w:r>
      <w:r w:rsidR="00BC189E" w:rsidRPr="003E1174">
        <w:t>.</w:t>
      </w:r>
    </w:p>
    <w:p w:rsidR="00F0104D" w:rsidRPr="003E1174" w:rsidRDefault="00F0104D" w:rsidP="00F0104D">
      <w:pPr>
        <w:pStyle w:val="Paragraf1"/>
      </w:pPr>
      <w:r w:rsidRPr="003E1174">
        <w:t xml:space="preserve">Med </w:t>
      </w:r>
      <w:r w:rsidRPr="003E1174">
        <w:rPr>
          <w:i/>
          <w:iCs/>
        </w:rPr>
        <w:t xml:space="preserve">pro forma kvitto </w:t>
      </w:r>
      <w:r w:rsidRPr="003E1174">
        <w:t xml:space="preserve">(förhandskvitto) avses i dessa föreskrifter utskrift från ett kassaregister med uppgifter som liknar de uppgifter som ska finnas i ett kassakvitto. </w:t>
      </w:r>
    </w:p>
    <w:p w:rsidR="00F33F50" w:rsidRPr="003E1174" w:rsidRDefault="00F33F50" w:rsidP="00F33F50">
      <w:pPr>
        <w:pStyle w:val="Paragraf1"/>
      </w:pPr>
      <w:r w:rsidRPr="003E1174">
        <w:rPr>
          <w:i/>
        </w:rPr>
        <w:t>Har upphävts genom SKVFS 202</w:t>
      </w:r>
      <w:r w:rsidR="00DA5F2C">
        <w:rPr>
          <w:i/>
        </w:rPr>
        <w:t>1</w:t>
      </w:r>
      <w:r w:rsidR="008A0763">
        <w:rPr>
          <w:i/>
        </w:rPr>
        <w:t>:Y</w:t>
      </w:r>
      <w:r w:rsidRPr="003E1174">
        <w:rPr>
          <w:i/>
        </w:rPr>
        <w:t xml:space="preserve">. </w:t>
      </w:r>
    </w:p>
    <w:p w:rsidR="00F0104D" w:rsidRPr="003E1174" w:rsidRDefault="00F0104D" w:rsidP="00F0104D">
      <w:pPr>
        <w:pStyle w:val="Paragraf1"/>
      </w:pPr>
      <w:r w:rsidRPr="003E1174">
        <w:t xml:space="preserve">Med </w:t>
      </w:r>
      <w:r w:rsidRPr="003E1174">
        <w:rPr>
          <w:i/>
          <w:iCs/>
        </w:rPr>
        <w:t xml:space="preserve">registreringsenhet </w:t>
      </w:r>
      <w:r w:rsidRPr="003E1174">
        <w:t xml:space="preserve">avses i dessa föreskrifter en enhet inom ett kassaregistersystem som kan slutföra en försäljning genom att beordra att ett kassakvitto skrivs ut i pappersform eller tas fram i </w:t>
      </w:r>
      <w:proofErr w:type="spellStart"/>
      <w:r w:rsidRPr="003E1174">
        <w:t>elek</w:t>
      </w:r>
      <w:proofErr w:type="spellEnd"/>
      <w:r w:rsidRPr="003E1174">
        <w:t xml:space="preserve">-tronisk form. </w:t>
      </w:r>
    </w:p>
    <w:p w:rsidR="00F0104D" w:rsidRDefault="00F0104D" w:rsidP="00F0104D">
      <w:pPr>
        <w:pStyle w:val="Paragraf1"/>
      </w:pPr>
      <w:r>
        <w:t xml:space="preserve">Med </w:t>
      </w:r>
      <w:r>
        <w:rPr>
          <w:i/>
          <w:iCs/>
        </w:rPr>
        <w:t xml:space="preserve">returkvitto </w:t>
      </w:r>
      <w:r>
        <w:t>avses i dessa föreskrifter utskrift från ett kassa</w:t>
      </w:r>
      <w:r w:rsidR="00136660">
        <w:t>-</w:t>
      </w:r>
      <w:r>
        <w:t>register med uppgifter som utvisar att tidigare uttaget kassakvitto inne</w:t>
      </w:r>
      <w:r w:rsidR="00136660">
        <w:t>-</w:t>
      </w:r>
      <w:r>
        <w:t xml:space="preserve">håller felaktiga uppgifter. Med returkvitto avses även utskrift av uppgifter om återbetalning för returnerade eller prisnedsatta varor eller tjänster. </w:t>
      </w:r>
    </w:p>
    <w:p w:rsidR="00F0104D" w:rsidRPr="003E1174" w:rsidRDefault="00F0104D" w:rsidP="00F0104D">
      <w:pPr>
        <w:pStyle w:val="Paragraf1"/>
      </w:pPr>
      <w:r>
        <w:t xml:space="preserve">Med </w:t>
      </w:r>
      <w:r w:rsidRPr="0013253C">
        <w:rPr>
          <w:i/>
          <w:iCs/>
        </w:rPr>
        <w:t xml:space="preserve">returposter </w:t>
      </w:r>
      <w:r>
        <w:t xml:space="preserve">avses </w:t>
      </w:r>
      <w:r w:rsidRPr="003E1174">
        <w:t xml:space="preserve">negativa poster och andra registreringar som minskat försäljningen. </w:t>
      </w:r>
    </w:p>
    <w:p w:rsidR="00F33F50" w:rsidRPr="003E1174" w:rsidRDefault="00F33F50" w:rsidP="00F33F50">
      <w:pPr>
        <w:pStyle w:val="Paragraf1"/>
      </w:pPr>
      <w:r w:rsidRPr="003E1174">
        <w:rPr>
          <w:i/>
        </w:rPr>
        <w:t xml:space="preserve">Har upphävts genom </w:t>
      </w:r>
      <w:r w:rsidR="00AE067D" w:rsidRPr="003E1174">
        <w:rPr>
          <w:i/>
        </w:rPr>
        <w:t>SKVFS</w:t>
      </w:r>
      <w:r w:rsidR="00B65287" w:rsidRPr="003E1174">
        <w:rPr>
          <w:i/>
        </w:rPr>
        <w:t xml:space="preserve"> 2020:10</w:t>
      </w:r>
      <w:r w:rsidR="00AE067D" w:rsidRPr="003E1174">
        <w:rPr>
          <w:i/>
        </w:rPr>
        <w:t>.</w:t>
      </w:r>
    </w:p>
    <w:p w:rsidR="00F0104D" w:rsidRPr="003E1174" w:rsidRDefault="00F0104D" w:rsidP="00F0104D">
      <w:pPr>
        <w:pStyle w:val="Paragraf1"/>
        <w:rPr>
          <w:szCs w:val="20"/>
        </w:rPr>
      </w:pPr>
      <w:r w:rsidRPr="003E1174">
        <w:t xml:space="preserve">Med </w:t>
      </w:r>
      <w:r w:rsidRPr="003E1174">
        <w:rPr>
          <w:i/>
          <w:iCs/>
        </w:rPr>
        <w:t xml:space="preserve">tunn klient </w:t>
      </w:r>
      <w:r w:rsidRPr="003E1174">
        <w:t xml:space="preserve">avses en registreringsenhet som ingår i ett kassa-registersystem och som kommunicerar med ett kassaregisterprogram för att kunna registrera och slutföra registrering av en försäljning genom att beordra att ett kassakvitto tas fram. </w:t>
      </w:r>
    </w:p>
    <w:p w:rsidR="00F0104D" w:rsidRPr="003E1174" w:rsidRDefault="00F0104D" w:rsidP="0081699A">
      <w:pPr>
        <w:pStyle w:val="Paragraf1"/>
      </w:pPr>
      <w:r w:rsidRPr="003E1174">
        <w:t xml:space="preserve">Med </w:t>
      </w:r>
      <w:r w:rsidRPr="003E1174">
        <w:rPr>
          <w:i/>
          <w:iCs/>
        </w:rPr>
        <w:t xml:space="preserve">tillverkningsnummer </w:t>
      </w:r>
      <w:r w:rsidRPr="003E1174">
        <w:t xml:space="preserve">avses i dessa föreskrifter ett unikt nummer av alfanumeriska tecken som identifierar ett kassaregister och tillverkaren. Tecken för tillverkningsnumret får endast utgöras av a-z, A-Z, 0-9, mellanslag och bindestreck. Ett tillverkningsnummer får inte börja eller sluta med mellanslag och det får inte vara två eller flera mellanslag i följd. </w:t>
      </w:r>
    </w:p>
    <w:p w:rsidR="00F0104D" w:rsidRPr="003E1174" w:rsidRDefault="00F0104D" w:rsidP="00F0104D">
      <w:r w:rsidRPr="003E1174">
        <w:t>Ett kassaregister som är avsett att användas tillsammans med en kontrollenhet enligt Skatteverkets föreskrifter (SKVFS 2009:2) om kontrollenhet till kassaregister får ha ett tillverkningsnummer som är högst 48 tecken långt. Ett kassaregister som är avsett att användas tillsammans med ett kontrollsystem enligt Skatteverkets föreskrifter</w:t>
      </w:r>
      <w:r w:rsidR="002F045E" w:rsidRPr="003E1174">
        <w:t xml:space="preserve"> </w:t>
      </w:r>
      <w:r w:rsidR="00FC7651" w:rsidRPr="003E1174">
        <w:t>(SKVFS 2020:9</w:t>
      </w:r>
      <w:r w:rsidR="002F045E" w:rsidRPr="003E1174">
        <w:t>) om kontrollsystem till kassaregister får ha ett till</w:t>
      </w:r>
      <w:r w:rsidR="006553EE" w:rsidRPr="003E1174">
        <w:softHyphen/>
      </w:r>
      <w:r w:rsidR="002F045E" w:rsidRPr="003E1174">
        <w:t>verkningsnummer som är högst 17 tecken långt.</w:t>
      </w:r>
      <w:r w:rsidR="00F33F50" w:rsidRPr="003E1174">
        <w:t xml:space="preserve"> </w:t>
      </w:r>
      <w:r w:rsidR="00F33F50" w:rsidRPr="003E1174">
        <w:rPr>
          <w:i/>
        </w:rPr>
        <w:t>(SKVFS 2020:10).</w:t>
      </w:r>
    </w:p>
    <w:p w:rsidR="002F045E" w:rsidRPr="003E1174" w:rsidRDefault="002F045E" w:rsidP="0081699A">
      <w:pPr>
        <w:pStyle w:val="Paragraf1"/>
        <w:numPr>
          <w:ilvl w:val="0"/>
          <w:numId w:val="36"/>
        </w:numPr>
      </w:pPr>
      <w:r w:rsidRPr="003E1174">
        <w:t xml:space="preserve">Med </w:t>
      </w:r>
      <w:r w:rsidRPr="003E1174">
        <w:rPr>
          <w:i/>
          <w:iCs/>
        </w:rPr>
        <w:t xml:space="preserve">utskrift </w:t>
      </w:r>
      <w:r w:rsidRPr="003E1174">
        <w:t xml:space="preserve">avses i dessa föreskrifter utskrift i pappersform och framställning i elektronisk form. </w:t>
      </w:r>
    </w:p>
    <w:p w:rsidR="002F045E" w:rsidRDefault="002F045E" w:rsidP="002F045E">
      <w:pPr>
        <w:pStyle w:val="Paragraf1"/>
      </w:pPr>
      <w:r>
        <w:lastRenderedPageBreak/>
        <w:t xml:space="preserve">Med </w:t>
      </w:r>
      <w:r w:rsidRPr="0013253C">
        <w:rPr>
          <w:i/>
          <w:iCs/>
        </w:rPr>
        <w:t xml:space="preserve">växelkassa </w:t>
      </w:r>
      <w:r>
        <w:t xml:space="preserve">avses i dessa föreskrifter det belopp av olika slag av betalningsmedel som finns i den eller de kassalådor som hör till ett visst kassaregister. </w:t>
      </w:r>
    </w:p>
    <w:p w:rsidR="002F045E" w:rsidRDefault="002F045E" w:rsidP="002F045E">
      <w:pPr>
        <w:pStyle w:val="Paragraf1"/>
      </w:pPr>
      <w:r>
        <w:t xml:space="preserve">Med </w:t>
      </w:r>
      <w:r>
        <w:rPr>
          <w:i/>
          <w:iCs/>
        </w:rPr>
        <w:t xml:space="preserve">övningskvitto </w:t>
      </w:r>
      <w:r>
        <w:t xml:space="preserve">avses i dessa föreskrifter en utskrift enbart för övningsändamål från ett kassaregister med uppgifter som liknar de uppgifter som ska finnas i ett kassakvitto. </w:t>
      </w:r>
    </w:p>
    <w:p w:rsidR="002F045E" w:rsidRPr="00D90F02" w:rsidRDefault="002F045E" w:rsidP="002F045E"/>
    <w:p w:rsidR="002F045E" w:rsidRDefault="002F045E" w:rsidP="002F045E">
      <w:pPr>
        <w:pStyle w:val="Rubrik2"/>
      </w:pPr>
      <w:r>
        <w:t xml:space="preserve">3 kap. </w:t>
      </w:r>
      <w:r>
        <w:tab/>
        <w:t xml:space="preserve">Undantag från krav på certifiering </w:t>
      </w:r>
    </w:p>
    <w:p w:rsidR="002F045E" w:rsidRDefault="002F045E" w:rsidP="002F045E">
      <w:pPr>
        <w:pStyle w:val="Paragraf1"/>
        <w:numPr>
          <w:ilvl w:val="0"/>
          <w:numId w:val="0"/>
        </w:numPr>
      </w:pPr>
      <w:r>
        <w:rPr>
          <w:b/>
          <w:bCs/>
        </w:rPr>
        <w:t xml:space="preserve">1 § </w:t>
      </w:r>
      <w:r>
        <w:t>Undantag medges från kravet på certifiering i 39 kap</w:t>
      </w:r>
      <w:r w:rsidRPr="001D067E">
        <w:t xml:space="preserve">. 8 § </w:t>
      </w:r>
      <w:r w:rsidR="007E2395" w:rsidRPr="001D067E">
        <w:t>andra stycket skatte</w:t>
      </w:r>
      <w:r w:rsidRPr="001D067E">
        <w:t>förfarandelagen (2011:1244) om inte annat sägs i andra stycket. Undantaget förutsätter att det finns en tillverkardeklaration</w:t>
      </w:r>
      <w:r>
        <w:t xml:space="preserve"> som visar att kassaregistret uppfyller de krav som s</w:t>
      </w:r>
      <w:r w:rsidR="007E2395">
        <w:t>tälls på registret i dessa före</w:t>
      </w:r>
      <w:r>
        <w:t xml:space="preserve">skrifter. </w:t>
      </w:r>
    </w:p>
    <w:p w:rsidR="002F045E" w:rsidRDefault="002F045E" w:rsidP="002F045E">
      <w:r>
        <w:t>Undantaget för certifiering omfattar inte kontrollenheten eller kon-trollsystemet. En kontrollenhet eller ett kontrollsystem måste alltid vara certifierat även om kassaregistret i övrigt är undantaget från kravet på certifiering.</w:t>
      </w:r>
    </w:p>
    <w:p w:rsidR="002F045E" w:rsidRDefault="002F045E" w:rsidP="002F045E"/>
    <w:p w:rsidR="002F045E" w:rsidRDefault="002F045E" w:rsidP="002F045E">
      <w:pPr>
        <w:pStyle w:val="Rubrik2"/>
      </w:pPr>
      <w:r>
        <w:t xml:space="preserve">4 kap. </w:t>
      </w:r>
      <w:r>
        <w:tab/>
        <w:t xml:space="preserve">Allmänna krav på kassaregister </w:t>
      </w:r>
    </w:p>
    <w:p w:rsidR="002F045E" w:rsidRPr="002F045E" w:rsidRDefault="002F045E" w:rsidP="002F045E">
      <w:pPr>
        <w:pStyle w:val="Paragraf1"/>
        <w:numPr>
          <w:ilvl w:val="0"/>
          <w:numId w:val="22"/>
        </w:numPr>
        <w:rPr>
          <w:szCs w:val="20"/>
        </w:rPr>
      </w:pPr>
      <w:r>
        <w:t>I ett kassaregister</w:t>
      </w:r>
      <w:r w:rsidRPr="000926CA">
        <w:rPr>
          <w:color w:val="FF0000"/>
        </w:rPr>
        <w:t xml:space="preserve"> </w:t>
      </w:r>
      <w:r>
        <w:t>ska det finnas ett kassaregisterprogram som styr de funktioner som anges i dessa föreskrifter.</w:t>
      </w:r>
    </w:p>
    <w:p w:rsidR="00136660" w:rsidRPr="00BC189E" w:rsidRDefault="002F045E" w:rsidP="00BC189E">
      <w:pPr>
        <w:pStyle w:val="Paragraf1"/>
        <w:numPr>
          <w:ilvl w:val="0"/>
          <w:numId w:val="22"/>
        </w:numPr>
        <w:rPr>
          <w:szCs w:val="20"/>
        </w:rPr>
      </w:pPr>
      <w:r w:rsidRPr="00BC189E">
        <w:rPr>
          <w:szCs w:val="20"/>
        </w:rPr>
        <w:t xml:space="preserve">Ett kassaregister ska för varje registreringsenhet kunna framställa kassakvitton samt rapporter med en sammanställning av registreringar avseende en dags försäljning (Z-dagrapport) och löpande användning samt en sammanställning av registreringar sedan närmast föregående </w:t>
      </w:r>
      <w:r w:rsidR="00B65287" w:rsidRPr="00BC189E">
        <w:rPr>
          <w:szCs w:val="20"/>
        </w:rPr>
        <w:t xml:space="preserve">  </w:t>
      </w:r>
      <w:r w:rsidRPr="00BC189E">
        <w:rPr>
          <w:szCs w:val="20"/>
        </w:rPr>
        <w:t>Z-dagrapport (X-dagrapport). Kassakvittot, Z-dagrapporten och X-dag</w:t>
      </w:r>
      <w:r w:rsidR="00613F8B" w:rsidRPr="00BC189E">
        <w:rPr>
          <w:szCs w:val="20"/>
        </w:rPr>
        <w:softHyphen/>
      </w:r>
      <w:r w:rsidRPr="00BC189E">
        <w:rPr>
          <w:szCs w:val="20"/>
        </w:rPr>
        <w:t xml:space="preserve">rapporten ska uppfylla de krav som ställs i dessa föreskrifter. </w:t>
      </w:r>
    </w:p>
    <w:p w:rsidR="002F045E" w:rsidRPr="00FC7651" w:rsidRDefault="002F045E" w:rsidP="00BC189E">
      <w:pPr>
        <w:pStyle w:val="Paragraf1"/>
        <w:numPr>
          <w:ilvl w:val="0"/>
          <w:numId w:val="22"/>
        </w:numPr>
        <w:rPr>
          <w:szCs w:val="20"/>
        </w:rPr>
      </w:pPr>
      <w:r w:rsidRPr="00FC7651">
        <w:rPr>
          <w:szCs w:val="20"/>
        </w:rPr>
        <w:t xml:space="preserve">Ett kassaregisterprogram ska vara försett med ett </w:t>
      </w:r>
      <w:proofErr w:type="spellStart"/>
      <w:r w:rsidRPr="00FC7651">
        <w:rPr>
          <w:szCs w:val="20"/>
        </w:rPr>
        <w:t>versionsnum</w:t>
      </w:r>
      <w:proofErr w:type="spellEnd"/>
      <w:r w:rsidRPr="00FC7651">
        <w:rPr>
          <w:szCs w:val="20"/>
        </w:rPr>
        <w:t xml:space="preserve">-mer. Versionsnumret ska vara en unik beteckning av en programvaras version. Versionsnumret ska ändras vid varje förändring av program-varan. </w:t>
      </w:r>
    </w:p>
    <w:p w:rsidR="009F23A7" w:rsidRPr="000926CA" w:rsidRDefault="009F23A7" w:rsidP="00BC189E">
      <w:pPr>
        <w:pStyle w:val="Paragraf1"/>
        <w:numPr>
          <w:ilvl w:val="0"/>
          <w:numId w:val="22"/>
        </w:numPr>
        <w:rPr>
          <w:szCs w:val="20"/>
        </w:rPr>
      </w:pPr>
      <w:r w:rsidRPr="00FC7651">
        <w:rPr>
          <w:szCs w:val="20"/>
        </w:rPr>
        <w:t>För kassaregisterprogram som installerats i ett kassareg</w:t>
      </w:r>
      <w:r w:rsidRPr="00E733A3">
        <w:rPr>
          <w:szCs w:val="20"/>
        </w:rPr>
        <w:t xml:space="preserve">ister ska kassaregisterprogramvarans versionsnummer och tillverkaren av pro-grammet kunna läsas i klartext genom en funktion. </w:t>
      </w:r>
    </w:p>
    <w:p w:rsidR="009F23A7" w:rsidRPr="003E1174" w:rsidRDefault="009F23A7" w:rsidP="00BC189E">
      <w:pPr>
        <w:pStyle w:val="Paragraf1"/>
        <w:numPr>
          <w:ilvl w:val="0"/>
          <w:numId w:val="22"/>
        </w:numPr>
        <w:rPr>
          <w:szCs w:val="20"/>
        </w:rPr>
      </w:pPr>
      <w:r w:rsidRPr="00E733A3">
        <w:rPr>
          <w:szCs w:val="20"/>
        </w:rPr>
        <w:t xml:space="preserve">Ett kassaregister får inte vara anslutet till eller integrerat med utrustning eller </w:t>
      </w:r>
      <w:r w:rsidRPr="003E1174">
        <w:rPr>
          <w:szCs w:val="20"/>
        </w:rPr>
        <w:t xml:space="preserve">programvara som på ett inte tillåtet sätt påverkar de funktioner som anges i dessa föreskrifter. </w:t>
      </w:r>
    </w:p>
    <w:p w:rsidR="009F23A7" w:rsidRPr="003E1174" w:rsidRDefault="009F23A7" w:rsidP="00BC189E">
      <w:pPr>
        <w:pStyle w:val="Paragraf1"/>
        <w:numPr>
          <w:ilvl w:val="0"/>
          <w:numId w:val="22"/>
        </w:numPr>
        <w:rPr>
          <w:szCs w:val="20"/>
        </w:rPr>
      </w:pPr>
      <w:r w:rsidRPr="003E1174">
        <w:rPr>
          <w:szCs w:val="20"/>
        </w:rPr>
        <w:t xml:space="preserve">Ett kassaregister ska vara försett med en modellbeteckning och ett tillverkningsnummer. Modellbeteckningen ska innehålla beteckningen ”SE”. Om ett kassaregisterprogram inte är låst till en viss fysisk enhet är det kassaregisterprogrammet som ska vara försett med ett unikt tillverkningsnummer. </w:t>
      </w:r>
    </w:p>
    <w:p w:rsidR="00FF2C40" w:rsidRPr="003E1174" w:rsidRDefault="00DA5F2C" w:rsidP="00FF2C40">
      <w:pPr>
        <w:pStyle w:val="Paragraf1"/>
      </w:pPr>
      <w:r>
        <w:rPr>
          <w:i/>
        </w:rPr>
        <w:t>Har upphävts genom SKVFS 2021</w:t>
      </w:r>
      <w:r w:rsidR="008A0763">
        <w:rPr>
          <w:i/>
        </w:rPr>
        <w:t>:Y</w:t>
      </w:r>
      <w:r w:rsidR="004E7BE5" w:rsidRPr="003E1174">
        <w:rPr>
          <w:i/>
        </w:rPr>
        <w:t>.</w:t>
      </w:r>
      <w:r w:rsidR="00FF2C40" w:rsidRPr="003E1174">
        <w:t xml:space="preserve"> </w:t>
      </w:r>
    </w:p>
    <w:p w:rsidR="009F23A7" w:rsidRPr="001D067E" w:rsidRDefault="009F23A7" w:rsidP="00005D62">
      <w:pPr>
        <w:pStyle w:val="Paragraf1"/>
        <w:numPr>
          <w:ilvl w:val="0"/>
          <w:numId w:val="22"/>
        </w:numPr>
        <w:rPr>
          <w:szCs w:val="20"/>
        </w:rPr>
      </w:pPr>
      <w:r w:rsidRPr="00E733A3">
        <w:rPr>
          <w:szCs w:val="20"/>
        </w:rPr>
        <w:lastRenderedPageBreak/>
        <w:t xml:space="preserve">Om ett kassaregister har en funktion för prissättning av varor eller tjänster ska det vara möjligt att ur kassaregistret ta fram uppgifter om aktuella priser. Av kontrollremsa eller journalminne ska framgå när </w:t>
      </w:r>
      <w:r w:rsidRPr="001D067E">
        <w:rPr>
          <w:szCs w:val="20"/>
        </w:rPr>
        <w:t xml:space="preserve">prisuppgifter har ändrats. </w:t>
      </w:r>
    </w:p>
    <w:p w:rsidR="00033D6F" w:rsidRPr="001D067E" w:rsidRDefault="00F65260" w:rsidP="00005D62">
      <w:pPr>
        <w:pStyle w:val="Paragraf1"/>
        <w:numPr>
          <w:ilvl w:val="0"/>
          <w:numId w:val="0"/>
        </w:numPr>
        <w:pBdr>
          <w:left w:val="single" w:sz="4" w:space="4" w:color="000000"/>
        </w:pBdr>
        <w:tabs>
          <w:tab w:val="left" w:pos="284"/>
          <w:tab w:val="left" w:pos="426"/>
        </w:tabs>
      </w:pPr>
      <w:r w:rsidRPr="00F65260">
        <w:rPr>
          <w:b/>
        </w:rPr>
        <w:t>9 §</w:t>
      </w:r>
      <w:r>
        <w:rPr>
          <w:rStyle w:val="Fotnotsreferens"/>
          <w:b/>
        </w:rPr>
        <w:footnoteReference w:id="3"/>
      </w:r>
      <w:r>
        <w:t xml:space="preserve"> </w:t>
      </w:r>
      <w:r w:rsidR="00005D62">
        <w:t xml:space="preserve">  </w:t>
      </w:r>
      <w:r w:rsidR="00033D6F" w:rsidRPr="001D067E">
        <w:t>För att ett kassaregister med kontrollenhet ska kunna registrera en försäljning, registrera en retur eller ta fram en kvittokopia ska ansluten kontrollenhet vara i funktion och generera en kontrollkod som kassa</w:t>
      </w:r>
      <w:r w:rsidR="00033D6F" w:rsidRPr="001D067E">
        <w:softHyphen/>
        <w:t xml:space="preserve">registret tar emot. </w:t>
      </w:r>
    </w:p>
    <w:p w:rsidR="008F42E0" w:rsidRPr="001D067E" w:rsidRDefault="00033D6F" w:rsidP="00D44574">
      <w:r w:rsidRPr="001D067E">
        <w:t>För att ett kassaregister med kontrollsystem ska kunna registrera e</w:t>
      </w:r>
      <w:r w:rsidR="00FF2C40">
        <w:t xml:space="preserve">tt försäljningsbelopp </w:t>
      </w:r>
      <w:r w:rsidRPr="001D067E">
        <w:t xml:space="preserve">eller </w:t>
      </w:r>
      <w:r w:rsidR="00FF2C40">
        <w:t xml:space="preserve">ett returkvitto </w:t>
      </w:r>
      <w:r w:rsidRPr="001D067E">
        <w:t>ska samman</w:t>
      </w:r>
      <w:r w:rsidRPr="001D067E">
        <w:softHyphen/>
        <w:t>kopplat kontroll</w:t>
      </w:r>
      <w:r w:rsidR="00FF2C40">
        <w:softHyphen/>
      </w:r>
      <w:r w:rsidRPr="001D067E">
        <w:t>system vara i funktion och skicka ett meddelande till kassaregistret att regi</w:t>
      </w:r>
      <w:r w:rsidRPr="001D067E">
        <w:softHyphen/>
        <w:t>stre</w:t>
      </w:r>
      <w:r w:rsidRPr="001D067E">
        <w:softHyphen/>
        <w:t xml:space="preserve">ring får göras. </w:t>
      </w:r>
    </w:p>
    <w:p w:rsidR="009F23A7" w:rsidRPr="003E1174" w:rsidRDefault="009F23A7" w:rsidP="009F23A7">
      <w:r w:rsidRPr="003E1174">
        <w:t>De uppgifter som ett kassaregister skickar till eller tar emot från en k</w:t>
      </w:r>
      <w:r w:rsidR="00BE0DE0" w:rsidRPr="003E1174">
        <w:t>ontrollenhet eller ett kontroll</w:t>
      </w:r>
      <w:r w:rsidRPr="003E1174">
        <w:t xml:space="preserve">program ska registreras i kassaregistret. </w:t>
      </w:r>
    </w:p>
    <w:p w:rsidR="00F65260" w:rsidRPr="003E1174" w:rsidRDefault="008A0763" w:rsidP="00F65260">
      <w:pPr>
        <w:ind w:firstLine="0"/>
      </w:pPr>
      <w:r>
        <w:rPr>
          <w:i/>
        </w:rPr>
        <w:t>(SKVFS 202</w:t>
      </w:r>
      <w:r w:rsidR="00DA5F2C">
        <w:rPr>
          <w:i/>
        </w:rPr>
        <w:t>1</w:t>
      </w:r>
      <w:r>
        <w:rPr>
          <w:i/>
        </w:rPr>
        <w:t>:Y</w:t>
      </w:r>
      <w:r w:rsidR="00F65260" w:rsidRPr="003E1174">
        <w:rPr>
          <w:i/>
        </w:rPr>
        <w:t>)</w:t>
      </w:r>
      <w:r w:rsidR="00F65260" w:rsidRPr="003E1174">
        <w:t>.</w:t>
      </w:r>
    </w:p>
    <w:p w:rsidR="009F23A7" w:rsidRPr="003E1174" w:rsidRDefault="009F23A7" w:rsidP="00F65260">
      <w:pPr>
        <w:pStyle w:val="Paragraf1"/>
        <w:numPr>
          <w:ilvl w:val="0"/>
          <w:numId w:val="29"/>
        </w:numPr>
      </w:pPr>
      <w:r w:rsidRPr="003E1174">
        <w:t xml:space="preserve">I ett kassaregister ska för varje registreringsenhet försäljning och annan löpande användning registreras i pappersform (kontrollremsa) eller i elektronisk form (journalminne). </w:t>
      </w:r>
    </w:p>
    <w:p w:rsidR="00ED2E9A" w:rsidRPr="003E1174" w:rsidRDefault="00ED2E9A" w:rsidP="00ED2E9A">
      <w:pPr>
        <w:pBdr>
          <w:left w:val="single" w:sz="4" w:space="4" w:color="000000"/>
        </w:pBdr>
      </w:pPr>
      <w:r w:rsidRPr="003E1174">
        <w:t>Om ett kassaregister registrerar uppgifterna i ett journalminne ska kassa</w:t>
      </w:r>
      <w:r w:rsidR="00A16EDA" w:rsidRPr="003E1174">
        <w:softHyphen/>
      </w:r>
      <w:r w:rsidRPr="003E1174">
        <w:softHyphen/>
        <w:t>registret för varje registreringsenhet kunna ta fram de registre</w:t>
      </w:r>
      <w:r w:rsidRPr="003E1174">
        <w:softHyphen/>
        <w:t>ringar som har gjorts i journalminnet. Registreringarna ska exporteras till en fil i XML-format enligt vad som anges i Skatteve</w:t>
      </w:r>
      <w:r w:rsidR="00DA5F2C">
        <w:t>rkets föreskrifter (SKVFS 2021</w:t>
      </w:r>
      <w:r w:rsidR="008A0763">
        <w:t>:X</w:t>
      </w:r>
      <w:r w:rsidRPr="003E1174">
        <w:rPr>
          <w:sz w:val="22"/>
        </w:rPr>
        <w:t>)</w:t>
      </w:r>
      <w:r w:rsidR="007E4977" w:rsidRPr="003E1174">
        <w:t xml:space="preserve"> om standard</w:t>
      </w:r>
      <w:r w:rsidRPr="003E1174">
        <w:t xml:space="preserve">export av data </w:t>
      </w:r>
      <w:r w:rsidR="00A16EDA" w:rsidRPr="003E1174">
        <w:t>i</w:t>
      </w:r>
      <w:r w:rsidRPr="003E1174">
        <w:t xml:space="preserve"> journal</w:t>
      </w:r>
      <w:r w:rsidRPr="003E1174">
        <w:softHyphen/>
        <w:t>minne</w:t>
      </w:r>
      <w:r w:rsidR="007E4977" w:rsidRPr="003E1174">
        <w:t xml:space="preserve"> från kassa</w:t>
      </w:r>
      <w:r w:rsidR="007E4977" w:rsidRPr="003E1174">
        <w:softHyphen/>
        <w:t>register</w:t>
      </w:r>
      <w:r w:rsidRPr="003E1174">
        <w:t>. Kassaregistret ska kunna ta fram uppgifterna för olika tids</w:t>
      </w:r>
      <w:r w:rsidRPr="003E1174">
        <w:softHyphen/>
        <w:t xml:space="preserve">perioder. Om kassaregistret finns i ett nätverk av flera kassaregister ska exporten kunna ske från ett eller flera kassaregister. </w:t>
      </w:r>
      <w:r w:rsidR="00DA5F2C">
        <w:rPr>
          <w:i/>
        </w:rPr>
        <w:t>(SKVFS 2021</w:t>
      </w:r>
      <w:r w:rsidR="008A0763">
        <w:rPr>
          <w:i/>
        </w:rPr>
        <w:t>:Y</w:t>
      </w:r>
      <w:r w:rsidR="00F65260" w:rsidRPr="003E1174">
        <w:rPr>
          <w:i/>
        </w:rPr>
        <w:t>).</w:t>
      </w:r>
    </w:p>
    <w:p w:rsidR="009F23A7" w:rsidRPr="003E1174" w:rsidRDefault="009F23A7" w:rsidP="008E2451">
      <w:pPr>
        <w:pStyle w:val="Paragraf1"/>
      </w:pPr>
      <w:r w:rsidRPr="003E1174">
        <w:t xml:space="preserve">Ett kassaregister får ha övningsfunktion endast om det framgår av kassaregistrets dokumentation och om användningen av övnings-funktionen registreras i kassaregistret. </w:t>
      </w:r>
    </w:p>
    <w:p w:rsidR="009F23A7" w:rsidRPr="003E1174" w:rsidRDefault="009F23A7" w:rsidP="00FF2C40">
      <w:pPr>
        <w:pStyle w:val="Paragraf1"/>
        <w:pBdr>
          <w:left w:val="single" w:sz="4" w:space="4" w:color="000000"/>
        </w:pBdr>
      </w:pPr>
      <w:r w:rsidRPr="003E1174">
        <w:rPr>
          <w:szCs w:val="20"/>
        </w:rPr>
        <w:t>Ett kassaregisterprogram får inte ha några andra funktioner än vad som framgår av dess dokumentation. Dokumentationen ska vara på svenska, norska, danska eller engelska och ska åtfölja kassaregistret vid</w:t>
      </w:r>
      <w:r w:rsidRPr="003E1174">
        <w:t xml:space="preserve"> </w:t>
      </w:r>
      <w:r w:rsidRPr="003E1174">
        <w:rPr>
          <w:szCs w:val="20"/>
        </w:rPr>
        <w:t>leverans.</w:t>
      </w:r>
      <w:r w:rsidRPr="003E1174">
        <w:rPr>
          <w:color w:val="FF0000"/>
          <w:szCs w:val="20"/>
        </w:rPr>
        <w:t xml:space="preserve"> </w:t>
      </w:r>
      <w:r w:rsidRPr="003E1174">
        <w:rPr>
          <w:szCs w:val="20"/>
        </w:rPr>
        <w:t xml:space="preserve">Dokumentationen </w:t>
      </w:r>
      <w:r w:rsidR="00FF2C40" w:rsidRPr="003E1174">
        <w:rPr>
          <w:szCs w:val="20"/>
        </w:rPr>
        <w:t xml:space="preserve">får vara </w:t>
      </w:r>
      <w:r w:rsidR="008A1AD9" w:rsidRPr="003E1174">
        <w:rPr>
          <w:szCs w:val="20"/>
        </w:rPr>
        <w:t>i pappersformat</w:t>
      </w:r>
      <w:r w:rsidR="00FF2C40" w:rsidRPr="003E1174">
        <w:rPr>
          <w:szCs w:val="20"/>
        </w:rPr>
        <w:t xml:space="preserve"> eller i </w:t>
      </w:r>
      <w:r w:rsidR="008A1AD9" w:rsidRPr="003E1174">
        <w:rPr>
          <w:szCs w:val="20"/>
        </w:rPr>
        <w:t>elek</w:t>
      </w:r>
      <w:r w:rsidR="008A1AD9" w:rsidRPr="003E1174">
        <w:rPr>
          <w:szCs w:val="20"/>
        </w:rPr>
        <w:softHyphen/>
        <w:t>tronisk</w:t>
      </w:r>
      <w:r w:rsidR="00D3522B" w:rsidRPr="003E1174">
        <w:rPr>
          <w:szCs w:val="20"/>
        </w:rPr>
        <w:t>t</w:t>
      </w:r>
      <w:r w:rsidR="008A1AD9" w:rsidRPr="003E1174">
        <w:rPr>
          <w:szCs w:val="20"/>
        </w:rPr>
        <w:t xml:space="preserve"> läsbar form.</w:t>
      </w:r>
      <w:r w:rsidR="00F65260" w:rsidRPr="003E1174">
        <w:rPr>
          <w:szCs w:val="20"/>
        </w:rPr>
        <w:t xml:space="preserve"> </w:t>
      </w:r>
      <w:r w:rsidR="00DA5F2C">
        <w:rPr>
          <w:i/>
        </w:rPr>
        <w:t>(SKVFS 2021</w:t>
      </w:r>
      <w:r w:rsidR="008A0763">
        <w:rPr>
          <w:i/>
        </w:rPr>
        <w:t>:Y</w:t>
      </w:r>
      <w:r w:rsidR="00F65260" w:rsidRPr="003E1174">
        <w:rPr>
          <w:i/>
        </w:rPr>
        <w:t>).</w:t>
      </w:r>
    </w:p>
    <w:p w:rsidR="009F23A7" w:rsidRDefault="009F23A7" w:rsidP="009F23A7">
      <w:pPr>
        <w:pStyle w:val="Rubrik2"/>
        <w:spacing w:after="0"/>
      </w:pPr>
    </w:p>
    <w:p w:rsidR="009F23A7" w:rsidRPr="00511ED5" w:rsidRDefault="009F23A7" w:rsidP="009F23A7">
      <w:pPr>
        <w:pStyle w:val="Rubrik2"/>
        <w:spacing w:after="0"/>
        <w:rPr>
          <w:highlight w:val="yellow"/>
        </w:rPr>
      </w:pPr>
      <w:r>
        <w:t xml:space="preserve">5 kap. </w:t>
      </w:r>
      <w:r>
        <w:tab/>
        <w:t xml:space="preserve">Funktioner som ska finnas </w:t>
      </w:r>
    </w:p>
    <w:p w:rsidR="009F23A7" w:rsidRPr="009F23A7" w:rsidRDefault="009F23A7" w:rsidP="009F23A7">
      <w:pPr>
        <w:pStyle w:val="Paragraf1"/>
        <w:numPr>
          <w:ilvl w:val="0"/>
          <w:numId w:val="23"/>
        </w:numPr>
        <w:spacing w:after="139"/>
        <w:rPr>
          <w:szCs w:val="20"/>
        </w:rPr>
      </w:pPr>
      <w:r>
        <w:t xml:space="preserve">Ett kassaregister ska kunna registrera växelkassa och förändring av växelkassa. </w:t>
      </w:r>
    </w:p>
    <w:p w:rsidR="009F23A7" w:rsidRDefault="009F23A7" w:rsidP="00BC189E">
      <w:pPr>
        <w:pStyle w:val="Paragraf1"/>
        <w:numPr>
          <w:ilvl w:val="0"/>
          <w:numId w:val="22"/>
        </w:numPr>
        <w:spacing w:after="139"/>
        <w:rPr>
          <w:szCs w:val="20"/>
        </w:rPr>
      </w:pPr>
      <w:r w:rsidRPr="00004E34">
        <w:rPr>
          <w:szCs w:val="20"/>
        </w:rPr>
        <w:t xml:space="preserve">Ett kassaregister ska kunna registrera </w:t>
      </w:r>
      <w:r>
        <w:rPr>
          <w:szCs w:val="20"/>
        </w:rPr>
        <w:t>olika slag av betalnings-medel.</w:t>
      </w:r>
    </w:p>
    <w:p w:rsidR="009F23A7" w:rsidRDefault="009F23A7" w:rsidP="00BC189E">
      <w:pPr>
        <w:pStyle w:val="Paragraf1"/>
        <w:numPr>
          <w:ilvl w:val="0"/>
          <w:numId w:val="22"/>
        </w:numPr>
        <w:spacing w:after="139"/>
        <w:rPr>
          <w:szCs w:val="20"/>
        </w:rPr>
      </w:pPr>
      <w:r w:rsidRPr="00004E34">
        <w:rPr>
          <w:szCs w:val="20"/>
        </w:rPr>
        <w:t xml:space="preserve">Om ett kassaregister kan hantera mer än ett företags registreringar ska det ha en funktion som utvisar vilka företag det hanterar. En sådan </w:t>
      </w:r>
      <w:r w:rsidRPr="00004E34">
        <w:rPr>
          <w:szCs w:val="20"/>
        </w:rPr>
        <w:lastRenderedPageBreak/>
        <w:t xml:space="preserve">funktion får endast finnas om kassaregisterprogrammet på ett säkert sätt kan hålla registreringarna åtskilda. Detsamma gäller om ett kassaregister kan hantera registreringar som sker i olika verksamheter inom ett företag eller hanterar flera tunna klienter som ansluts till kassaregisterprogrammet. </w:t>
      </w:r>
    </w:p>
    <w:p w:rsidR="009F23A7" w:rsidRDefault="009F23A7" w:rsidP="00BC189E">
      <w:pPr>
        <w:pStyle w:val="Paragraf1"/>
        <w:numPr>
          <w:ilvl w:val="0"/>
          <w:numId w:val="22"/>
        </w:numPr>
        <w:spacing w:after="139"/>
        <w:rPr>
          <w:szCs w:val="20"/>
        </w:rPr>
      </w:pPr>
      <w:r w:rsidRPr="00E07BDD">
        <w:rPr>
          <w:szCs w:val="20"/>
        </w:rPr>
        <w:t xml:space="preserve">Det ska ur ett kassaregister kunna tas fram aktuella uppgifter om programmeringar och inställningar som uppfyller kraven på </w:t>
      </w:r>
      <w:proofErr w:type="spellStart"/>
      <w:r w:rsidRPr="00E07BDD">
        <w:rPr>
          <w:szCs w:val="20"/>
        </w:rPr>
        <w:t>behand-lings</w:t>
      </w:r>
      <w:r w:rsidR="006553EE">
        <w:rPr>
          <w:szCs w:val="20"/>
        </w:rPr>
        <w:softHyphen/>
      </w:r>
      <w:r w:rsidRPr="00E07BDD">
        <w:rPr>
          <w:szCs w:val="20"/>
        </w:rPr>
        <w:t>historik</w:t>
      </w:r>
      <w:proofErr w:type="spellEnd"/>
      <w:r w:rsidRPr="00E07BDD">
        <w:rPr>
          <w:szCs w:val="20"/>
        </w:rPr>
        <w:t xml:space="preserve"> enligt 5 kap. 11</w:t>
      </w:r>
      <w:r>
        <w:rPr>
          <w:szCs w:val="20"/>
        </w:rPr>
        <w:t xml:space="preserve"> § bokföringslagen (1999:1078).</w:t>
      </w:r>
    </w:p>
    <w:p w:rsidR="009F23A7" w:rsidRPr="003E1174" w:rsidRDefault="009F23A7" w:rsidP="00BC189E">
      <w:pPr>
        <w:pStyle w:val="Paragraf1"/>
        <w:numPr>
          <w:ilvl w:val="0"/>
          <w:numId w:val="22"/>
        </w:numPr>
        <w:spacing w:after="139"/>
        <w:rPr>
          <w:szCs w:val="20"/>
        </w:rPr>
      </w:pPr>
      <w:r w:rsidRPr="00E07BDD">
        <w:rPr>
          <w:szCs w:val="20"/>
        </w:rPr>
        <w:t xml:space="preserve">Om ett kassaregister har en funktion för utskrift av kvittokopia, övningskvitto eller pro forma kvitto ska dessa vara tydligt markerade med orden </w:t>
      </w:r>
      <w:r w:rsidRPr="00E07BDD">
        <w:rPr>
          <w:i/>
          <w:iCs/>
          <w:szCs w:val="20"/>
        </w:rPr>
        <w:t>kopia</w:t>
      </w:r>
      <w:r w:rsidRPr="00E07BDD">
        <w:rPr>
          <w:szCs w:val="20"/>
        </w:rPr>
        <w:t xml:space="preserve">, </w:t>
      </w:r>
      <w:r w:rsidRPr="00E07BDD">
        <w:rPr>
          <w:i/>
          <w:iCs/>
          <w:szCs w:val="20"/>
        </w:rPr>
        <w:t xml:space="preserve">övning </w:t>
      </w:r>
      <w:r w:rsidRPr="00E07BDD">
        <w:rPr>
          <w:szCs w:val="20"/>
        </w:rPr>
        <w:t>(</w:t>
      </w:r>
      <w:proofErr w:type="spellStart"/>
      <w:r w:rsidRPr="00E07BDD">
        <w:rPr>
          <w:i/>
          <w:iCs/>
          <w:szCs w:val="20"/>
        </w:rPr>
        <w:t>ovning</w:t>
      </w:r>
      <w:proofErr w:type="spellEnd"/>
      <w:r w:rsidRPr="00E07BDD">
        <w:rPr>
          <w:szCs w:val="20"/>
        </w:rPr>
        <w:t xml:space="preserve">) respektive </w:t>
      </w:r>
      <w:r w:rsidRPr="00E07BDD">
        <w:rPr>
          <w:i/>
          <w:iCs/>
          <w:szCs w:val="20"/>
        </w:rPr>
        <w:t>ej kvitto</w:t>
      </w:r>
      <w:r w:rsidRPr="00E07BDD">
        <w:rPr>
          <w:szCs w:val="20"/>
        </w:rPr>
        <w:t xml:space="preserve">. Den </w:t>
      </w:r>
      <w:proofErr w:type="spellStart"/>
      <w:r w:rsidRPr="00E07BDD">
        <w:rPr>
          <w:szCs w:val="20"/>
        </w:rPr>
        <w:t>markeran</w:t>
      </w:r>
      <w:proofErr w:type="spellEnd"/>
      <w:r w:rsidRPr="00E07BDD">
        <w:rPr>
          <w:szCs w:val="20"/>
        </w:rPr>
        <w:t xml:space="preserve">-de texten ska inte kunna ändras och den ska vara minst dubbelt så stor </w:t>
      </w:r>
      <w:r w:rsidRPr="001D067E">
        <w:rPr>
          <w:szCs w:val="20"/>
        </w:rPr>
        <w:t xml:space="preserve">som den text </w:t>
      </w:r>
      <w:r w:rsidRPr="003E1174">
        <w:rPr>
          <w:szCs w:val="20"/>
        </w:rPr>
        <w:t xml:space="preserve">som anger belopp. </w:t>
      </w:r>
    </w:p>
    <w:p w:rsidR="009F23A7" w:rsidRPr="003E1174" w:rsidRDefault="009F23A7" w:rsidP="00BC189E">
      <w:pPr>
        <w:pStyle w:val="Paragraf1"/>
        <w:numPr>
          <w:ilvl w:val="0"/>
          <w:numId w:val="22"/>
        </w:numPr>
        <w:spacing w:after="139"/>
        <w:rPr>
          <w:szCs w:val="20"/>
        </w:rPr>
      </w:pPr>
      <w:r w:rsidRPr="003E1174">
        <w:rPr>
          <w:szCs w:val="20"/>
        </w:rPr>
        <w:t xml:space="preserve">Ett kassaregister som är avsett att användas med ett kontroll-system ska kunna ta emot och skicka information </w:t>
      </w:r>
      <w:r w:rsidR="007E4977" w:rsidRPr="003E1174">
        <w:rPr>
          <w:szCs w:val="20"/>
        </w:rPr>
        <w:t>som kontroll-systemets kontroll</w:t>
      </w:r>
      <w:r w:rsidRPr="003E1174">
        <w:rPr>
          <w:szCs w:val="20"/>
        </w:rPr>
        <w:t>program skicka</w:t>
      </w:r>
      <w:r w:rsidR="007E4977" w:rsidRPr="003E1174">
        <w:rPr>
          <w:szCs w:val="20"/>
        </w:rPr>
        <w:t>r eller begär att få från kassa</w:t>
      </w:r>
      <w:r w:rsidRPr="003E1174">
        <w:rPr>
          <w:szCs w:val="20"/>
        </w:rPr>
        <w:t xml:space="preserve">registret. </w:t>
      </w:r>
      <w:r w:rsidR="00680772" w:rsidRPr="003E1174">
        <w:rPr>
          <w:i/>
          <w:szCs w:val="20"/>
        </w:rPr>
        <w:t>(SKVFS 2020:10)</w:t>
      </w:r>
    </w:p>
    <w:p w:rsidR="009F23A7" w:rsidRPr="003E1174" w:rsidRDefault="00D3522B" w:rsidP="00D3522B">
      <w:pPr>
        <w:pStyle w:val="Paragraf1"/>
        <w:numPr>
          <w:ilvl w:val="0"/>
          <w:numId w:val="0"/>
        </w:numPr>
      </w:pPr>
      <w:r w:rsidRPr="003E1174">
        <w:rPr>
          <w:b/>
          <w:szCs w:val="20"/>
        </w:rPr>
        <w:t>7 §</w:t>
      </w:r>
      <w:r w:rsidRPr="003E1174">
        <w:rPr>
          <w:rStyle w:val="Fotnotsreferens"/>
          <w:b/>
          <w:szCs w:val="20"/>
        </w:rPr>
        <w:footnoteReference w:id="4"/>
      </w:r>
      <w:r w:rsidRPr="003E1174">
        <w:rPr>
          <w:b/>
          <w:sz w:val="2"/>
          <w:szCs w:val="2"/>
        </w:rPr>
        <w:t xml:space="preserve">   </w:t>
      </w:r>
      <w:r w:rsidR="006D722B" w:rsidRPr="003E1174">
        <w:rPr>
          <w:b/>
          <w:sz w:val="2"/>
          <w:szCs w:val="2"/>
        </w:rPr>
        <w:t xml:space="preserve">         </w:t>
      </w:r>
      <w:r w:rsidRPr="003E1174">
        <w:rPr>
          <w:b/>
          <w:sz w:val="2"/>
          <w:szCs w:val="2"/>
        </w:rPr>
        <w:t xml:space="preserve">    </w:t>
      </w:r>
      <w:r w:rsidRPr="003E1174">
        <w:rPr>
          <w:sz w:val="2"/>
          <w:szCs w:val="2"/>
        </w:rPr>
        <w:t xml:space="preserve">  </w:t>
      </w:r>
      <w:r w:rsidR="009F23A7" w:rsidRPr="003E1174">
        <w:rPr>
          <w:szCs w:val="20"/>
        </w:rPr>
        <w:t xml:space="preserve">Ett kassaregisterprogram ska skicka kassakvitto, returkvitto, </w:t>
      </w:r>
      <w:r w:rsidR="007E4977" w:rsidRPr="003E1174">
        <w:rPr>
          <w:szCs w:val="20"/>
        </w:rPr>
        <w:t>kvitto</w:t>
      </w:r>
      <w:r w:rsidR="001D3781" w:rsidRPr="003E1174">
        <w:rPr>
          <w:szCs w:val="20"/>
        </w:rPr>
        <w:softHyphen/>
      </w:r>
      <w:r w:rsidR="007E4977" w:rsidRPr="003E1174">
        <w:rPr>
          <w:szCs w:val="20"/>
        </w:rPr>
        <w:t xml:space="preserve">kopia, </w:t>
      </w:r>
      <w:r w:rsidR="009F23A7" w:rsidRPr="003E1174">
        <w:rPr>
          <w:szCs w:val="20"/>
        </w:rPr>
        <w:t>övning</w:t>
      </w:r>
      <w:r w:rsidR="001D067E" w:rsidRPr="003E1174">
        <w:rPr>
          <w:szCs w:val="20"/>
        </w:rPr>
        <w:softHyphen/>
      </w:r>
      <w:r w:rsidR="009F23A7" w:rsidRPr="003E1174">
        <w:rPr>
          <w:szCs w:val="20"/>
        </w:rPr>
        <w:t>skv</w:t>
      </w:r>
      <w:r w:rsidR="007E4977" w:rsidRPr="003E1174">
        <w:rPr>
          <w:szCs w:val="20"/>
        </w:rPr>
        <w:t xml:space="preserve">itto och pro forma kvitto till </w:t>
      </w:r>
      <w:r w:rsidR="009F23A7" w:rsidRPr="003E1174">
        <w:rPr>
          <w:szCs w:val="20"/>
        </w:rPr>
        <w:t xml:space="preserve">sin kontrollenhet eller </w:t>
      </w:r>
      <w:r w:rsidR="007E4977" w:rsidRPr="003E1174">
        <w:rPr>
          <w:szCs w:val="20"/>
        </w:rPr>
        <w:t>sitt</w:t>
      </w:r>
      <w:r w:rsidR="009F23A7" w:rsidRPr="003E1174">
        <w:rPr>
          <w:szCs w:val="20"/>
        </w:rPr>
        <w:t xml:space="preserve"> kon</w:t>
      </w:r>
      <w:r w:rsidR="009F23A7" w:rsidRPr="003E1174">
        <w:rPr>
          <w:szCs w:val="20"/>
        </w:rPr>
        <w:softHyphen/>
        <w:t>troll</w:t>
      </w:r>
      <w:r w:rsidR="009F23A7" w:rsidRPr="003E1174">
        <w:rPr>
          <w:szCs w:val="20"/>
        </w:rPr>
        <w:softHyphen/>
        <w:t xml:space="preserve">system. </w:t>
      </w:r>
    </w:p>
    <w:p w:rsidR="00680772" w:rsidRPr="003E1174" w:rsidRDefault="009F23A7" w:rsidP="006D722B">
      <w:pPr>
        <w:pBdr>
          <w:left w:val="single" w:sz="4" w:space="4" w:color="000000"/>
        </w:pBdr>
      </w:pPr>
      <w:r w:rsidRPr="003E1174">
        <w:t xml:space="preserve">Kvittodatabelopp ska vara i svenska kronor </w:t>
      </w:r>
      <w:r w:rsidR="00D3522B" w:rsidRPr="003E1174">
        <w:t>och</w:t>
      </w:r>
      <w:r w:rsidRPr="003E1174">
        <w:t xml:space="preserve"> ören.</w:t>
      </w:r>
      <w:r w:rsidR="00680772" w:rsidRPr="003E1174">
        <w:t xml:space="preserve"> </w:t>
      </w:r>
    </w:p>
    <w:p w:rsidR="009F23A7" w:rsidRPr="003E1174" w:rsidRDefault="00DA5F2C" w:rsidP="009F23A7">
      <w:r>
        <w:rPr>
          <w:i/>
          <w:szCs w:val="20"/>
        </w:rPr>
        <w:t>(SKVFS 2021</w:t>
      </w:r>
      <w:r w:rsidR="008A0763">
        <w:rPr>
          <w:i/>
          <w:szCs w:val="20"/>
        </w:rPr>
        <w:t>:Y</w:t>
      </w:r>
      <w:r w:rsidR="00680772" w:rsidRPr="003E1174">
        <w:rPr>
          <w:i/>
          <w:szCs w:val="20"/>
        </w:rPr>
        <w:t>)</w:t>
      </w:r>
    </w:p>
    <w:p w:rsidR="009F23A7" w:rsidRPr="003E1174" w:rsidRDefault="009F23A7" w:rsidP="009F23A7">
      <w:pPr>
        <w:pStyle w:val="Default"/>
        <w:rPr>
          <w:b/>
          <w:bCs/>
          <w:sz w:val="23"/>
          <w:szCs w:val="23"/>
        </w:rPr>
      </w:pPr>
    </w:p>
    <w:p w:rsidR="009F23A7" w:rsidRDefault="009F23A7" w:rsidP="009F23A7">
      <w:pPr>
        <w:pStyle w:val="Rubrik2"/>
      </w:pPr>
      <w:r w:rsidRPr="003E1174">
        <w:t xml:space="preserve">6 kap. </w:t>
      </w:r>
      <w:r w:rsidRPr="003E1174">
        <w:tab/>
        <w:t>Funktioner</w:t>
      </w:r>
      <w:r>
        <w:t xml:space="preserve"> som inte är tillåtna </w:t>
      </w:r>
    </w:p>
    <w:p w:rsidR="009F23A7" w:rsidRPr="009F23A7" w:rsidRDefault="009F23A7" w:rsidP="009F23A7">
      <w:pPr>
        <w:pStyle w:val="Paragraf1"/>
        <w:numPr>
          <w:ilvl w:val="0"/>
          <w:numId w:val="24"/>
        </w:numPr>
        <w:spacing w:after="139"/>
        <w:rPr>
          <w:szCs w:val="20"/>
        </w:rPr>
      </w:pPr>
      <w:r>
        <w:t xml:space="preserve">Ett kassaregister får inte ha en funktion som möjliggör att en an-vändare kan ta bort, förändra eller lägga till uppgifter i redan gjorda registreringar. </w:t>
      </w:r>
    </w:p>
    <w:p w:rsidR="009F23A7" w:rsidRDefault="009F23A7" w:rsidP="009F23A7">
      <w:pPr>
        <w:pStyle w:val="Paragraf1"/>
        <w:spacing w:after="139"/>
        <w:rPr>
          <w:szCs w:val="20"/>
        </w:rPr>
      </w:pPr>
      <w:r w:rsidRPr="00807E34">
        <w:rPr>
          <w:szCs w:val="20"/>
        </w:rPr>
        <w:t xml:space="preserve">Ett kassaregister får inte vara så konstruerat att det är möjligt att registrera försäljningsbelopp utan att kassaregistret samtidigt skriver ut ett kassakvitto i pappersform eller tar fram och skickar ett elektroniskt kassakvitto. </w:t>
      </w:r>
    </w:p>
    <w:p w:rsidR="009F23A7" w:rsidRDefault="009F23A7" w:rsidP="009F23A7">
      <w:pPr>
        <w:pStyle w:val="Paragraf1"/>
        <w:spacing w:after="139"/>
        <w:rPr>
          <w:szCs w:val="20"/>
        </w:rPr>
      </w:pPr>
      <w:r w:rsidRPr="00807E34">
        <w:rPr>
          <w:szCs w:val="20"/>
        </w:rPr>
        <w:t xml:space="preserve">Ett kassaregister får inte kunna skriva ut mer än en kopia av ett kassakvitto. Detta gäller oavsett om kassakvittot är i pappersform eller i elektronisk form. </w:t>
      </w:r>
    </w:p>
    <w:p w:rsidR="009F23A7" w:rsidRDefault="009F23A7" w:rsidP="009F23A7">
      <w:pPr>
        <w:pStyle w:val="Paragraf1"/>
        <w:spacing w:after="139"/>
        <w:rPr>
          <w:szCs w:val="20"/>
        </w:rPr>
      </w:pPr>
      <w:r w:rsidRPr="00807E34">
        <w:rPr>
          <w:szCs w:val="20"/>
        </w:rPr>
        <w:t xml:space="preserve">Ett kassaregister får inte ha en funktion som medger att </w:t>
      </w:r>
      <w:proofErr w:type="spellStart"/>
      <w:r w:rsidRPr="00807E34">
        <w:rPr>
          <w:szCs w:val="20"/>
        </w:rPr>
        <w:t>förpro-grammerad</w:t>
      </w:r>
      <w:proofErr w:type="spellEnd"/>
      <w:r w:rsidRPr="00807E34">
        <w:rPr>
          <w:szCs w:val="20"/>
        </w:rPr>
        <w:t xml:space="preserve"> text på artiklar och tjänster kan förändras vid </w:t>
      </w:r>
      <w:proofErr w:type="spellStart"/>
      <w:r w:rsidRPr="00807E34">
        <w:rPr>
          <w:szCs w:val="20"/>
        </w:rPr>
        <w:t>registre</w:t>
      </w:r>
      <w:proofErr w:type="spellEnd"/>
      <w:r w:rsidRPr="00807E34">
        <w:rPr>
          <w:szCs w:val="20"/>
        </w:rPr>
        <w:t>-ringen.</w:t>
      </w:r>
    </w:p>
    <w:p w:rsidR="004E7BE5" w:rsidRDefault="004E7BE5" w:rsidP="009F23A7">
      <w:pPr>
        <w:pStyle w:val="Rubrik2"/>
      </w:pPr>
    </w:p>
    <w:p w:rsidR="00F65260" w:rsidRDefault="00F65260">
      <w:pPr>
        <w:spacing w:after="200" w:line="276" w:lineRule="auto"/>
        <w:ind w:firstLine="0"/>
        <w:jc w:val="left"/>
        <w:rPr>
          <w:rFonts w:asciiTheme="majorHAnsi" w:eastAsiaTheme="majorEastAsia" w:hAnsiTheme="majorHAnsi" w:cstheme="majorBidi"/>
          <w:b/>
          <w:bCs/>
          <w:sz w:val="24"/>
          <w:szCs w:val="26"/>
        </w:rPr>
      </w:pPr>
      <w:r>
        <w:br w:type="page"/>
      </w:r>
    </w:p>
    <w:p w:rsidR="009F23A7" w:rsidRPr="00511ED5" w:rsidRDefault="009F23A7" w:rsidP="009F23A7">
      <w:pPr>
        <w:pStyle w:val="Rubrik2"/>
      </w:pPr>
      <w:r w:rsidRPr="00807E34">
        <w:lastRenderedPageBreak/>
        <w:t xml:space="preserve">7 kap. </w:t>
      </w:r>
      <w:r>
        <w:tab/>
      </w:r>
      <w:r w:rsidRPr="00807E34">
        <w:t>Uppgifter på kv</w:t>
      </w:r>
      <w:r>
        <w:t>itton och rapporter</w:t>
      </w:r>
    </w:p>
    <w:p w:rsidR="009F23A7" w:rsidRDefault="009F23A7" w:rsidP="009F23A7">
      <w:pPr>
        <w:pStyle w:val="Default"/>
        <w:rPr>
          <w:b/>
          <w:bCs/>
          <w:sz w:val="20"/>
          <w:szCs w:val="20"/>
        </w:rPr>
      </w:pPr>
    </w:p>
    <w:p w:rsidR="009F23A7" w:rsidRDefault="009F23A7" w:rsidP="009F23A7">
      <w:pPr>
        <w:pStyle w:val="Default"/>
        <w:rPr>
          <w:sz w:val="20"/>
          <w:szCs w:val="20"/>
        </w:rPr>
      </w:pPr>
      <w:r>
        <w:rPr>
          <w:b/>
          <w:bCs/>
          <w:sz w:val="20"/>
          <w:szCs w:val="20"/>
        </w:rPr>
        <w:t xml:space="preserve">Kassakvitto </w:t>
      </w:r>
    </w:p>
    <w:p w:rsidR="009F23A7" w:rsidRDefault="009F23A7" w:rsidP="009F23A7">
      <w:pPr>
        <w:pStyle w:val="Paragraf1"/>
        <w:numPr>
          <w:ilvl w:val="0"/>
          <w:numId w:val="25"/>
        </w:numPr>
      </w:pPr>
      <w:r>
        <w:t xml:space="preserve">Ett kassakvitto ska minst innehålla uppgifter om </w:t>
      </w:r>
    </w:p>
    <w:p w:rsidR="009F23A7" w:rsidRDefault="009F23A7" w:rsidP="009F23A7">
      <w:pPr>
        <w:pStyle w:val="Default"/>
        <w:spacing w:after="19"/>
        <w:rPr>
          <w:sz w:val="20"/>
          <w:szCs w:val="20"/>
        </w:rPr>
      </w:pPr>
      <w:r>
        <w:rPr>
          <w:sz w:val="20"/>
          <w:szCs w:val="20"/>
        </w:rPr>
        <w:t xml:space="preserve">a. företagets namn och organisationsnummer eller personnummer </w:t>
      </w:r>
    </w:p>
    <w:p w:rsidR="009F23A7" w:rsidRDefault="009F23A7" w:rsidP="009F23A7">
      <w:pPr>
        <w:pStyle w:val="Default"/>
        <w:spacing w:after="19"/>
        <w:rPr>
          <w:sz w:val="20"/>
          <w:szCs w:val="20"/>
        </w:rPr>
      </w:pPr>
      <w:r>
        <w:rPr>
          <w:sz w:val="20"/>
          <w:szCs w:val="20"/>
        </w:rPr>
        <w:t xml:space="preserve">b. den adress där försäljning sker </w:t>
      </w:r>
    </w:p>
    <w:p w:rsidR="009F23A7" w:rsidRDefault="009F23A7" w:rsidP="009F23A7">
      <w:pPr>
        <w:pStyle w:val="Default"/>
        <w:spacing w:after="19"/>
        <w:rPr>
          <w:sz w:val="20"/>
          <w:szCs w:val="20"/>
        </w:rPr>
      </w:pPr>
      <w:r>
        <w:rPr>
          <w:sz w:val="20"/>
          <w:szCs w:val="20"/>
        </w:rPr>
        <w:t xml:space="preserve">c. datum och klockslag för försäljningen </w:t>
      </w:r>
    </w:p>
    <w:p w:rsidR="009F23A7" w:rsidRDefault="009F23A7" w:rsidP="009F23A7">
      <w:pPr>
        <w:pStyle w:val="Default"/>
        <w:spacing w:after="19"/>
        <w:rPr>
          <w:sz w:val="20"/>
          <w:szCs w:val="20"/>
        </w:rPr>
      </w:pPr>
      <w:r>
        <w:rPr>
          <w:sz w:val="20"/>
          <w:szCs w:val="20"/>
        </w:rPr>
        <w:t xml:space="preserve">d. löpnummer för kassakvitto ur en obruten stigande nummerserie </w:t>
      </w:r>
    </w:p>
    <w:p w:rsidR="009F23A7" w:rsidRDefault="009F23A7" w:rsidP="009F23A7">
      <w:pPr>
        <w:pStyle w:val="Default"/>
        <w:spacing w:after="19"/>
        <w:rPr>
          <w:sz w:val="20"/>
          <w:szCs w:val="20"/>
        </w:rPr>
      </w:pPr>
      <w:r>
        <w:rPr>
          <w:sz w:val="20"/>
          <w:szCs w:val="20"/>
        </w:rPr>
        <w:t xml:space="preserve">e. kassabeteckning </w:t>
      </w:r>
    </w:p>
    <w:p w:rsidR="009F23A7" w:rsidRDefault="009F23A7" w:rsidP="009F23A7">
      <w:pPr>
        <w:pStyle w:val="Default"/>
        <w:spacing w:after="19"/>
        <w:rPr>
          <w:sz w:val="20"/>
          <w:szCs w:val="20"/>
        </w:rPr>
      </w:pPr>
      <w:r>
        <w:rPr>
          <w:sz w:val="20"/>
          <w:szCs w:val="20"/>
        </w:rPr>
        <w:t xml:space="preserve">f. artikelnamn och antal varor som sålts </w:t>
      </w:r>
    </w:p>
    <w:p w:rsidR="009F23A7" w:rsidRDefault="009F23A7" w:rsidP="009F23A7">
      <w:pPr>
        <w:pStyle w:val="Default"/>
        <w:rPr>
          <w:sz w:val="20"/>
          <w:szCs w:val="20"/>
        </w:rPr>
      </w:pPr>
      <w:r>
        <w:rPr>
          <w:sz w:val="20"/>
          <w:szCs w:val="20"/>
        </w:rPr>
        <w:t xml:space="preserve">g. benämning på tjänster och antal tjänster som sålts </w:t>
      </w:r>
    </w:p>
    <w:p w:rsidR="009F23A7" w:rsidRDefault="009F23A7" w:rsidP="009F23A7">
      <w:pPr>
        <w:pStyle w:val="Default"/>
        <w:spacing w:after="19"/>
        <w:rPr>
          <w:sz w:val="20"/>
          <w:szCs w:val="20"/>
        </w:rPr>
      </w:pPr>
      <w:r>
        <w:rPr>
          <w:sz w:val="20"/>
          <w:szCs w:val="20"/>
        </w:rPr>
        <w:t>h. försäljningsbelopp för varje slag av vara eller tjänst inklusive mer-</w:t>
      </w:r>
      <w:proofErr w:type="spellStart"/>
      <w:r>
        <w:rPr>
          <w:sz w:val="20"/>
          <w:szCs w:val="20"/>
        </w:rPr>
        <w:t>värdesskatt</w:t>
      </w:r>
      <w:proofErr w:type="spellEnd"/>
      <w:r>
        <w:rPr>
          <w:sz w:val="20"/>
          <w:szCs w:val="20"/>
        </w:rPr>
        <w:t xml:space="preserve"> och totalt försäljningsbelopp för kunden att betala </w:t>
      </w:r>
    </w:p>
    <w:p w:rsidR="009F23A7" w:rsidRDefault="009F23A7" w:rsidP="009F23A7">
      <w:pPr>
        <w:pStyle w:val="Default"/>
        <w:spacing w:after="19"/>
        <w:rPr>
          <w:sz w:val="20"/>
          <w:szCs w:val="20"/>
        </w:rPr>
      </w:pPr>
      <w:r>
        <w:rPr>
          <w:sz w:val="20"/>
          <w:szCs w:val="20"/>
        </w:rPr>
        <w:t xml:space="preserve">i. den mervärdesskatt som belöper på försäljningsbeloppet </w:t>
      </w:r>
    </w:p>
    <w:p w:rsidR="009F23A7" w:rsidRDefault="009F23A7" w:rsidP="009F23A7">
      <w:pPr>
        <w:pStyle w:val="Default"/>
        <w:spacing w:after="19"/>
        <w:rPr>
          <w:sz w:val="20"/>
          <w:szCs w:val="20"/>
        </w:rPr>
      </w:pPr>
      <w:r>
        <w:rPr>
          <w:sz w:val="20"/>
          <w:szCs w:val="20"/>
        </w:rPr>
        <w:t xml:space="preserve">j. mervärdesskattens fördelning på olika skattesatser </w:t>
      </w:r>
    </w:p>
    <w:p w:rsidR="009F23A7" w:rsidRDefault="009F23A7" w:rsidP="009F23A7">
      <w:pPr>
        <w:pStyle w:val="Default"/>
        <w:spacing w:after="19"/>
        <w:rPr>
          <w:sz w:val="20"/>
          <w:szCs w:val="20"/>
        </w:rPr>
      </w:pPr>
      <w:r>
        <w:rPr>
          <w:sz w:val="20"/>
          <w:szCs w:val="20"/>
        </w:rPr>
        <w:t xml:space="preserve">k. betalningsmedel </w:t>
      </w:r>
    </w:p>
    <w:p w:rsidR="009F23A7" w:rsidRDefault="009F23A7" w:rsidP="009F23A7">
      <w:pPr>
        <w:pStyle w:val="Default"/>
        <w:spacing w:after="19"/>
        <w:rPr>
          <w:sz w:val="20"/>
          <w:szCs w:val="20"/>
        </w:rPr>
      </w:pPr>
      <w:r>
        <w:rPr>
          <w:sz w:val="20"/>
          <w:szCs w:val="20"/>
        </w:rPr>
        <w:t xml:space="preserve">l. kontrollenhetens tillverkningsnummer om kassaregistret är anslutet till en kontrollenhet enligt Skatteverkets föreskrifter (SKVFS 2009:2) om kontrollenhet till kassaregister </w:t>
      </w:r>
    </w:p>
    <w:p w:rsidR="009F23A7" w:rsidRDefault="009F23A7" w:rsidP="009F23A7">
      <w:pPr>
        <w:pStyle w:val="Default"/>
        <w:rPr>
          <w:sz w:val="20"/>
          <w:szCs w:val="20"/>
        </w:rPr>
      </w:pPr>
      <w:r>
        <w:rPr>
          <w:sz w:val="20"/>
          <w:szCs w:val="20"/>
        </w:rPr>
        <w:t xml:space="preserve">m. uppgiften </w:t>
      </w:r>
      <w:r>
        <w:rPr>
          <w:i/>
          <w:iCs/>
          <w:sz w:val="20"/>
          <w:szCs w:val="20"/>
        </w:rPr>
        <w:t xml:space="preserve">elektroniskt kassakvitto </w:t>
      </w:r>
      <w:r>
        <w:rPr>
          <w:sz w:val="20"/>
          <w:szCs w:val="20"/>
        </w:rPr>
        <w:t xml:space="preserve">om kassakvittot är framställt i elektronisk form. </w:t>
      </w:r>
    </w:p>
    <w:p w:rsidR="009F23A7" w:rsidRDefault="009F23A7" w:rsidP="009F23A7">
      <w:r>
        <w:t xml:space="preserve">Punkterna i och j första stycket ska inte tillämpas om försäljningen inte medför skattskyldighet enligt mervärdesskattelagen (1994:200) för säljaren. Vid försäljning där ett företag tillämpar bestämmelserna i 9 a kap. mervärdesskattelagen ska punkterna i och j första stycket inte heller tillämpas. Vid försäljning där ett företag tillämpar bestämmelserna i 9 b kap. mervärdesskattelagen behöver punkterna i och j första stycket inte tillämpas. </w:t>
      </w:r>
    </w:p>
    <w:p w:rsidR="009F23A7" w:rsidRDefault="009F23A7" w:rsidP="009F23A7">
      <w:r>
        <w:t xml:space="preserve">Vad som sägs i första och andra styckena gäller även för ett retur-kvitto. </w:t>
      </w:r>
    </w:p>
    <w:p w:rsidR="009F23A7" w:rsidRDefault="009F23A7" w:rsidP="009F23A7">
      <w:r>
        <w:t>Ett returkvitto får vara i pappersform eller i elektronisk form. För ett elektroniskt returkvitto gäller samma bestämmelser som för ett elektro</w:t>
      </w:r>
      <w:r>
        <w:softHyphen/>
        <w:t>niskt kassakvitto.</w:t>
      </w:r>
    </w:p>
    <w:p w:rsidR="009F23A7" w:rsidRDefault="009F23A7" w:rsidP="009F23A7"/>
    <w:p w:rsidR="009F23A7" w:rsidRDefault="009F23A7" w:rsidP="009F23A7">
      <w:pPr>
        <w:pStyle w:val="Default"/>
        <w:rPr>
          <w:sz w:val="20"/>
          <w:szCs w:val="20"/>
        </w:rPr>
      </w:pPr>
      <w:r>
        <w:rPr>
          <w:b/>
          <w:bCs/>
          <w:sz w:val="20"/>
          <w:szCs w:val="20"/>
        </w:rPr>
        <w:t xml:space="preserve">X-dagrapport </w:t>
      </w:r>
    </w:p>
    <w:p w:rsidR="009F23A7" w:rsidRDefault="009F23A7" w:rsidP="009F23A7">
      <w:pPr>
        <w:pStyle w:val="Paragraf1"/>
      </w:pPr>
      <w:r>
        <w:t xml:space="preserve">En X-dagrapport ska minst innehålla uppgifter om </w:t>
      </w:r>
    </w:p>
    <w:p w:rsidR="009F23A7" w:rsidRDefault="009F23A7" w:rsidP="009F23A7">
      <w:pPr>
        <w:pStyle w:val="Default"/>
        <w:spacing w:after="19"/>
        <w:rPr>
          <w:sz w:val="20"/>
          <w:szCs w:val="20"/>
        </w:rPr>
      </w:pPr>
      <w:r>
        <w:rPr>
          <w:sz w:val="20"/>
          <w:szCs w:val="20"/>
        </w:rPr>
        <w:t xml:space="preserve">a. företagets namn och organisationsnummer eller personnummer </w:t>
      </w:r>
    </w:p>
    <w:p w:rsidR="009F23A7" w:rsidRDefault="009F23A7" w:rsidP="009F23A7">
      <w:pPr>
        <w:pStyle w:val="Default"/>
        <w:spacing w:after="19"/>
        <w:rPr>
          <w:sz w:val="20"/>
          <w:szCs w:val="20"/>
        </w:rPr>
      </w:pPr>
      <w:r>
        <w:rPr>
          <w:sz w:val="20"/>
          <w:szCs w:val="20"/>
        </w:rPr>
        <w:t xml:space="preserve">b. datum och klockslag för när rapporten tas fram </w:t>
      </w:r>
    </w:p>
    <w:p w:rsidR="009F23A7" w:rsidRDefault="009F23A7" w:rsidP="009F23A7">
      <w:pPr>
        <w:pStyle w:val="Default"/>
        <w:spacing w:after="19"/>
        <w:rPr>
          <w:sz w:val="20"/>
          <w:szCs w:val="20"/>
        </w:rPr>
      </w:pPr>
      <w:r>
        <w:rPr>
          <w:sz w:val="20"/>
          <w:szCs w:val="20"/>
        </w:rPr>
        <w:t xml:space="preserve">c. uppgift att det är en X-dagrapport </w:t>
      </w:r>
    </w:p>
    <w:p w:rsidR="009F23A7" w:rsidRDefault="009F23A7" w:rsidP="009F23A7">
      <w:pPr>
        <w:pStyle w:val="Default"/>
        <w:spacing w:after="19"/>
        <w:rPr>
          <w:sz w:val="20"/>
          <w:szCs w:val="20"/>
        </w:rPr>
      </w:pPr>
      <w:r>
        <w:rPr>
          <w:sz w:val="20"/>
          <w:szCs w:val="20"/>
        </w:rPr>
        <w:t xml:space="preserve">d. kassabeteckning </w:t>
      </w:r>
    </w:p>
    <w:p w:rsidR="009F23A7" w:rsidRDefault="009F23A7" w:rsidP="009F23A7">
      <w:pPr>
        <w:pStyle w:val="Default"/>
        <w:spacing w:after="19"/>
        <w:rPr>
          <w:sz w:val="20"/>
          <w:szCs w:val="20"/>
        </w:rPr>
      </w:pPr>
      <w:r>
        <w:rPr>
          <w:sz w:val="20"/>
          <w:szCs w:val="20"/>
        </w:rPr>
        <w:t xml:space="preserve">e. total försäljningssumma (summerade försäljningsbelopp) </w:t>
      </w:r>
    </w:p>
    <w:p w:rsidR="009F23A7" w:rsidRDefault="009F23A7" w:rsidP="009F23A7">
      <w:pPr>
        <w:pStyle w:val="Default"/>
        <w:spacing w:after="19"/>
        <w:rPr>
          <w:sz w:val="20"/>
          <w:szCs w:val="20"/>
        </w:rPr>
      </w:pPr>
      <w:r>
        <w:rPr>
          <w:sz w:val="20"/>
          <w:szCs w:val="20"/>
        </w:rPr>
        <w:t xml:space="preserve">f. total försäljningssumma för olika huvudgrupper om huvudgrupper används </w:t>
      </w:r>
    </w:p>
    <w:p w:rsidR="009F23A7" w:rsidRDefault="009F23A7" w:rsidP="009F23A7">
      <w:pPr>
        <w:pStyle w:val="Default"/>
        <w:spacing w:after="19"/>
        <w:rPr>
          <w:sz w:val="20"/>
          <w:szCs w:val="20"/>
        </w:rPr>
      </w:pPr>
      <w:r>
        <w:rPr>
          <w:sz w:val="20"/>
          <w:szCs w:val="20"/>
        </w:rPr>
        <w:t xml:space="preserve">g. mervärdesskatten fördelad på olika mervärdesskattesatser </w:t>
      </w:r>
    </w:p>
    <w:p w:rsidR="009F23A7" w:rsidRDefault="009F23A7" w:rsidP="009F23A7">
      <w:pPr>
        <w:pStyle w:val="Default"/>
        <w:spacing w:after="19"/>
        <w:rPr>
          <w:sz w:val="20"/>
          <w:szCs w:val="20"/>
        </w:rPr>
      </w:pPr>
      <w:r>
        <w:rPr>
          <w:sz w:val="20"/>
          <w:szCs w:val="20"/>
        </w:rPr>
        <w:t xml:space="preserve">h. växelkassa </w:t>
      </w:r>
    </w:p>
    <w:p w:rsidR="009F23A7" w:rsidRDefault="009F23A7" w:rsidP="009F23A7">
      <w:pPr>
        <w:pStyle w:val="Default"/>
        <w:spacing w:after="19"/>
        <w:rPr>
          <w:sz w:val="20"/>
          <w:szCs w:val="20"/>
        </w:rPr>
      </w:pPr>
      <w:r>
        <w:rPr>
          <w:sz w:val="20"/>
          <w:szCs w:val="20"/>
        </w:rPr>
        <w:lastRenderedPageBreak/>
        <w:t xml:space="preserve">i. antal sålda varor </w:t>
      </w:r>
    </w:p>
    <w:p w:rsidR="009F23A7" w:rsidRDefault="009F23A7" w:rsidP="009F23A7">
      <w:pPr>
        <w:pStyle w:val="Default"/>
        <w:spacing w:after="19"/>
        <w:rPr>
          <w:sz w:val="20"/>
          <w:szCs w:val="20"/>
        </w:rPr>
      </w:pPr>
      <w:r>
        <w:rPr>
          <w:sz w:val="20"/>
          <w:szCs w:val="20"/>
        </w:rPr>
        <w:t xml:space="preserve">j. antal sålda tjänster </w:t>
      </w:r>
    </w:p>
    <w:p w:rsidR="009F23A7" w:rsidRDefault="009F23A7" w:rsidP="009F23A7">
      <w:pPr>
        <w:pStyle w:val="Default"/>
        <w:spacing w:after="19"/>
        <w:rPr>
          <w:sz w:val="20"/>
          <w:szCs w:val="20"/>
        </w:rPr>
      </w:pPr>
      <w:r>
        <w:rPr>
          <w:sz w:val="20"/>
          <w:szCs w:val="20"/>
        </w:rPr>
        <w:t xml:space="preserve">k. antal kassakvitton </w:t>
      </w:r>
    </w:p>
    <w:p w:rsidR="009F23A7" w:rsidRDefault="009F23A7" w:rsidP="009F23A7">
      <w:pPr>
        <w:pStyle w:val="Default"/>
        <w:spacing w:after="19"/>
        <w:rPr>
          <w:sz w:val="20"/>
          <w:szCs w:val="20"/>
        </w:rPr>
      </w:pPr>
      <w:r>
        <w:rPr>
          <w:sz w:val="20"/>
          <w:szCs w:val="20"/>
        </w:rPr>
        <w:t xml:space="preserve">l. antal lådöppningar </w:t>
      </w:r>
    </w:p>
    <w:p w:rsidR="009F23A7" w:rsidRDefault="009F23A7" w:rsidP="009F23A7">
      <w:pPr>
        <w:pStyle w:val="Default"/>
        <w:spacing w:after="19"/>
        <w:rPr>
          <w:sz w:val="20"/>
          <w:szCs w:val="20"/>
        </w:rPr>
      </w:pPr>
      <w:r>
        <w:rPr>
          <w:sz w:val="20"/>
          <w:szCs w:val="20"/>
        </w:rPr>
        <w:t xml:space="preserve">m. antal kvittokopior och belopp </w:t>
      </w:r>
    </w:p>
    <w:p w:rsidR="009F23A7" w:rsidRDefault="009F23A7" w:rsidP="009F23A7">
      <w:pPr>
        <w:pStyle w:val="Default"/>
        <w:spacing w:after="19"/>
        <w:rPr>
          <w:sz w:val="20"/>
          <w:szCs w:val="20"/>
        </w:rPr>
      </w:pPr>
      <w:r>
        <w:rPr>
          <w:sz w:val="20"/>
          <w:szCs w:val="20"/>
        </w:rPr>
        <w:t xml:space="preserve">n. antal registreringar i </w:t>
      </w:r>
      <w:proofErr w:type="spellStart"/>
      <w:r>
        <w:rPr>
          <w:sz w:val="20"/>
          <w:szCs w:val="20"/>
        </w:rPr>
        <w:t>övningsläge</w:t>
      </w:r>
      <w:proofErr w:type="spellEnd"/>
      <w:r>
        <w:rPr>
          <w:sz w:val="20"/>
          <w:szCs w:val="20"/>
        </w:rPr>
        <w:t xml:space="preserve"> och belopp </w:t>
      </w:r>
    </w:p>
    <w:p w:rsidR="009F23A7" w:rsidRDefault="009F23A7" w:rsidP="009F23A7">
      <w:pPr>
        <w:pStyle w:val="Default"/>
        <w:spacing w:after="19"/>
        <w:rPr>
          <w:sz w:val="20"/>
          <w:szCs w:val="20"/>
        </w:rPr>
      </w:pPr>
      <w:r>
        <w:rPr>
          <w:sz w:val="20"/>
          <w:szCs w:val="20"/>
        </w:rPr>
        <w:t xml:space="preserve">o. försäljningssumman fördelad på olika betalningsmedel </w:t>
      </w:r>
    </w:p>
    <w:p w:rsidR="009F23A7" w:rsidRDefault="009F23A7" w:rsidP="009F23A7">
      <w:pPr>
        <w:pStyle w:val="Default"/>
        <w:spacing w:after="19"/>
        <w:rPr>
          <w:sz w:val="20"/>
          <w:szCs w:val="20"/>
        </w:rPr>
      </w:pPr>
      <w:r>
        <w:rPr>
          <w:sz w:val="20"/>
          <w:szCs w:val="20"/>
        </w:rPr>
        <w:t xml:space="preserve">p. antal returer och belopp </w:t>
      </w:r>
    </w:p>
    <w:p w:rsidR="009F23A7" w:rsidRDefault="009F23A7" w:rsidP="009F23A7">
      <w:pPr>
        <w:pStyle w:val="Default"/>
        <w:spacing w:after="19"/>
        <w:rPr>
          <w:sz w:val="20"/>
          <w:szCs w:val="20"/>
        </w:rPr>
      </w:pPr>
      <w:r>
        <w:rPr>
          <w:sz w:val="20"/>
          <w:szCs w:val="20"/>
        </w:rPr>
        <w:t xml:space="preserve">q. rabatter </w:t>
      </w:r>
    </w:p>
    <w:p w:rsidR="009F23A7" w:rsidRDefault="009F23A7" w:rsidP="009F23A7">
      <w:pPr>
        <w:pStyle w:val="Default"/>
        <w:spacing w:after="19"/>
        <w:rPr>
          <w:sz w:val="20"/>
          <w:szCs w:val="20"/>
        </w:rPr>
      </w:pPr>
      <w:r>
        <w:rPr>
          <w:sz w:val="20"/>
          <w:szCs w:val="20"/>
        </w:rPr>
        <w:t xml:space="preserve">r. övriga registreringar som minskat dagens försäljning och till vilket belopp </w:t>
      </w:r>
    </w:p>
    <w:p w:rsidR="009F23A7" w:rsidRDefault="009F23A7" w:rsidP="009F23A7">
      <w:pPr>
        <w:pStyle w:val="Default"/>
        <w:spacing w:after="19"/>
        <w:rPr>
          <w:sz w:val="20"/>
          <w:szCs w:val="20"/>
        </w:rPr>
      </w:pPr>
      <w:r>
        <w:rPr>
          <w:sz w:val="20"/>
          <w:szCs w:val="20"/>
        </w:rPr>
        <w:t xml:space="preserve">s. antal oavslutade försäljningar och belopp </w:t>
      </w:r>
    </w:p>
    <w:p w:rsidR="009F23A7" w:rsidRPr="00E90C12" w:rsidRDefault="009F23A7" w:rsidP="009F23A7">
      <w:pPr>
        <w:pStyle w:val="Default"/>
        <w:rPr>
          <w:sz w:val="20"/>
          <w:szCs w:val="20"/>
          <w:lang w:val="en-US"/>
        </w:rPr>
      </w:pPr>
      <w:r w:rsidRPr="00E90C12">
        <w:rPr>
          <w:sz w:val="20"/>
          <w:szCs w:val="20"/>
          <w:lang w:val="en-US"/>
        </w:rPr>
        <w:t xml:space="preserve">t. grand total </w:t>
      </w:r>
      <w:proofErr w:type="spellStart"/>
      <w:r w:rsidRPr="00E90C12">
        <w:rPr>
          <w:sz w:val="20"/>
          <w:szCs w:val="20"/>
          <w:lang w:val="en-US"/>
        </w:rPr>
        <w:t>försäljning</w:t>
      </w:r>
      <w:proofErr w:type="spellEnd"/>
      <w:r w:rsidRPr="00E90C12">
        <w:rPr>
          <w:sz w:val="20"/>
          <w:szCs w:val="20"/>
          <w:lang w:val="en-US"/>
        </w:rPr>
        <w:t xml:space="preserve"> </w:t>
      </w:r>
    </w:p>
    <w:p w:rsidR="009F23A7" w:rsidRPr="00E90C12" w:rsidRDefault="009F23A7" w:rsidP="009F23A7">
      <w:pPr>
        <w:pStyle w:val="Default"/>
        <w:spacing w:after="19"/>
        <w:rPr>
          <w:sz w:val="20"/>
          <w:szCs w:val="20"/>
          <w:lang w:val="en-US"/>
        </w:rPr>
      </w:pPr>
      <w:r w:rsidRPr="00E90C12">
        <w:rPr>
          <w:sz w:val="20"/>
          <w:szCs w:val="20"/>
          <w:lang w:val="en-US"/>
        </w:rPr>
        <w:t xml:space="preserve">u. grand total </w:t>
      </w:r>
      <w:proofErr w:type="spellStart"/>
      <w:r w:rsidRPr="00E90C12">
        <w:rPr>
          <w:sz w:val="20"/>
          <w:szCs w:val="20"/>
          <w:lang w:val="en-US"/>
        </w:rPr>
        <w:t>retur</w:t>
      </w:r>
      <w:proofErr w:type="spellEnd"/>
      <w:r w:rsidRPr="00E90C12">
        <w:rPr>
          <w:sz w:val="20"/>
          <w:szCs w:val="20"/>
          <w:lang w:val="en-US"/>
        </w:rPr>
        <w:t xml:space="preserve"> </w:t>
      </w:r>
    </w:p>
    <w:p w:rsidR="00504C91" w:rsidRPr="00E90C12" w:rsidRDefault="009F23A7" w:rsidP="009F23A7">
      <w:pPr>
        <w:pStyle w:val="Default"/>
        <w:rPr>
          <w:b/>
          <w:bCs/>
          <w:szCs w:val="20"/>
          <w:lang w:val="en-US"/>
        </w:rPr>
      </w:pPr>
      <w:r w:rsidRPr="00E90C12">
        <w:rPr>
          <w:sz w:val="20"/>
          <w:szCs w:val="20"/>
          <w:lang w:val="en-US"/>
        </w:rPr>
        <w:t xml:space="preserve">v. grand total </w:t>
      </w:r>
      <w:proofErr w:type="spellStart"/>
      <w:r w:rsidRPr="00E90C12">
        <w:rPr>
          <w:sz w:val="20"/>
          <w:szCs w:val="20"/>
          <w:lang w:val="en-US"/>
        </w:rPr>
        <w:t>netto</w:t>
      </w:r>
      <w:proofErr w:type="spellEnd"/>
      <w:r w:rsidRPr="00E90C12">
        <w:rPr>
          <w:sz w:val="20"/>
          <w:szCs w:val="20"/>
          <w:lang w:val="en-US"/>
        </w:rPr>
        <w:t xml:space="preserve">. </w:t>
      </w:r>
    </w:p>
    <w:p w:rsidR="00504C91" w:rsidRPr="00E90C12" w:rsidRDefault="00504C91" w:rsidP="009F23A7">
      <w:pPr>
        <w:pStyle w:val="Default"/>
        <w:rPr>
          <w:b/>
          <w:bCs/>
          <w:szCs w:val="20"/>
          <w:lang w:val="en-US"/>
        </w:rPr>
      </w:pPr>
    </w:p>
    <w:p w:rsidR="009F23A7" w:rsidRPr="00E90C12" w:rsidRDefault="009F23A7" w:rsidP="009F23A7">
      <w:pPr>
        <w:pStyle w:val="Default"/>
        <w:rPr>
          <w:sz w:val="20"/>
          <w:szCs w:val="20"/>
          <w:lang w:val="en-US"/>
        </w:rPr>
      </w:pPr>
      <w:r w:rsidRPr="00E90C12">
        <w:rPr>
          <w:b/>
          <w:bCs/>
          <w:sz w:val="20"/>
          <w:szCs w:val="20"/>
          <w:lang w:val="en-US"/>
        </w:rPr>
        <w:t>Z-</w:t>
      </w:r>
      <w:proofErr w:type="spellStart"/>
      <w:r w:rsidRPr="00E90C12">
        <w:rPr>
          <w:b/>
          <w:bCs/>
          <w:sz w:val="20"/>
          <w:szCs w:val="20"/>
          <w:lang w:val="en-US"/>
        </w:rPr>
        <w:t>dagrapport</w:t>
      </w:r>
      <w:proofErr w:type="spellEnd"/>
    </w:p>
    <w:p w:rsidR="009F23A7" w:rsidRDefault="009F23A7" w:rsidP="009F23A7">
      <w:pPr>
        <w:pStyle w:val="Paragraf1"/>
      </w:pPr>
      <w:r>
        <w:t xml:space="preserve">En Z-dagrapport ska minst innehålla uppgifter om </w:t>
      </w:r>
    </w:p>
    <w:p w:rsidR="009F23A7" w:rsidRDefault="009F23A7" w:rsidP="009F23A7">
      <w:pPr>
        <w:pStyle w:val="Default"/>
        <w:spacing w:after="19"/>
        <w:rPr>
          <w:sz w:val="20"/>
          <w:szCs w:val="20"/>
        </w:rPr>
      </w:pPr>
      <w:r>
        <w:rPr>
          <w:sz w:val="20"/>
          <w:szCs w:val="20"/>
        </w:rPr>
        <w:t xml:space="preserve">a. företagets namn och organisationsnummer eller personnummer </w:t>
      </w:r>
    </w:p>
    <w:p w:rsidR="009F23A7" w:rsidRDefault="009F23A7" w:rsidP="009F23A7">
      <w:pPr>
        <w:pStyle w:val="Default"/>
        <w:spacing w:after="19"/>
        <w:rPr>
          <w:sz w:val="20"/>
          <w:szCs w:val="20"/>
        </w:rPr>
      </w:pPr>
      <w:r>
        <w:rPr>
          <w:sz w:val="20"/>
          <w:szCs w:val="20"/>
        </w:rPr>
        <w:t xml:space="preserve">b. datum och klockslag för när rapporten tas fram </w:t>
      </w:r>
    </w:p>
    <w:p w:rsidR="009F23A7" w:rsidRDefault="009F23A7" w:rsidP="009F23A7">
      <w:pPr>
        <w:pStyle w:val="Default"/>
        <w:spacing w:after="19"/>
        <w:rPr>
          <w:sz w:val="20"/>
          <w:szCs w:val="20"/>
        </w:rPr>
      </w:pPr>
      <w:r>
        <w:rPr>
          <w:sz w:val="20"/>
          <w:szCs w:val="20"/>
        </w:rPr>
        <w:t xml:space="preserve">c. löpnummer ur en obruten stigande nummerserie </w:t>
      </w:r>
    </w:p>
    <w:p w:rsidR="009F23A7" w:rsidRDefault="009F23A7" w:rsidP="009F23A7">
      <w:pPr>
        <w:pStyle w:val="Default"/>
        <w:spacing w:after="19"/>
        <w:rPr>
          <w:sz w:val="20"/>
          <w:szCs w:val="20"/>
        </w:rPr>
      </w:pPr>
      <w:r>
        <w:rPr>
          <w:sz w:val="20"/>
          <w:szCs w:val="20"/>
        </w:rPr>
        <w:t xml:space="preserve">d. uppgift att det är en Z-dagrapport </w:t>
      </w:r>
    </w:p>
    <w:p w:rsidR="009F23A7" w:rsidRDefault="009F23A7" w:rsidP="009F23A7">
      <w:pPr>
        <w:pStyle w:val="Default"/>
        <w:spacing w:after="19"/>
        <w:rPr>
          <w:sz w:val="20"/>
          <w:szCs w:val="20"/>
        </w:rPr>
      </w:pPr>
      <w:r>
        <w:rPr>
          <w:sz w:val="20"/>
          <w:szCs w:val="20"/>
        </w:rPr>
        <w:t xml:space="preserve">e. kassabeteckning </w:t>
      </w:r>
    </w:p>
    <w:p w:rsidR="009F23A7" w:rsidRDefault="009F23A7" w:rsidP="009F23A7">
      <w:pPr>
        <w:pStyle w:val="Default"/>
        <w:spacing w:after="19"/>
        <w:rPr>
          <w:sz w:val="20"/>
          <w:szCs w:val="20"/>
        </w:rPr>
      </w:pPr>
      <w:r>
        <w:rPr>
          <w:sz w:val="20"/>
          <w:szCs w:val="20"/>
        </w:rPr>
        <w:t xml:space="preserve">f. total försäljningssumma (summerade försäljningsbelopp) </w:t>
      </w:r>
    </w:p>
    <w:p w:rsidR="009F23A7" w:rsidRDefault="009F23A7" w:rsidP="009F23A7">
      <w:pPr>
        <w:pStyle w:val="Default"/>
        <w:spacing w:after="19"/>
        <w:rPr>
          <w:sz w:val="20"/>
          <w:szCs w:val="20"/>
        </w:rPr>
      </w:pPr>
      <w:r>
        <w:rPr>
          <w:sz w:val="20"/>
          <w:szCs w:val="20"/>
        </w:rPr>
        <w:t xml:space="preserve">g. total försäljningssumma för olika huvudgrupper om huvudgrupper används </w:t>
      </w:r>
    </w:p>
    <w:p w:rsidR="009F23A7" w:rsidRDefault="009F23A7" w:rsidP="009F23A7">
      <w:pPr>
        <w:pStyle w:val="Default"/>
        <w:spacing w:after="19"/>
        <w:rPr>
          <w:sz w:val="20"/>
          <w:szCs w:val="20"/>
        </w:rPr>
      </w:pPr>
      <w:r>
        <w:rPr>
          <w:sz w:val="20"/>
          <w:szCs w:val="20"/>
        </w:rPr>
        <w:t xml:space="preserve">h. mervärdesskatten fördelad på olika mervärdesskattesatser </w:t>
      </w:r>
    </w:p>
    <w:p w:rsidR="009F23A7" w:rsidRDefault="009F23A7" w:rsidP="009F23A7">
      <w:pPr>
        <w:pStyle w:val="Default"/>
        <w:spacing w:after="19"/>
        <w:rPr>
          <w:sz w:val="20"/>
          <w:szCs w:val="20"/>
        </w:rPr>
      </w:pPr>
      <w:r>
        <w:rPr>
          <w:sz w:val="20"/>
          <w:szCs w:val="20"/>
        </w:rPr>
        <w:t xml:space="preserve">i. växelkassa </w:t>
      </w:r>
    </w:p>
    <w:p w:rsidR="009F23A7" w:rsidRDefault="009F23A7" w:rsidP="009F23A7">
      <w:pPr>
        <w:pStyle w:val="Default"/>
        <w:spacing w:after="19"/>
        <w:rPr>
          <w:sz w:val="20"/>
          <w:szCs w:val="20"/>
        </w:rPr>
      </w:pPr>
      <w:r>
        <w:rPr>
          <w:sz w:val="20"/>
          <w:szCs w:val="20"/>
        </w:rPr>
        <w:t xml:space="preserve">j. antal sålda varor </w:t>
      </w:r>
    </w:p>
    <w:p w:rsidR="009F23A7" w:rsidRDefault="009F23A7" w:rsidP="009F23A7">
      <w:pPr>
        <w:pStyle w:val="Default"/>
        <w:spacing w:after="19"/>
        <w:rPr>
          <w:sz w:val="20"/>
          <w:szCs w:val="20"/>
        </w:rPr>
      </w:pPr>
      <w:r>
        <w:rPr>
          <w:sz w:val="20"/>
          <w:szCs w:val="20"/>
        </w:rPr>
        <w:t xml:space="preserve">k. antal sålda tjänster </w:t>
      </w:r>
    </w:p>
    <w:p w:rsidR="009F23A7" w:rsidRDefault="009F23A7" w:rsidP="009F23A7">
      <w:pPr>
        <w:spacing w:line="276" w:lineRule="auto"/>
        <w:ind w:firstLine="0"/>
        <w:jc w:val="left"/>
        <w:rPr>
          <w:szCs w:val="20"/>
        </w:rPr>
      </w:pPr>
      <w:r>
        <w:rPr>
          <w:szCs w:val="20"/>
        </w:rPr>
        <w:t xml:space="preserve">l. antal kassakvitton </w:t>
      </w:r>
    </w:p>
    <w:p w:rsidR="009F23A7" w:rsidRDefault="009F23A7" w:rsidP="009F23A7">
      <w:pPr>
        <w:pStyle w:val="Default"/>
        <w:rPr>
          <w:sz w:val="20"/>
          <w:szCs w:val="20"/>
        </w:rPr>
      </w:pPr>
      <w:r>
        <w:rPr>
          <w:sz w:val="20"/>
          <w:szCs w:val="20"/>
        </w:rPr>
        <w:t xml:space="preserve">m. antal lådöppningar </w:t>
      </w:r>
    </w:p>
    <w:p w:rsidR="009F23A7" w:rsidRDefault="009F23A7" w:rsidP="009F23A7">
      <w:pPr>
        <w:pStyle w:val="Default"/>
        <w:spacing w:after="19"/>
        <w:rPr>
          <w:sz w:val="20"/>
          <w:szCs w:val="20"/>
        </w:rPr>
      </w:pPr>
      <w:r>
        <w:rPr>
          <w:sz w:val="20"/>
          <w:szCs w:val="20"/>
        </w:rPr>
        <w:t xml:space="preserve">n. antal kvittokopior och belopp </w:t>
      </w:r>
    </w:p>
    <w:p w:rsidR="009F23A7" w:rsidRDefault="009F23A7" w:rsidP="009F23A7">
      <w:pPr>
        <w:pStyle w:val="Default"/>
        <w:spacing w:after="19"/>
        <w:rPr>
          <w:sz w:val="20"/>
          <w:szCs w:val="20"/>
        </w:rPr>
      </w:pPr>
      <w:r>
        <w:rPr>
          <w:sz w:val="20"/>
          <w:szCs w:val="20"/>
        </w:rPr>
        <w:t xml:space="preserve">o. antal registreringar i </w:t>
      </w:r>
      <w:proofErr w:type="spellStart"/>
      <w:r>
        <w:rPr>
          <w:sz w:val="20"/>
          <w:szCs w:val="20"/>
        </w:rPr>
        <w:t>övningsläge</w:t>
      </w:r>
      <w:proofErr w:type="spellEnd"/>
      <w:r>
        <w:rPr>
          <w:sz w:val="20"/>
          <w:szCs w:val="20"/>
        </w:rPr>
        <w:t xml:space="preserve"> och belopp </w:t>
      </w:r>
    </w:p>
    <w:p w:rsidR="009F23A7" w:rsidRDefault="009F23A7" w:rsidP="009F23A7">
      <w:pPr>
        <w:pStyle w:val="Default"/>
        <w:spacing w:after="19"/>
        <w:rPr>
          <w:sz w:val="20"/>
          <w:szCs w:val="20"/>
        </w:rPr>
      </w:pPr>
      <w:r>
        <w:rPr>
          <w:sz w:val="20"/>
          <w:szCs w:val="20"/>
        </w:rPr>
        <w:t xml:space="preserve">p. försäljningssumman fördelad på olika betalningsmedel </w:t>
      </w:r>
    </w:p>
    <w:p w:rsidR="009F23A7" w:rsidRDefault="009F23A7" w:rsidP="009F23A7">
      <w:pPr>
        <w:pStyle w:val="Default"/>
        <w:spacing w:after="19"/>
        <w:rPr>
          <w:sz w:val="20"/>
          <w:szCs w:val="20"/>
        </w:rPr>
      </w:pPr>
      <w:r>
        <w:rPr>
          <w:sz w:val="20"/>
          <w:szCs w:val="20"/>
        </w:rPr>
        <w:t xml:space="preserve">q. antal returer och belopp </w:t>
      </w:r>
    </w:p>
    <w:p w:rsidR="009F23A7" w:rsidRDefault="009F23A7" w:rsidP="009F23A7">
      <w:pPr>
        <w:pStyle w:val="Default"/>
        <w:spacing w:after="19"/>
        <w:rPr>
          <w:sz w:val="20"/>
          <w:szCs w:val="20"/>
        </w:rPr>
      </w:pPr>
      <w:r>
        <w:rPr>
          <w:sz w:val="20"/>
          <w:szCs w:val="20"/>
        </w:rPr>
        <w:t xml:space="preserve">r. rabatter </w:t>
      </w:r>
    </w:p>
    <w:p w:rsidR="009F23A7" w:rsidRDefault="009F23A7" w:rsidP="009F23A7">
      <w:pPr>
        <w:pStyle w:val="Default"/>
        <w:spacing w:after="19"/>
        <w:rPr>
          <w:sz w:val="20"/>
          <w:szCs w:val="20"/>
        </w:rPr>
      </w:pPr>
      <w:r>
        <w:rPr>
          <w:sz w:val="20"/>
          <w:szCs w:val="20"/>
        </w:rPr>
        <w:t xml:space="preserve">s. övriga registreringar som minskat dagens försäljningsbelopp och till vilket belopp </w:t>
      </w:r>
    </w:p>
    <w:p w:rsidR="009F23A7" w:rsidRDefault="009F23A7" w:rsidP="009F23A7">
      <w:pPr>
        <w:pStyle w:val="Default"/>
        <w:spacing w:after="19"/>
        <w:rPr>
          <w:sz w:val="20"/>
          <w:szCs w:val="20"/>
        </w:rPr>
      </w:pPr>
      <w:r>
        <w:rPr>
          <w:sz w:val="20"/>
          <w:szCs w:val="20"/>
        </w:rPr>
        <w:t xml:space="preserve">t. antal oavslutade försäljningar och belopp </w:t>
      </w:r>
    </w:p>
    <w:p w:rsidR="009F23A7" w:rsidRPr="00E90C12" w:rsidRDefault="009F23A7" w:rsidP="009F23A7">
      <w:pPr>
        <w:pStyle w:val="Default"/>
        <w:spacing w:after="19"/>
        <w:rPr>
          <w:sz w:val="20"/>
          <w:szCs w:val="20"/>
          <w:lang w:val="en-US"/>
        </w:rPr>
      </w:pPr>
      <w:r w:rsidRPr="00E90C12">
        <w:rPr>
          <w:sz w:val="20"/>
          <w:szCs w:val="20"/>
          <w:lang w:val="en-US"/>
        </w:rPr>
        <w:t xml:space="preserve">u. grand total </w:t>
      </w:r>
      <w:proofErr w:type="spellStart"/>
      <w:r w:rsidRPr="00E90C12">
        <w:rPr>
          <w:sz w:val="20"/>
          <w:szCs w:val="20"/>
          <w:lang w:val="en-US"/>
        </w:rPr>
        <w:t>försäljning</w:t>
      </w:r>
      <w:proofErr w:type="spellEnd"/>
      <w:r w:rsidRPr="00E90C12">
        <w:rPr>
          <w:sz w:val="20"/>
          <w:szCs w:val="20"/>
          <w:lang w:val="en-US"/>
        </w:rPr>
        <w:t xml:space="preserve"> </w:t>
      </w:r>
    </w:p>
    <w:p w:rsidR="009F23A7" w:rsidRPr="00E90C12" w:rsidRDefault="009F23A7" w:rsidP="009F23A7">
      <w:pPr>
        <w:pStyle w:val="Default"/>
        <w:spacing w:after="19"/>
        <w:rPr>
          <w:sz w:val="20"/>
          <w:szCs w:val="20"/>
          <w:lang w:val="en-US"/>
        </w:rPr>
      </w:pPr>
      <w:r w:rsidRPr="00E90C12">
        <w:rPr>
          <w:sz w:val="20"/>
          <w:szCs w:val="20"/>
          <w:lang w:val="en-US"/>
        </w:rPr>
        <w:t xml:space="preserve">v. grand total </w:t>
      </w:r>
      <w:proofErr w:type="spellStart"/>
      <w:r w:rsidRPr="00E90C12">
        <w:rPr>
          <w:sz w:val="20"/>
          <w:szCs w:val="20"/>
          <w:lang w:val="en-US"/>
        </w:rPr>
        <w:t>retur</w:t>
      </w:r>
      <w:proofErr w:type="spellEnd"/>
      <w:r w:rsidRPr="00E90C12">
        <w:rPr>
          <w:sz w:val="20"/>
          <w:szCs w:val="20"/>
          <w:lang w:val="en-US"/>
        </w:rPr>
        <w:t xml:space="preserve"> </w:t>
      </w:r>
    </w:p>
    <w:p w:rsidR="009F23A7" w:rsidRPr="00E90C12" w:rsidRDefault="009F23A7" w:rsidP="009F23A7">
      <w:pPr>
        <w:pStyle w:val="Default"/>
        <w:rPr>
          <w:sz w:val="20"/>
          <w:szCs w:val="20"/>
          <w:lang w:val="en-US"/>
        </w:rPr>
      </w:pPr>
      <w:r w:rsidRPr="00E90C12">
        <w:rPr>
          <w:sz w:val="20"/>
          <w:szCs w:val="20"/>
          <w:lang w:val="en-US"/>
        </w:rPr>
        <w:t xml:space="preserve">w. grand total </w:t>
      </w:r>
      <w:proofErr w:type="spellStart"/>
      <w:r w:rsidRPr="00E90C12">
        <w:rPr>
          <w:sz w:val="20"/>
          <w:szCs w:val="20"/>
          <w:lang w:val="en-US"/>
        </w:rPr>
        <w:t>netto</w:t>
      </w:r>
      <w:proofErr w:type="spellEnd"/>
      <w:r w:rsidRPr="00E90C12">
        <w:rPr>
          <w:sz w:val="20"/>
          <w:szCs w:val="20"/>
          <w:lang w:val="en-US"/>
        </w:rPr>
        <w:t xml:space="preserve">. </w:t>
      </w:r>
    </w:p>
    <w:p w:rsidR="009F23A7" w:rsidRDefault="009F23A7" w:rsidP="009F23A7">
      <w:pPr>
        <w:pStyle w:val="Rubrik2"/>
      </w:pPr>
      <w:r w:rsidRPr="00E90C12">
        <w:rPr>
          <w:lang w:val="en-US"/>
        </w:rPr>
        <w:lastRenderedPageBreak/>
        <w:t xml:space="preserve">8 </w:t>
      </w:r>
      <w:proofErr w:type="spellStart"/>
      <w:r w:rsidRPr="00E90C12">
        <w:rPr>
          <w:lang w:val="en-US"/>
        </w:rPr>
        <w:t>kap</w:t>
      </w:r>
      <w:proofErr w:type="spellEnd"/>
      <w:r w:rsidRPr="00E90C12">
        <w:rPr>
          <w:lang w:val="en-US"/>
        </w:rPr>
        <w:t xml:space="preserve">. </w:t>
      </w:r>
      <w:r w:rsidRPr="00E90C12">
        <w:rPr>
          <w:lang w:val="en-US"/>
        </w:rPr>
        <w:tab/>
      </w:r>
      <w:r>
        <w:t xml:space="preserve">Tillverkardeklaration </w:t>
      </w:r>
    </w:p>
    <w:p w:rsidR="009F23A7" w:rsidRDefault="009F23A7" w:rsidP="009F23A7">
      <w:pPr>
        <w:pStyle w:val="Paragraf1"/>
        <w:numPr>
          <w:ilvl w:val="0"/>
          <w:numId w:val="26"/>
        </w:numPr>
      </w:pPr>
      <w:r>
        <w:t>För varje version av en kass</w:t>
      </w:r>
      <w:r w:rsidR="002B1816">
        <w:t>aregistermodell eller ett kassa</w:t>
      </w:r>
      <w:r>
        <w:t>register</w:t>
      </w:r>
      <w:r w:rsidR="002B1816">
        <w:softHyphen/>
      </w:r>
      <w:r>
        <w:t xml:space="preserve">program som ska tillhandahållas på den svenska marknaden ska det finnas en tillverkardeklaration. Av deklarationen ska framgå att modellen eller programmet är testat. Testmetoderna och resultatet av testerna ska dokumenteras i ett testprotokoll. </w:t>
      </w:r>
    </w:p>
    <w:p w:rsidR="009F23A7" w:rsidRDefault="009F23A7" w:rsidP="00EA2B1C">
      <w:r w:rsidRPr="00783CE8">
        <w:t>Tillverkardeklarationen ska visa om kassaregistret överensstämmer med kraven i dessa föreskrifter</w:t>
      </w:r>
      <w:r w:rsidRPr="0081699A">
        <w:t>.</w:t>
      </w:r>
      <w:r w:rsidR="00645A78" w:rsidRPr="0081699A">
        <w:t xml:space="preserve"> </w:t>
      </w:r>
    </w:p>
    <w:p w:rsidR="009F23A7" w:rsidRDefault="009F23A7" w:rsidP="009F23A7">
      <w:pPr>
        <w:pStyle w:val="Paragraf1"/>
      </w:pPr>
      <w:r>
        <w:t>Vid versionsuppdatering av en kassaregistermodell eller ett kassa</w:t>
      </w:r>
      <w:r w:rsidR="00283518">
        <w:t>-</w:t>
      </w:r>
      <w:r>
        <w:t>registerprogram behöver en tillverkardeklaration lämnas endast om ändringen påverkar funktioner som är reglerade i denna föresk</w:t>
      </w:r>
      <w:r w:rsidR="0009346C">
        <w:t xml:space="preserve">rift. En tillverkardeklaration </w:t>
      </w:r>
      <w:r>
        <w:t xml:space="preserve">om avser en ny version ska dock alltid lämnas om Skatteverket begär det. </w:t>
      </w:r>
    </w:p>
    <w:p w:rsidR="009F23A7" w:rsidRDefault="009F23A7" w:rsidP="009F23A7">
      <w:pPr>
        <w:pStyle w:val="Paragraf1"/>
      </w:pPr>
      <w:r w:rsidRPr="00783CE8">
        <w:rPr>
          <w:szCs w:val="20"/>
        </w:rPr>
        <w:t>Tillverkardeklarationen ska ingå i kassaregistrets eller kassa-register</w:t>
      </w:r>
      <w:r>
        <w:rPr>
          <w:szCs w:val="20"/>
        </w:rPr>
        <w:softHyphen/>
      </w:r>
      <w:r w:rsidRPr="00783CE8">
        <w:rPr>
          <w:szCs w:val="20"/>
        </w:rPr>
        <w:t xml:space="preserve">programmets dokumentation. </w:t>
      </w:r>
    </w:p>
    <w:p w:rsidR="009F23A7" w:rsidRPr="001D067E" w:rsidRDefault="009F23A7" w:rsidP="009F23A7">
      <w:pPr>
        <w:pStyle w:val="Paragraf1"/>
      </w:pPr>
      <w:r>
        <w:t>Tillverkardeklarationen och utdrag ur testprotokoll som utvisar överens</w:t>
      </w:r>
      <w:r>
        <w:softHyphen/>
        <w:t>stämmelse med dessa föreskrifter ska sändas till Skatteverket senast två veckor innan kassaregister</w:t>
      </w:r>
      <w:r w:rsidR="00283518">
        <w:t>modellen eller kassaregister</w:t>
      </w:r>
      <w:r w:rsidR="00283518">
        <w:softHyphen/>
        <w:t>pro</w:t>
      </w:r>
      <w:r w:rsidRPr="001D067E">
        <w:t xml:space="preserve">grammet tillhandahålls på den svenska marknaden. </w:t>
      </w:r>
    </w:p>
    <w:p w:rsidR="009F23A7" w:rsidRDefault="009F23A7" w:rsidP="009F23A7">
      <w:pPr>
        <w:ind w:firstLine="0"/>
      </w:pPr>
      <w:r>
        <w:t>___________</w:t>
      </w:r>
    </w:p>
    <w:p w:rsidR="00303C4B" w:rsidRDefault="00303C4B" w:rsidP="003D307A">
      <w:pPr>
        <w:pStyle w:val="Numlista1"/>
        <w:numPr>
          <w:ilvl w:val="0"/>
          <w:numId w:val="33"/>
        </w:numPr>
        <w:ind w:hanging="284"/>
      </w:pPr>
      <w:r>
        <w:t>Dessa föreskrifter</w:t>
      </w:r>
      <w:r>
        <w:rPr>
          <w:rStyle w:val="Fotnotsreferens"/>
        </w:rPr>
        <w:footnoteReference w:id="5"/>
      </w:r>
      <w:r>
        <w:t xml:space="preserve"> träder i kraft den 1 juli 2014.</w:t>
      </w:r>
    </w:p>
    <w:p w:rsidR="00EB3A29" w:rsidRDefault="00EB3A29" w:rsidP="003D307A">
      <w:pPr>
        <w:pStyle w:val="Numlista1"/>
        <w:numPr>
          <w:ilvl w:val="0"/>
          <w:numId w:val="33"/>
        </w:numPr>
        <w:ind w:hanging="284"/>
      </w:pPr>
      <w:r>
        <w:t xml:space="preserve">Genom föreskrifterna upphävs Skatteverkets föreskrifter (SKVFS 2009:1) om krav på kassaregister. Vid tillämpning av Skatteverkets föreskrifter (SKVFS 2009:2) om kontrollenhet till kassaregister ska de upphävda föreskrifterna fortfarande gälla. </w:t>
      </w:r>
    </w:p>
    <w:p w:rsidR="00EB3A29" w:rsidRDefault="00EB3A29" w:rsidP="00EB3A29">
      <w:pPr>
        <w:pStyle w:val="Numlista1"/>
        <w:ind w:hanging="284"/>
      </w:pPr>
      <w:r>
        <w:t>De nya föreskrifterna i 4 kap. 6 § om att</w:t>
      </w:r>
      <w:r w:rsidR="001B3576">
        <w:t xml:space="preserve"> en</w:t>
      </w:r>
      <w:r w:rsidR="003268C1">
        <w:t xml:space="preserve"> modellbeteckning ska innehålla beteckningen ”SE” gäller inte i fråga om kassaregister som är tillverkade före </w:t>
      </w:r>
      <w:r>
        <w:t>ikraftträdandet.</w:t>
      </w:r>
    </w:p>
    <w:p w:rsidR="001B3576" w:rsidRDefault="00E3393E" w:rsidP="001B3576">
      <w:pPr>
        <w:pStyle w:val="Numlista1"/>
        <w:ind w:hanging="284"/>
      </w:pPr>
      <w:r>
        <w:t>De nya föreskrifterna i 5 kap.</w:t>
      </w:r>
      <w:r w:rsidR="003268C1">
        <w:t xml:space="preserve"> 1 § om att ett kassaregister ska kunna registrera förändring av växelkassa gäller </w:t>
      </w:r>
      <w:r>
        <w:t xml:space="preserve">under tiden fram till </w:t>
      </w:r>
      <w:r w:rsidR="001B3576">
        <w:t xml:space="preserve">den </w:t>
      </w:r>
      <w:r w:rsidR="003268C1">
        <w:t>1 januari 2019</w:t>
      </w:r>
      <w:r>
        <w:t xml:space="preserve"> </w:t>
      </w:r>
      <w:r w:rsidR="001B3576">
        <w:t xml:space="preserve">inte </w:t>
      </w:r>
      <w:r>
        <w:t>i fråga om kassaregister som är tillverkade före ikraftträdandet.</w:t>
      </w:r>
    </w:p>
    <w:p w:rsidR="006D722B" w:rsidRDefault="001B3576" w:rsidP="006D722B">
      <w:pPr>
        <w:tabs>
          <w:tab w:val="left" w:pos="1134"/>
        </w:tabs>
        <w:ind w:firstLine="0"/>
      </w:pPr>
      <w:r>
        <w:t>________</w:t>
      </w:r>
      <w:r w:rsidR="00303C4B">
        <w:t>_</w:t>
      </w:r>
      <w:r>
        <w:t>_</w:t>
      </w:r>
      <w:r w:rsidR="00303C4B">
        <w:t>_</w:t>
      </w:r>
    </w:p>
    <w:p w:rsidR="00F74EE3" w:rsidRDefault="001B3576" w:rsidP="00544635">
      <w:pPr>
        <w:pStyle w:val="Numlista2"/>
        <w:tabs>
          <w:tab w:val="clear" w:pos="1106"/>
          <w:tab w:val="num" w:pos="1276"/>
        </w:tabs>
        <w:ind w:left="426" w:hanging="284"/>
      </w:pPr>
      <w:r>
        <w:t>Dessa föreskrifter t</w:t>
      </w:r>
      <w:r w:rsidR="006D722B">
        <w:t xml:space="preserve">räder i kraft den 1 januari 2022. </w:t>
      </w:r>
    </w:p>
    <w:p w:rsidR="00F74EE3" w:rsidRDefault="003E1174" w:rsidP="006D722B">
      <w:pPr>
        <w:pStyle w:val="Numlista2"/>
        <w:tabs>
          <w:tab w:val="clear" w:pos="1106"/>
          <w:tab w:val="num" w:pos="1276"/>
        </w:tabs>
        <w:ind w:left="426" w:hanging="284"/>
      </w:pPr>
      <w:r>
        <w:t>B</w:t>
      </w:r>
      <w:r w:rsidR="006D722B">
        <w:t>estämmelse</w:t>
      </w:r>
      <w:r w:rsidR="00544635">
        <w:t xml:space="preserve">rna i 2 kap. 17 § och </w:t>
      </w:r>
      <w:r w:rsidR="006D722B">
        <w:t>4</w:t>
      </w:r>
      <w:r w:rsidR="008257D6">
        <w:t xml:space="preserve"> </w:t>
      </w:r>
      <w:r w:rsidR="001B3576" w:rsidRPr="008257D6">
        <w:t>kap</w:t>
      </w:r>
      <w:r>
        <w:t xml:space="preserve">. </w:t>
      </w:r>
      <w:r w:rsidR="00F2166C">
        <w:t xml:space="preserve">9 och </w:t>
      </w:r>
      <w:r>
        <w:t>10 §</w:t>
      </w:r>
      <w:r w:rsidR="00F2166C">
        <w:t>§</w:t>
      </w:r>
      <w:r>
        <w:t xml:space="preserve"> i dess äldre lydelse</w:t>
      </w:r>
      <w:r w:rsidR="00544635">
        <w:t>r</w:t>
      </w:r>
      <w:r>
        <w:t xml:space="preserve"> får tillämpas vid tillverkning av kassaregister fram till och med den 31 december 2022. </w:t>
      </w:r>
    </w:p>
    <w:p w:rsidR="001B3576" w:rsidRDefault="00F74EE3" w:rsidP="00F74EE3">
      <w:r>
        <w:br w:type="page"/>
      </w:r>
    </w:p>
    <w:sdt>
      <w:sdtPr>
        <w:tag w:val="ccPrintOnly"/>
        <w:id w:val="-209039168"/>
        <w:placeholder>
          <w:docPart w:val="DefaultPlaceholder_-1854013440"/>
        </w:placeholder>
      </w:sdtPr>
      <w:sdtEndPr/>
      <w:sdtContent>
        <w:p w:rsidR="001B3576" w:rsidRDefault="001B3576" w:rsidP="00F74EE3">
          <w:pPr>
            <w:pStyle w:val="Normalindrag"/>
            <w:ind w:left="0" w:firstLine="0"/>
          </w:pPr>
          <w:r>
            <w:t>På Skatteverkets vägnar</w:t>
          </w:r>
        </w:p>
        <w:p w:rsidR="001B3576" w:rsidRDefault="001B3576" w:rsidP="00361A19">
          <w:pPr>
            <w:pStyle w:val="Signaturtext"/>
          </w:pPr>
        </w:p>
        <w:p w:rsidR="001B3576" w:rsidRPr="009E1D59" w:rsidRDefault="002D3DFC" w:rsidP="00361A19">
          <w:pPr>
            <w:pStyle w:val="Signaturtext"/>
            <w:rPr>
              <w:caps/>
            </w:rPr>
          </w:pPr>
          <w:sdt>
            <w:sdtPr>
              <w:rPr>
                <w:caps/>
              </w:rPr>
              <w:id w:val="749466796"/>
              <w:placeholder>
                <w:docPart w:val="7A33C0515B594081B619E24B76838F20"/>
              </w:placeholder>
              <w:showingPlcHdr/>
              <w:text/>
            </w:sdtPr>
            <w:sdtEndPr/>
            <w:sdtContent>
              <w:r w:rsidR="001B3576" w:rsidRPr="009E1D59">
                <w:rPr>
                  <w:rStyle w:val="Platshllartext"/>
                  <w:caps/>
                </w:rPr>
                <w:t>Underskrift</w:t>
              </w:r>
            </w:sdtContent>
          </w:sdt>
        </w:p>
        <w:p w:rsidR="001B3576" w:rsidRDefault="001B3576" w:rsidP="00361A19">
          <w:pPr>
            <w:pStyle w:val="Signaturtext"/>
          </w:pPr>
          <w:r>
            <w:tab/>
          </w:r>
          <w:sdt>
            <w:sdtPr>
              <w:id w:val="157807834"/>
              <w:placeholder>
                <w:docPart w:val="A4D66A9C958C4B088D71033558E63C54"/>
              </w:placeholder>
              <w:showingPlcHdr/>
              <w:text/>
            </w:sdtPr>
            <w:sdtEndPr/>
            <w:sdtContent>
              <w:r>
                <w:rPr>
                  <w:rStyle w:val="Platshllartext"/>
                </w:rPr>
                <w:t>Kontrasignatur</w:t>
              </w:r>
            </w:sdtContent>
          </w:sdt>
        </w:p>
        <w:p w:rsidR="001B3576" w:rsidRDefault="001B3576" w:rsidP="00361A19">
          <w:pPr>
            <w:pStyle w:val="Signaturtext"/>
          </w:pPr>
          <w:r>
            <w:tab/>
            <w:t>(</w:t>
          </w:r>
          <w:sdt>
            <w:sdtPr>
              <w:id w:val="-1861045083"/>
              <w:placeholder>
                <w:docPart w:val="9008250F16FB45BC8BC5099590A78B2E"/>
              </w:placeholder>
              <w:showingPlcHdr/>
              <w:text/>
            </w:sdtPr>
            <w:sdtEndPr/>
            <w:sdtContent>
              <w:r>
                <w:rPr>
                  <w:rStyle w:val="Platshllartext"/>
                </w:rPr>
                <w:t>Avdelning/kontrasignatör</w:t>
              </w:r>
            </w:sdtContent>
          </w:sdt>
          <w:r>
            <w:t>)</w:t>
          </w:r>
        </w:p>
        <w:p w:rsidR="002F045E" w:rsidRPr="00F0104D" w:rsidRDefault="002D3DFC" w:rsidP="00EA2B1C">
          <w:pPr>
            <w:ind w:firstLine="0"/>
          </w:pPr>
        </w:p>
      </w:sdtContent>
    </w:sdt>
    <w:sectPr w:rsidR="002F045E" w:rsidRPr="00F0104D" w:rsidSect="0080257D">
      <w:headerReference w:type="even" r:id="rId8"/>
      <w:headerReference w:type="default" r:id="rId9"/>
      <w:footerReference w:type="even" r:id="rId10"/>
      <w:footerReference w:type="default" r:id="rId11"/>
      <w:headerReference w:type="first" r:id="rId12"/>
      <w:footerReference w:type="first" r:id="rId13"/>
      <w:pgSz w:w="11906" w:h="16838"/>
      <w:pgMar w:top="2466" w:right="3799" w:bottom="2920" w:left="2410" w:header="2466" w:footer="23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A37" w:rsidRDefault="00E97A37" w:rsidP="00A419A4">
      <w:r>
        <w:separator/>
      </w:r>
    </w:p>
  </w:endnote>
  <w:endnote w:type="continuationSeparator" w:id="0">
    <w:p w:rsidR="00E97A37" w:rsidRDefault="00E97A37" w:rsidP="00A41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FA6" w:rsidRDefault="00550FA6" w:rsidP="00995D15">
    <w:pPr>
      <w:pStyle w:val="Sidfot"/>
      <w:ind w:left="-1984"/>
    </w:pPr>
    <w:r>
      <w:fldChar w:fldCharType="begin"/>
    </w:r>
    <w:r>
      <w:instrText xml:space="preserve"> PAGE  \* Arabic  \* MERGEFORMAT </w:instrText>
    </w:r>
    <w:r>
      <w:fldChar w:fldCharType="separate"/>
    </w:r>
    <w:r w:rsidR="002D3DFC">
      <w:rPr>
        <w:noProof/>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FA6" w:rsidRDefault="00550FA6" w:rsidP="00995D15">
    <w:pPr>
      <w:pStyle w:val="Sidfot"/>
      <w:ind w:right="-1984"/>
      <w:jc w:val="right"/>
    </w:pPr>
    <w:r>
      <w:fldChar w:fldCharType="begin"/>
    </w:r>
    <w:r>
      <w:instrText xml:space="preserve"> PAGE  \* Arabic  \* MERGEFORMAT </w:instrText>
    </w:r>
    <w:r>
      <w:fldChar w:fldCharType="separate"/>
    </w:r>
    <w:r w:rsidR="002D3DFC">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FA6" w:rsidRDefault="00550FA6" w:rsidP="005B4CCC">
    <w:pPr>
      <w:pStyle w:val="Sidfot"/>
      <w:ind w:right="-1984"/>
      <w:jc w:val="right"/>
    </w:pPr>
    <w:r>
      <w:fldChar w:fldCharType="begin"/>
    </w:r>
    <w:r>
      <w:instrText xml:space="preserve"> PAGE  \* Arabic  \* MERGEFORMAT </w:instrText>
    </w:r>
    <w:r>
      <w:fldChar w:fldCharType="separate"/>
    </w:r>
    <w:r w:rsidR="002D3DF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A37" w:rsidRDefault="00E97A37" w:rsidP="00A419A4"/>
  </w:footnote>
  <w:footnote w:type="continuationSeparator" w:id="0">
    <w:p w:rsidR="00E97A37" w:rsidRDefault="00E97A37" w:rsidP="00A419A4">
      <w:r>
        <w:continuationSeparator/>
      </w:r>
    </w:p>
  </w:footnote>
  <w:footnote w:id="1">
    <w:p w:rsidR="00F0104D" w:rsidRDefault="00F0104D" w:rsidP="00F0104D">
      <w:pPr>
        <w:pStyle w:val="Fotnotstext"/>
      </w:pPr>
      <w:r w:rsidRPr="009B1D46">
        <w:rPr>
          <w:rStyle w:val="Fotnotsreferens"/>
        </w:rPr>
        <w:footnoteRef/>
      </w:r>
      <w:r w:rsidRPr="009B1D46">
        <w:t xml:space="preserve"> Se Europaparlamentets och rådets direktiv (EU) 2015/1535 av den 9 september 2015 om ett informationsförfarande beträffande tekniska föreskrifter och beträffande föreskrifter för informationssamhällets tjänster.</w:t>
      </w:r>
    </w:p>
  </w:footnote>
  <w:footnote w:id="2">
    <w:p w:rsidR="00005D62" w:rsidRDefault="00005D62">
      <w:pPr>
        <w:pStyle w:val="Fotnotstext"/>
      </w:pPr>
      <w:r>
        <w:rPr>
          <w:rStyle w:val="Fotnotsreferens"/>
        </w:rPr>
        <w:footnoteRef/>
      </w:r>
      <w:r>
        <w:t xml:space="preserve"> Senaste lydelse SKVFS 2020:10.</w:t>
      </w:r>
    </w:p>
  </w:footnote>
  <w:footnote w:id="3">
    <w:p w:rsidR="00F65260" w:rsidRDefault="00F65260">
      <w:pPr>
        <w:pStyle w:val="Fotnotstext"/>
      </w:pPr>
      <w:r>
        <w:rPr>
          <w:rStyle w:val="Fotnotsreferens"/>
        </w:rPr>
        <w:footnoteRef/>
      </w:r>
      <w:r>
        <w:t xml:space="preserve"> Senaste lydelse SKVFS 2020:10.</w:t>
      </w:r>
    </w:p>
  </w:footnote>
  <w:footnote w:id="4">
    <w:p w:rsidR="00D3522B" w:rsidRDefault="00D3522B">
      <w:pPr>
        <w:pStyle w:val="Fotnotstext"/>
      </w:pPr>
      <w:r>
        <w:rPr>
          <w:rStyle w:val="Fotnotsreferens"/>
        </w:rPr>
        <w:footnoteRef/>
      </w:r>
      <w:r>
        <w:t xml:space="preserve"> Senaste lydelse SKVFS 2020:10. </w:t>
      </w:r>
    </w:p>
  </w:footnote>
  <w:footnote w:id="5">
    <w:p w:rsidR="00303C4B" w:rsidRDefault="00303C4B">
      <w:pPr>
        <w:pStyle w:val="Fotnotstext"/>
      </w:pPr>
      <w:r>
        <w:rPr>
          <w:rStyle w:val="Fotnotsreferens"/>
        </w:rPr>
        <w:footnoteRef/>
      </w:r>
      <w:r>
        <w:t xml:space="preserve"> SKVFS 2014:9.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FA6" w:rsidRPr="00973688" w:rsidRDefault="002D3DFC">
    <w:pPr>
      <w:pStyle w:val="Sidhuvud"/>
      <w:rPr>
        <w:sz w:val="26"/>
        <w:szCs w:val="2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18219" o:spid="_x0000_s73730" type="#_x0000_t136" style="position:absolute;left:0;text-align:left;margin-left:0;margin-top:0;width:301.2pt;height:100.4pt;rotation:315;z-index:-251601920;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r w:rsidR="00973688">
      <w:rPr>
        <w:noProof/>
        <w:lang w:eastAsia="sv-SE"/>
      </w:rPr>
      <mc:AlternateContent>
        <mc:Choice Requires="wps">
          <w:drawing>
            <wp:anchor distT="0" distB="0" distL="114300" distR="114300" simplePos="0" relativeHeight="251617280" behindDoc="0" locked="0" layoutInCell="0" allowOverlap="1" wp14:anchorId="7FC90907" wp14:editId="5E6C4741">
              <wp:simplePos x="0" y="0"/>
              <wp:positionH relativeFrom="page">
                <wp:posOffset>1151890</wp:posOffset>
              </wp:positionH>
              <wp:positionV relativeFrom="page">
                <wp:posOffset>1733550</wp:posOffset>
              </wp:positionV>
              <wp:extent cx="1234440" cy="680085"/>
              <wp:effectExtent l="0" t="0" r="3810" b="5715"/>
              <wp:wrapNone/>
              <wp:docPr id="2" name="Textruta 2"/>
              <wp:cNvGraphicFramePr/>
              <a:graphic xmlns:a="http://schemas.openxmlformats.org/drawingml/2006/main">
                <a:graphicData uri="http://schemas.microsoft.com/office/word/2010/wordprocessingShape">
                  <wps:wsp>
                    <wps:cNvSpPr txBox="1"/>
                    <wps:spPr>
                      <a:xfrm>
                        <a:off x="0" y="0"/>
                        <a:ext cx="1234440" cy="680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50FA6" w:rsidRPr="00973688" w:rsidRDefault="00C82FD3" w:rsidP="00973688">
                          <w:pPr>
                            <w:ind w:firstLine="0"/>
                            <w:jc w:val="left"/>
                            <w:rPr>
                              <w:sz w:val="24"/>
                              <w:szCs w:val="24"/>
                            </w:rPr>
                          </w:pPr>
                          <w:r w:rsidRPr="00973688">
                            <w:rPr>
                              <w:b/>
                              <w:sz w:val="24"/>
                              <w:szCs w:val="24"/>
                            </w:rPr>
                            <w:t>SKVFS</w:t>
                          </w:r>
                          <w:r w:rsidR="00BF5148" w:rsidRPr="00973688">
                            <w:rPr>
                              <w:b/>
                              <w:sz w:val="24"/>
                              <w:szCs w:val="24"/>
                            </w:rPr>
                            <w:t xml:space="preserve"> </w:t>
                          </w:r>
                          <w:sdt>
                            <w:sdtPr>
                              <w:rPr>
                                <w:b/>
                                <w:sz w:val="24"/>
                                <w:szCs w:val="24"/>
                              </w:rPr>
                              <w:tag w:val="ccYear"/>
                              <w:id w:val="460932729"/>
                              <w:text/>
                            </w:sdtPr>
                            <w:sdtEndPr/>
                            <w:sdtContent>
                              <w:r w:rsidR="00A50845">
                                <w:rPr>
                                  <w:b/>
                                  <w:sz w:val="24"/>
                                  <w:szCs w:val="24"/>
                                </w:rPr>
                                <w:t>2021</w:t>
                              </w:r>
                            </w:sdtContent>
                          </w:sdt>
                          <w:r w:rsidR="00550FA6" w:rsidRPr="00973688">
                            <w:rPr>
                              <w:b/>
                              <w:sz w:val="24"/>
                              <w:szCs w:val="24"/>
                            </w:rPr>
                            <w:t>:</w:t>
                          </w:r>
                          <w:sdt>
                            <w:sdtPr>
                              <w:rPr>
                                <w:b/>
                                <w:sz w:val="24"/>
                                <w:szCs w:val="24"/>
                              </w:rPr>
                              <w:tag w:val="ccMonth"/>
                              <w:id w:val="-201021999"/>
                              <w:text/>
                            </w:sdtPr>
                            <w:sdtEndPr/>
                            <w:sdtContent>
                              <w:r w:rsidR="00A50845">
                                <w:rPr>
                                  <w:b/>
                                  <w:sz w:val="24"/>
                                  <w:szCs w:val="24"/>
                                </w:rPr>
                                <w:t>Y</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90907" id="_x0000_t202" coordsize="21600,21600" o:spt="202" path="m,l,21600r21600,l21600,xe">
              <v:stroke joinstyle="miter"/>
              <v:path gradientshapeok="t" o:connecttype="rect"/>
            </v:shapetype>
            <v:shape id="Textruta 2" o:spid="_x0000_s1026" type="#_x0000_t202" style="position:absolute;left:0;text-align:left;margin-left:90.7pt;margin-top:136.5pt;width:97.2pt;height:53.5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" o:allowincell="f" fillcolor="white [3201]" stroked="f" strokeweight=".5pt">
              <v:textbox inset="0,0,0,0">
                <w:txbxContent>
                  <w:p w:rsidR="00550FA6" w:rsidRPr="00973688" w:rsidRDefault="00C82FD3" w:rsidP="00973688">
                    <w:pPr>
                      <w:ind w:firstLine="0"/>
                      <w:jc w:val="left"/>
                      <w:rPr>
                        <w:sz w:val="24"/>
                        <w:szCs w:val="24"/>
                      </w:rPr>
                    </w:pPr>
                    <w:r w:rsidRPr="00973688">
                      <w:rPr>
                        <w:b/>
                        <w:sz w:val="24"/>
                        <w:szCs w:val="24"/>
                      </w:rPr>
                      <w:t>SKVFS</w:t>
                    </w:r>
                    <w:r w:rsidR="00BF5148" w:rsidRPr="00973688">
                      <w:rPr>
                        <w:b/>
                        <w:sz w:val="24"/>
                        <w:szCs w:val="24"/>
                      </w:rPr>
                      <w:t xml:space="preserve"> </w:t>
                    </w:r>
                    <w:sdt>
                      <w:sdtPr>
                        <w:rPr>
                          <w:b/>
                          <w:sz w:val="24"/>
                          <w:szCs w:val="24"/>
                        </w:rPr>
                        <w:tag w:val="ccYear"/>
                        <w:id w:val="460932729"/>
                        <w:text/>
                      </w:sdtPr>
                      <w:sdtEndPr/>
                      <w:sdtContent>
                        <w:r w:rsidR="00A50845">
                          <w:rPr>
                            <w:b/>
                            <w:sz w:val="24"/>
                            <w:szCs w:val="24"/>
                          </w:rPr>
                          <w:t>2021</w:t>
                        </w:r>
                      </w:sdtContent>
                    </w:sdt>
                    <w:r w:rsidR="00550FA6" w:rsidRPr="00973688">
                      <w:rPr>
                        <w:b/>
                        <w:sz w:val="24"/>
                        <w:szCs w:val="24"/>
                      </w:rPr>
                      <w:t>:</w:t>
                    </w:r>
                    <w:sdt>
                      <w:sdtPr>
                        <w:rPr>
                          <w:b/>
                          <w:sz w:val="24"/>
                          <w:szCs w:val="24"/>
                        </w:rPr>
                        <w:tag w:val="ccMonth"/>
                        <w:id w:val="-201021999"/>
                        <w:text/>
                      </w:sdtPr>
                      <w:sdtEndPr/>
                      <w:sdtContent>
                        <w:r w:rsidR="00A50845">
                          <w:rPr>
                            <w:b/>
                            <w:sz w:val="24"/>
                            <w:szCs w:val="24"/>
                          </w:rPr>
                          <w:t>Y</w:t>
                        </w:r>
                      </w:sdtContent>
                    </w:sdt>
                  </w:p>
                </w:txbxContent>
              </v:textbox>
              <w10:wrap anchorx="page" anchory="page"/>
            </v:shape>
          </w:pict>
        </mc:Fallback>
      </mc:AlternateContent>
    </w:r>
    <w:r w:rsidR="00973688" w:rsidRPr="0081352E">
      <w:rPr>
        <w:noProof/>
        <w:lang w:eastAsia="sv-SE"/>
      </w:rPr>
      <mc:AlternateContent>
        <mc:Choice Requires="wps">
          <w:drawing>
            <wp:anchor distT="0" distB="0" distL="114300" distR="114300" simplePos="0" relativeHeight="251709440" behindDoc="0" locked="0" layoutInCell="1" allowOverlap="1" wp14:anchorId="7AF6703C" wp14:editId="5B3CB604">
              <wp:simplePos x="0" y="0"/>
              <wp:positionH relativeFrom="page">
                <wp:posOffset>3240405</wp:posOffset>
              </wp:positionH>
              <wp:positionV relativeFrom="page">
                <wp:posOffset>1043940</wp:posOffset>
              </wp:positionV>
              <wp:extent cx="3207600" cy="302400"/>
              <wp:effectExtent l="0" t="0" r="0" b="2540"/>
              <wp:wrapNone/>
              <wp:docPr id="8" name="Textruta 8"/>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73688" w:rsidRDefault="002D3DFC" w:rsidP="00973688">
                          <w:pPr>
                            <w:tabs>
                              <w:tab w:val="left" w:pos="2835"/>
                            </w:tabs>
                            <w:jc w:val="left"/>
                          </w:pPr>
                          <w:sdt>
                            <w:sdtPr>
                              <w:tag w:val="ccHeadDate"/>
                              <w:id w:val="-1678577464"/>
                              <w:date w:fullDate="2021-03-26T00:00:00Z">
                                <w:dateFormat w:val="yyyy-MM-dd"/>
                                <w:lid w:val="sv-SE"/>
                                <w:storeMappedDataAs w:val="dateTime"/>
                                <w:calendar w:val="gregorian"/>
                              </w:date>
                            </w:sdtPr>
                            <w:sdtEndPr/>
                            <w:sdtContent>
                              <w:r w:rsidR="00A50845">
                                <w:t>2021-03-26</w:t>
                              </w:r>
                            </w:sdtContent>
                          </w:sdt>
                          <w:r w:rsidR="00973688">
                            <w:tab/>
                          </w:r>
                          <w:sdt>
                            <w:sdtPr>
                              <w:tag w:val="ccDnr"/>
                              <w:id w:val="-1721514568"/>
                              <w:text/>
                            </w:sdtPr>
                            <w:sdtEndPr/>
                            <w:sdtContent>
                              <w:r w:rsidR="00A50845">
                                <w:t>8-634220</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6703C" id="Textruta 8" o:spid="_x0000_s1027" type="#_x0000_t202" style="position:absolute;left:0;text-align:left;margin-left:255.15pt;margin-top:82.2pt;width:252.55pt;height:23.8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" fillcolor="white [3201]" stroked="f" strokeweight=".5pt">
              <v:textbox inset="0,0,0,0">
                <w:txbxContent>
                  <w:p w:rsidR="00973688" w:rsidRDefault="00A50845" w:rsidP="00973688">
                    <w:pPr>
                      <w:tabs>
                        <w:tab w:val="left" w:pos="2835"/>
                      </w:tabs>
                      <w:jc w:val="left"/>
                    </w:pPr>
                    <w:sdt>
                      <w:sdtPr>
                        <w:tag w:val="ccHeadDate"/>
                        <w:id w:val="-1678577464"/>
                        <w:date w:fullDate="2021-03-26T00:00:00Z">
                          <w:dateFormat w:val="yyyy-MM-dd"/>
                          <w:lid w:val="sv-SE"/>
                          <w:storeMappedDataAs w:val="dateTime"/>
                          <w:calendar w:val="gregorian"/>
                        </w:date>
                      </w:sdtPr>
                      <w:sdtEndPr/>
                      <w:sdtContent>
                        <w:r>
                          <w:t>2021-03-26</w:t>
                        </w:r>
                      </w:sdtContent>
                    </w:sdt>
                    <w:r w:rsidR="00973688">
                      <w:tab/>
                    </w:r>
                    <w:sdt>
                      <w:sdtPr>
                        <w:tag w:val="ccDnr"/>
                        <w:id w:val="-1721514568"/>
                        <w:text/>
                      </w:sdtPr>
                      <w:sdtEndPr/>
                      <w:sdtContent>
                        <w:r>
                          <w:t>8-634220</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FA6" w:rsidRPr="00973688" w:rsidRDefault="002D3DFC" w:rsidP="00662461">
    <w:pPr>
      <w:pStyle w:val="Sidhuvud"/>
      <w:jc w:val="left"/>
      <w:rPr>
        <w:sz w:val="26"/>
        <w:szCs w:val="26"/>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18220" o:spid="_x0000_s73731" type="#_x0000_t136" style="position:absolute;margin-left:0;margin-top:0;width:301.2pt;height:100.4pt;rotation:315;z-index:-251599872;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r w:rsidR="00973688">
      <w:rPr>
        <w:noProof/>
        <w:lang w:eastAsia="sv-SE"/>
      </w:rPr>
      <mc:AlternateContent>
        <mc:Choice Requires="wps">
          <w:drawing>
            <wp:anchor distT="0" distB="0" distL="114300" distR="114300" simplePos="0" relativeHeight="251635712" behindDoc="0" locked="0" layoutInCell="0" allowOverlap="1" wp14:anchorId="431F99FC" wp14:editId="2E632CEB">
              <wp:simplePos x="0" y="0"/>
              <wp:positionH relativeFrom="page">
                <wp:posOffset>5472430</wp:posOffset>
              </wp:positionH>
              <wp:positionV relativeFrom="page">
                <wp:posOffset>1728470</wp:posOffset>
              </wp:positionV>
              <wp:extent cx="1234800" cy="680400"/>
              <wp:effectExtent l="0" t="0" r="3810" b="5715"/>
              <wp:wrapNone/>
              <wp:docPr id="4" name="Textruta 4"/>
              <wp:cNvGraphicFramePr/>
              <a:graphic xmlns:a="http://schemas.openxmlformats.org/drawingml/2006/main">
                <a:graphicData uri="http://schemas.microsoft.com/office/word/2010/wordprocessingShape">
                  <wps:wsp>
                    <wps:cNvSpPr txBox="1"/>
                    <wps:spPr>
                      <a:xfrm>
                        <a:off x="0" y="0"/>
                        <a:ext cx="1234800" cy="680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50FA6" w:rsidRPr="00973688" w:rsidRDefault="00856A55" w:rsidP="00973688">
                          <w:pPr>
                            <w:ind w:firstLine="0"/>
                            <w:jc w:val="left"/>
                            <w:rPr>
                              <w:sz w:val="24"/>
                              <w:szCs w:val="24"/>
                            </w:rPr>
                          </w:pPr>
                          <w:r>
                            <w:rPr>
                              <w:b/>
                              <w:sz w:val="24"/>
                              <w:szCs w:val="24"/>
                            </w:rPr>
                            <w:t>SKVFS</w:t>
                          </w:r>
                          <w:r w:rsidR="00550FA6" w:rsidRPr="00973688">
                            <w:rPr>
                              <w:b/>
                              <w:sz w:val="24"/>
                              <w:szCs w:val="24"/>
                            </w:rPr>
                            <w:t xml:space="preserve"> </w:t>
                          </w:r>
                          <w:sdt>
                            <w:sdtPr>
                              <w:rPr>
                                <w:b/>
                                <w:sz w:val="24"/>
                                <w:szCs w:val="24"/>
                              </w:rPr>
                              <w:tag w:val="ccYear"/>
                              <w:id w:val="-323277320"/>
                              <w:text/>
                            </w:sdtPr>
                            <w:sdtEndPr/>
                            <w:sdtContent>
                              <w:r w:rsidR="00A50845">
                                <w:rPr>
                                  <w:b/>
                                  <w:sz w:val="24"/>
                                  <w:szCs w:val="24"/>
                                </w:rPr>
                                <w:t>2021</w:t>
                              </w:r>
                            </w:sdtContent>
                          </w:sdt>
                          <w:r w:rsidR="00550FA6" w:rsidRPr="00973688">
                            <w:rPr>
                              <w:b/>
                              <w:sz w:val="24"/>
                              <w:szCs w:val="24"/>
                            </w:rPr>
                            <w:t>:</w:t>
                          </w:r>
                          <w:sdt>
                            <w:sdtPr>
                              <w:rPr>
                                <w:b/>
                                <w:sz w:val="24"/>
                                <w:szCs w:val="24"/>
                              </w:rPr>
                              <w:tag w:val="ccMonth"/>
                              <w:id w:val="-649516479"/>
                              <w:text/>
                            </w:sdtPr>
                            <w:sdtEndPr/>
                            <w:sdtContent>
                              <w:r w:rsidR="00A50845">
                                <w:rPr>
                                  <w:b/>
                                  <w:sz w:val="24"/>
                                  <w:szCs w:val="24"/>
                                </w:rPr>
                                <w:t>Y</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F99FC" id="_x0000_t202" coordsize="21600,21600" o:spt="202" path="m,l,21600r21600,l21600,xe">
              <v:stroke joinstyle="miter"/>
              <v:path gradientshapeok="t" o:connecttype="rect"/>
            </v:shapetype>
            <v:shape id="Textruta 4" o:spid="_x0000_s1028" type="#_x0000_t202" style="position:absolute;margin-left:430.9pt;margin-top:136.1pt;width:97.25pt;height:53.5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" o:allowincell="f" fillcolor="white [3201]" stroked="f" strokeweight=".5pt">
              <v:textbox inset="0,0,0,0">
                <w:txbxContent>
                  <w:p w:rsidR="00550FA6" w:rsidRPr="00973688" w:rsidRDefault="00856A55" w:rsidP="00973688">
                    <w:pPr>
                      <w:ind w:firstLine="0"/>
                      <w:jc w:val="left"/>
                      <w:rPr>
                        <w:sz w:val="24"/>
                        <w:szCs w:val="24"/>
                      </w:rPr>
                    </w:pPr>
                    <w:r>
                      <w:rPr>
                        <w:b/>
                        <w:sz w:val="24"/>
                        <w:szCs w:val="24"/>
                      </w:rPr>
                      <w:t>SKVFS</w:t>
                    </w:r>
                    <w:r w:rsidR="00550FA6" w:rsidRPr="00973688">
                      <w:rPr>
                        <w:b/>
                        <w:sz w:val="24"/>
                        <w:szCs w:val="24"/>
                      </w:rPr>
                      <w:t xml:space="preserve"> </w:t>
                    </w:r>
                    <w:sdt>
                      <w:sdtPr>
                        <w:rPr>
                          <w:b/>
                          <w:sz w:val="24"/>
                          <w:szCs w:val="24"/>
                        </w:rPr>
                        <w:tag w:val="ccYear"/>
                        <w:id w:val="-323277320"/>
                        <w:text/>
                      </w:sdtPr>
                      <w:sdtEndPr/>
                      <w:sdtContent>
                        <w:r w:rsidR="00A50845">
                          <w:rPr>
                            <w:b/>
                            <w:sz w:val="24"/>
                            <w:szCs w:val="24"/>
                          </w:rPr>
                          <w:t>2021</w:t>
                        </w:r>
                      </w:sdtContent>
                    </w:sdt>
                    <w:r w:rsidR="00550FA6" w:rsidRPr="00973688">
                      <w:rPr>
                        <w:b/>
                        <w:sz w:val="24"/>
                        <w:szCs w:val="24"/>
                      </w:rPr>
                      <w:t>:</w:t>
                    </w:r>
                    <w:sdt>
                      <w:sdtPr>
                        <w:rPr>
                          <w:b/>
                          <w:sz w:val="24"/>
                          <w:szCs w:val="24"/>
                        </w:rPr>
                        <w:tag w:val="ccMonth"/>
                        <w:id w:val="-649516479"/>
                        <w:text/>
                      </w:sdtPr>
                      <w:sdtEndPr/>
                      <w:sdtContent>
                        <w:r w:rsidR="00A50845">
                          <w:rPr>
                            <w:b/>
                            <w:sz w:val="24"/>
                            <w:szCs w:val="24"/>
                          </w:rPr>
                          <w:t>Y</w:t>
                        </w:r>
                      </w:sdtContent>
                    </w:sdt>
                  </w:p>
                </w:txbxContent>
              </v:textbox>
              <w10:wrap anchorx="page" anchory="page"/>
            </v:shape>
          </w:pict>
        </mc:Fallback>
      </mc:AlternateContent>
    </w:r>
    <w:r w:rsidR="00973688" w:rsidRPr="0081352E">
      <w:rPr>
        <w:noProof/>
        <w:lang w:eastAsia="sv-SE"/>
      </w:rPr>
      <mc:AlternateContent>
        <mc:Choice Requires="wps">
          <w:drawing>
            <wp:anchor distT="0" distB="0" distL="114300" distR="114300" simplePos="0" relativeHeight="251710464" behindDoc="0" locked="0" layoutInCell="1" allowOverlap="1" wp14:anchorId="2DBEFB14" wp14:editId="12B30197">
              <wp:simplePos x="0" y="0"/>
              <wp:positionH relativeFrom="page">
                <wp:posOffset>3240405</wp:posOffset>
              </wp:positionH>
              <wp:positionV relativeFrom="page">
                <wp:posOffset>1043940</wp:posOffset>
              </wp:positionV>
              <wp:extent cx="3207600" cy="302400"/>
              <wp:effectExtent l="0" t="0" r="0" b="2540"/>
              <wp:wrapNone/>
              <wp:docPr id="9" name="Textruta 9"/>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73688" w:rsidRDefault="002D3DFC" w:rsidP="00973688">
                          <w:pPr>
                            <w:tabs>
                              <w:tab w:val="left" w:pos="2835"/>
                            </w:tabs>
                            <w:jc w:val="left"/>
                          </w:pPr>
                          <w:sdt>
                            <w:sdtPr>
                              <w:tag w:val="ccHeadDate"/>
                              <w:id w:val="-381945453"/>
                              <w:date w:fullDate="2021-03-26T00:00:00Z">
                                <w:dateFormat w:val="yyyy-MM-dd"/>
                                <w:lid w:val="sv-SE"/>
                                <w:storeMappedDataAs w:val="dateTime"/>
                                <w:calendar w:val="gregorian"/>
                              </w:date>
                            </w:sdtPr>
                            <w:sdtEndPr/>
                            <w:sdtContent>
                              <w:r w:rsidR="00A50845">
                                <w:t>2021-03-26</w:t>
                              </w:r>
                            </w:sdtContent>
                          </w:sdt>
                          <w:r w:rsidR="00973688">
                            <w:tab/>
                          </w:r>
                          <w:sdt>
                            <w:sdtPr>
                              <w:tag w:val="ccDnr"/>
                              <w:id w:val="-86775120"/>
                              <w:text/>
                            </w:sdtPr>
                            <w:sdtEndPr/>
                            <w:sdtContent>
                              <w:r w:rsidR="00A50845">
                                <w:t>8-634220</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EFB14" id="Textruta 9" o:spid="_x0000_s1029" type="#_x0000_t202" style="position:absolute;margin-left:255.15pt;margin-top:82.2pt;width:252.55pt;height:23.8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" fillcolor="white [3201]" stroked="f" strokeweight=".5pt">
              <v:textbox inset="0,0,0,0">
                <w:txbxContent>
                  <w:p w:rsidR="00973688" w:rsidRDefault="00A50845" w:rsidP="00973688">
                    <w:pPr>
                      <w:tabs>
                        <w:tab w:val="left" w:pos="2835"/>
                      </w:tabs>
                      <w:jc w:val="left"/>
                    </w:pPr>
                    <w:sdt>
                      <w:sdtPr>
                        <w:tag w:val="ccHeadDate"/>
                        <w:id w:val="-381945453"/>
                        <w:date w:fullDate="2021-03-26T00:00:00Z">
                          <w:dateFormat w:val="yyyy-MM-dd"/>
                          <w:lid w:val="sv-SE"/>
                          <w:storeMappedDataAs w:val="dateTime"/>
                          <w:calendar w:val="gregorian"/>
                        </w:date>
                      </w:sdtPr>
                      <w:sdtEndPr/>
                      <w:sdtContent>
                        <w:r>
                          <w:t>2021-03-26</w:t>
                        </w:r>
                      </w:sdtContent>
                    </w:sdt>
                    <w:r w:rsidR="00973688">
                      <w:tab/>
                    </w:r>
                    <w:sdt>
                      <w:sdtPr>
                        <w:tag w:val="ccDnr"/>
                        <w:id w:val="-86775120"/>
                        <w:text/>
                      </w:sdtPr>
                      <w:sdtEndPr/>
                      <w:sdtContent>
                        <w:r>
                          <w:t>8-634220</w:t>
                        </w:r>
                      </w:sdtContent>
                    </w:sdt>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FA6" w:rsidRPr="0081352E" w:rsidRDefault="002D3DFC" w:rsidP="0080257D">
    <w:pPr>
      <w:pStyle w:val="Rubrik"/>
      <w:spacing w:after="24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18218" o:spid="_x0000_s73729" type="#_x0000_t136" style="position:absolute;margin-left:0;margin-top:0;width:301.2pt;height:100.4pt;rotation:315;z-index:-251603968;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r w:rsidR="0080257D">
      <w:rPr>
        <w:noProof/>
        <w:lang w:eastAsia="sv-SE"/>
      </w:rPr>
      <w:drawing>
        <wp:anchor distT="0" distB="0" distL="114300" distR="114300" simplePos="0" relativeHeight="251655168" behindDoc="1" locked="0" layoutInCell="1" allowOverlap="1" wp14:anchorId="7850B0BB" wp14:editId="4A98DC96">
          <wp:simplePos x="0" y="0"/>
          <wp:positionH relativeFrom="page">
            <wp:posOffset>5438775</wp:posOffset>
          </wp:positionH>
          <wp:positionV relativeFrom="page">
            <wp:posOffset>1619295</wp:posOffset>
          </wp:positionV>
          <wp:extent cx="529200" cy="489510"/>
          <wp:effectExtent l="0" t="0" r="4445" b="6350"/>
          <wp:wrapTight wrapText="bothSides">
            <wp:wrapPolygon edited="0">
              <wp:start x="0" y="0"/>
              <wp:lineTo x="0" y="21039"/>
              <wp:lineTo x="21004" y="21039"/>
              <wp:lineTo x="21004" y="0"/>
              <wp:lineTo x="0" y="0"/>
            </wp:wrapPolygon>
          </wp:wrapTight>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VLogoUtan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9200" cy="489510"/>
                  </a:xfrm>
                  <a:prstGeom prst="rect">
                    <a:avLst/>
                  </a:prstGeom>
                </pic:spPr>
              </pic:pic>
            </a:graphicData>
          </a:graphic>
          <wp14:sizeRelH relativeFrom="margin">
            <wp14:pctWidth>0</wp14:pctWidth>
          </wp14:sizeRelH>
          <wp14:sizeRelV relativeFrom="margin">
            <wp14:pctHeight>0</wp14:pctHeight>
          </wp14:sizeRelV>
        </wp:anchor>
      </w:drawing>
    </w:r>
    <w:r w:rsidR="00550FA6" w:rsidRPr="0081352E">
      <w:rPr>
        <w:noProof/>
        <w:lang w:eastAsia="sv-SE"/>
      </w:rPr>
      <mc:AlternateContent>
        <mc:Choice Requires="wps">
          <w:drawing>
            <wp:anchor distT="0" distB="0" distL="114300" distR="114300" simplePos="0" relativeHeight="251673600" behindDoc="0" locked="0" layoutInCell="1" allowOverlap="1" wp14:anchorId="65533AA2" wp14:editId="44FD5861">
              <wp:simplePos x="0" y="0"/>
              <wp:positionH relativeFrom="page">
                <wp:posOffset>3240405</wp:posOffset>
              </wp:positionH>
              <wp:positionV relativeFrom="page">
                <wp:posOffset>1043940</wp:posOffset>
              </wp:positionV>
              <wp:extent cx="3207600" cy="302400"/>
              <wp:effectExtent l="0" t="0" r="0" b="2540"/>
              <wp:wrapNone/>
              <wp:docPr id="3" name="Textruta 3"/>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50FA6" w:rsidRDefault="002D3DFC" w:rsidP="0080257D">
                          <w:pPr>
                            <w:tabs>
                              <w:tab w:val="left" w:pos="2835"/>
                            </w:tabs>
                            <w:jc w:val="left"/>
                          </w:pPr>
                          <w:sdt>
                            <w:sdtPr>
                              <w:tag w:val="ccHeadDate"/>
                              <w:id w:val="1607232066"/>
                              <w:date w:fullDate="2021-03-26T00:00:00Z">
                                <w:dateFormat w:val="yyyy-MM-dd"/>
                                <w:lid w:val="sv-SE"/>
                                <w:storeMappedDataAs w:val="dateTime"/>
                                <w:calendar w:val="gregorian"/>
                              </w:date>
                            </w:sdtPr>
                            <w:sdtEndPr/>
                            <w:sdtContent>
                              <w:r w:rsidR="00A50845">
                                <w:t>2021-03-26</w:t>
                              </w:r>
                            </w:sdtContent>
                          </w:sdt>
                          <w:r w:rsidR="0080257D">
                            <w:tab/>
                          </w:r>
                          <w:sdt>
                            <w:sdtPr>
                              <w:tag w:val="ccDnr"/>
                              <w:id w:val="-791830318"/>
                              <w:text/>
                            </w:sdtPr>
                            <w:sdtEndPr/>
                            <w:sdtContent>
                              <w:r w:rsidR="00A50845">
                                <w:t>8-634220</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533AA2" id="_x0000_t202" coordsize="21600,21600" o:spt="202" path="m,l,21600r21600,l21600,xe">
              <v:stroke joinstyle="miter"/>
              <v:path gradientshapeok="t" o:connecttype="rect"/>
            </v:shapetype>
            <v:shape id="Textruta 3" o:spid="_x0000_s1030" type="#_x0000_t202" style="position:absolute;margin-left:255.15pt;margin-top:82.2pt;width:252.55pt;height:23.8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" fillcolor="white [3201]" stroked="f" strokeweight=".5pt">
              <v:textbox inset="0,0,0,0">
                <w:txbxContent>
                  <w:p w:rsidR="00550FA6" w:rsidRDefault="00A50845" w:rsidP="0080257D">
                    <w:pPr>
                      <w:tabs>
                        <w:tab w:val="left" w:pos="2835"/>
                      </w:tabs>
                      <w:jc w:val="left"/>
                    </w:pPr>
                    <w:sdt>
                      <w:sdtPr>
                        <w:tag w:val="ccHeadDate"/>
                        <w:id w:val="1607232066"/>
                        <w:date w:fullDate="2021-03-26T00:00:00Z">
                          <w:dateFormat w:val="yyyy-MM-dd"/>
                          <w:lid w:val="sv-SE"/>
                          <w:storeMappedDataAs w:val="dateTime"/>
                          <w:calendar w:val="gregorian"/>
                        </w:date>
                      </w:sdtPr>
                      <w:sdtEndPr/>
                      <w:sdtContent>
                        <w:r>
                          <w:t>2021-03-26</w:t>
                        </w:r>
                      </w:sdtContent>
                    </w:sdt>
                    <w:r w:rsidR="0080257D">
                      <w:tab/>
                    </w:r>
                    <w:sdt>
                      <w:sdtPr>
                        <w:tag w:val="ccDnr"/>
                        <w:id w:val="-791830318"/>
                        <w:text/>
                      </w:sdtPr>
                      <w:sdtEndPr/>
                      <w:sdtContent>
                        <w:r>
                          <w:t>8-634220</w:t>
                        </w:r>
                      </w:sdtContent>
                    </w:sdt>
                  </w:p>
                </w:txbxContent>
              </v:textbox>
              <w10:wrap anchorx="page" anchory="page"/>
            </v:shape>
          </w:pict>
        </mc:Fallback>
      </mc:AlternateContent>
    </w:r>
    <w:r w:rsidR="00550FA6" w:rsidRPr="0081352E">
      <w:t xml:space="preserve">Skatteverkets </w:t>
    </w:r>
    <w:r w:rsidR="00C82FD3" w:rsidRPr="0080257D">
      <w:t>författningssamling</w:t>
    </w:r>
  </w:p>
  <w:p w:rsidR="00550FA6" w:rsidRDefault="00550FA6" w:rsidP="00973688">
    <w:pPr>
      <w:spacing w:after="120"/>
      <w:ind w:right="-1956" w:firstLine="0"/>
    </w:pPr>
    <w:r>
      <w:rPr>
        <w:noProof/>
        <w:lang w:eastAsia="sv-SE"/>
      </w:rPr>
      <mc:AlternateContent>
        <mc:Choice Requires="wps">
          <w:drawing>
            <wp:anchor distT="0" distB="0" distL="114300" distR="114300" simplePos="0" relativeHeight="251654144" behindDoc="0" locked="0" layoutInCell="0" allowOverlap="1" wp14:anchorId="463460EC" wp14:editId="627715D9">
              <wp:simplePos x="0" y="0"/>
              <wp:positionH relativeFrom="page">
                <wp:posOffset>5436870</wp:posOffset>
              </wp:positionH>
              <wp:positionV relativeFrom="page">
                <wp:posOffset>2376170</wp:posOffset>
              </wp:positionV>
              <wp:extent cx="1440000" cy="3499200"/>
              <wp:effectExtent l="0" t="0" r="8255" b="6350"/>
              <wp:wrapNone/>
              <wp:docPr id="1" name="Textruta 1"/>
              <wp:cNvGraphicFramePr/>
              <a:graphic xmlns:a="http://schemas.openxmlformats.org/drawingml/2006/main">
                <a:graphicData uri="http://schemas.microsoft.com/office/word/2010/wordprocessingShape">
                  <wps:wsp>
                    <wps:cNvSpPr txBox="1"/>
                    <wps:spPr>
                      <a:xfrm>
                        <a:off x="0" y="0"/>
                        <a:ext cx="1440000" cy="349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50FA6" w:rsidRDefault="00C82FD3" w:rsidP="00CC37D7">
                          <w:pPr>
                            <w:ind w:firstLine="0"/>
                            <w:jc w:val="left"/>
                            <w:rPr>
                              <w:b/>
                            </w:rPr>
                          </w:pPr>
                          <w:r w:rsidRPr="00973688">
                            <w:rPr>
                              <w:b/>
                              <w:sz w:val="24"/>
                              <w:szCs w:val="24"/>
                            </w:rPr>
                            <w:t>SKVFS</w:t>
                          </w:r>
                          <w:r w:rsidR="00550FA6" w:rsidRPr="00CC37D7">
                            <w:rPr>
                              <w:b/>
                              <w:sz w:val="24"/>
                              <w:szCs w:val="24"/>
                            </w:rPr>
                            <w:t xml:space="preserve"> </w:t>
                          </w:r>
                          <w:sdt>
                            <w:sdtPr>
                              <w:rPr>
                                <w:b/>
                                <w:sz w:val="24"/>
                                <w:szCs w:val="24"/>
                              </w:rPr>
                              <w:tag w:val="ccYear"/>
                              <w:id w:val="62765334"/>
                              <w:text/>
                            </w:sdtPr>
                            <w:sdtEndPr/>
                            <w:sdtContent>
                              <w:r w:rsidR="00A50845">
                                <w:rPr>
                                  <w:b/>
                                  <w:sz w:val="24"/>
                                  <w:szCs w:val="24"/>
                                </w:rPr>
                                <w:t>2021</w:t>
                              </w:r>
                            </w:sdtContent>
                          </w:sdt>
                          <w:r w:rsidR="00550FA6" w:rsidRPr="00CC37D7">
                            <w:rPr>
                              <w:b/>
                              <w:sz w:val="24"/>
                              <w:szCs w:val="24"/>
                            </w:rPr>
                            <w:t>:</w:t>
                          </w:r>
                          <w:sdt>
                            <w:sdtPr>
                              <w:rPr>
                                <w:b/>
                                <w:sz w:val="24"/>
                                <w:szCs w:val="24"/>
                              </w:rPr>
                              <w:tag w:val="ccMonth"/>
                              <w:id w:val="-216599254"/>
                              <w:text/>
                            </w:sdtPr>
                            <w:sdtEndPr/>
                            <w:sdtContent>
                              <w:r w:rsidR="00A50845">
                                <w:rPr>
                                  <w:b/>
                                  <w:sz w:val="24"/>
                                  <w:szCs w:val="24"/>
                                </w:rPr>
                                <w:t>Y</w:t>
                              </w:r>
                            </w:sdtContent>
                          </w:sdt>
                          <w:r w:rsidR="00550FA6" w:rsidRPr="00CC37D7">
                            <w:rPr>
                              <w:b/>
                              <w:sz w:val="24"/>
                              <w:szCs w:val="24"/>
                            </w:rPr>
                            <w:br/>
                          </w:r>
                          <w:sdt>
                            <w:sdtPr>
                              <w:rPr>
                                <w:b/>
                              </w:rPr>
                              <w:tag w:val="ccStuff"/>
                              <w:id w:val="-1408676990"/>
                              <w:text/>
                            </w:sdtPr>
                            <w:sdtEndPr/>
                            <w:sdtContent>
                              <w:r w:rsidR="00A50845">
                                <w:rPr>
                                  <w:b/>
                                </w:rPr>
                                <w:t>Kassaregister</w:t>
                              </w:r>
                            </w:sdtContent>
                          </w:sdt>
                        </w:p>
                        <w:p w:rsidR="00550FA6" w:rsidRPr="00973688" w:rsidRDefault="00550FA6" w:rsidP="00CC37D7">
                          <w:pPr>
                            <w:spacing w:before="120"/>
                            <w:ind w:firstLine="0"/>
                            <w:jc w:val="left"/>
                            <w:rPr>
                              <w:sz w:val="16"/>
                              <w:szCs w:val="16"/>
                            </w:rPr>
                          </w:pPr>
                          <w:r w:rsidRPr="00973688">
                            <w:rPr>
                              <w:sz w:val="16"/>
                              <w:szCs w:val="16"/>
                            </w:rPr>
                            <w:t>Utkom från trycket</w:t>
                          </w:r>
                          <w:r w:rsidRPr="00973688">
                            <w:rPr>
                              <w:sz w:val="16"/>
                              <w:szCs w:val="16"/>
                            </w:rPr>
                            <w:br/>
                            <w:t xml:space="preserve">den </w:t>
                          </w:r>
                          <w:sdt>
                            <w:sdtPr>
                              <w:rPr>
                                <w:sz w:val="16"/>
                                <w:szCs w:val="16"/>
                              </w:rPr>
                              <w:tag w:val="ccDate"/>
                              <w:id w:val="1986968910"/>
                            </w:sdtPr>
                            <w:sdtEndPr/>
                            <w:sdtContent>
                              <w:r w:rsidR="00A50845">
                                <w:rPr>
                                  <w:sz w:val="16"/>
                                  <w:szCs w:val="16"/>
                                </w:rPr>
                                <w:t>x månad 2021</w:t>
                              </w:r>
                            </w:sdtContent>
                          </w:sdt>
                        </w:p>
                        <w:p w:rsidR="00550FA6" w:rsidRPr="00973688" w:rsidRDefault="002D3DFC" w:rsidP="00CC37D7">
                          <w:pPr>
                            <w:ind w:firstLine="0"/>
                            <w:jc w:val="left"/>
                            <w:rPr>
                              <w:sz w:val="16"/>
                              <w:szCs w:val="16"/>
                            </w:rPr>
                          </w:pPr>
                          <w:sdt>
                            <w:sdtPr>
                              <w:rPr>
                                <w:sz w:val="16"/>
                                <w:szCs w:val="16"/>
                              </w:rPr>
                              <w:alias w:val="ccReCorrect"/>
                              <w:tag w:val="ccReCorrect"/>
                              <w:id w:val="2098976444"/>
                              <w:text w:multiLine="1"/>
                            </w:sdtPr>
                            <w:sdtEndPr/>
                            <w:sdtContent>
                              <w:r w:rsidR="00A50845">
                                <w:rPr>
                                  <w:sz w:val="16"/>
                                  <w:szCs w:val="16"/>
                                </w:rPr>
                                <w:t>Omtryck</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460EC" id="Textruta 1" o:spid="_x0000_s1031" type="#_x0000_t202" style="position:absolute;left:0;text-align:left;margin-left:428.1pt;margin-top:187.1pt;width:113.4pt;height:275.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" o:allowincell="f" fillcolor="white [3201]" stroked="f" strokeweight=".5pt">
              <v:textbox inset="0,0,0,0">
                <w:txbxContent>
                  <w:p w:rsidR="00550FA6" w:rsidRDefault="00C82FD3" w:rsidP="00CC37D7">
                    <w:pPr>
                      <w:ind w:firstLine="0"/>
                      <w:jc w:val="left"/>
                      <w:rPr>
                        <w:b/>
                      </w:rPr>
                    </w:pPr>
                    <w:r w:rsidRPr="00973688">
                      <w:rPr>
                        <w:b/>
                        <w:sz w:val="24"/>
                        <w:szCs w:val="24"/>
                      </w:rPr>
                      <w:t>SKVFS</w:t>
                    </w:r>
                    <w:r w:rsidR="00550FA6" w:rsidRPr="00CC37D7">
                      <w:rPr>
                        <w:b/>
                        <w:sz w:val="24"/>
                        <w:szCs w:val="24"/>
                      </w:rPr>
                      <w:t xml:space="preserve"> </w:t>
                    </w:r>
                    <w:sdt>
                      <w:sdtPr>
                        <w:rPr>
                          <w:b/>
                          <w:sz w:val="24"/>
                          <w:szCs w:val="24"/>
                        </w:rPr>
                        <w:tag w:val="ccYear"/>
                        <w:id w:val="62765334"/>
                        <w:text/>
                      </w:sdtPr>
                      <w:sdtEndPr/>
                      <w:sdtContent>
                        <w:r w:rsidR="00A50845">
                          <w:rPr>
                            <w:b/>
                            <w:sz w:val="24"/>
                            <w:szCs w:val="24"/>
                          </w:rPr>
                          <w:t>2021</w:t>
                        </w:r>
                      </w:sdtContent>
                    </w:sdt>
                    <w:r w:rsidR="00550FA6" w:rsidRPr="00CC37D7">
                      <w:rPr>
                        <w:b/>
                        <w:sz w:val="24"/>
                        <w:szCs w:val="24"/>
                      </w:rPr>
                      <w:t>:</w:t>
                    </w:r>
                    <w:sdt>
                      <w:sdtPr>
                        <w:rPr>
                          <w:b/>
                          <w:sz w:val="24"/>
                          <w:szCs w:val="24"/>
                        </w:rPr>
                        <w:tag w:val="ccMonth"/>
                        <w:id w:val="-216599254"/>
                        <w:text/>
                      </w:sdtPr>
                      <w:sdtEndPr/>
                      <w:sdtContent>
                        <w:r w:rsidR="00A50845">
                          <w:rPr>
                            <w:b/>
                            <w:sz w:val="24"/>
                            <w:szCs w:val="24"/>
                          </w:rPr>
                          <w:t>Y</w:t>
                        </w:r>
                      </w:sdtContent>
                    </w:sdt>
                    <w:r w:rsidR="00550FA6" w:rsidRPr="00CC37D7">
                      <w:rPr>
                        <w:b/>
                        <w:sz w:val="24"/>
                        <w:szCs w:val="24"/>
                      </w:rPr>
                      <w:br/>
                    </w:r>
                    <w:sdt>
                      <w:sdtPr>
                        <w:rPr>
                          <w:b/>
                        </w:rPr>
                        <w:tag w:val="ccStuff"/>
                        <w:id w:val="-1408676990"/>
                        <w:text/>
                      </w:sdtPr>
                      <w:sdtEndPr/>
                      <w:sdtContent>
                        <w:r w:rsidR="00A50845">
                          <w:rPr>
                            <w:b/>
                          </w:rPr>
                          <w:t>Kassaregister</w:t>
                        </w:r>
                      </w:sdtContent>
                    </w:sdt>
                  </w:p>
                  <w:p w:rsidR="00550FA6" w:rsidRPr="00973688" w:rsidRDefault="00550FA6" w:rsidP="00CC37D7">
                    <w:pPr>
                      <w:spacing w:before="120"/>
                      <w:ind w:firstLine="0"/>
                      <w:jc w:val="left"/>
                      <w:rPr>
                        <w:sz w:val="16"/>
                        <w:szCs w:val="16"/>
                      </w:rPr>
                    </w:pPr>
                    <w:r w:rsidRPr="00973688">
                      <w:rPr>
                        <w:sz w:val="16"/>
                        <w:szCs w:val="16"/>
                      </w:rPr>
                      <w:t>Utkom från trycket</w:t>
                    </w:r>
                    <w:r w:rsidRPr="00973688">
                      <w:rPr>
                        <w:sz w:val="16"/>
                        <w:szCs w:val="16"/>
                      </w:rPr>
                      <w:br/>
                      <w:t xml:space="preserve">den </w:t>
                    </w:r>
                    <w:sdt>
                      <w:sdtPr>
                        <w:rPr>
                          <w:sz w:val="16"/>
                          <w:szCs w:val="16"/>
                        </w:rPr>
                        <w:tag w:val="ccDate"/>
                        <w:id w:val="1986968910"/>
                      </w:sdtPr>
                      <w:sdtEndPr/>
                      <w:sdtContent>
                        <w:r w:rsidR="00A50845">
                          <w:rPr>
                            <w:sz w:val="16"/>
                            <w:szCs w:val="16"/>
                          </w:rPr>
                          <w:t>x månad 2021</w:t>
                        </w:r>
                      </w:sdtContent>
                    </w:sdt>
                  </w:p>
                  <w:p w:rsidR="00550FA6" w:rsidRPr="00973688" w:rsidRDefault="00A50845" w:rsidP="00CC37D7">
                    <w:pPr>
                      <w:ind w:firstLine="0"/>
                      <w:jc w:val="left"/>
                      <w:rPr>
                        <w:sz w:val="16"/>
                        <w:szCs w:val="16"/>
                      </w:rPr>
                    </w:pPr>
                    <w:sdt>
                      <w:sdtPr>
                        <w:rPr>
                          <w:sz w:val="16"/>
                          <w:szCs w:val="16"/>
                        </w:rPr>
                        <w:alias w:val="ccReCorrect"/>
                        <w:tag w:val="ccReCorrect"/>
                        <w:id w:val="2098976444"/>
                        <w:text w:multiLine="1"/>
                      </w:sdtPr>
                      <w:sdtEndPr/>
                      <w:sdtContent>
                        <w:r>
                          <w:rPr>
                            <w:sz w:val="16"/>
                            <w:szCs w:val="16"/>
                          </w:rPr>
                          <w:t>Omtryck</w:t>
                        </w:r>
                      </w:sdtContent>
                    </w:sdt>
                  </w:p>
                </w:txbxContent>
              </v:textbox>
              <w10:wrap anchorx="page" anchory="page"/>
            </v:shape>
          </w:pict>
        </mc:Fallback>
      </mc:AlternateContent>
    </w:r>
    <w:r w:rsidR="00C82FD3">
      <w:t>ISSN 1652-1420</w:t>
    </w:r>
  </w:p>
  <w:p w:rsidR="0080257D" w:rsidRPr="001802B2" w:rsidRDefault="0080257D" w:rsidP="00F061E4">
    <w:pPr>
      <w:pBdr>
        <w:top w:val="single" w:sz="4" w:space="1" w:color="auto"/>
      </w:pBdr>
      <w:ind w:right="-1956"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692F"/>
    <w:multiLevelType w:val="multilevel"/>
    <w:tmpl w:val="7222F90C"/>
    <w:numStyleLink w:val="SKVParagraf"/>
  </w:abstractNum>
  <w:abstractNum w:abstractNumId="1" w15:restartNumberingAfterBreak="0">
    <w:nsid w:val="16D050C3"/>
    <w:multiLevelType w:val="hybridMultilevel"/>
    <w:tmpl w:val="288E4628"/>
    <w:lvl w:ilvl="0" w:tplc="BB005E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FA0B61"/>
    <w:multiLevelType w:val="multilevel"/>
    <w:tmpl w:val="06A8D0C4"/>
    <w:lvl w:ilvl="0">
      <w:start w:val="1"/>
      <w:numFmt w:val="decimal"/>
      <w:pStyle w:val="Numlista1"/>
      <w:lvlText w:val="%1."/>
      <w:lvlJc w:val="left"/>
      <w:pPr>
        <w:tabs>
          <w:tab w:val="num" w:pos="880"/>
        </w:tabs>
        <w:ind w:left="426" w:firstLine="0"/>
      </w:pPr>
      <w:rPr>
        <w:rFonts w:hint="default"/>
      </w:rPr>
    </w:lvl>
    <w:lvl w:ilvl="1">
      <w:start w:val="1"/>
      <w:numFmt w:val="decimal"/>
      <w:lvlRestart w:val="0"/>
      <w:pStyle w:val="Numlista2"/>
      <w:lvlText w:val="%2."/>
      <w:lvlJc w:val="left"/>
      <w:pPr>
        <w:tabs>
          <w:tab w:val="num" w:pos="1106"/>
        </w:tabs>
        <w:ind w:left="653" w:firstLine="0"/>
      </w:pPr>
      <w:rPr>
        <w:rFonts w:hint="default"/>
      </w:rPr>
    </w:lvl>
    <w:lvl w:ilvl="2">
      <w:start w:val="1"/>
      <w:numFmt w:val="decimal"/>
      <w:lvlRestart w:val="0"/>
      <w:pStyle w:val="Numlista3"/>
      <w:lvlText w:val="%3."/>
      <w:lvlJc w:val="left"/>
      <w:pPr>
        <w:tabs>
          <w:tab w:val="num" w:pos="1333"/>
        </w:tabs>
        <w:ind w:left="880" w:firstLine="0"/>
      </w:pPr>
      <w:rPr>
        <w:rFonts w:hint="default"/>
      </w:rPr>
    </w:lvl>
    <w:lvl w:ilvl="3">
      <w:start w:val="1"/>
      <w:numFmt w:val="bullet"/>
      <w:lvlRestart w:val="0"/>
      <w:pStyle w:val="Tankstreckslista1"/>
      <w:lvlText w:val="–"/>
      <w:lvlJc w:val="left"/>
      <w:pPr>
        <w:tabs>
          <w:tab w:val="num" w:pos="880"/>
        </w:tabs>
        <w:ind w:left="426" w:firstLine="0"/>
      </w:pPr>
      <w:rPr>
        <w:rFonts w:ascii="Times New Roman" w:hAnsi="Times New Roman" w:cs="Times New Roman" w:hint="default"/>
      </w:rPr>
    </w:lvl>
    <w:lvl w:ilvl="4">
      <w:start w:val="1"/>
      <w:numFmt w:val="bullet"/>
      <w:lvlRestart w:val="0"/>
      <w:pStyle w:val="Tankstreckslista2"/>
      <w:lvlText w:val="–"/>
      <w:lvlJc w:val="left"/>
      <w:pPr>
        <w:tabs>
          <w:tab w:val="num" w:pos="1106"/>
        </w:tabs>
        <w:ind w:left="653" w:firstLine="0"/>
      </w:pPr>
      <w:rPr>
        <w:rFonts w:ascii="Times New Roman" w:hAnsi="Times New Roman" w:cs="Times New Roman" w:hint="default"/>
      </w:rPr>
    </w:lvl>
    <w:lvl w:ilvl="5">
      <w:start w:val="1"/>
      <w:numFmt w:val="bullet"/>
      <w:lvlRestart w:val="0"/>
      <w:pStyle w:val="Tankstreckslista3"/>
      <w:lvlText w:val="–"/>
      <w:lvlJc w:val="left"/>
      <w:pPr>
        <w:tabs>
          <w:tab w:val="num" w:pos="1333"/>
        </w:tabs>
        <w:ind w:left="880" w:firstLine="0"/>
      </w:pPr>
      <w:rPr>
        <w:rFonts w:ascii="Times New Roman" w:hAnsi="Times New Roman" w:cs="Times New Roman" w:hint="default"/>
      </w:rPr>
    </w:lvl>
    <w:lvl w:ilvl="6">
      <w:start w:val="1"/>
      <w:numFmt w:val="lowerLetter"/>
      <w:lvlRestart w:val="0"/>
      <w:pStyle w:val="Alfalista1"/>
      <w:lvlText w:val="%7."/>
      <w:lvlJc w:val="left"/>
      <w:pPr>
        <w:tabs>
          <w:tab w:val="num" w:pos="880"/>
        </w:tabs>
        <w:ind w:left="426" w:firstLine="0"/>
      </w:pPr>
      <w:rPr>
        <w:rFonts w:hint="default"/>
      </w:rPr>
    </w:lvl>
    <w:lvl w:ilvl="7">
      <w:start w:val="1"/>
      <w:numFmt w:val="lowerLetter"/>
      <w:lvlRestart w:val="0"/>
      <w:pStyle w:val="Alfalista2"/>
      <w:lvlText w:val="%8."/>
      <w:lvlJc w:val="left"/>
      <w:pPr>
        <w:tabs>
          <w:tab w:val="num" w:pos="1106"/>
        </w:tabs>
        <w:ind w:left="653" w:firstLine="0"/>
      </w:pPr>
      <w:rPr>
        <w:rFonts w:hint="default"/>
      </w:rPr>
    </w:lvl>
    <w:lvl w:ilvl="8">
      <w:start w:val="1"/>
      <w:numFmt w:val="lowerLetter"/>
      <w:lvlRestart w:val="0"/>
      <w:pStyle w:val="Alfalista3"/>
      <w:lvlText w:val="%9."/>
      <w:lvlJc w:val="left"/>
      <w:pPr>
        <w:tabs>
          <w:tab w:val="num" w:pos="1333"/>
        </w:tabs>
        <w:ind w:left="880" w:firstLine="0"/>
      </w:pPr>
      <w:rPr>
        <w:rFonts w:hint="default"/>
      </w:rPr>
    </w:lvl>
  </w:abstractNum>
  <w:abstractNum w:abstractNumId="3" w15:restartNumberingAfterBreak="0">
    <w:nsid w:val="272B492E"/>
    <w:multiLevelType w:val="multilevel"/>
    <w:tmpl w:val="7222F90C"/>
    <w:numStyleLink w:val="SKVParagraf"/>
  </w:abstractNum>
  <w:abstractNum w:abstractNumId="4" w15:restartNumberingAfterBreak="0">
    <w:nsid w:val="2DAE1F03"/>
    <w:multiLevelType w:val="hybridMultilevel"/>
    <w:tmpl w:val="F99EC9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F976EF5"/>
    <w:multiLevelType w:val="multilevel"/>
    <w:tmpl w:val="B9ACAEEA"/>
    <w:styleLink w:val="SKVNumreraderubriker"/>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21A122D"/>
    <w:multiLevelType w:val="multilevel"/>
    <w:tmpl w:val="18362B8E"/>
    <w:numStyleLink w:val="SKVListor"/>
  </w:abstractNum>
  <w:abstractNum w:abstractNumId="7" w15:restartNumberingAfterBreak="0">
    <w:nsid w:val="5ECC02EE"/>
    <w:multiLevelType w:val="multilevel"/>
    <w:tmpl w:val="B9ACAEEA"/>
    <w:numStyleLink w:val="SKVNumreraderubriker"/>
  </w:abstractNum>
  <w:abstractNum w:abstractNumId="8" w15:restartNumberingAfterBreak="0">
    <w:nsid w:val="5F4E0AAC"/>
    <w:multiLevelType w:val="multilevel"/>
    <w:tmpl w:val="18362B8E"/>
    <w:numStyleLink w:val="SKVListor"/>
  </w:abstractNum>
  <w:abstractNum w:abstractNumId="9" w15:restartNumberingAfterBreak="0">
    <w:nsid w:val="643807D1"/>
    <w:multiLevelType w:val="multilevel"/>
    <w:tmpl w:val="7222F90C"/>
    <w:styleLink w:val="SKVParagraf"/>
    <w:lvl w:ilvl="0">
      <w:start w:val="1"/>
      <w:numFmt w:val="decimal"/>
      <w:lvlText w:val="%1 § "/>
      <w:lvlJc w:val="left"/>
      <w:pPr>
        <w:tabs>
          <w:tab w:val="num" w:pos="454"/>
        </w:tabs>
        <w:ind w:left="0" w:firstLine="0"/>
      </w:pPr>
      <w:rPr>
        <w:rFonts w:hint="default"/>
        <w:b/>
      </w:rPr>
    </w:lvl>
    <w:lvl w:ilvl="1">
      <w:start w:val="1"/>
      <w:numFmt w:val="lowerLetter"/>
      <w:lvlText w:val="%1 %2 § "/>
      <w:lvlJc w:val="left"/>
      <w:pPr>
        <w:tabs>
          <w:tab w:val="num" w:pos="454"/>
        </w:tabs>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F61DA3"/>
    <w:multiLevelType w:val="multilevel"/>
    <w:tmpl w:val="18362B8E"/>
    <w:styleLink w:val="SKVListor"/>
    <w:lvl w:ilvl="0">
      <w:start w:val="1"/>
      <w:numFmt w:val="decimal"/>
      <w:lvlText w:val="%1."/>
      <w:lvlJc w:val="left"/>
      <w:pPr>
        <w:tabs>
          <w:tab w:val="num" w:pos="454"/>
        </w:tabs>
        <w:ind w:left="0" w:firstLine="0"/>
      </w:pPr>
      <w:rPr>
        <w:rFonts w:hint="default"/>
      </w:rPr>
    </w:lvl>
    <w:lvl w:ilvl="1">
      <w:start w:val="1"/>
      <w:numFmt w:val="decimal"/>
      <w:lvlRestart w:val="0"/>
      <w:lvlText w:val="%2."/>
      <w:lvlJc w:val="left"/>
      <w:pPr>
        <w:tabs>
          <w:tab w:val="num" w:pos="680"/>
        </w:tabs>
        <w:ind w:left="227" w:firstLine="0"/>
      </w:pPr>
      <w:rPr>
        <w:rFonts w:hint="default"/>
      </w:rPr>
    </w:lvl>
    <w:lvl w:ilvl="2">
      <w:start w:val="1"/>
      <w:numFmt w:val="decimal"/>
      <w:lvlRestart w:val="0"/>
      <w:lvlText w:val="%3."/>
      <w:lvlJc w:val="left"/>
      <w:pPr>
        <w:tabs>
          <w:tab w:val="num" w:pos="907"/>
        </w:tabs>
        <w:ind w:left="454" w:firstLine="0"/>
      </w:pPr>
      <w:rPr>
        <w:rFonts w:hint="default"/>
      </w:rPr>
    </w:lvl>
    <w:lvl w:ilvl="3">
      <w:start w:val="1"/>
      <w:numFmt w:val="bullet"/>
      <w:lvlRestart w:val="0"/>
      <w:lvlText w:val="–"/>
      <w:lvlJc w:val="left"/>
      <w:pPr>
        <w:tabs>
          <w:tab w:val="num" w:pos="454"/>
        </w:tabs>
        <w:ind w:left="0" w:firstLine="0"/>
      </w:pPr>
      <w:rPr>
        <w:rFonts w:ascii="Times New Roman" w:hAnsi="Times New Roman" w:cs="Times New Roman" w:hint="default"/>
      </w:rPr>
    </w:lvl>
    <w:lvl w:ilvl="4">
      <w:start w:val="1"/>
      <w:numFmt w:val="bullet"/>
      <w:lvlRestart w:val="0"/>
      <w:lvlText w:val="–"/>
      <w:lvlJc w:val="left"/>
      <w:pPr>
        <w:tabs>
          <w:tab w:val="num" w:pos="680"/>
        </w:tabs>
        <w:ind w:left="227" w:firstLine="0"/>
      </w:pPr>
      <w:rPr>
        <w:rFonts w:ascii="Times New Roman" w:hAnsi="Times New Roman" w:cs="Times New Roman" w:hint="default"/>
      </w:rPr>
    </w:lvl>
    <w:lvl w:ilvl="5">
      <w:start w:val="1"/>
      <w:numFmt w:val="bullet"/>
      <w:lvlRestart w:val="0"/>
      <w:lvlText w:val="–"/>
      <w:lvlJc w:val="left"/>
      <w:pPr>
        <w:tabs>
          <w:tab w:val="num" w:pos="907"/>
        </w:tabs>
        <w:ind w:left="454" w:firstLine="0"/>
      </w:pPr>
      <w:rPr>
        <w:rFonts w:ascii="Times New Roman" w:hAnsi="Times New Roman" w:cs="Times New Roman" w:hint="default"/>
      </w:rPr>
    </w:lvl>
    <w:lvl w:ilvl="6">
      <w:start w:val="1"/>
      <w:numFmt w:val="lowerLetter"/>
      <w:lvlRestart w:val="0"/>
      <w:lvlText w:val="%7."/>
      <w:lvlJc w:val="left"/>
      <w:pPr>
        <w:tabs>
          <w:tab w:val="num" w:pos="454"/>
        </w:tabs>
        <w:ind w:left="0" w:firstLine="0"/>
      </w:pPr>
      <w:rPr>
        <w:rFonts w:hint="default"/>
      </w:rPr>
    </w:lvl>
    <w:lvl w:ilvl="7">
      <w:start w:val="1"/>
      <w:numFmt w:val="lowerLetter"/>
      <w:lvlRestart w:val="0"/>
      <w:lvlText w:val="%8."/>
      <w:lvlJc w:val="left"/>
      <w:pPr>
        <w:tabs>
          <w:tab w:val="num" w:pos="680"/>
        </w:tabs>
        <w:ind w:left="227" w:firstLine="0"/>
      </w:pPr>
      <w:rPr>
        <w:rFonts w:hint="default"/>
      </w:rPr>
    </w:lvl>
    <w:lvl w:ilvl="8">
      <w:start w:val="1"/>
      <w:numFmt w:val="lowerLetter"/>
      <w:lvlRestart w:val="0"/>
      <w:lvlText w:val="%9."/>
      <w:lvlJc w:val="left"/>
      <w:pPr>
        <w:tabs>
          <w:tab w:val="num" w:pos="907"/>
        </w:tabs>
        <w:ind w:left="454" w:firstLine="0"/>
      </w:pPr>
      <w:rPr>
        <w:rFonts w:hint="default"/>
      </w:rPr>
    </w:lvl>
  </w:abstractNum>
  <w:abstractNum w:abstractNumId="12" w15:restartNumberingAfterBreak="0">
    <w:nsid w:val="7CA92707"/>
    <w:multiLevelType w:val="multilevel"/>
    <w:tmpl w:val="775EDE78"/>
    <w:lvl w:ilvl="0">
      <w:start w:val="1"/>
      <w:numFmt w:val="decimal"/>
      <w:pStyle w:val="Paragraf1"/>
      <w:lvlText w:val="%1 § "/>
      <w:lvlJc w:val="left"/>
      <w:pPr>
        <w:tabs>
          <w:tab w:val="num" w:pos="454"/>
        </w:tabs>
        <w:ind w:left="0" w:firstLine="0"/>
      </w:pPr>
      <w:rPr>
        <w:rFonts w:hint="default"/>
        <w:b/>
      </w:rPr>
    </w:lvl>
    <w:lvl w:ilvl="1">
      <w:start w:val="1"/>
      <w:numFmt w:val="lowerLetter"/>
      <w:pStyle w:val="Paragraf2"/>
      <w:lvlText w:val="%1 %2 § "/>
      <w:lvlJc w:val="left"/>
      <w:pPr>
        <w:tabs>
          <w:tab w:val="num" w:pos="454"/>
        </w:tabs>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0"/>
  </w:num>
  <w:num w:numId="2">
    <w:abstractNumId w:val="1"/>
  </w:num>
  <w:num w:numId="3">
    <w:abstractNumId w:val="9"/>
  </w:num>
  <w:num w:numId="4">
    <w:abstractNumId w:val="3"/>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7"/>
  </w:num>
  <w:num w:numId="17">
    <w:abstractNumId w:val="0"/>
  </w:num>
  <w:num w:numId="18">
    <w:abstractNumId w:val="12"/>
  </w:num>
  <w:num w:numId="19">
    <w:abstractNumId w:val="8"/>
  </w:num>
  <w:num w:numId="20">
    <w:abstractNumId w:val="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12"/>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proofState w:spelling="clean"/>
  <w:attachedTemplate r:id="rId1"/>
  <w:defaultTabStop w:val="1304"/>
  <w:hyphenationZone w:val="425"/>
  <w:evenAndOddHeaders/>
  <w:characterSpacingControl w:val="doNotCompress"/>
  <w:hdrShapeDefaults>
    <o:shapedefaults v:ext="edit" spidmax="73732"/>
    <o:shapelayout v:ext="edit">
      <o:idmap v:ext="edit" data="7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rrect" w:val="0"/>
    <w:docVar w:name="Created" w:val="True"/>
    <w:docVar w:name="Reprint" w:val="-1"/>
    <w:docVar w:name="Type" w:val="Föreskrift.dotm"/>
  </w:docVars>
  <w:rsids>
    <w:rsidRoot w:val="00E97A37"/>
    <w:rsid w:val="00003D1A"/>
    <w:rsid w:val="00004839"/>
    <w:rsid w:val="00005D62"/>
    <w:rsid w:val="000165F4"/>
    <w:rsid w:val="000170D5"/>
    <w:rsid w:val="000230F8"/>
    <w:rsid w:val="00033AF1"/>
    <w:rsid w:val="00033D6F"/>
    <w:rsid w:val="00041D2D"/>
    <w:rsid w:val="00066345"/>
    <w:rsid w:val="00066CA1"/>
    <w:rsid w:val="00067C87"/>
    <w:rsid w:val="00070D8F"/>
    <w:rsid w:val="00072087"/>
    <w:rsid w:val="0007334F"/>
    <w:rsid w:val="00082E77"/>
    <w:rsid w:val="0008471E"/>
    <w:rsid w:val="00084AEF"/>
    <w:rsid w:val="00086B43"/>
    <w:rsid w:val="00087A68"/>
    <w:rsid w:val="000926CA"/>
    <w:rsid w:val="0009346C"/>
    <w:rsid w:val="00093473"/>
    <w:rsid w:val="000A7982"/>
    <w:rsid w:val="000C4F6B"/>
    <w:rsid w:val="000C5989"/>
    <w:rsid w:val="000D0BD7"/>
    <w:rsid w:val="000D224D"/>
    <w:rsid w:val="000E4E49"/>
    <w:rsid w:val="001022C7"/>
    <w:rsid w:val="00102BDA"/>
    <w:rsid w:val="00103B8C"/>
    <w:rsid w:val="00106E26"/>
    <w:rsid w:val="00120DCF"/>
    <w:rsid w:val="001212FE"/>
    <w:rsid w:val="00127489"/>
    <w:rsid w:val="00132889"/>
    <w:rsid w:val="001332C6"/>
    <w:rsid w:val="00134834"/>
    <w:rsid w:val="00134F2D"/>
    <w:rsid w:val="00136660"/>
    <w:rsid w:val="00136F49"/>
    <w:rsid w:val="00142E66"/>
    <w:rsid w:val="00144438"/>
    <w:rsid w:val="0016184E"/>
    <w:rsid w:val="00163645"/>
    <w:rsid w:val="00164036"/>
    <w:rsid w:val="0016796D"/>
    <w:rsid w:val="00170337"/>
    <w:rsid w:val="001802B2"/>
    <w:rsid w:val="00183689"/>
    <w:rsid w:val="00196583"/>
    <w:rsid w:val="001A5E8E"/>
    <w:rsid w:val="001A6416"/>
    <w:rsid w:val="001B3576"/>
    <w:rsid w:val="001B3713"/>
    <w:rsid w:val="001C1CE2"/>
    <w:rsid w:val="001C5E30"/>
    <w:rsid w:val="001D067E"/>
    <w:rsid w:val="001D16A5"/>
    <w:rsid w:val="001D3781"/>
    <w:rsid w:val="001E5FD2"/>
    <w:rsid w:val="001F180C"/>
    <w:rsid w:val="001F1FD5"/>
    <w:rsid w:val="00202B69"/>
    <w:rsid w:val="00206399"/>
    <w:rsid w:val="002068C9"/>
    <w:rsid w:val="00207BAD"/>
    <w:rsid w:val="00207C19"/>
    <w:rsid w:val="002131CB"/>
    <w:rsid w:val="00216A14"/>
    <w:rsid w:val="0022047B"/>
    <w:rsid w:val="00224F5B"/>
    <w:rsid w:val="002309B4"/>
    <w:rsid w:val="00246F39"/>
    <w:rsid w:val="00261B21"/>
    <w:rsid w:val="00262D1A"/>
    <w:rsid w:val="00283518"/>
    <w:rsid w:val="002A075C"/>
    <w:rsid w:val="002A5ED5"/>
    <w:rsid w:val="002B1816"/>
    <w:rsid w:val="002B4C70"/>
    <w:rsid w:val="002B5653"/>
    <w:rsid w:val="002C4B92"/>
    <w:rsid w:val="002C7331"/>
    <w:rsid w:val="002D3DFC"/>
    <w:rsid w:val="002E2918"/>
    <w:rsid w:val="002E2DE6"/>
    <w:rsid w:val="002F03AA"/>
    <w:rsid w:val="002F045E"/>
    <w:rsid w:val="00301D96"/>
    <w:rsid w:val="00303C4B"/>
    <w:rsid w:val="00313B00"/>
    <w:rsid w:val="003206D7"/>
    <w:rsid w:val="00323566"/>
    <w:rsid w:val="003268C1"/>
    <w:rsid w:val="00331A5A"/>
    <w:rsid w:val="00331C63"/>
    <w:rsid w:val="0033507F"/>
    <w:rsid w:val="003379F1"/>
    <w:rsid w:val="00340FCC"/>
    <w:rsid w:val="00350A26"/>
    <w:rsid w:val="0035287F"/>
    <w:rsid w:val="00361A19"/>
    <w:rsid w:val="00363422"/>
    <w:rsid w:val="00363A97"/>
    <w:rsid w:val="0037241A"/>
    <w:rsid w:val="00374B50"/>
    <w:rsid w:val="00377348"/>
    <w:rsid w:val="00377A27"/>
    <w:rsid w:val="00382992"/>
    <w:rsid w:val="003838A1"/>
    <w:rsid w:val="00384B4B"/>
    <w:rsid w:val="003910D5"/>
    <w:rsid w:val="00397672"/>
    <w:rsid w:val="003A254D"/>
    <w:rsid w:val="003B438A"/>
    <w:rsid w:val="003C3E64"/>
    <w:rsid w:val="003C5883"/>
    <w:rsid w:val="003D307A"/>
    <w:rsid w:val="003D3383"/>
    <w:rsid w:val="003D3633"/>
    <w:rsid w:val="003D7F0E"/>
    <w:rsid w:val="003E04E3"/>
    <w:rsid w:val="003E1001"/>
    <w:rsid w:val="003E1174"/>
    <w:rsid w:val="003E1C9F"/>
    <w:rsid w:val="003E5828"/>
    <w:rsid w:val="003F01F5"/>
    <w:rsid w:val="003F2013"/>
    <w:rsid w:val="003F6977"/>
    <w:rsid w:val="003F7727"/>
    <w:rsid w:val="003F7A0B"/>
    <w:rsid w:val="00406F81"/>
    <w:rsid w:val="00410F73"/>
    <w:rsid w:val="0041589E"/>
    <w:rsid w:val="004167CC"/>
    <w:rsid w:val="0042075F"/>
    <w:rsid w:val="00443CD9"/>
    <w:rsid w:val="00445714"/>
    <w:rsid w:val="0045115B"/>
    <w:rsid w:val="00457299"/>
    <w:rsid w:val="0046668C"/>
    <w:rsid w:val="00470653"/>
    <w:rsid w:val="004715B4"/>
    <w:rsid w:val="00471ADF"/>
    <w:rsid w:val="00472BDD"/>
    <w:rsid w:val="0047400E"/>
    <w:rsid w:val="00475951"/>
    <w:rsid w:val="00483536"/>
    <w:rsid w:val="0048551A"/>
    <w:rsid w:val="00486498"/>
    <w:rsid w:val="00490EC2"/>
    <w:rsid w:val="004A5BAE"/>
    <w:rsid w:val="004B594B"/>
    <w:rsid w:val="004B7DEE"/>
    <w:rsid w:val="004C4824"/>
    <w:rsid w:val="004C4B68"/>
    <w:rsid w:val="004D7CD4"/>
    <w:rsid w:val="004E0EBE"/>
    <w:rsid w:val="004E17FB"/>
    <w:rsid w:val="004E1883"/>
    <w:rsid w:val="004E7B9B"/>
    <w:rsid w:val="004E7BE5"/>
    <w:rsid w:val="004F6A92"/>
    <w:rsid w:val="00504C91"/>
    <w:rsid w:val="00520EC5"/>
    <w:rsid w:val="00523843"/>
    <w:rsid w:val="00533F0E"/>
    <w:rsid w:val="00541E5D"/>
    <w:rsid w:val="00544635"/>
    <w:rsid w:val="00545627"/>
    <w:rsid w:val="00550FA6"/>
    <w:rsid w:val="0055127D"/>
    <w:rsid w:val="0055202A"/>
    <w:rsid w:val="00557A0B"/>
    <w:rsid w:val="00564074"/>
    <w:rsid w:val="00566A40"/>
    <w:rsid w:val="00570111"/>
    <w:rsid w:val="00577A54"/>
    <w:rsid w:val="005804DE"/>
    <w:rsid w:val="00580BBD"/>
    <w:rsid w:val="005821A0"/>
    <w:rsid w:val="005859C3"/>
    <w:rsid w:val="0059405D"/>
    <w:rsid w:val="005A3C55"/>
    <w:rsid w:val="005A7487"/>
    <w:rsid w:val="005B2BF2"/>
    <w:rsid w:val="005B4CCC"/>
    <w:rsid w:val="005B6313"/>
    <w:rsid w:val="005C0E80"/>
    <w:rsid w:val="005C194B"/>
    <w:rsid w:val="005C3D7F"/>
    <w:rsid w:val="005D0FE6"/>
    <w:rsid w:val="005E478B"/>
    <w:rsid w:val="005F4265"/>
    <w:rsid w:val="005F5FB0"/>
    <w:rsid w:val="0060342B"/>
    <w:rsid w:val="00607140"/>
    <w:rsid w:val="00613F8B"/>
    <w:rsid w:val="006157F3"/>
    <w:rsid w:val="0062414A"/>
    <w:rsid w:val="00625FE8"/>
    <w:rsid w:val="00635BEB"/>
    <w:rsid w:val="00640E88"/>
    <w:rsid w:val="00642274"/>
    <w:rsid w:val="006457E0"/>
    <w:rsid w:val="00645A78"/>
    <w:rsid w:val="00653BB6"/>
    <w:rsid w:val="006553EE"/>
    <w:rsid w:val="00656208"/>
    <w:rsid w:val="00656D73"/>
    <w:rsid w:val="00662461"/>
    <w:rsid w:val="00663F9E"/>
    <w:rsid w:val="00680772"/>
    <w:rsid w:val="00684A4B"/>
    <w:rsid w:val="00693F03"/>
    <w:rsid w:val="00696F5C"/>
    <w:rsid w:val="006A036C"/>
    <w:rsid w:val="006B006D"/>
    <w:rsid w:val="006D0BF4"/>
    <w:rsid w:val="006D224C"/>
    <w:rsid w:val="006D722B"/>
    <w:rsid w:val="0071550C"/>
    <w:rsid w:val="0072372D"/>
    <w:rsid w:val="00726D3A"/>
    <w:rsid w:val="007277A4"/>
    <w:rsid w:val="00732940"/>
    <w:rsid w:val="00732CA6"/>
    <w:rsid w:val="00735343"/>
    <w:rsid w:val="00742603"/>
    <w:rsid w:val="007427B3"/>
    <w:rsid w:val="00745A78"/>
    <w:rsid w:val="00751039"/>
    <w:rsid w:val="0075449F"/>
    <w:rsid w:val="00754F6B"/>
    <w:rsid w:val="00755F18"/>
    <w:rsid w:val="007674F9"/>
    <w:rsid w:val="00774DA5"/>
    <w:rsid w:val="007868B6"/>
    <w:rsid w:val="00791944"/>
    <w:rsid w:val="00796FE0"/>
    <w:rsid w:val="007A1C42"/>
    <w:rsid w:val="007A292B"/>
    <w:rsid w:val="007A2B9C"/>
    <w:rsid w:val="007A47ED"/>
    <w:rsid w:val="007A4EF9"/>
    <w:rsid w:val="007B2127"/>
    <w:rsid w:val="007C1F65"/>
    <w:rsid w:val="007C2EF1"/>
    <w:rsid w:val="007D4D6D"/>
    <w:rsid w:val="007E2395"/>
    <w:rsid w:val="007E4977"/>
    <w:rsid w:val="007E572B"/>
    <w:rsid w:val="0080257D"/>
    <w:rsid w:val="008076F6"/>
    <w:rsid w:val="008126FC"/>
    <w:rsid w:val="0081352E"/>
    <w:rsid w:val="0081699A"/>
    <w:rsid w:val="008257D6"/>
    <w:rsid w:val="0083279D"/>
    <w:rsid w:val="008400D8"/>
    <w:rsid w:val="008437A6"/>
    <w:rsid w:val="00843F8F"/>
    <w:rsid w:val="00855E7C"/>
    <w:rsid w:val="00856A55"/>
    <w:rsid w:val="00862EAE"/>
    <w:rsid w:val="0086374E"/>
    <w:rsid w:val="00873AF8"/>
    <w:rsid w:val="00875A88"/>
    <w:rsid w:val="008779A6"/>
    <w:rsid w:val="00880966"/>
    <w:rsid w:val="00881699"/>
    <w:rsid w:val="008838C1"/>
    <w:rsid w:val="008854FD"/>
    <w:rsid w:val="008924EF"/>
    <w:rsid w:val="0089584C"/>
    <w:rsid w:val="008A0763"/>
    <w:rsid w:val="008A1AD9"/>
    <w:rsid w:val="008A680E"/>
    <w:rsid w:val="008A7A08"/>
    <w:rsid w:val="008B1115"/>
    <w:rsid w:val="008B4D14"/>
    <w:rsid w:val="008B4FBB"/>
    <w:rsid w:val="008C5E93"/>
    <w:rsid w:val="008C7551"/>
    <w:rsid w:val="008D2ED2"/>
    <w:rsid w:val="008D2F17"/>
    <w:rsid w:val="008D5A5B"/>
    <w:rsid w:val="008F42E0"/>
    <w:rsid w:val="008F5881"/>
    <w:rsid w:val="008F62CD"/>
    <w:rsid w:val="00900D01"/>
    <w:rsid w:val="00901187"/>
    <w:rsid w:val="00907D1B"/>
    <w:rsid w:val="00913189"/>
    <w:rsid w:val="009134DB"/>
    <w:rsid w:val="00917DFD"/>
    <w:rsid w:val="00926234"/>
    <w:rsid w:val="00932A89"/>
    <w:rsid w:val="00940813"/>
    <w:rsid w:val="009421E0"/>
    <w:rsid w:val="00945565"/>
    <w:rsid w:val="00946D63"/>
    <w:rsid w:val="009522AA"/>
    <w:rsid w:val="0095409E"/>
    <w:rsid w:val="009542E6"/>
    <w:rsid w:val="00954F40"/>
    <w:rsid w:val="0095511A"/>
    <w:rsid w:val="00971B43"/>
    <w:rsid w:val="00973688"/>
    <w:rsid w:val="009738C6"/>
    <w:rsid w:val="009759C5"/>
    <w:rsid w:val="00995D15"/>
    <w:rsid w:val="00996867"/>
    <w:rsid w:val="009B03C0"/>
    <w:rsid w:val="009B2040"/>
    <w:rsid w:val="009C36BC"/>
    <w:rsid w:val="009C68DA"/>
    <w:rsid w:val="009D3E47"/>
    <w:rsid w:val="009D4F42"/>
    <w:rsid w:val="009D559F"/>
    <w:rsid w:val="009E1D59"/>
    <w:rsid w:val="009F23A7"/>
    <w:rsid w:val="009F4CCF"/>
    <w:rsid w:val="009F7477"/>
    <w:rsid w:val="00A05E9D"/>
    <w:rsid w:val="00A13CA2"/>
    <w:rsid w:val="00A16EDA"/>
    <w:rsid w:val="00A21801"/>
    <w:rsid w:val="00A3352C"/>
    <w:rsid w:val="00A343B8"/>
    <w:rsid w:val="00A419A4"/>
    <w:rsid w:val="00A42BA6"/>
    <w:rsid w:val="00A4585D"/>
    <w:rsid w:val="00A50845"/>
    <w:rsid w:val="00A5399B"/>
    <w:rsid w:val="00A623DD"/>
    <w:rsid w:val="00A67EE8"/>
    <w:rsid w:val="00A728FA"/>
    <w:rsid w:val="00A7433C"/>
    <w:rsid w:val="00A853F4"/>
    <w:rsid w:val="00A93A40"/>
    <w:rsid w:val="00A93F0E"/>
    <w:rsid w:val="00AB3D66"/>
    <w:rsid w:val="00AC7F79"/>
    <w:rsid w:val="00AE0474"/>
    <w:rsid w:val="00AE067D"/>
    <w:rsid w:val="00B01137"/>
    <w:rsid w:val="00B0372B"/>
    <w:rsid w:val="00B0617F"/>
    <w:rsid w:val="00B12868"/>
    <w:rsid w:val="00B13CD5"/>
    <w:rsid w:val="00B167A8"/>
    <w:rsid w:val="00B173E8"/>
    <w:rsid w:val="00B23651"/>
    <w:rsid w:val="00B236AA"/>
    <w:rsid w:val="00B32EF3"/>
    <w:rsid w:val="00B402B1"/>
    <w:rsid w:val="00B46EA9"/>
    <w:rsid w:val="00B47513"/>
    <w:rsid w:val="00B5179D"/>
    <w:rsid w:val="00B554B0"/>
    <w:rsid w:val="00B557D4"/>
    <w:rsid w:val="00B60ECA"/>
    <w:rsid w:val="00B65287"/>
    <w:rsid w:val="00B73E8B"/>
    <w:rsid w:val="00B765EE"/>
    <w:rsid w:val="00B85EE2"/>
    <w:rsid w:val="00BA7CF9"/>
    <w:rsid w:val="00BB6AFB"/>
    <w:rsid w:val="00BC0A41"/>
    <w:rsid w:val="00BC189E"/>
    <w:rsid w:val="00BC1DF9"/>
    <w:rsid w:val="00BD6BFD"/>
    <w:rsid w:val="00BE0DE0"/>
    <w:rsid w:val="00BE5AC3"/>
    <w:rsid w:val="00BE5D39"/>
    <w:rsid w:val="00BF1D85"/>
    <w:rsid w:val="00BF3438"/>
    <w:rsid w:val="00BF5148"/>
    <w:rsid w:val="00BF5F7B"/>
    <w:rsid w:val="00C107BA"/>
    <w:rsid w:val="00C136C0"/>
    <w:rsid w:val="00C157FD"/>
    <w:rsid w:val="00C20CFC"/>
    <w:rsid w:val="00C260D7"/>
    <w:rsid w:val="00C32A9B"/>
    <w:rsid w:val="00C43E3E"/>
    <w:rsid w:val="00C44157"/>
    <w:rsid w:val="00C447F6"/>
    <w:rsid w:val="00C457A5"/>
    <w:rsid w:val="00C50933"/>
    <w:rsid w:val="00C50F5E"/>
    <w:rsid w:val="00C54F35"/>
    <w:rsid w:val="00C70859"/>
    <w:rsid w:val="00C82FD3"/>
    <w:rsid w:val="00C830F5"/>
    <w:rsid w:val="00CA209B"/>
    <w:rsid w:val="00CA7B40"/>
    <w:rsid w:val="00CB6DC8"/>
    <w:rsid w:val="00CC37D7"/>
    <w:rsid w:val="00CC51B7"/>
    <w:rsid w:val="00CC79AE"/>
    <w:rsid w:val="00CD56FD"/>
    <w:rsid w:val="00CE0D30"/>
    <w:rsid w:val="00CE45D2"/>
    <w:rsid w:val="00D16D69"/>
    <w:rsid w:val="00D2377E"/>
    <w:rsid w:val="00D23B4C"/>
    <w:rsid w:val="00D24C4E"/>
    <w:rsid w:val="00D27C24"/>
    <w:rsid w:val="00D30DCF"/>
    <w:rsid w:val="00D3522B"/>
    <w:rsid w:val="00D352F8"/>
    <w:rsid w:val="00D35649"/>
    <w:rsid w:val="00D4212A"/>
    <w:rsid w:val="00D44574"/>
    <w:rsid w:val="00D44954"/>
    <w:rsid w:val="00D540E6"/>
    <w:rsid w:val="00D54478"/>
    <w:rsid w:val="00D56C1D"/>
    <w:rsid w:val="00D57BD6"/>
    <w:rsid w:val="00D621D7"/>
    <w:rsid w:val="00D76607"/>
    <w:rsid w:val="00D916B9"/>
    <w:rsid w:val="00D91B23"/>
    <w:rsid w:val="00D932BE"/>
    <w:rsid w:val="00D960BA"/>
    <w:rsid w:val="00D97B1B"/>
    <w:rsid w:val="00DA5F2C"/>
    <w:rsid w:val="00DB260A"/>
    <w:rsid w:val="00DB2DDC"/>
    <w:rsid w:val="00DC347D"/>
    <w:rsid w:val="00DC6CFF"/>
    <w:rsid w:val="00DD4E3A"/>
    <w:rsid w:val="00DE4211"/>
    <w:rsid w:val="00E01D04"/>
    <w:rsid w:val="00E12D43"/>
    <w:rsid w:val="00E15D26"/>
    <w:rsid w:val="00E17156"/>
    <w:rsid w:val="00E27A18"/>
    <w:rsid w:val="00E32821"/>
    <w:rsid w:val="00E32B36"/>
    <w:rsid w:val="00E3393E"/>
    <w:rsid w:val="00E53043"/>
    <w:rsid w:val="00E60A7F"/>
    <w:rsid w:val="00E6122B"/>
    <w:rsid w:val="00E64A29"/>
    <w:rsid w:val="00E6534D"/>
    <w:rsid w:val="00E656CB"/>
    <w:rsid w:val="00E71249"/>
    <w:rsid w:val="00E772FE"/>
    <w:rsid w:val="00E82618"/>
    <w:rsid w:val="00E8624C"/>
    <w:rsid w:val="00E865AA"/>
    <w:rsid w:val="00E872C3"/>
    <w:rsid w:val="00E90C12"/>
    <w:rsid w:val="00E964B9"/>
    <w:rsid w:val="00E97709"/>
    <w:rsid w:val="00E97A37"/>
    <w:rsid w:val="00EA2B1C"/>
    <w:rsid w:val="00EA634C"/>
    <w:rsid w:val="00EA7E15"/>
    <w:rsid w:val="00EB302E"/>
    <w:rsid w:val="00EB3A29"/>
    <w:rsid w:val="00EB6D05"/>
    <w:rsid w:val="00EC1F91"/>
    <w:rsid w:val="00EC7FA1"/>
    <w:rsid w:val="00ED2E9A"/>
    <w:rsid w:val="00EE79DC"/>
    <w:rsid w:val="00EF0657"/>
    <w:rsid w:val="00EF2644"/>
    <w:rsid w:val="00EF3F07"/>
    <w:rsid w:val="00F0104D"/>
    <w:rsid w:val="00F03DBC"/>
    <w:rsid w:val="00F061E4"/>
    <w:rsid w:val="00F11A3B"/>
    <w:rsid w:val="00F13828"/>
    <w:rsid w:val="00F2166C"/>
    <w:rsid w:val="00F33F50"/>
    <w:rsid w:val="00F45C6F"/>
    <w:rsid w:val="00F51D89"/>
    <w:rsid w:val="00F565AA"/>
    <w:rsid w:val="00F65260"/>
    <w:rsid w:val="00F72C85"/>
    <w:rsid w:val="00F74EE3"/>
    <w:rsid w:val="00F77303"/>
    <w:rsid w:val="00F81A89"/>
    <w:rsid w:val="00F83EB9"/>
    <w:rsid w:val="00F90E18"/>
    <w:rsid w:val="00FA318E"/>
    <w:rsid w:val="00FC3D6A"/>
    <w:rsid w:val="00FC7651"/>
    <w:rsid w:val="00FD681C"/>
    <w:rsid w:val="00FE1CA6"/>
    <w:rsid w:val="00FE3F88"/>
    <w:rsid w:val="00FE5E8B"/>
    <w:rsid w:val="00FF2010"/>
    <w:rsid w:val="00FF2C40"/>
    <w:rsid w:val="00FF56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73732"/>
    <o:shapelayout v:ext="edit">
      <o:idmap v:ext="edit" data="1"/>
    </o:shapelayout>
  </w:shapeDefaults>
  <w:decimalSymbol w:val=","/>
  <w:listSeparator w:val=";"/>
  <w14:docId w14:val="4034B269"/>
  <w15:docId w15:val="{423B78FA-4545-4A4F-9F4A-DC0625E53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uiPriority="2"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115"/>
    <w:pPr>
      <w:spacing w:after="0" w:line="240" w:lineRule="auto"/>
      <w:ind w:firstLine="227"/>
      <w:jc w:val="both"/>
    </w:pPr>
    <w:rPr>
      <w:rFonts w:ascii="Times New Roman" w:hAnsi="Times New Roman"/>
      <w:sz w:val="20"/>
    </w:rPr>
  </w:style>
  <w:style w:type="paragraph" w:styleId="Rubrik1">
    <w:name w:val="heading 1"/>
    <w:basedOn w:val="Normal"/>
    <w:next w:val="Normal"/>
    <w:link w:val="Rubrik1Char"/>
    <w:uiPriority w:val="2"/>
    <w:qFormat/>
    <w:rsid w:val="00F565AA"/>
    <w:pPr>
      <w:keepNext/>
      <w:keepLines/>
      <w:spacing w:after="240" w:line="260" w:lineRule="exact"/>
      <w:ind w:firstLine="0"/>
      <w:jc w:val="left"/>
      <w:outlineLvl w:val="0"/>
    </w:pPr>
    <w:rPr>
      <w:rFonts w:asciiTheme="majorHAnsi" w:eastAsiaTheme="majorEastAsia" w:hAnsiTheme="majorHAnsi" w:cstheme="majorBidi"/>
      <w:b/>
      <w:bCs/>
      <w:sz w:val="26"/>
      <w:szCs w:val="28"/>
    </w:rPr>
  </w:style>
  <w:style w:type="paragraph" w:styleId="Rubrik2">
    <w:name w:val="heading 2"/>
    <w:basedOn w:val="Normal"/>
    <w:next w:val="Normal"/>
    <w:link w:val="Rubrik2Char"/>
    <w:uiPriority w:val="2"/>
    <w:qFormat/>
    <w:rsid w:val="00973688"/>
    <w:pPr>
      <w:keepNext/>
      <w:keepLines/>
      <w:spacing w:after="60"/>
      <w:ind w:firstLine="0"/>
      <w:jc w:val="left"/>
      <w:outlineLvl w:val="1"/>
    </w:pPr>
    <w:rPr>
      <w:rFonts w:asciiTheme="majorHAnsi" w:eastAsiaTheme="majorEastAsia" w:hAnsiTheme="majorHAnsi" w:cstheme="majorBidi"/>
      <w:b/>
      <w:bCs/>
      <w:sz w:val="24"/>
      <w:szCs w:val="26"/>
    </w:rPr>
  </w:style>
  <w:style w:type="paragraph" w:styleId="Rubrik3">
    <w:name w:val="heading 3"/>
    <w:basedOn w:val="Normal"/>
    <w:next w:val="Normal"/>
    <w:link w:val="Rubrik3Char"/>
    <w:uiPriority w:val="2"/>
    <w:qFormat/>
    <w:rsid w:val="00973688"/>
    <w:pPr>
      <w:keepNext/>
      <w:keepLines/>
      <w:spacing w:after="60"/>
      <w:ind w:firstLine="0"/>
      <w:jc w:val="left"/>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973688"/>
    <w:pPr>
      <w:keepNext/>
      <w:keepLines/>
      <w:spacing w:after="60"/>
      <w:ind w:firstLine="0"/>
      <w:jc w:val="left"/>
      <w:outlineLvl w:val="3"/>
    </w:pPr>
    <w:rPr>
      <w:rFonts w:asciiTheme="majorHAnsi" w:eastAsiaTheme="majorEastAsia" w:hAnsiTheme="majorHAnsi" w:cstheme="majorBidi"/>
      <w:b/>
      <w:bCs/>
      <w:iCs/>
    </w:rPr>
  </w:style>
  <w:style w:type="paragraph" w:styleId="Rubrik5">
    <w:name w:val="heading 5"/>
    <w:basedOn w:val="Normal"/>
    <w:next w:val="Normal"/>
    <w:link w:val="Rubrik5Char"/>
    <w:uiPriority w:val="2"/>
    <w:qFormat/>
    <w:rsid w:val="00F565AA"/>
    <w:pPr>
      <w:keepNext/>
      <w:keepLines/>
      <w:ind w:firstLine="0"/>
      <w:outlineLvl w:val="4"/>
    </w:pPr>
    <w:rPr>
      <w:rFonts w:asciiTheme="majorHAnsi" w:eastAsiaTheme="majorEastAsia" w:hAnsiTheme="majorHAnsi" w:cstheme="majorBidi"/>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F565AA"/>
    <w:rPr>
      <w:rFonts w:asciiTheme="majorHAnsi" w:eastAsiaTheme="majorEastAsia" w:hAnsiTheme="majorHAnsi" w:cstheme="majorBidi"/>
      <w:b/>
      <w:bCs/>
      <w:sz w:val="26"/>
      <w:szCs w:val="28"/>
    </w:rPr>
  </w:style>
  <w:style w:type="character" w:customStyle="1" w:styleId="Rubrik2Char">
    <w:name w:val="Rubrik 2 Char"/>
    <w:basedOn w:val="Standardstycketeckensnitt"/>
    <w:link w:val="Rubrik2"/>
    <w:uiPriority w:val="2"/>
    <w:rsid w:val="00973688"/>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973688"/>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973688"/>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973688"/>
    <w:pPr>
      <w:ind w:firstLine="0"/>
    </w:pPr>
    <w:rPr>
      <w:rFonts w:ascii="Arial" w:hAnsi="Arial"/>
      <w:bCs/>
      <w:sz w:val="18"/>
      <w:szCs w:val="18"/>
    </w:rPr>
  </w:style>
  <w:style w:type="paragraph" w:styleId="Fotnotstext">
    <w:name w:val="footnote text"/>
    <w:basedOn w:val="Normal"/>
    <w:link w:val="FotnotstextChar"/>
    <w:uiPriority w:val="99"/>
    <w:unhideWhenUsed/>
    <w:rsid w:val="00973688"/>
    <w:pPr>
      <w:ind w:firstLine="0"/>
    </w:pPr>
    <w:rPr>
      <w:sz w:val="16"/>
      <w:szCs w:val="20"/>
    </w:rPr>
  </w:style>
  <w:style w:type="character" w:customStyle="1" w:styleId="FotnotstextChar">
    <w:name w:val="Fotnotstext Char"/>
    <w:basedOn w:val="Standardstycketeckensnitt"/>
    <w:link w:val="Fotnotstext"/>
    <w:uiPriority w:val="99"/>
    <w:rsid w:val="00973688"/>
    <w:rPr>
      <w:rFonts w:ascii="Times New Roman" w:hAnsi="Times New Roman"/>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semiHidden/>
    <w:qFormat/>
    <w:rsid w:val="00A419A4"/>
    <w:pPr>
      <w:spacing w:line="288" w:lineRule="auto"/>
    </w:pPr>
  </w:style>
  <w:style w:type="paragraph" w:customStyle="1" w:styleId="Frminskadnormal2">
    <w:name w:val="Förminskad normal 2"/>
    <w:basedOn w:val="Normal"/>
    <w:uiPriority w:val="1"/>
    <w:semiHidden/>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973688"/>
    <w:pPr>
      <w:tabs>
        <w:tab w:val="left" w:pos="4256"/>
        <w:tab w:val="left" w:pos="5949"/>
        <w:tab w:val="right" w:pos="9015"/>
      </w:tabs>
      <w:ind w:firstLine="0"/>
    </w:pPr>
    <w:rPr>
      <w:rFonts w:cstheme="majorHAnsi"/>
    </w:rPr>
  </w:style>
  <w:style w:type="character" w:customStyle="1" w:styleId="SidhuvudChar">
    <w:name w:val="Sidhuvud Char"/>
    <w:basedOn w:val="Standardstycketeckensnitt"/>
    <w:link w:val="Sidhuvud"/>
    <w:uiPriority w:val="99"/>
    <w:rsid w:val="00973688"/>
    <w:rPr>
      <w:rFonts w:ascii="Times New Roman" w:hAnsi="Times New Roman" w:cstheme="majorHAnsi"/>
      <w:sz w:val="20"/>
    </w:rPr>
  </w:style>
  <w:style w:type="paragraph" w:styleId="Sidfot">
    <w:name w:val="footer"/>
    <w:basedOn w:val="Normal"/>
    <w:link w:val="SidfotChar"/>
    <w:uiPriority w:val="99"/>
    <w:unhideWhenUsed/>
    <w:rsid w:val="00973688"/>
    <w:pPr>
      <w:tabs>
        <w:tab w:val="center" w:pos="4536"/>
        <w:tab w:val="right" w:pos="9072"/>
      </w:tabs>
      <w:ind w:firstLine="0"/>
    </w:pPr>
    <w:rPr>
      <w:rFonts w:asciiTheme="minorHAnsi" w:hAnsiTheme="minorHAnsi"/>
      <w:sz w:val="18"/>
    </w:rPr>
  </w:style>
  <w:style w:type="character" w:customStyle="1" w:styleId="SidfotChar">
    <w:name w:val="Sidfot Char"/>
    <w:basedOn w:val="Standardstycketeckensnitt"/>
    <w:link w:val="Sidfot"/>
    <w:uiPriority w:val="99"/>
    <w:rsid w:val="00973688"/>
    <w:rPr>
      <w:sz w:val="18"/>
    </w:rPr>
  </w:style>
  <w:style w:type="paragraph" w:customStyle="1" w:styleId="Kantrubrik">
    <w:name w:val="Kantrubrik"/>
    <w:basedOn w:val="Normal"/>
    <w:uiPriority w:val="3"/>
    <w:semiHidden/>
    <w:qFormat/>
    <w:rsid w:val="00DB260A"/>
    <w:rPr>
      <w:b/>
    </w:rPr>
  </w:style>
  <w:style w:type="paragraph" w:customStyle="1" w:styleId="Normalindrag">
    <w:name w:val="Normal indrag"/>
    <w:basedOn w:val="Normal"/>
    <w:qFormat/>
    <w:rsid w:val="00490EC2"/>
    <w:pPr>
      <w:ind w:left="227"/>
    </w:pPr>
  </w:style>
  <w:style w:type="paragraph" w:customStyle="1" w:styleId="Normalextraindrag">
    <w:name w:val="Normal extra indrag"/>
    <w:basedOn w:val="Normal"/>
    <w:qFormat/>
    <w:rsid w:val="00490EC2"/>
    <w:pPr>
      <w:ind w:left="454"/>
    </w:pPr>
  </w:style>
  <w:style w:type="paragraph" w:customStyle="1" w:styleId="Frminskadnormal1indrag">
    <w:name w:val="Förminskad normal 1 indrag"/>
    <w:basedOn w:val="Frminskadnormal1"/>
    <w:uiPriority w:val="1"/>
    <w:semiHidden/>
    <w:qFormat/>
    <w:rsid w:val="00F72C85"/>
    <w:pPr>
      <w:ind w:left="284"/>
    </w:pPr>
  </w:style>
  <w:style w:type="paragraph" w:customStyle="1" w:styleId="Frminskadnormal2indrag">
    <w:name w:val="Förminskad normal 2 indrag"/>
    <w:basedOn w:val="Normal"/>
    <w:uiPriority w:val="1"/>
    <w:semiHidden/>
    <w:qFormat/>
    <w:rsid w:val="009B2040"/>
    <w:pPr>
      <w:ind w:left="284"/>
    </w:pPr>
    <w:rPr>
      <w:sz w:val="16"/>
    </w:rPr>
  </w:style>
  <w:style w:type="paragraph" w:customStyle="1" w:styleId="Paragraf1">
    <w:name w:val="Paragraf 1"/>
    <w:basedOn w:val="Normal"/>
    <w:next w:val="Normal"/>
    <w:uiPriority w:val="4"/>
    <w:qFormat/>
    <w:rsid w:val="0080257D"/>
    <w:pPr>
      <w:numPr>
        <w:numId w:val="18"/>
      </w:numPr>
      <w:spacing w:before="120"/>
    </w:pPr>
  </w:style>
  <w:style w:type="paragraph" w:customStyle="1" w:styleId="Paragraf2">
    <w:name w:val="Paragraf 2"/>
    <w:basedOn w:val="Paragraf1"/>
    <w:next w:val="Normal"/>
    <w:uiPriority w:val="4"/>
    <w:qFormat/>
    <w:rsid w:val="00742603"/>
    <w:pPr>
      <w:numPr>
        <w:ilvl w:val="1"/>
      </w:numPr>
      <w:tabs>
        <w:tab w:val="left" w:pos="567"/>
      </w:tabs>
    </w:pPr>
  </w:style>
  <w:style w:type="numbering" w:customStyle="1" w:styleId="SKVParagraf">
    <w:name w:val="SKV Paragraf"/>
    <w:uiPriority w:val="99"/>
    <w:rsid w:val="0080257D"/>
    <w:pPr>
      <w:numPr>
        <w:numId w:val="3"/>
      </w:numPr>
    </w:pPr>
  </w:style>
  <w:style w:type="paragraph" w:customStyle="1" w:styleId="Tankstreckslista1">
    <w:name w:val="Tankstreckslista 1"/>
    <w:basedOn w:val="Normal"/>
    <w:uiPriority w:val="4"/>
    <w:qFormat/>
    <w:rsid w:val="008437A6"/>
    <w:pPr>
      <w:numPr>
        <w:ilvl w:val="3"/>
        <w:numId w:val="20"/>
      </w:numPr>
    </w:pPr>
  </w:style>
  <w:style w:type="paragraph" w:customStyle="1" w:styleId="Tankstreckslista2">
    <w:name w:val="Tankstreckslista 2"/>
    <w:basedOn w:val="Normal"/>
    <w:uiPriority w:val="4"/>
    <w:qFormat/>
    <w:rsid w:val="008437A6"/>
    <w:pPr>
      <w:numPr>
        <w:ilvl w:val="4"/>
        <w:numId w:val="20"/>
      </w:numPr>
    </w:pPr>
  </w:style>
  <w:style w:type="paragraph" w:customStyle="1" w:styleId="Tankstreckslista3">
    <w:name w:val="Tankstreckslista 3"/>
    <w:basedOn w:val="Normal"/>
    <w:uiPriority w:val="4"/>
    <w:qFormat/>
    <w:rsid w:val="008437A6"/>
    <w:pPr>
      <w:numPr>
        <w:ilvl w:val="5"/>
        <w:numId w:val="20"/>
      </w:numPr>
    </w:pPr>
  </w:style>
  <w:style w:type="paragraph" w:customStyle="1" w:styleId="Numlista1">
    <w:name w:val="Num lista 1"/>
    <w:basedOn w:val="Normal"/>
    <w:uiPriority w:val="4"/>
    <w:qFormat/>
    <w:rsid w:val="008437A6"/>
    <w:pPr>
      <w:numPr>
        <w:numId w:val="20"/>
      </w:numPr>
    </w:pPr>
  </w:style>
  <w:style w:type="paragraph" w:customStyle="1" w:styleId="Numlista2">
    <w:name w:val="Num lista 2"/>
    <w:basedOn w:val="Normal"/>
    <w:uiPriority w:val="4"/>
    <w:qFormat/>
    <w:rsid w:val="008437A6"/>
    <w:pPr>
      <w:numPr>
        <w:ilvl w:val="1"/>
        <w:numId w:val="20"/>
      </w:numPr>
    </w:pPr>
  </w:style>
  <w:style w:type="paragraph" w:customStyle="1" w:styleId="Numlista3">
    <w:name w:val="Num lista 3"/>
    <w:basedOn w:val="Normal"/>
    <w:uiPriority w:val="4"/>
    <w:qFormat/>
    <w:rsid w:val="008437A6"/>
    <w:pPr>
      <w:numPr>
        <w:ilvl w:val="2"/>
        <w:numId w:val="20"/>
      </w:numPr>
    </w:pPr>
  </w:style>
  <w:style w:type="numbering" w:customStyle="1" w:styleId="SKVListor">
    <w:name w:val="SKV Listor"/>
    <w:uiPriority w:val="99"/>
    <w:rsid w:val="008437A6"/>
    <w:pPr>
      <w:numPr>
        <w:numId w:val="5"/>
      </w:numPr>
    </w:pPr>
  </w:style>
  <w:style w:type="paragraph" w:customStyle="1" w:styleId="Alfalista1">
    <w:name w:val="Alfalista 1"/>
    <w:basedOn w:val="Normal"/>
    <w:uiPriority w:val="4"/>
    <w:qFormat/>
    <w:rsid w:val="008437A6"/>
    <w:pPr>
      <w:numPr>
        <w:ilvl w:val="6"/>
        <w:numId w:val="20"/>
      </w:numPr>
    </w:pPr>
  </w:style>
  <w:style w:type="paragraph" w:customStyle="1" w:styleId="Alfalista2">
    <w:name w:val="Alfalista 2"/>
    <w:basedOn w:val="Normal"/>
    <w:uiPriority w:val="4"/>
    <w:qFormat/>
    <w:rsid w:val="008437A6"/>
    <w:pPr>
      <w:numPr>
        <w:ilvl w:val="7"/>
        <w:numId w:val="20"/>
      </w:numPr>
    </w:pPr>
  </w:style>
  <w:style w:type="paragraph" w:customStyle="1" w:styleId="Alfalista3">
    <w:name w:val="Alfalista 3"/>
    <w:basedOn w:val="Normal"/>
    <w:uiPriority w:val="4"/>
    <w:qFormat/>
    <w:rsid w:val="008437A6"/>
    <w:pPr>
      <w:numPr>
        <w:ilvl w:val="8"/>
        <w:numId w:val="20"/>
      </w:numPr>
    </w:pPr>
  </w:style>
  <w:style w:type="paragraph" w:styleId="Rubrik">
    <w:name w:val="Title"/>
    <w:basedOn w:val="Normal"/>
    <w:next w:val="Normal"/>
    <w:link w:val="RubrikChar"/>
    <w:uiPriority w:val="2"/>
    <w:qFormat/>
    <w:rsid w:val="00973688"/>
    <w:pPr>
      <w:ind w:firstLine="0"/>
      <w:contextualSpacing/>
      <w:jc w:val="left"/>
    </w:pPr>
    <w:rPr>
      <w:rFonts w:asciiTheme="majorHAnsi" w:hAnsiTheme="majorHAnsi"/>
      <w:b/>
      <w:spacing w:val="5"/>
      <w:kern w:val="28"/>
      <w:sz w:val="36"/>
      <w:szCs w:val="52"/>
    </w:rPr>
  </w:style>
  <w:style w:type="character" w:customStyle="1" w:styleId="RubrikChar">
    <w:name w:val="Rubrik Char"/>
    <w:basedOn w:val="Standardstycketeckensnitt"/>
    <w:link w:val="Rubrik"/>
    <w:uiPriority w:val="2"/>
    <w:rsid w:val="00973688"/>
    <w:rPr>
      <w:rFonts w:asciiTheme="majorHAnsi" w:hAnsiTheme="majorHAnsi"/>
      <w:b/>
      <w:spacing w:val="5"/>
      <w:kern w:val="28"/>
      <w:sz w:val="36"/>
      <w:szCs w:val="52"/>
    </w:rPr>
  </w:style>
  <w:style w:type="paragraph" w:customStyle="1" w:styleId="Lagtextrubrik">
    <w:name w:val="Lagtextrubrik"/>
    <w:basedOn w:val="Normal"/>
    <w:next w:val="Lagtext1"/>
    <w:link w:val="LagtextrubrikChar"/>
    <w:uiPriority w:val="3"/>
    <w:semiHidden/>
    <w:qFormat/>
    <w:rsid w:val="009B2040"/>
    <w:pPr>
      <w:spacing w:after="60"/>
      <w:ind w:left="567"/>
    </w:pPr>
    <w:rPr>
      <w:b/>
      <w:sz w:val="16"/>
    </w:rPr>
  </w:style>
  <w:style w:type="paragraph" w:customStyle="1" w:styleId="Lagtext1">
    <w:name w:val="Lagtext 1"/>
    <w:basedOn w:val="Normal"/>
    <w:next w:val="Lagtext2"/>
    <w:uiPriority w:val="4"/>
    <w:semiHidden/>
    <w:qFormat/>
    <w:rsid w:val="009B2040"/>
    <w:pPr>
      <w:ind w:left="567"/>
    </w:pPr>
    <w:rPr>
      <w:sz w:val="16"/>
    </w:rPr>
  </w:style>
  <w:style w:type="paragraph" w:customStyle="1" w:styleId="Lagtext2">
    <w:name w:val="Lagtext 2"/>
    <w:basedOn w:val="Frminskadnormal2"/>
    <w:uiPriority w:val="4"/>
    <w:semiHidden/>
    <w:qFormat/>
    <w:rsid w:val="004E7B9B"/>
    <w:pPr>
      <w:spacing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ind w:left="-851"/>
    </w:pPr>
  </w:style>
  <w:style w:type="numbering" w:customStyle="1" w:styleId="SKVNumreraderubriker">
    <w:name w:val="SKV Numrerade rubriker"/>
    <w:uiPriority w:val="99"/>
    <w:rsid w:val="001802B2"/>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pPr>
  </w:style>
  <w:style w:type="character" w:styleId="Platshllartext">
    <w:name w:val="Placeholder Text"/>
    <w:basedOn w:val="Standardstycketeckensnitt"/>
    <w:uiPriority w:val="99"/>
    <w:semiHidden/>
    <w:rsid w:val="00C54F35"/>
    <w:rPr>
      <w:color w:val="808080"/>
    </w:rPr>
  </w:style>
  <w:style w:type="paragraph" w:styleId="Ballongtext">
    <w:name w:val="Balloon Text"/>
    <w:basedOn w:val="Normal"/>
    <w:link w:val="BallongtextChar"/>
    <w:uiPriority w:val="99"/>
    <w:semiHidden/>
    <w:unhideWhenUsed/>
    <w:rsid w:val="00C54F35"/>
    <w:rPr>
      <w:rFonts w:ascii="Tahoma" w:hAnsi="Tahoma" w:cs="Tahoma"/>
      <w:sz w:val="16"/>
      <w:szCs w:val="16"/>
    </w:rPr>
  </w:style>
  <w:style w:type="character" w:customStyle="1" w:styleId="BallongtextChar">
    <w:name w:val="Ballongtext Char"/>
    <w:basedOn w:val="Standardstycketeckensnitt"/>
    <w:link w:val="Ballongtext"/>
    <w:uiPriority w:val="99"/>
    <w:semiHidden/>
    <w:rsid w:val="00C54F35"/>
    <w:rPr>
      <w:rFonts w:ascii="Tahoma" w:hAnsi="Tahoma" w:cs="Tahoma"/>
      <w:sz w:val="16"/>
      <w:szCs w:val="16"/>
    </w:rPr>
  </w:style>
  <w:style w:type="paragraph" w:customStyle="1" w:styleId="Allmnnard">
    <w:name w:val="Allmänna råd"/>
    <w:basedOn w:val="Normalindrag"/>
    <w:next w:val="Normalextraindrag"/>
    <w:uiPriority w:val="3"/>
    <w:qFormat/>
    <w:rsid w:val="009D4F42"/>
    <w:pPr>
      <w:spacing w:before="120"/>
      <w:ind w:left="454" w:firstLine="0"/>
    </w:pPr>
    <w:rPr>
      <w:b/>
    </w:rPr>
  </w:style>
  <w:style w:type="paragraph" w:customStyle="1" w:styleId="Allmnnardrubrik">
    <w:name w:val="Allmänna råd rubrik"/>
    <w:basedOn w:val="Allmnnard"/>
    <w:next w:val="Normalextraindrag"/>
    <w:uiPriority w:val="3"/>
    <w:qFormat/>
    <w:rsid w:val="0080257D"/>
    <w:pPr>
      <w:spacing w:before="0"/>
    </w:pPr>
    <w:rPr>
      <w:b w:val="0"/>
      <w:i/>
    </w:rPr>
  </w:style>
  <w:style w:type="paragraph" w:customStyle="1" w:styleId="Billista">
    <w:name w:val="Billista"/>
    <w:basedOn w:val="Normal"/>
    <w:uiPriority w:val="5"/>
    <w:qFormat/>
    <w:rsid w:val="00973688"/>
    <w:pPr>
      <w:ind w:firstLine="0"/>
    </w:pPr>
    <w:rPr>
      <w:sz w:val="15"/>
    </w:rPr>
  </w:style>
  <w:style w:type="paragraph" w:customStyle="1" w:styleId="Kodtabell">
    <w:name w:val="Kod_tabell"/>
    <w:basedOn w:val="Normal"/>
    <w:uiPriority w:val="5"/>
    <w:qFormat/>
    <w:rsid w:val="00973688"/>
    <w:pPr>
      <w:spacing w:before="80"/>
      <w:ind w:firstLine="0"/>
    </w:pPr>
    <w:rPr>
      <w:b/>
      <w:sz w:val="18"/>
    </w:rPr>
  </w:style>
  <w:style w:type="paragraph" w:customStyle="1" w:styleId="Beslutadeden">
    <w:name w:val="Beslutade den"/>
    <w:basedOn w:val="Normal"/>
    <w:next w:val="Normal"/>
    <w:uiPriority w:val="5"/>
    <w:qFormat/>
    <w:rsid w:val="00973688"/>
    <w:pPr>
      <w:spacing w:line="480" w:lineRule="auto"/>
      <w:ind w:firstLine="0"/>
      <w:jc w:val="left"/>
    </w:pPr>
  </w:style>
  <w:style w:type="character" w:customStyle="1" w:styleId="Rubrik5Char">
    <w:name w:val="Rubrik 5 Char"/>
    <w:basedOn w:val="Standardstycketeckensnitt"/>
    <w:link w:val="Rubrik5"/>
    <w:uiPriority w:val="2"/>
    <w:rsid w:val="00F565AA"/>
    <w:rPr>
      <w:rFonts w:asciiTheme="majorHAnsi" w:eastAsiaTheme="majorEastAsia" w:hAnsiTheme="majorHAnsi" w:cstheme="majorBidi"/>
      <w:i/>
      <w:sz w:val="20"/>
    </w:rPr>
  </w:style>
  <w:style w:type="paragraph" w:customStyle="1" w:styleId="Signaturtext">
    <w:name w:val="Signaturtext"/>
    <w:basedOn w:val="Normal"/>
    <w:qFormat/>
    <w:rsid w:val="00361A19"/>
    <w:pPr>
      <w:tabs>
        <w:tab w:val="left" w:pos="2835"/>
      </w:tabs>
      <w:ind w:firstLine="0"/>
    </w:pPr>
  </w:style>
  <w:style w:type="paragraph" w:styleId="Citat">
    <w:name w:val="Quote"/>
    <w:aliases w:val="Indrag"/>
    <w:basedOn w:val="Brdtext"/>
    <w:next w:val="Brdtext"/>
    <w:link w:val="CitatChar"/>
    <w:qFormat/>
    <w:rsid w:val="004E1883"/>
    <w:pPr>
      <w:spacing w:line="360" w:lineRule="auto"/>
      <w:ind w:left="714" w:firstLine="0"/>
      <w:jc w:val="left"/>
    </w:pPr>
    <w:rPr>
      <w:rFonts w:asciiTheme="minorHAnsi" w:eastAsia="Times New Roman" w:hAnsiTheme="minorHAnsi" w:cs="Times New Roman"/>
      <w:szCs w:val="24"/>
      <w:lang w:eastAsia="sv-SE"/>
    </w:rPr>
  </w:style>
  <w:style w:type="character" w:customStyle="1" w:styleId="CitatChar">
    <w:name w:val="Citat Char"/>
    <w:aliases w:val="Indrag Char"/>
    <w:basedOn w:val="Standardstycketeckensnitt"/>
    <w:link w:val="Citat"/>
    <w:rsid w:val="004E1883"/>
    <w:rPr>
      <w:rFonts w:eastAsia="Times New Roman" w:cs="Times New Roman"/>
      <w:sz w:val="20"/>
      <w:szCs w:val="24"/>
      <w:lang w:eastAsia="sv-SE"/>
    </w:rPr>
  </w:style>
  <w:style w:type="paragraph" w:styleId="Brdtext">
    <w:name w:val="Body Text"/>
    <w:basedOn w:val="Normal"/>
    <w:link w:val="BrdtextChar"/>
    <w:uiPriority w:val="99"/>
    <w:semiHidden/>
    <w:unhideWhenUsed/>
    <w:rsid w:val="004E1883"/>
    <w:pPr>
      <w:spacing w:after="120"/>
    </w:pPr>
  </w:style>
  <w:style w:type="character" w:customStyle="1" w:styleId="BrdtextChar">
    <w:name w:val="Brödtext Char"/>
    <w:basedOn w:val="Standardstycketeckensnitt"/>
    <w:link w:val="Brdtext"/>
    <w:uiPriority w:val="99"/>
    <w:semiHidden/>
    <w:rsid w:val="004E1883"/>
    <w:rPr>
      <w:rFonts w:ascii="Times New Roman" w:hAnsi="Times New Roman"/>
      <w:sz w:val="20"/>
    </w:rPr>
  </w:style>
  <w:style w:type="paragraph" w:customStyle="1" w:styleId="Default">
    <w:name w:val="Default"/>
    <w:rsid w:val="00F0104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t\office-mallar\office16\Skatteverket\R&#228;ttsliga%20regler%20och%20st&#228;llningstaganden\F&#246;reskrif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mänt"/>
          <w:gallery w:val="placeholder"/>
        </w:category>
        <w:types>
          <w:type w:val="bbPlcHdr"/>
        </w:types>
        <w:behaviors>
          <w:behavior w:val="content"/>
        </w:behaviors>
        <w:guid w:val="{26E48774-24DD-4BA6-96D9-9087483F1A2E}"/>
      </w:docPartPr>
      <w:docPartBody>
        <w:p w:rsidR="00DF6DD7" w:rsidRDefault="00816797">
          <w:r w:rsidRPr="00CD52DD">
            <w:rPr>
              <w:rStyle w:val="Platshllartext"/>
            </w:rPr>
            <w:t>Klicka eller tryck här för att ange text.</w:t>
          </w:r>
        </w:p>
      </w:docPartBody>
    </w:docPart>
    <w:docPart>
      <w:docPartPr>
        <w:name w:val="7A33C0515B594081B619E24B76838F20"/>
        <w:category>
          <w:name w:val="Allmänt"/>
          <w:gallery w:val="placeholder"/>
        </w:category>
        <w:types>
          <w:type w:val="bbPlcHdr"/>
        </w:types>
        <w:behaviors>
          <w:behavior w:val="content"/>
        </w:behaviors>
        <w:guid w:val="{572D894D-8A83-4855-989C-8FDC2B4A2297}"/>
      </w:docPartPr>
      <w:docPartBody>
        <w:p w:rsidR="00536378" w:rsidRDefault="005A592B" w:rsidP="005A592B">
          <w:pPr>
            <w:pStyle w:val="7A33C0515B594081B619E24B76838F20"/>
          </w:pPr>
          <w:r>
            <w:rPr>
              <w:rStyle w:val="Platshllartext"/>
              <w:caps/>
            </w:rPr>
            <w:t>Underskrift</w:t>
          </w:r>
        </w:p>
      </w:docPartBody>
    </w:docPart>
    <w:docPart>
      <w:docPartPr>
        <w:name w:val="A4D66A9C958C4B088D71033558E63C54"/>
        <w:category>
          <w:name w:val="Allmänt"/>
          <w:gallery w:val="placeholder"/>
        </w:category>
        <w:types>
          <w:type w:val="bbPlcHdr"/>
        </w:types>
        <w:behaviors>
          <w:behavior w:val="content"/>
        </w:behaviors>
        <w:guid w:val="{93ADEC3C-0DF2-450D-B1CF-5C48A8928B9A}"/>
      </w:docPartPr>
      <w:docPartBody>
        <w:p w:rsidR="00536378" w:rsidRDefault="005A592B" w:rsidP="005A592B">
          <w:pPr>
            <w:pStyle w:val="A4D66A9C958C4B088D71033558E63C54"/>
          </w:pPr>
          <w:r>
            <w:rPr>
              <w:rStyle w:val="Platshllartext"/>
            </w:rPr>
            <w:t>Kontrasignatur</w:t>
          </w:r>
        </w:p>
      </w:docPartBody>
    </w:docPart>
    <w:docPart>
      <w:docPartPr>
        <w:name w:val="9008250F16FB45BC8BC5099590A78B2E"/>
        <w:category>
          <w:name w:val="Allmänt"/>
          <w:gallery w:val="placeholder"/>
        </w:category>
        <w:types>
          <w:type w:val="bbPlcHdr"/>
        </w:types>
        <w:behaviors>
          <w:behavior w:val="content"/>
        </w:behaviors>
        <w:guid w:val="{915D0FC1-068B-4337-AE96-7839FF347C12}"/>
      </w:docPartPr>
      <w:docPartBody>
        <w:p w:rsidR="00536378" w:rsidRDefault="005A592B" w:rsidP="005A592B">
          <w:pPr>
            <w:pStyle w:val="9008250F16FB45BC8BC5099590A78B2E"/>
          </w:pPr>
          <w:r>
            <w:rPr>
              <w:rStyle w:val="Platshllartext"/>
            </w:rPr>
            <w:t>Avdelning/kontrasignatör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26A"/>
    <w:rsid w:val="00536378"/>
    <w:rsid w:val="005A592B"/>
    <w:rsid w:val="006C026A"/>
    <w:rsid w:val="00816797"/>
    <w:rsid w:val="00DF6D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592B"/>
    <w:rPr>
      <w:color w:val="808080"/>
    </w:rPr>
  </w:style>
  <w:style w:type="paragraph" w:customStyle="1" w:styleId="2E60D3E3DBE34DD6A1C2D8105AEE7385">
    <w:name w:val="2E60D3E3DBE34DD6A1C2D8105AEE7385"/>
    <w:rsid w:val="00816797"/>
  </w:style>
  <w:style w:type="paragraph" w:customStyle="1" w:styleId="96356865703142D094CDB63DBA6AE50F">
    <w:name w:val="96356865703142D094CDB63DBA6AE50F"/>
    <w:rsid w:val="00816797"/>
  </w:style>
  <w:style w:type="paragraph" w:customStyle="1" w:styleId="4F70D627BA95462885F9FEFF14A1BED4">
    <w:name w:val="4F70D627BA95462885F9FEFF14A1BED4"/>
    <w:rsid w:val="00816797"/>
  </w:style>
  <w:style w:type="paragraph" w:customStyle="1" w:styleId="7A33C0515B594081B619E24B76838F20">
    <w:name w:val="7A33C0515B594081B619E24B76838F20"/>
    <w:rsid w:val="005A592B"/>
  </w:style>
  <w:style w:type="paragraph" w:customStyle="1" w:styleId="A4D66A9C958C4B088D71033558E63C54">
    <w:name w:val="A4D66A9C958C4B088D71033558E63C54"/>
    <w:rsid w:val="005A592B"/>
  </w:style>
  <w:style w:type="paragraph" w:customStyle="1" w:styleId="9008250F16FB45BC8BC5099590A78B2E">
    <w:name w:val="9008250F16FB45BC8BC5099590A78B2E"/>
    <w:rsid w:val="005A59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Skatteverket">
  <a:themeElements>
    <a:clrScheme name="Skatteverket">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Författning">
      <a:majorFont>
        <a:latin typeface="Times New Roman"/>
        <a:ea typeface=""/>
        <a:cs typeface=""/>
      </a:majorFont>
      <a:minorFont>
        <a:latin typeface="Times New Roman"/>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0E096-53C2-4695-BB0E-FB2AA103E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Föreskrift.dotm</Template>
  <TotalTime>1</TotalTime>
  <Pages>10</Pages>
  <Words>2671</Words>
  <Characters>16180</Characters>
  <Application>Microsoft Office Word</Application>
  <DocSecurity>0</DocSecurity>
  <Lines>373</Lines>
  <Paragraphs>168</Paragraphs>
  <ScaleCrop>false</ScaleCrop>
  <HeadingPairs>
    <vt:vector size="2" baseType="variant">
      <vt:variant>
        <vt:lpstr>Rubrik</vt:lpstr>
      </vt:variant>
      <vt:variant>
        <vt:i4>1</vt:i4>
      </vt:variant>
    </vt:vector>
  </HeadingPairs>
  <TitlesOfParts>
    <vt:vector size="1" baseType="lpstr">
      <vt:lpstr>Skatteverkets föreskrifter om ändring i Skatteverkets föreskrifter (SKVFS 2014:9) om krav på kassaregister; </vt:lpstr>
    </vt:vector>
  </TitlesOfParts>
  <Company>Skatteverket</Company>
  <LinksUpToDate>false</LinksUpToDate>
  <CharactersWithSpaces>18909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Skatteverkets föreskrifter om ändring i Skatteverkets föreskrifter (SKVFS 2014:9) om krav på kassaregister; </dc:title>
  <dc:creator>Urban Bjergert</dc:creator>
  <cp:keywords>Utkom från trycket x månad 2021</cp:keywords>
  <dc:description>SKVFS 2021:Y</dc:description>
  <cp:lastModifiedBy>Urban Bjergert</cp:lastModifiedBy>
  <cp:revision>4</cp:revision>
  <cp:lastPrinted>2020-12-16T20:08:00Z</cp:lastPrinted>
  <dcterms:created xsi:type="dcterms:W3CDTF">2021-03-25T15:16:00Z</dcterms:created>
  <dcterms:modified xsi:type="dcterms:W3CDTF">2021-03-26T07:48:00Z</dcterms:modified>
</cp:coreProperties>
</file>